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67143C">
      <w:pPr>
        <w:tabs>
          <w:tab w:val="left" w:pos="4320"/>
        </w:tabs>
        <w:rPr>
          <w:noProof/>
        </w:rPr>
      </w:pPr>
    </w:p>
    <w:p w:rsidR="00523F88" w:rsidRPr="00921E25" w:rsidRDefault="001B2C04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BF68D1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17627B" w:rsidRDefault="00101ECF" w:rsidP="00860B20">
      <w:pPr>
        <w:tabs>
          <w:tab w:val="left" w:pos="4320"/>
        </w:tabs>
        <w:rPr>
          <w:color w:val="008080"/>
        </w:rPr>
      </w:pPr>
      <w:r>
        <w:t>о</w:t>
      </w:r>
      <w:r w:rsidR="00394278">
        <w:t>т</w:t>
      </w:r>
      <w:r w:rsidR="003C615F">
        <w:t xml:space="preserve"> </w:t>
      </w:r>
      <w:r>
        <w:t xml:space="preserve">                    </w:t>
      </w:r>
      <w:r w:rsidR="00394278">
        <w:t>г.</w:t>
      </w:r>
      <w:r w:rsidR="00ED1B9C">
        <w:t xml:space="preserve"> </w:t>
      </w:r>
      <w:r w:rsidR="00CD7DB0">
        <w:t xml:space="preserve">  </w:t>
      </w:r>
      <w:r w:rsidR="00394278">
        <w:t xml:space="preserve">                 </w:t>
      </w:r>
      <w:r w:rsidR="00CD7DB0">
        <w:t xml:space="preserve">                                                                   </w:t>
      </w:r>
      <w:r w:rsidR="00ED1B9C">
        <w:t xml:space="preserve"> </w:t>
      </w:r>
      <w:r w:rsidR="00281C98">
        <w:t xml:space="preserve">            </w:t>
      </w:r>
      <w:r w:rsidR="00523F88" w:rsidRPr="00006A2F">
        <w:t>№</w:t>
      </w:r>
      <w:r w:rsidR="00A17E56" w:rsidRPr="00101ECF">
        <w:t xml:space="preserve">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1E604A" w:rsidRDefault="001E604A" w:rsidP="00C361DC">
      <w:pPr>
        <w:tabs>
          <w:tab w:val="left" w:pos="4320"/>
        </w:tabs>
        <w:jc w:val="center"/>
      </w:pPr>
    </w:p>
    <w:p w:rsidR="00DF603C" w:rsidRDefault="00DF603C" w:rsidP="00DF603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DF603C" w:rsidRDefault="00DF603C" w:rsidP="00DF603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23.12.2022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352-75</w:t>
      </w:r>
      <w:r w:rsidRPr="00AB11FC">
        <w:rPr>
          <w:b/>
          <w:sz w:val="28"/>
          <w:szCs w:val="28"/>
        </w:rPr>
        <w:t xml:space="preserve">/7 «О Бюджете Русско-Камешкирского сельсовета Камешкирского района Пензенской области </w:t>
      </w:r>
      <w:r>
        <w:rPr>
          <w:b/>
          <w:sz w:val="28"/>
          <w:szCs w:val="28"/>
        </w:rPr>
        <w:t>на 2023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2024 и 2025 годов»</w:t>
      </w:r>
    </w:p>
    <w:p w:rsidR="00523F88" w:rsidRPr="00006A2F" w:rsidRDefault="00523F88" w:rsidP="0074325C">
      <w:pPr>
        <w:tabs>
          <w:tab w:val="left" w:pos="4320"/>
        </w:tabs>
        <w:rPr>
          <w:highlight w:val="yellow"/>
        </w:rPr>
      </w:pPr>
    </w:p>
    <w:p w:rsidR="004776FB" w:rsidRDefault="0074325C" w:rsidP="0074325C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Pr="00182C99">
        <w:rPr>
          <w:sz w:val="28"/>
          <w:szCs w:val="28"/>
        </w:rPr>
        <w:t xml:space="preserve">08 апреля </w:t>
      </w:r>
      <w:smartTag w:uri="urn:schemas-microsoft-com:office:smarttags" w:element="metricconverter">
        <w:smartTagPr>
          <w:attr w:name="ProductID" w:val="2022 г"/>
        </w:smartTagPr>
        <w:r w:rsidRPr="00182C99">
          <w:rPr>
            <w:sz w:val="28"/>
            <w:szCs w:val="28"/>
          </w:rPr>
          <w:t>2022 г</w:t>
        </w:r>
      </w:smartTag>
      <w:r w:rsidRPr="00182C99">
        <w:rPr>
          <w:sz w:val="28"/>
          <w:szCs w:val="28"/>
        </w:rPr>
        <w:t>. № 286-60/7</w:t>
      </w:r>
      <w:r w:rsidRPr="00AB11FC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Положения о бюджетном процессе </w:t>
      </w:r>
      <w:r w:rsidRPr="00AB11FC">
        <w:rPr>
          <w:sz w:val="28"/>
          <w:szCs w:val="28"/>
        </w:rPr>
        <w:t xml:space="preserve">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74325C" w:rsidRDefault="0074325C" w:rsidP="0074325C">
      <w:pPr>
        <w:ind w:firstLine="708"/>
        <w:jc w:val="both"/>
        <w:rPr>
          <w:sz w:val="28"/>
          <w:szCs w:val="28"/>
        </w:rPr>
      </w:pP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Камешкирского </w:t>
      </w:r>
      <w:r w:rsidR="00777F11">
        <w:rPr>
          <w:b/>
          <w:sz w:val="28"/>
          <w:szCs w:val="28"/>
        </w:rPr>
        <w:t>района Пензенской обла</w:t>
      </w:r>
      <w:r w:rsidR="0074325C">
        <w:rPr>
          <w:b/>
          <w:sz w:val="28"/>
          <w:szCs w:val="28"/>
        </w:rPr>
        <w:t>сти решил:</w:t>
      </w:r>
    </w:p>
    <w:p w:rsidR="007F60EF" w:rsidRDefault="007F60EF" w:rsidP="004776FB">
      <w:pPr>
        <w:jc w:val="center"/>
        <w:rPr>
          <w:b/>
          <w:sz w:val="28"/>
          <w:szCs w:val="28"/>
        </w:rPr>
      </w:pPr>
    </w:p>
    <w:p w:rsidR="0074325C" w:rsidRDefault="007F60EF" w:rsidP="007F60EF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23.12.2022 г. № 352-75/7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2023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2024 и 2025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7F60EF" w:rsidRDefault="007F60EF" w:rsidP="007F60EF">
      <w:pPr>
        <w:jc w:val="both"/>
        <w:rPr>
          <w:sz w:val="28"/>
          <w:szCs w:val="28"/>
        </w:rPr>
      </w:pPr>
    </w:p>
    <w:p w:rsidR="007F60EF" w:rsidRPr="007C0240" w:rsidRDefault="007F60EF" w:rsidP="007F60EF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425F24">
        <w:rPr>
          <w:sz w:val="28"/>
          <w:szCs w:val="28"/>
        </w:rPr>
        <w:t>1) Пункт 1 ре</w:t>
      </w:r>
      <w:r>
        <w:rPr>
          <w:sz w:val="28"/>
          <w:szCs w:val="28"/>
        </w:rPr>
        <w:t>шения изложить в новой редакции:</w:t>
      </w:r>
    </w:p>
    <w:p w:rsidR="007F60EF" w:rsidRPr="007F60EF" w:rsidRDefault="007F60EF" w:rsidP="007F60EF">
      <w:pPr>
        <w:jc w:val="both"/>
        <w:rPr>
          <w:sz w:val="28"/>
          <w:szCs w:val="28"/>
        </w:rPr>
      </w:pPr>
    </w:p>
    <w:p w:rsidR="007A3E8B" w:rsidRPr="00006A2F" w:rsidRDefault="007F60EF" w:rsidP="007A3E8B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«</w:t>
      </w:r>
      <w:r w:rsidR="007A3E8B" w:rsidRPr="00006A2F">
        <w:rPr>
          <w:sz w:val="28"/>
          <w:szCs w:val="28"/>
        </w:rPr>
        <w:t>1. Утв</w:t>
      </w:r>
      <w:r w:rsidR="00642B99">
        <w:rPr>
          <w:sz w:val="28"/>
          <w:szCs w:val="28"/>
        </w:rPr>
        <w:t>ердить основные характеристики Бюджета</w:t>
      </w:r>
      <w:r w:rsidR="00964928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сельсовета Камешкирского район</w:t>
      </w:r>
      <w:r w:rsidR="00887A32">
        <w:rPr>
          <w:sz w:val="28"/>
          <w:szCs w:val="28"/>
        </w:rPr>
        <w:t xml:space="preserve">а  Пензенской области (далее – </w:t>
      </w:r>
      <w:r w:rsidR="00642B99">
        <w:rPr>
          <w:sz w:val="28"/>
          <w:szCs w:val="28"/>
        </w:rPr>
        <w:t>Бюджет</w:t>
      </w:r>
      <w:r w:rsidR="007A3E8B" w:rsidRPr="00006A2F">
        <w:rPr>
          <w:sz w:val="28"/>
          <w:szCs w:val="28"/>
        </w:rPr>
        <w:t xml:space="preserve"> </w:t>
      </w:r>
      <w:r w:rsidR="008101D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777F11">
        <w:rPr>
          <w:sz w:val="28"/>
          <w:szCs w:val="28"/>
        </w:rPr>
        <w:t>сельсовета) на 2023</w:t>
      </w:r>
      <w:r w:rsidR="007A3E8B" w:rsidRPr="00006A2F">
        <w:rPr>
          <w:sz w:val="28"/>
          <w:szCs w:val="28"/>
        </w:rPr>
        <w:t xml:space="preserve"> год:</w:t>
      </w:r>
    </w:p>
    <w:p w:rsidR="007A3E8B" w:rsidRPr="0064438E" w:rsidRDefault="007F60EF" w:rsidP="007A3E8B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1) прог</w:t>
      </w:r>
      <w:r w:rsidR="00887A32">
        <w:rPr>
          <w:sz w:val="28"/>
          <w:szCs w:val="28"/>
        </w:rPr>
        <w:t xml:space="preserve">нозируемый общий объем доходов </w:t>
      </w:r>
      <w:r w:rsidR="00642B99">
        <w:rPr>
          <w:sz w:val="28"/>
          <w:szCs w:val="28"/>
        </w:rPr>
        <w:t>Бюджета</w:t>
      </w:r>
      <w:r w:rsidR="00A3238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</w:t>
      </w:r>
      <w:r w:rsidR="001D7258" w:rsidRPr="00FE4B1A">
        <w:rPr>
          <w:sz w:val="28"/>
          <w:szCs w:val="28"/>
        </w:rPr>
        <w:t>Камешкирского</w:t>
      </w:r>
      <w:r w:rsidR="0006701C">
        <w:rPr>
          <w:sz w:val="28"/>
          <w:szCs w:val="28"/>
        </w:rPr>
        <w:t xml:space="preserve"> </w:t>
      </w:r>
      <w:r w:rsidR="00ED7A26">
        <w:rPr>
          <w:sz w:val="28"/>
          <w:szCs w:val="28"/>
        </w:rPr>
        <w:t xml:space="preserve">сельсовета в </w:t>
      </w:r>
      <w:r w:rsidR="00ED7A26" w:rsidRPr="0064438E">
        <w:rPr>
          <w:sz w:val="28"/>
          <w:szCs w:val="28"/>
        </w:rPr>
        <w:t>сумме</w:t>
      </w:r>
      <w:r w:rsidR="002C6C09" w:rsidRPr="0064438E">
        <w:rPr>
          <w:sz w:val="28"/>
          <w:szCs w:val="28"/>
        </w:rPr>
        <w:t xml:space="preserve"> </w:t>
      </w:r>
      <w:r w:rsidR="00047A85" w:rsidRPr="0064438E">
        <w:rPr>
          <w:sz w:val="28"/>
          <w:szCs w:val="28"/>
        </w:rPr>
        <w:t>43 630,640</w:t>
      </w:r>
      <w:r w:rsidR="008C0424" w:rsidRPr="0064438E">
        <w:rPr>
          <w:sz w:val="28"/>
          <w:szCs w:val="28"/>
        </w:rPr>
        <w:t xml:space="preserve"> тыс. рублей;</w:t>
      </w:r>
    </w:p>
    <w:p w:rsidR="007A3E8B" w:rsidRPr="0064438E" w:rsidRDefault="007F60EF" w:rsidP="007A3E8B">
      <w:pPr>
        <w:ind w:firstLine="627"/>
        <w:jc w:val="both"/>
        <w:rPr>
          <w:b/>
          <w:bCs/>
          <w:sz w:val="28"/>
          <w:szCs w:val="28"/>
        </w:rPr>
      </w:pPr>
      <w:r w:rsidRPr="0064438E">
        <w:rPr>
          <w:sz w:val="28"/>
          <w:szCs w:val="28"/>
        </w:rPr>
        <w:t xml:space="preserve">   </w:t>
      </w:r>
      <w:r w:rsidR="00887A32" w:rsidRPr="0064438E">
        <w:rPr>
          <w:sz w:val="28"/>
          <w:szCs w:val="28"/>
        </w:rPr>
        <w:t xml:space="preserve">2) общий объем расходов </w:t>
      </w:r>
      <w:r w:rsidR="00642B99" w:rsidRPr="0064438E">
        <w:rPr>
          <w:sz w:val="28"/>
          <w:szCs w:val="28"/>
        </w:rPr>
        <w:t>Бюджета</w:t>
      </w:r>
      <w:r w:rsidR="007A3E8B" w:rsidRPr="0064438E">
        <w:rPr>
          <w:sz w:val="28"/>
          <w:szCs w:val="28"/>
        </w:rPr>
        <w:t xml:space="preserve"> </w:t>
      </w:r>
      <w:r w:rsidR="001D7258" w:rsidRPr="0064438E">
        <w:rPr>
          <w:sz w:val="28"/>
          <w:szCs w:val="28"/>
        </w:rPr>
        <w:t>Русско-Камешкирского</w:t>
      </w:r>
      <w:r w:rsidR="0006701C" w:rsidRPr="0064438E">
        <w:rPr>
          <w:sz w:val="28"/>
          <w:szCs w:val="28"/>
        </w:rPr>
        <w:t xml:space="preserve"> </w:t>
      </w:r>
      <w:r w:rsidR="00E841DF" w:rsidRPr="0064438E">
        <w:rPr>
          <w:sz w:val="28"/>
          <w:szCs w:val="28"/>
        </w:rPr>
        <w:t>сель</w:t>
      </w:r>
      <w:r w:rsidR="00C8209C" w:rsidRPr="0064438E">
        <w:rPr>
          <w:sz w:val="28"/>
          <w:szCs w:val="28"/>
        </w:rPr>
        <w:t xml:space="preserve">совета в </w:t>
      </w:r>
      <w:r w:rsidR="002C6C09" w:rsidRPr="0064438E">
        <w:rPr>
          <w:sz w:val="28"/>
          <w:szCs w:val="28"/>
        </w:rPr>
        <w:t xml:space="preserve">сумме </w:t>
      </w:r>
      <w:r w:rsidR="00E24B51">
        <w:rPr>
          <w:sz w:val="28"/>
          <w:szCs w:val="28"/>
        </w:rPr>
        <w:t>58 415,674</w:t>
      </w:r>
      <w:r w:rsidR="00CA0CD4" w:rsidRPr="0064438E">
        <w:rPr>
          <w:sz w:val="28"/>
          <w:szCs w:val="28"/>
        </w:rPr>
        <w:t xml:space="preserve"> </w:t>
      </w:r>
      <w:r w:rsidR="007A3E8B" w:rsidRPr="0064438E">
        <w:rPr>
          <w:sz w:val="28"/>
          <w:szCs w:val="28"/>
        </w:rPr>
        <w:t>тыс. рублей</w:t>
      </w:r>
      <w:r w:rsidR="00CA0CD4" w:rsidRPr="0064438E">
        <w:rPr>
          <w:sz w:val="28"/>
          <w:szCs w:val="28"/>
        </w:rPr>
        <w:t>;</w:t>
      </w:r>
    </w:p>
    <w:p w:rsidR="007A3E8B" w:rsidRPr="0064438E" w:rsidRDefault="007F60EF" w:rsidP="007A3E8B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 w:rsidRPr="0064438E">
        <w:rPr>
          <w:sz w:val="28"/>
          <w:szCs w:val="28"/>
        </w:rPr>
        <w:t xml:space="preserve">   </w:t>
      </w:r>
      <w:r w:rsidR="00C93EA2" w:rsidRPr="0064438E">
        <w:rPr>
          <w:sz w:val="28"/>
          <w:szCs w:val="28"/>
        </w:rPr>
        <w:t>3) размер</w:t>
      </w:r>
      <w:r w:rsidR="007A3E8B" w:rsidRPr="0064438E">
        <w:rPr>
          <w:sz w:val="28"/>
          <w:szCs w:val="28"/>
        </w:rPr>
        <w:t xml:space="preserve"> резервного фо</w:t>
      </w:r>
      <w:r w:rsidR="006C01BA" w:rsidRPr="0064438E">
        <w:rPr>
          <w:sz w:val="28"/>
          <w:szCs w:val="28"/>
        </w:rPr>
        <w:t>нда а</w:t>
      </w:r>
      <w:r w:rsidR="00C93EA2" w:rsidRPr="0064438E">
        <w:rPr>
          <w:sz w:val="28"/>
          <w:szCs w:val="28"/>
        </w:rPr>
        <w:t xml:space="preserve">дминистрации </w:t>
      </w:r>
      <w:r w:rsidR="001D7258" w:rsidRPr="0064438E">
        <w:rPr>
          <w:sz w:val="28"/>
          <w:szCs w:val="28"/>
        </w:rPr>
        <w:t>Русско-Камешкирского</w:t>
      </w:r>
      <w:r w:rsidR="0006701C" w:rsidRPr="0064438E">
        <w:rPr>
          <w:sz w:val="28"/>
          <w:szCs w:val="28"/>
        </w:rPr>
        <w:t xml:space="preserve"> </w:t>
      </w:r>
      <w:r w:rsidR="00C93EA2" w:rsidRPr="0064438E">
        <w:rPr>
          <w:sz w:val="28"/>
          <w:szCs w:val="28"/>
        </w:rPr>
        <w:t xml:space="preserve">сельсовета Камешкирского </w:t>
      </w:r>
      <w:r w:rsidR="007A3E8B" w:rsidRPr="0064438E">
        <w:rPr>
          <w:sz w:val="28"/>
          <w:szCs w:val="28"/>
        </w:rPr>
        <w:t>райо</w:t>
      </w:r>
      <w:r w:rsidR="00C93EA2" w:rsidRPr="0064438E">
        <w:rPr>
          <w:sz w:val="28"/>
          <w:szCs w:val="28"/>
        </w:rPr>
        <w:t>на Пензенской области в сумме 5</w:t>
      </w:r>
      <w:r w:rsidR="007A3E8B" w:rsidRPr="0064438E">
        <w:rPr>
          <w:sz w:val="28"/>
          <w:szCs w:val="28"/>
        </w:rPr>
        <w:t>,000 тыс. р</w:t>
      </w:r>
      <w:r w:rsidR="006C5E77" w:rsidRPr="0064438E">
        <w:rPr>
          <w:sz w:val="28"/>
          <w:szCs w:val="28"/>
        </w:rPr>
        <w:t>у</w:t>
      </w:r>
      <w:r w:rsidR="00CA0CD4" w:rsidRPr="0064438E">
        <w:rPr>
          <w:sz w:val="28"/>
          <w:szCs w:val="28"/>
        </w:rPr>
        <w:t>блей;</w:t>
      </w:r>
    </w:p>
    <w:p w:rsidR="007A3E8B" w:rsidRPr="0064438E" w:rsidRDefault="007F60EF" w:rsidP="005300A4">
      <w:pPr>
        <w:ind w:firstLine="627"/>
        <w:jc w:val="both"/>
        <w:rPr>
          <w:sz w:val="28"/>
          <w:szCs w:val="28"/>
        </w:rPr>
      </w:pPr>
      <w:r w:rsidRPr="0064438E">
        <w:rPr>
          <w:sz w:val="28"/>
          <w:szCs w:val="28"/>
        </w:rPr>
        <w:t xml:space="preserve">   </w:t>
      </w:r>
      <w:r w:rsidR="007A3E8B" w:rsidRPr="0064438E">
        <w:rPr>
          <w:sz w:val="28"/>
          <w:szCs w:val="28"/>
        </w:rPr>
        <w:t>4) верхний предел муницип</w:t>
      </w:r>
      <w:r w:rsidR="006526FE" w:rsidRPr="0064438E">
        <w:rPr>
          <w:sz w:val="28"/>
          <w:szCs w:val="28"/>
        </w:rPr>
        <w:t>ального</w:t>
      </w:r>
      <w:r w:rsidR="00E636AB" w:rsidRPr="0064438E">
        <w:rPr>
          <w:sz w:val="28"/>
          <w:szCs w:val="28"/>
        </w:rPr>
        <w:t xml:space="preserve"> внутреннего</w:t>
      </w:r>
      <w:r w:rsidR="006526FE" w:rsidRPr="0064438E">
        <w:rPr>
          <w:sz w:val="28"/>
          <w:szCs w:val="28"/>
        </w:rPr>
        <w:t xml:space="preserve"> </w:t>
      </w:r>
      <w:r w:rsidR="007A3E8B" w:rsidRPr="0064438E">
        <w:rPr>
          <w:sz w:val="28"/>
          <w:szCs w:val="28"/>
        </w:rPr>
        <w:t>долга</w:t>
      </w:r>
      <w:r w:rsidR="0006701C" w:rsidRPr="0064438E">
        <w:rPr>
          <w:sz w:val="28"/>
          <w:szCs w:val="28"/>
        </w:rPr>
        <w:t xml:space="preserve"> </w:t>
      </w:r>
      <w:r w:rsidR="001D7258" w:rsidRPr="0064438E">
        <w:rPr>
          <w:sz w:val="28"/>
          <w:szCs w:val="28"/>
        </w:rPr>
        <w:t>Русско-Камешкирского</w:t>
      </w:r>
      <w:r w:rsidR="007A3E8B" w:rsidRPr="0064438E">
        <w:rPr>
          <w:sz w:val="28"/>
          <w:szCs w:val="28"/>
        </w:rPr>
        <w:t xml:space="preserve"> </w:t>
      </w:r>
      <w:r w:rsidR="00C93EA2" w:rsidRPr="0064438E">
        <w:rPr>
          <w:sz w:val="28"/>
          <w:szCs w:val="28"/>
        </w:rPr>
        <w:t xml:space="preserve">сельсовета Камешкирского </w:t>
      </w:r>
      <w:r w:rsidR="007A3E8B" w:rsidRPr="0064438E">
        <w:rPr>
          <w:sz w:val="28"/>
          <w:szCs w:val="28"/>
        </w:rPr>
        <w:t>района Пенз</w:t>
      </w:r>
      <w:r w:rsidR="00777F11" w:rsidRPr="0064438E">
        <w:rPr>
          <w:sz w:val="28"/>
          <w:szCs w:val="28"/>
        </w:rPr>
        <w:t>енской области на 01 января 2024</w:t>
      </w:r>
      <w:r w:rsidR="00CA0CD4" w:rsidRPr="0064438E">
        <w:rPr>
          <w:sz w:val="28"/>
          <w:szCs w:val="28"/>
        </w:rPr>
        <w:t xml:space="preserve"> года в сумме 0,000 тыс. рублей;</w:t>
      </w:r>
    </w:p>
    <w:p w:rsidR="005E3667" w:rsidRPr="0064438E" w:rsidRDefault="007F60EF" w:rsidP="00C32CF0">
      <w:pPr>
        <w:ind w:firstLine="627"/>
        <w:jc w:val="both"/>
        <w:rPr>
          <w:sz w:val="28"/>
          <w:szCs w:val="28"/>
        </w:rPr>
      </w:pPr>
      <w:r w:rsidRPr="0064438E">
        <w:rPr>
          <w:sz w:val="28"/>
          <w:szCs w:val="28"/>
        </w:rPr>
        <w:t xml:space="preserve">   </w:t>
      </w:r>
      <w:r w:rsidR="00887A32" w:rsidRPr="0064438E">
        <w:rPr>
          <w:sz w:val="28"/>
          <w:szCs w:val="28"/>
        </w:rPr>
        <w:t xml:space="preserve">5) прогнозируемый дефицит </w:t>
      </w:r>
      <w:r w:rsidR="00642B99" w:rsidRPr="0064438E">
        <w:rPr>
          <w:sz w:val="28"/>
          <w:szCs w:val="28"/>
        </w:rPr>
        <w:t>Бюджета</w:t>
      </w:r>
      <w:r w:rsidR="00C93EA2" w:rsidRPr="0064438E">
        <w:rPr>
          <w:sz w:val="28"/>
          <w:szCs w:val="28"/>
        </w:rPr>
        <w:t xml:space="preserve"> </w:t>
      </w:r>
      <w:r w:rsidR="001D7258" w:rsidRPr="0064438E">
        <w:rPr>
          <w:sz w:val="28"/>
          <w:szCs w:val="28"/>
        </w:rPr>
        <w:t>Русско-Камешкирского</w:t>
      </w:r>
      <w:r w:rsidR="0006701C" w:rsidRPr="0064438E">
        <w:rPr>
          <w:sz w:val="28"/>
          <w:szCs w:val="28"/>
        </w:rPr>
        <w:t xml:space="preserve"> </w:t>
      </w:r>
      <w:r w:rsidR="00C93EA2" w:rsidRPr="0064438E">
        <w:rPr>
          <w:sz w:val="28"/>
          <w:szCs w:val="28"/>
        </w:rPr>
        <w:t>сельсовета</w:t>
      </w:r>
      <w:r w:rsidR="007A3E8B" w:rsidRPr="0064438E">
        <w:rPr>
          <w:sz w:val="28"/>
          <w:szCs w:val="28"/>
        </w:rPr>
        <w:t xml:space="preserve"> </w:t>
      </w:r>
      <w:r w:rsidR="00C93EA2" w:rsidRPr="0064438E">
        <w:rPr>
          <w:sz w:val="28"/>
          <w:szCs w:val="28"/>
        </w:rPr>
        <w:t>в сумме</w:t>
      </w:r>
      <w:r w:rsidR="00A713BE" w:rsidRPr="0064438E">
        <w:rPr>
          <w:sz w:val="28"/>
          <w:szCs w:val="28"/>
        </w:rPr>
        <w:t xml:space="preserve"> 2 649,182</w:t>
      </w:r>
      <w:r w:rsidR="00CA0CD4" w:rsidRPr="0064438E">
        <w:rPr>
          <w:sz w:val="28"/>
          <w:szCs w:val="28"/>
        </w:rPr>
        <w:t xml:space="preserve"> </w:t>
      </w:r>
      <w:r w:rsidR="008A5CA9" w:rsidRPr="0064438E">
        <w:rPr>
          <w:sz w:val="28"/>
          <w:szCs w:val="28"/>
        </w:rPr>
        <w:t>тыс. руб</w:t>
      </w:r>
      <w:r w:rsidR="00A50E1D" w:rsidRPr="0064438E">
        <w:rPr>
          <w:sz w:val="28"/>
          <w:szCs w:val="28"/>
        </w:rPr>
        <w:t>ле</w:t>
      </w:r>
      <w:r w:rsidR="00BC2FFF" w:rsidRPr="0064438E">
        <w:rPr>
          <w:sz w:val="28"/>
          <w:szCs w:val="28"/>
        </w:rPr>
        <w:t>й».</w:t>
      </w:r>
    </w:p>
    <w:p w:rsidR="00BC2FFF" w:rsidRPr="0064438E" w:rsidRDefault="00BC2FFF" w:rsidP="00C32CF0">
      <w:pPr>
        <w:ind w:firstLine="627"/>
        <w:jc w:val="both"/>
        <w:rPr>
          <w:sz w:val="28"/>
          <w:szCs w:val="28"/>
        </w:rPr>
      </w:pPr>
    </w:p>
    <w:p w:rsidR="003A14A6" w:rsidRPr="0064438E" w:rsidRDefault="00D16E6B" w:rsidP="005300A4">
      <w:pPr>
        <w:jc w:val="both"/>
        <w:rPr>
          <w:sz w:val="28"/>
          <w:szCs w:val="28"/>
        </w:rPr>
      </w:pPr>
      <w:r w:rsidRPr="0064438E">
        <w:rPr>
          <w:sz w:val="28"/>
          <w:szCs w:val="28"/>
        </w:rPr>
        <w:t xml:space="preserve">         </w:t>
      </w:r>
      <w:r w:rsidR="00B77D20" w:rsidRPr="0064438E">
        <w:rPr>
          <w:sz w:val="28"/>
          <w:szCs w:val="28"/>
        </w:rPr>
        <w:t xml:space="preserve"> </w:t>
      </w:r>
      <w:r w:rsidR="00BC2FFF" w:rsidRPr="0064438E">
        <w:rPr>
          <w:sz w:val="28"/>
          <w:szCs w:val="28"/>
        </w:rPr>
        <w:t xml:space="preserve">   2) Пункт 4 решения изложить в новой редакции:</w:t>
      </w:r>
    </w:p>
    <w:p w:rsidR="00BC2FFF" w:rsidRPr="0064438E" w:rsidRDefault="00BC2FFF" w:rsidP="005300A4">
      <w:pPr>
        <w:jc w:val="both"/>
        <w:rPr>
          <w:sz w:val="28"/>
          <w:szCs w:val="28"/>
        </w:rPr>
      </w:pPr>
    </w:p>
    <w:p w:rsidR="00074238" w:rsidRPr="0064438E" w:rsidRDefault="00947B79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 w:rsidRPr="0064438E">
        <w:rPr>
          <w:sz w:val="28"/>
          <w:szCs w:val="28"/>
        </w:rPr>
        <w:t xml:space="preserve"> </w:t>
      </w:r>
      <w:r w:rsidR="00BC2FFF" w:rsidRPr="0064438E">
        <w:rPr>
          <w:sz w:val="28"/>
          <w:szCs w:val="28"/>
        </w:rPr>
        <w:t xml:space="preserve">   «</w:t>
      </w:r>
      <w:r w:rsidR="00C76438" w:rsidRPr="0064438E">
        <w:rPr>
          <w:sz w:val="28"/>
          <w:szCs w:val="28"/>
        </w:rPr>
        <w:t>4</w:t>
      </w:r>
      <w:r w:rsidR="00C504E7" w:rsidRPr="0064438E">
        <w:rPr>
          <w:sz w:val="28"/>
          <w:szCs w:val="28"/>
        </w:rPr>
        <w:t xml:space="preserve">. </w:t>
      </w:r>
      <w:r w:rsidR="00074238" w:rsidRPr="0064438E">
        <w:rPr>
          <w:sz w:val="28"/>
          <w:szCs w:val="28"/>
        </w:rPr>
        <w:t>Утвердить объ</w:t>
      </w:r>
      <w:r w:rsidR="00887A32" w:rsidRPr="0064438E">
        <w:rPr>
          <w:sz w:val="28"/>
          <w:szCs w:val="28"/>
        </w:rPr>
        <w:t xml:space="preserve">ем поступлений в </w:t>
      </w:r>
      <w:r w:rsidR="00642B99" w:rsidRPr="0064438E">
        <w:rPr>
          <w:sz w:val="28"/>
          <w:szCs w:val="28"/>
        </w:rPr>
        <w:t>Бюджет</w:t>
      </w:r>
      <w:r w:rsidR="0006701C" w:rsidRPr="0064438E">
        <w:rPr>
          <w:sz w:val="28"/>
          <w:szCs w:val="28"/>
        </w:rPr>
        <w:t xml:space="preserve"> </w:t>
      </w:r>
      <w:r w:rsidR="001D7258" w:rsidRPr="0064438E">
        <w:rPr>
          <w:sz w:val="28"/>
          <w:szCs w:val="28"/>
        </w:rPr>
        <w:t>Русско-Камешкирского</w:t>
      </w:r>
      <w:r w:rsidR="00B62AAC" w:rsidRPr="0064438E">
        <w:rPr>
          <w:sz w:val="28"/>
          <w:szCs w:val="28"/>
        </w:rPr>
        <w:t xml:space="preserve"> </w:t>
      </w:r>
      <w:r w:rsidR="00074238" w:rsidRPr="0064438E">
        <w:rPr>
          <w:sz w:val="28"/>
          <w:szCs w:val="28"/>
        </w:rPr>
        <w:t>сельсовета</w:t>
      </w:r>
      <w:r w:rsidR="00F15A46" w:rsidRPr="0064438E">
        <w:rPr>
          <w:sz w:val="28"/>
          <w:szCs w:val="28"/>
        </w:rPr>
        <w:t xml:space="preserve"> по видам доходов на 2023</w:t>
      </w:r>
      <w:r w:rsidR="008A7473" w:rsidRPr="0064438E">
        <w:rPr>
          <w:sz w:val="28"/>
          <w:szCs w:val="28"/>
        </w:rPr>
        <w:t xml:space="preserve"> год </w:t>
      </w:r>
      <w:r w:rsidR="00F15A46" w:rsidRPr="0064438E">
        <w:rPr>
          <w:sz w:val="28"/>
          <w:szCs w:val="28"/>
        </w:rPr>
        <w:t>и на плановый период 2024 и 2025</w:t>
      </w:r>
      <w:r w:rsidR="001A00CE" w:rsidRPr="0064438E">
        <w:rPr>
          <w:sz w:val="28"/>
          <w:szCs w:val="28"/>
        </w:rPr>
        <w:t xml:space="preserve"> годов:</w:t>
      </w:r>
    </w:p>
    <w:p w:rsidR="00074238" w:rsidRPr="0064438E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 w:rsidRPr="0064438E">
        <w:rPr>
          <w:sz w:val="28"/>
          <w:szCs w:val="28"/>
        </w:rPr>
        <w:t>- объем налоговых и неналогов</w:t>
      </w:r>
      <w:r w:rsidR="00F15A46" w:rsidRPr="0064438E">
        <w:rPr>
          <w:sz w:val="28"/>
          <w:szCs w:val="28"/>
        </w:rPr>
        <w:t>ых доходов согласно приложению 2</w:t>
      </w:r>
      <w:r w:rsidR="008A7473" w:rsidRPr="0064438E">
        <w:rPr>
          <w:sz w:val="28"/>
          <w:szCs w:val="28"/>
        </w:rPr>
        <w:t xml:space="preserve"> к настоящему решению;</w:t>
      </w:r>
    </w:p>
    <w:p w:rsidR="00947B79" w:rsidRPr="0064438E" w:rsidRDefault="00074238" w:rsidP="00232749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 w:rsidRPr="0064438E">
        <w:t>-</w:t>
      </w:r>
      <w:r w:rsidRPr="0064438E">
        <w:rPr>
          <w:sz w:val="28"/>
          <w:szCs w:val="28"/>
        </w:rPr>
        <w:t xml:space="preserve">объем безвозмездных поступлений </w:t>
      </w:r>
      <w:r w:rsidR="00F15A46" w:rsidRPr="0064438E">
        <w:rPr>
          <w:sz w:val="28"/>
          <w:szCs w:val="28"/>
        </w:rPr>
        <w:t>согласно приложению 3</w:t>
      </w:r>
      <w:r w:rsidR="00C84798" w:rsidRPr="0064438E">
        <w:rPr>
          <w:sz w:val="28"/>
          <w:szCs w:val="28"/>
        </w:rPr>
        <w:t xml:space="preserve"> </w:t>
      </w:r>
      <w:r w:rsidRPr="0064438E">
        <w:rPr>
          <w:sz w:val="28"/>
          <w:szCs w:val="28"/>
        </w:rPr>
        <w:t>к настоящему решению, из них объем меж</w:t>
      </w:r>
      <w:r w:rsidR="00637281" w:rsidRPr="0064438E">
        <w:rPr>
          <w:sz w:val="28"/>
          <w:szCs w:val="28"/>
        </w:rPr>
        <w:t>б</w:t>
      </w:r>
      <w:r w:rsidR="00642B99" w:rsidRPr="0064438E">
        <w:rPr>
          <w:sz w:val="28"/>
          <w:szCs w:val="28"/>
        </w:rPr>
        <w:t>юджет</w:t>
      </w:r>
      <w:r w:rsidR="00F15A46" w:rsidRPr="0064438E">
        <w:rPr>
          <w:sz w:val="28"/>
          <w:szCs w:val="28"/>
        </w:rPr>
        <w:t>ных трансфертов в 2023</w:t>
      </w:r>
      <w:r w:rsidRPr="0064438E">
        <w:rPr>
          <w:sz w:val="28"/>
          <w:szCs w:val="28"/>
        </w:rPr>
        <w:t xml:space="preserve"> году в сумме</w:t>
      </w:r>
      <w:r w:rsidR="00382BCA" w:rsidRPr="0064438E">
        <w:rPr>
          <w:sz w:val="28"/>
          <w:szCs w:val="28"/>
        </w:rPr>
        <w:t xml:space="preserve"> </w:t>
      </w:r>
      <w:r w:rsidR="00047A85" w:rsidRPr="0064438E">
        <w:rPr>
          <w:sz w:val="28"/>
          <w:szCs w:val="28"/>
        </w:rPr>
        <w:t>33 126,390</w:t>
      </w:r>
      <w:r w:rsidR="009B32AC" w:rsidRPr="0064438E">
        <w:rPr>
          <w:sz w:val="28"/>
          <w:szCs w:val="28"/>
        </w:rPr>
        <w:t xml:space="preserve"> </w:t>
      </w:r>
      <w:r w:rsidRPr="0064438E">
        <w:rPr>
          <w:sz w:val="28"/>
          <w:szCs w:val="28"/>
        </w:rPr>
        <w:t xml:space="preserve">тыс. рублей, </w:t>
      </w:r>
      <w:r w:rsidR="00F15A46" w:rsidRPr="0064438E">
        <w:rPr>
          <w:sz w:val="28"/>
          <w:szCs w:val="28"/>
        </w:rPr>
        <w:t>в 2024</w:t>
      </w:r>
      <w:r w:rsidR="00AD5B49" w:rsidRPr="0064438E">
        <w:rPr>
          <w:sz w:val="28"/>
          <w:szCs w:val="28"/>
        </w:rPr>
        <w:t xml:space="preserve"> году в сумме</w:t>
      </w:r>
      <w:r w:rsidR="00250E5A" w:rsidRPr="0064438E">
        <w:rPr>
          <w:sz w:val="28"/>
          <w:szCs w:val="28"/>
        </w:rPr>
        <w:t xml:space="preserve"> 10 528,507</w:t>
      </w:r>
      <w:r w:rsidR="009B32AC" w:rsidRPr="0064438E">
        <w:rPr>
          <w:sz w:val="28"/>
          <w:szCs w:val="28"/>
        </w:rPr>
        <w:t xml:space="preserve"> </w:t>
      </w:r>
      <w:r w:rsidR="00912DA1" w:rsidRPr="0064438E">
        <w:rPr>
          <w:sz w:val="28"/>
          <w:szCs w:val="28"/>
        </w:rPr>
        <w:t xml:space="preserve">тыс. рублей </w:t>
      </w:r>
      <w:r w:rsidR="00F15A46" w:rsidRPr="0064438E">
        <w:rPr>
          <w:sz w:val="28"/>
          <w:szCs w:val="28"/>
        </w:rPr>
        <w:t>и в 2025</w:t>
      </w:r>
      <w:r w:rsidR="00AD5B49" w:rsidRPr="0064438E">
        <w:rPr>
          <w:sz w:val="28"/>
          <w:szCs w:val="28"/>
        </w:rPr>
        <w:t xml:space="preserve"> году в сумме</w:t>
      </w:r>
      <w:r w:rsidR="009B32AC" w:rsidRPr="0064438E">
        <w:rPr>
          <w:sz w:val="28"/>
          <w:szCs w:val="28"/>
        </w:rPr>
        <w:t xml:space="preserve"> 3 445,400 </w:t>
      </w:r>
      <w:r w:rsidR="00BC2FFF" w:rsidRPr="0064438E">
        <w:rPr>
          <w:sz w:val="28"/>
          <w:szCs w:val="28"/>
        </w:rPr>
        <w:t>тыс. рублей».</w:t>
      </w:r>
    </w:p>
    <w:p w:rsidR="00CA0CD4" w:rsidRPr="0064438E" w:rsidRDefault="00CA0CD4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7403C6" w:rsidRDefault="00232749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3</w:t>
      </w:r>
      <w:r w:rsidR="00021FF3">
        <w:rPr>
          <w:sz w:val="28"/>
          <w:szCs w:val="28"/>
        </w:rPr>
        <w:t>) Приложение 1 к решению изложить в новой редакции:</w:t>
      </w:r>
    </w:p>
    <w:p w:rsidR="003C5200" w:rsidRPr="0027323F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021FF3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F24B9C">
        <w:t>й области на 2023</w:t>
      </w:r>
      <w:r w:rsidR="0091092A" w:rsidRPr="00006A2F">
        <w:t xml:space="preserve"> год</w:t>
      </w:r>
      <w:r w:rsidR="00F24B9C">
        <w:t xml:space="preserve"> и на плановый период 2024 и 2025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F24B9C">
        <w:rPr>
          <w:sz w:val="28"/>
          <w:szCs w:val="28"/>
        </w:rPr>
        <w:t xml:space="preserve"> на 2023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F24B9C">
        <w:rPr>
          <w:sz w:val="28"/>
          <w:szCs w:val="28"/>
        </w:rPr>
        <w:t>ериод 2024 и 2025</w:t>
      </w:r>
      <w:r w:rsidR="00193BF1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9B67CB" w:rsidTr="009B67CB">
        <w:tc>
          <w:tcPr>
            <w:tcW w:w="276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t>Сумма</w:t>
            </w:r>
            <w:r w:rsidR="00F24B9C" w:rsidRPr="009B67CB">
              <w:rPr>
                <w:b/>
                <w:szCs w:val="24"/>
              </w:rPr>
              <w:t xml:space="preserve"> на </w:t>
            </w:r>
            <w:r w:rsidR="00F24B9C" w:rsidRPr="009B67CB">
              <w:rPr>
                <w:b/>
                <w:szCs w:val="24"/>
              </w:rPr>
              <w:lastRenderedPageBreak/>
              <w:t>2023</w:t>
            </w:r>
            <w:r w:rsidRPr="009B67CB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lastRenderedPageBreak/>
              <w:t>Сумма</w:t>
            </w:r>
            <w:r w:rsidR="00F24B9C" w:rsidRPr="009B67CB">
              <w:rPr>
                <w:b/>
                <w:szCs w:val="24"/>
              </w:rPr>
              <w:t xml:space="preserve"> на </w:t>
            </w:r>
            <w:r w:rsidR="00F24B9C" w:rsidRPr="009B67CB">
              <w:rPr>
                <w:b/>
                <w:szCs w:val="24"/>
              </w:rPr>
              <w:lastRenderedPageBreak/>
              <w:t>2024</w:t>
            </w:r>
            <w:r w:rsidRPr="009B67CB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lastRenderedPageBreak/>
              <w:t>Сумма</w:t>
            </w:r>
            <w:r w:rsidR="00F24B9C" w:rsidRPr="009B67CB">
              <w:rPr>
                <w:b/>
                <w:szCs w:val="24"/>
              </w:rPr>
              <w:t xml:space="preserve"> на </w:t>
            </w:r>
            <w:r w:rsidR="00F24B9C" w:rsidRPr="009B67CB">
              <w:rPr>
                <w:b/>
                <w:szCs w:val="24"/>
              </w:rPr>
              <w:lastRenderedPageBreak/>
              <w:t>2025</w:t>
            </w:r>
            <w:r w:rsidRPr="009B67CB">
              <w:rPr>
                <w:b/>
                <w:szCs w:val="24"/>
              </w:rPr>
              <w:t xml:space="preserve"> год</w:t>
            </w:r>
          </w:p>
        </w:tc>
      </w:tr>
      <w:tr w:rsidR="00382BB8" w:rsidRPr="009B67CB" w:rsidTr="009B67CB">
        <w:trPr>
          <w:trHeight w:val="1411"/>
        </w:trPr>
        <w:tc>
          <w:tcPr>
            <w:tcW w:w="2760" w:type="dxa"/>
          </w:tcPr>
          <w:p w:rsidR="00382BB8" w:rsidRPr="009B67CB" w:rsidRDefault="009165D2" w:rsidP="00661557">
            <w:pPr>
              <w:rPr>
                <w:szCs w:val="24"/>
              </w:rPr>
            </w:pPr>
            <w:r w:rsidRPr="009B67CB">
              <w:rPr>
                <w:bCs/>
                <w:szCs w:val="24"/>
              </w:rPr>
              <w:lastRenderedPageBreak/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86360D" w:rsidRPr="009B67CB" w:rsidRDefault="0086360D" w:rsidP="009B67CB">
            <w:pPr>
              <w:jc w:val="right"/>
              <w:rPr>
                <w:szCs w:val="24"/>
              </w:rPr>
            </w:pPr>
          </w:p>
          <w:p w:rsidR="0086360D" w:rsidRPr="009B67CB" w:rsidRDefault="0086360D" w:rsidP="009B67CB">
            <w:pPr>
              <w:jc w:val="right"/>
              <w:rPr>
                <w:szCs w:val="24"/>
              </w:rPr>
            </w:pPr>
          </w:p>
          <w:p w:rsidR="00A45005" w:rsidRPr="009B67CB" w:rsidRDefault="00A45005" w:rsidP="009B67CB">
            <w:pPr>
              <w:jc w:val="right"/>
              <w:rPr>
                <w:sz w:val="28"/>
                <w:szCs w:val="28"/>
              </w:rPr>
            </w:pPr>
          </w:p>
          <w:p w:rsidR="0086360D" w:rsidRPr="009B67CB" w:rsidRDefault="00A02540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05394B" w:rsidRPr="009B67CB" w:rsidRDefault="0005394B" w:rsidP="009B67CB">
            <w:pPr>
              <w:jc w:val="right"/>
              <w:rPr>
                <w:szCs w:val="24"/>
              </w:rPr>
            </w:pPr>
          </w:p>
          <w:p w:rsidR="0005394B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374,250</w:t>
            </w:r>
          </w:p>
        </w:tc>
      </w:tr>
      <w:tr w:rsidR="00382BB8" w:rsidRPr="009B67CB" w:rsidTr="009B67CB">
        <w:tc>
          <w:tcPr>
            <w:tcW w:w="2760" w:type="dxa"/>
          </w:tcPr>
          <w:p w:rsidR="00382BB8" w:rsidRPr="009B67CB" w:rsidRDefault="0019752E" w:rsidP="00661557">
            <w:pPr>
              <w:rPr>
                <w:szCs w:val="24"/>
              </w:rPr>
            </w:pPr>
            <w:r w:rsidRPr="009B67CB">
              <w:rPr>
                <w:bCs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4C4552" w:rsidRPr="009B67CB" w:rsidRDefault="004C4552" w:rsidP="009B67CB">
            <w:pPr>
              <w:jc w:val="right"/>
              <w:rPr>
                <w:szCs w:val="24"/>
              </w:rPr>
            </w:pPr>
          </w:p>
          <w:p w:rsidR="00F53D09" w:rsidRPr="009B67CB" w:rsidRDefault="00A02540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374,250</w:t>
            </w:r>
          </w:p>
        </w:tc>
      </w:tr>
      <w:tr w:rsidR="00382BB8" w:rsidRPr="009B67CB" w:rsidTr="009B67CB">
        <w:tc>
          <w:tcPr>
            <w:tcW w:w="2760" w:type="dxa"/>
          </w:tcPr>
          <w:p w:rsidR="00382BB8" w:rsidRPr="009B67CB" w:rsidRDefault="00382BB8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 xml:space="preserve">Увеличение остатков средств </w:t>
            </w:r>
            <w:r w:rsidR="00773D1D" w:rsidRPr="009B67CB">
              <w:rPr>
                <w:szCs w:val="24"/>
              </w:rPr>
              <w:t>б</w:t>
            </w:r>
            <w:r w:rsidR="00642B99" w:rsidRPr="009B67CB">
              <w:rPr>
                <w:szCs w:val="24"/>
              </w:rPr>
              <w:t>юдже</w:t>
            </w:r>
            <w:r w:rsidR="0019752E" w:rsidRPr="009B67CB">
              <w:rPr>
                <w:szCs w:val="24"/>
              </w:rPr>
              <w:t>тов</w:t>
            </w:r>
          </w:p>
        </w:tc>
        <w:tc>
          <w:tcPr>
            <w:tcW w:w="3120" w:type="dxa"/>
          </w:tcPr>
          <w:p w:rsidR="0086360D" w:rsidRPr="009B67CB" w:rsidRDefault="0086360D" w:rsidP="009B67CB">
            <w:pPr>
              <w:jc w:val="center"/>
              <w:rPr>
                <w:szCs w:val="24"/>
              </w:rPr>
            </w:pPr>
          </w:p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86360D" w:rsidRPr="00F8480A" w:rsidRDefault="0086360D" w:rsidP="009B67CB">
            <w:pPr>
              <w:jc w:val="right"/>
              <w:rPr>
                <w:color w:val="E36C0A"/>
                <w:szCs w:val="24"/>
              </w:rPr>
            </w:pPr>
          </w:p>
          <w:p w:rsidR="00382BB8" w:rsidRPr="00F8480A" w:rsidRDefault="00047A85" w:rsidP="00B43F00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-</w:t>
            </w:r>
            <w:r w:rsidR="00B43F00" w:rsidRPr="00F8480A">
              <w:rPr>
                <w:color w:val="E36C0A"/>
                <w:szCs w:val="24"/>
              </w:rPr>
              <w:t>55</w:t>
            </w:r>
            <w:r w:rsidR="003B1DDF" w:rsidRPr="00F8480A">
              <w:rPr>
                <w:color w:val="E36C0A"/>
                <w:szCs w:val="24"/>
              </w:rPr>
              <w:t xml:space="preserve"> </w:t>
            </w:r>
            <w:r w:rsidR="00B43F00" w:rsidRPr="00F8480A">
              <w:rPr>
                <w:color w:val="E36C0A"/>
                <w:szCs w:val="24"/>
              </w:rPr>
              <w:t>766,492</w:t>
            </w:r>
          </w:p>
        </w:tc>
        <w:tc>
          <w:tcPr>
            <w:tcW w:w="1440" w:type="dxa"/>
          </w:tcPr>
          <w:p w:rsidR="00B52517" w:rsidRPr="009B67CB" w:rsidRDefault="00B52517" w:rsidP="009B67CB">
            <w:pPr>
              <w:jc w:val="right"/>
              <w:rPr>
                <w:szCs w:val="24"/>
              </w:rPr>
            </w:pPr>
          </w:p>
          <w:p w:rsidR="00382BB8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C507C0" w:rsidRPr="009B67CB" w:rsidRDefault="00C507C0" w:rsidP="009B67CB">
            <w:pPr>
              <w:jc w:val="right"/>
              <w:rPr>
                <w:szCs w:val="24"/>
              </w:rPr>
            </w:pPr>
          </w:p>
          <w:p w:rsidR="00382BB8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-10 930,400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952529" w:rsidRPr="00F8480A" w:rsidRDefault="00952529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43F00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-55</w:t>
            </w:r>
            <w:r w:rsidR="003B1DDF" w:rsidRPr="00F8480A">
              <w:rPr>
                <w:color w:val="E36C0A"/>
                <w:szCs w:val="24"/>
              </w:rPr>
              <w:t xml:space="preserve"> </w:t>
            </w:r>
            <w:r w:rsidRPr="00F8480A">
              <w:rPr>
                <w:color w:val="E36C0A"/>
                <w:szCs w:val="24"/>
              </w:rPr>
              <w:t>766,492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05394B" w:rsidRPr="009B67CB" w:rsidRDefault="0005394B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-10 930,400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952529" w:rsidRPr="00F8480A" w:rsidRDefault="00952529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43F00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-55</w:t>
            </w:r>
            <w:r w:rsidR="003B1DDF" w:rsidRPr="00F8480A">
              <w:rPr>
                <w:color w:val="E36C0A"/>
                <w:szCs w:val="24"/>
              </w:rPr>
              <w:t xml:space="preserve"> </w:t>
            </w:r>
            <w:r w:rsidRPr="00F8480A">
              <w:rPr>
                <w:color w:val="E36C0A"/>
                <w:szCs w:val="24"/>
              </w:rPr>
              <w:t>766,492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05394B" w:rsidRPr="009B67CB" w:rsidRDefault="0005394B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-10 930,400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4C4552" w:rsidRPr="00F8480A" w:rsidRDefault="004C4552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43F00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-55</w:t>
            </w:r>
            <w:r w:rsidR="003B1DDF" w:rsidRPr="00F8480A">
              <w:rPr>
                <w:color w:val="E36C0A"/>
                <w:szCs w:val="24"/>
              </w:rPr>
              <w:t xml:space="preserve"> </w:t>
            </w:r>
            <w:r w:rsidRPr="00F8480A">
              <w:rPr>
                <w:color w:val="E36C0A"/>
                <w:szCs w:val="24"/>
              </w:rPr>
              <w:t>766,492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05394B" w:rsidRPr="009B67CB" w:rsidRDefault="0005394B" w:rsidP="009B67CB">
            <w:pPr>
              <w:jc w:val="right"/>
              <w:rPr>
                <w:szCs w:val="24"/>
              </w:rPr>
            </w:pPr>
          </w:p>
          <w:p w:rsidR="000C60FA" w:rsidRPr="009B67CB" w:rsidRDefault="000C60FA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193BF1" w:rsidRPr="009B67CB" w:rsidRDefault="00193BF1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-10 930,400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3B1DDF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58 415,674</w:t>
            </w:r>
          </w:p>
        </w:tc>
        <w:tc>
          <w:tcPr>
            <w:tcW w:w="1440" w:type="dxa"/>
          </w:tcPr>
          <w:p w:rsidR="006956C9" w:rsidRPr="009B67CB" w:rsidRDefault="006956C9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11 304,650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B7FE7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58 415,674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193BF1" w:rsidRPr="009B67CB" w:rsidRDefault="00193BF1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11 304,650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2C6C09" w:rsidRPr="00F8480A" w:rsidRDefault="002C6C09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B7FE7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58 415,674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193BF1" w:rsidRPr="009B67CB" w:rsidRDefault="00193BF1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F24B9C" w:rsidRPr="009B67CB" w:rsidRDefault="00F24B9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11 304,650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232749" w:rsidRPr="00F8480A" w:rsidRDefault="00232749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B7FE7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58 415,674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8D6374" w:rsidRPr="009B67CB" w:rsidRDefault="008D6374" w:rsidP="009B67CB">
            <w:pPr>
              <w:jc w:val="right"/>
              <w:rPr>
                <w:szCs w:val="24"/>
              </w:rPr>
            </w:pPr>
          </w:p>
          <w:p w:rsidR="00193BF1" w:rsidRPr="009B67CB" w:rsidRDefault="00193BF1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512410" w:rsidRPr="009B67CB" w:rsidRDefault="00512410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11 304,650</w:t>
            </w:r>
          </w:p>
        </w:tc>
      </w:tr>
      <w:tr w:rsidR="0064000C" w:rsidRPr="009B67CB" w:rsidTr="009B67CB">
        <w:trPr>
          <w:trHeight w:val="195"/>
        </w:trPr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Pr="009B67CB" w:rsidRDefault="0064000C" w:rsidP="002F10AF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64000C" w:rsidRPr="009B67CB" w:rsidRDefault="00A02540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374,250</w:t>
            </w:r>
            <w:r w:rsidR="00021FF3" w:rsidRPr="009B67CB">
              <w:rPr>
                <w:szCs w:val="24"/>
              </w:rPr>
              <w:t>»</w:t>
            </w:r>
          </w:p>
        </w:tc>
      </w:tr>
    </w:tbl>
    <w:p w:rsidR="00047A85" w:rsidRDefault="00047A85" w:rsidP="008E7CBF"/>
    <w:p w:rsidR="00047A85" w:rsidRDefault="00047A85" w:rsidP="008E7CBF"/>
    <w:p w:rsidR="00AE5982" w:rsidRPr="00021FF3" w:rsidRDefault="00BC0A6D" w:rsidP="00021FF3">
      <w:r>
        <w:rPr>
          <w:sz w:val="28"/>
          <w:szCs w:val="28"/>
        </w:rPr>
        <w:t xml:space="preserve">               </w:t>
      </w:r>
      <w:r w:rsidR="00467A71">
        <w:rPr>
          <w:sz w:val="28"/>
          <w:szCs w:val="28"/>
        </w:rPr>
        <w:t xml:space="preserve">   </w:t>
      </w:r>
      <w:r w:rsidR="00047A85">
        <w:rPr>
          <w:sz w:val="28"/>
          <w:szCs w:val="28"/>
        </w:rPr>
        <w:t>4</w:t>
      </w:r>
      <w:r w:rsidR="006D1844">
        <w:rPr>
          <w:sz w:val="28"/>
          <w:szCs w:val="28"/>
        </w:rPr>
        <w:t xml:space="preserve">) </w:t>
      </w:r>
      <w:r w:rsidR="00021FF3">
        <w:rPr>
          <w:sz w:val="28"/>
          <w:szCs w:val="28"/>
        </w:rPr>
        <w:t>Приложение 3 к решению изложить в новой редакции:</w:t>
      </w:r>
    </w:p>
    <w:p w:rsidR="00704A00" w:rsidRDefault="00704A00" w:rsidP="00FE2CC1">
      <w:pPr>
        <w:ind w:right="-530"/>
        <w:rPr>
          <w:szCs w:val="24"/>
        </w:rPr>
      </w:pPr>
    </w:p>
    <w:p w:rsidR="0036569D" w:rsidRPr="007403C6" w:rsidRDefault="0036569D" w:rsidP="0036569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  <w:r w:rsidR="006D1844">
        <w:rPr>
          <w:szCs w:val="24"/>
        </w:rPr>
        <w:t>«</w:t>
      </w:r>
      <w:r w:rsidRPr="00006A2F">
        <w:rPr>
          <w:szCs w:val="24"/>
        </w:rPr>
        <w:t xml:space="preserve">Приложение </w:t>
      </w:r>
      <w:r w:rsidR="00A83FBD" w:rsidRPr="007403C6">
        <w:rPr>
          <w:szCs w:val="24"/>
        </w:rPr>
        <w:t>3</w:t>
      </w:r>
    </w:p>
    <w:p w:rsidR="0036569D" w:rsidRPr="00006A2F" w:rsidRDefault="0036569D" w:rsidP="0036569D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B5219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36569D" w:rsidRDefault="0036569D" w:rsidP="0036569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FB5219">
        <w:rPr>
          <w:szCs w:val="24"/>
        </w:rPr>
        <w:t xml:space="preserve">е </w:t>
      </w:r>
      <w:r w:rsidR="001D7258" w:rsidRPr="00FB5219">
        <w:rPr>
          <w:szCs w:val="24"/>
        </w:rPr>
        <w:t>Русско-Камешкирского</w:t>
      </w:r>
      <w:r w:rsidRPr="00FB5219">
        <w:rPr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 w:rsidR="00102173">
        <w:rPr>
          <w:szCs w:val="24"/>
        </w:rPr>
        <w:t>района Пензенской об</w:t>
      </w:r>
      <w:r w:rsidR="00A83FBD">
        <w:rPr>
          <w:szCs w:val="24"/>
        </w:rPr>
        <w:t xml:space="preserve">ласти на 2023 </w:t>
      </w:r>
      <w:r w:rsidRPr="00006A2F">
        <w:rPr>
          <w:szCs w:val="24"/>
        </w:rPr>
        <w:t>год</w:t>
      </w:r>
      <w:r w:rsidR="0031328A">
        <w:rPr>
          <w:szCs w:val="24"/>
        </w:rPr>
        <w:t xml:space="preserve"> и на планов</w:t>
      </w:r>
      <w:r w:rsidR="00A83FBD">
        <w:rPr>
          <w:szCs w:val="24"/>
        </w:rPr>
        <w:t>ый период 2024 и 2025</w:t>
      </w:r>
      <w:r>
        <w:rPr>
          <w:szCs w:val="24"/>
        </w:rPr>
        <w:t xml:space="preserve"> годов</w:t>
      </w:r>
      <w:r w:rsidRPr="00006A2F">
        <w:rPr>
          <w:szCs w:val="24"/>
        </w:rPr>
        <w:t>»</w:t>
      </w:r>
    </w:p>
    <w:p w:rsidR="0036569D" w:rsidRDefault="0036569D" w:rsidP="0036569D">
      <w:pPr>
        <w:ind w:left="5387" w:right="-530"/>
        <w:rPr>
          <w:szCs w:val="24"/>
        </w:rPr>
      </w:pPr>
    </w:p>
    <w:p w:rsidR="00047A85" w:rsidRDefault="0036569D" w:rsidP="00047A85">
      <w:pPr>
        <w:jc w:val="center"/>
        <w:rPr>
          <w:bCs/>
          <w:sz w:val="28"/>
          <w:szCs w:val="28"/>
        </w:rPr>
      </w:pPr>
      <w:r w:rsidRPr="00F6345B"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t xml:space="preserve">ем безвозмездных поступлений в </w:t>
      </w:r>
      <w:r w:rsidR="00642B99">
        <w:rPr>
          <w:bCs/>
          <w:sz w:val="28"/>
          <w:szCs w:val="28"/>
        </w:rPr>
        <w:t>Бюджет</w:t>
      </w:r>
      <w:r w:rsidRPr="00DF3530">
        <w:rPr>
          <w:bCs/>
          <w:color w:val="0066FF"/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Pr="00F6345B">
        <w:rPr>
          <w:sz w:val="28"/>
          <w:szCs w:val="28"/>
        </w:rPr>
        <w:t xml:space="preserve"> сельсовета </w:t>
      </w:r>
      <w:r w:rsidR="00A83FBD">
        <w:rPr>
          <w:bCs/>
          <w:sz w:val="28"/>
          <w:szCs w:val="28"/>
        </w:rPr>
        <w:t>на 2023</w:t>
      </w:r>
      <w:r>
        <w:rPr>
          <w:bCs/>
          <w:sz w:val="28"/>
          <w:szCs w:val="28"/>
        </w:rPr>
        <w:t xml:space="preserve"> год </w:t>
      </w:r>
      <w:r w:rsidR="00A83FBD">
        <w:rPr>
          <w:bCs/>
          <w:sz w:val="28"/>
          <w:szCs w:val="28"/>
        </w:rPr>
        <w:t>и на плановый период 2024</w:t>
      </w:r>
      <w:r>
        <w:rPr>
          <w:bCs/>
          <w:sz w:val="28"/>
          <w:szCs w:val="28"/>
        </w:rPr>
        <w:t xml:space="preserve"> и 2</w:t>
      </w:r>
      <w:r w:rsidR="00A83FBD">
        <w:rPr>
          <w:bCs/>
          <w:sz w:val="28"/>
          <w:szCs w:val="28"/>
        </w:rPr>
        <w:t>025</w:t>
      </w:r>
      <w:r w:rsidR="00102173">
        <w:rPr>
          <w:bCs/>
          <w:sz w:val="28"/>
          <w:szCs w:val="28"/>
        </w:rPr>
        <w:t xml:space="preserve"> го</w:t>
      </w:r>
      <w:r w:rsidR="00315AB9">
        <w:rPr>
          <w:bCs/>
          <w:sz w:val="28"/>
          <w:szCs w:val="28"/>
        </w:rPr>
        <w:t>дов</w:t>
      </w:r>
    </w:p>
    <w:p w:rsidR="00047A85" w:rsidRDefault="00047A85" w:rsidP="00FE2CC1">
      <w:pPr>
        <w:jc w:val="center"/>
        <w:rPr>
          <w:bCs/>
          <w:sz w:val="28"/>
          <w:szCs w:val="28"/>
        </w:rPr>
      </w:pPr>
    </w:p>
    <w:p w:rsidR="00047A85" w:rsidRDefault="00047A85" w:rsidP="00FE2CC1">
      <w:pPr>
        <w:jc w:val="center"/>
        <w:rPr>
          <w:bCs/>
          <w:sz w:val="28"/>
          <w:szCs w:val="28"/>
        </w:rPr>
      </w:pPr>
    </w:p>
    <w:p w:rsidR="00047A85" w:rsidRDefault="00047A85" w:rsidP="00FE2CC1">
      <w:pPr>
        <w:jc w:val="center"/>
        <w:rPr>
          <w:bCs/>
          <w:sz w:val="28"/>
          <w:szCs w:val="28"/>
        </w:rPr>
      </w:pPr>
    </w:p>
    <w:p w:rsidR="00FE2CC1" w:rsidRPr="00BA21BF" w:rsidRDefault="00FE2CC1" w:rsidP="00FE2CC1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C83B61" w:rsidTr="00634DCB">
        <w:trPr>
          <w:trHeight w:val="1029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2024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2025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FE2CC1" w:rsidRPr="00C83B61" w:rsidTr="00634DCB">
        <w:trPr>
          <w:trHeight w:val="20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03D" w:rsidRPr="00D1103D" w:rsidRDefault="00D1103D" w:rsidP="00D1103D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D1103D">
              <w:rPr>
                <w:b/>
                <w:color w:val="E36C0A"/>
                <w:sz w:val="22"/>
                <w:szCs w:val="22"/>
              </w:rPr>
              <w:t>45262,242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250E5A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EB4ED2" w:rsidRDefault="009E71C4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3445,400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790292" w:rsidRDefault="009B38EC" w:rsidP="00634DCB">
            <w:pPr>
              <w:jc w:val="right"/>
              <w:rPr>
                <w:color w:val="E36C0A"/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44512,242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B42375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9E71C4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3445,400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3053,100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3058,800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3035,800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1674,800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1674,800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1361,000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1361,000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FC3D42" w:rsidP="00634DCB">
            <w:pPr>
              <w:jc w:val="center"/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FC3D42" w:rsidP="00634DCB">
            <w:pPr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790292" w:rsidRDefault="009B38EC" w:rsidP="00634DCB">
            <w:pPr>
              <w:jc w:val="right"/>
              <w:rPr>
                <w:b/>
                <w:color w:val="E36C0A"/>
                <w:sz w:val="22"/>
                <w:szCs w:val="22"/>
              </w:rPr>
            </w:pPr>
            <w:r>
              <w:rPr>
                <w:b/>
                <w:color w:val="E36C0A"/>
                <w:sz w:val="22"/>
                <w:szCs w:val="22"/>
              </w:rPr>
              <w:t>41073,042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B42375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21FF3" w:rsidRDefault="00340F32" w:rsidP="00634DCB">
            <w:pPr>
              <w:jc w:val="center"/>
              <w:rPr>
                <w:b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21FF3" w:rsidRDefault="00340F32" w:rsidP="00634DCB">
            <w:pPr>
              <w:rPr>
                <w:b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2A4CE6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6060,606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2A4CE6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21FF3" w:rsidRDefault="006B11AC" w:rsidP="00634DCB">
            <w:pPr>
              <w:jc w:val="center"/>
              <w:rPr>
                <w:b/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21FF3" w:rsidRDefault="006B11AC" w:rsidP="00634DCB">
            <w:pPr>
              <w:rPr>
                <w:b/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2A4CE6" w:rsidRDefault="006B11A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2A4CE6" w:rsidRDefault="006B11A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</w:tr>
      <w:tr w:rsidR="006B11AC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021FF3" w:rsidRDefault="006B11AC" w:rsidP="00634DCB">
            <w:pPr>
              <w:jc w:val="center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021FF3" w:rsidRDefault="006B11AC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2A4CE6" w:rsidRDefault="006B11A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2A4CE6" w:rsidRDefault="006B11A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21FF3" w:rsidRDefault="00B42375" w:rsidP="00634DCB">
            <w:pPr>
              <w:jc w:val="center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21FF3" w:rsidRDefault="00B42375" w:rsidP="00634DCB">
            <w:pPr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790292" w:rsidRDefault="00790292" w:rsidP="00634DCB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790292">
              <w:rPr>
                <w:i/>
                <w:color w:val="E36C0A"/>
                <w:sz w:val="22"/>
                <w:szCs w:val="22"/>
              </w:rPr>
              <w:t>1844,117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2A4CE6" w:rsidRDefault="00B42375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21FF3" w:rsidRDefault="00B42375" w:rsidP="00634DCB">
            <w:pPr>
              <w:jc w:val="center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21FF3" w:rsidRDefault="00B42375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</w:t>
            </w:r>
            <w:r w:rsidRPr="00021FF3">
              <w:rPr>
                <w:sz w:val="22"/>
                <w:szCs w:val="22"/>
              </w:rPr>
              <w:lastRenderedPageBreak/>
              <w:t>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790292" w:rsidRDefault="007D28C6" w:rsidP="00790292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lastRenderedPageBreak/>
              <w:t>18,</w:t>
            </w:r>
            <w:r w:rsidR="00790292" w:rsidRPr="00790292">
              <w:rPr>
                <w:color w:val="E36C0A"/>
                <w:sz w:val="22"/>
                <w:szCs w:val="22"/>
              </w:rPr>
              <w:t>441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2A4CE6" w:rsidRDefault="00B42375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21FF3" w:rsidRDefault="00B42375" w:rsidP="00634DCB">
            <w:pPr>
              <w:jc w:val="center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lastRenderedPageBreak/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21FF3" w:rsidRDefault="00B42375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790292" w:rsidRDefault="007D28C6" w:rsidP="00790292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18</w:t>
            </w:r>
            <w:r w:rsidR="00790292" w:rsidRPr="00790292">
              <w:rPr>
                <w:color w:val="E36C0A"/>
                <w:sz w:val="22"/>
                <w:szCs w:val="22"/>
              </w:rPr>
              <w:t>25</w:t>
            </w:r>
            <w:r w:rsidRPr="00790292">
              <w:rPr>
                <w:color w:val="E36C0A"/>
                <w:sz w:val="22"/>
                <w:szCs w:val="22"/>
              </w:rPr>
              <w:t>,</w:t>
            </w:r>
            <w:r w:rsidR="00790292" w:rsidRPr="00790292">
              <w:rPr>
                <w:color w:val="E36C0A"/>
                <w:sz w:val="22"/>
                <w:szCs w:val="22"/>
              </w:rPr>
              <w:t>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2A4CE6" w:rsidRDefault="00B42375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</w:t>
            </w:r>
          </w:p>
        </w:tc>
      </w:tr>
      <w:tr w:rsidR="00FC596D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2A4CE6" w:rsidRDefault="00FC596D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2A4CE6" w:rsidRDefault="00FC596D" w:rsidP="00634DCB">
            <w:pPr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Субсидии бюджетам субъектов Российской Федерации (муниципальных образований) из бюджета субъекта Российской Федерации (местного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</w:tr>
      <w:tr w:rsidR="00FC596D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2A4CE6" w:rsidRDefault="00FC596D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2A4CE6" w:rsidRDefault="00FC596D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Субсидии бюджетам сельских поселений из местных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C51683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683" w:rsidRPr="002A4CE6" w:rsidRDefault="00C51683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000 2 02 29900 10 9020 150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683" w:rsidRPr="002A4CE6" w:rsidRDefault="00C51683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Субсидии бюджетам сельских поселений из бюджета Бековского района Пензенской области на строительство, реконструкцию, капитальный, текущий ремонт объектов дорожной коммунальной инфраструктуры и объектов социально-культурного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2A4CE6" w:rsidRDefault="00C51683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2A4CE6" w:rsidRDefault="00C51683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2A4CE6" w:rsidRDefault="00C51683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FC3D42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2A4CE6" w:rsidRDefault="00FC3D42" w:rsidP="00634DCB">
            <w:pPr>
              <w:jc w:val="center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2A4CE6" w:rsidRDefault="00FC3D42" w:rsidP="00634DCB">
            <w:pPr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8EC" w:rsidRPr="009B38EC" w:rsidRDefault="009B38EC" w:rsidP="009B38EC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9B38EC">
              <w:rPr>
                <w:i/>
                <w:color w:val="E36C0A"/>
                <w:sz w:val="22"/>
                <w:szCs w:val="22"/>
              </w:rPr>
              <w:t>18188,619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E45659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E45659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</w:tr>
      <w:tr w:rsidR="00FC3D42" w:rsidRPr="002A4CE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2A4CE6" w:rsidRDefault="00E36E76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2A4CE6" w:rsidRDefault="001A14F7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Прочие субсидии бюджетам сельских поселе</w:t>
            </w:r>
            <w:r w:rsidR="00E36E76" w:rsidRPr="002A4CE6"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A9464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6045,219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036091" w:rsidRPr="002A4CE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2A4CE6" w:rsidRDefault="0003609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2A4CE6" w:rsidRDefault="00036091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A4CE6" w:rsidRDefault="00250E5A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4F05A5" w:rsidRPr="002A4CE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5A5" w:rsidRPr="002A4CE6" w:rsidRDefault="004F05A5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A5" w:rsidRPr="002A4CE6" w:rsidRDefault="004F05A5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Прочие субсидии бюджетам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2A4CE6" w:rsidRDefault="006B2D5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6025,219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2A4CE6" w:rsidRDefault="006B2D5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2A4CE6" w:rsidRDefault="006B2D5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790292" w:rsidRPr="002A4CE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92" w:rsidRPr="00790292" w:rsidRDefault="00790292" w:rsidP="00634DCB">
            <w:pPr>
              <w:jc w:val="center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92" w:rsidRPr="00790292" w:rsidRDefault="00790292" w:rsidP="00634DCB">
            <w:pPr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790292" w:rsidRDefault="00790292" w:rsidP="00634DCB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12143,400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790292" w:rsidRDefault="00790292" w:rsidP="00634DCB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790292" w:rsidRDefault="00790292" w:rsidP="00634DCB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0,000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307,600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2A4CE6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2A4CE6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C5F99" w:rsidRPr="002A4CE6" w:rsidRDefault="00FC5F99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2A4CE6" w:rsidRDefault="00FE2CC1" w:rsidP="00634DCB">
            <w:pPr>
              <w:jc w:val="center"/>
              <w:rPr>
                <w:iCs/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2A4CE6" w:rsidRDefault="007E1BAC" w:rsidP="00634DCB">
            <w:pPr>
              <w:rPr>
                <w:iCs/>
                <w:sz w:val="22"/>
                <w:szCs w:val="22"/>
              </w:rPr>
            </w:pPr>
            <w:r w:rsidRPr="002A4CE6">
              <w:rPr>
                <w:iCs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307,600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C5F99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</w:t>
            </w:r>
            <w:r w:rsidRPr="002A4CE6">
              <w:rPr>
                <w:sz w:val="22"/>
                <w:szCs w:val="22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307,600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lastRenderedPageBreak/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F5292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102,000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napToGrid w:val="0"/>
                <w:sz w:val="22"/>
                <w:szCs w:val="22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sz w:val="22"/>
                <w:szCs w:val="22"/>
              </w:rPr>
            </w:pPr>
            <w:r w:rsidRPr="002A4CE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102,000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napToGrid w:val="0"/>
                <w:sz w:val="22"/>
                <w:szCs w:val="22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sz w:val="22"/>
                <w:szCs w:val="22"/>
              </w:rPr>
            </w:pPr>
            <w:r w:rsidRPr="002A4CE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2,000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napToGrid w:val="0"/>
                <w:sz w:val="22"/>
                <w:szCs w:val="22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sz w:val="22"/>
                <w:szCs w:val="22"/>
              </w:rPr>
            </w:pPr>
            <w:r w:rsidRPr="002A4CE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</w:tr>
      <w:tr w:rsidR="006D1844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2A4CE6" w:rsidRDefault="00FE11ED" w:rsidP="00634DCB">
            <w:pPr>
              <w:jc w:val="center"/>
              <w:rPr>
                <w:snapToGrid w:val="0"/>
                <w:sz w:val="22"/>
                <w:szCs w:val="22"/>
              </w:rPr>
            </w:pPr>
            <w:r w:rsidRPr="002A4CE6">
              <w:rPr>
                <w:b/>
                <w:snapToGrid w:val="0"/>
                <w:sz w:val="22"/>
                <w:szCs w:val="22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2A4CE6" w:rsidRDefault="00FE11ED" w:rsidP="00634DCB">
            <w:pPr>
              <w:rPr>
                <w:sz w:val="20"/>
              </w:rPr>
            </w:pPr>
            <w:r w:rsidRPr="002A4CE6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A3067C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FE11ED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FE11ED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0,000</w:t>
            </w:r>
          </w:p>
        </w:tc>
      </w:tr>
      <w:tr w:rsidR="006D1844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2A4CE6" w:rsidRDefault="00FE11ED" w:rsidP="00634DCB">
            <w:pPr>
              <w:jc w:val="center"/>
              <w:rPr>
                <w:snapToGrid w:val="0"/>
                <w:sz w:val="22"/>
                <w:szCs w:val="22"/>
              </w:rPr>
            </w:pPr>
            <w:r w:rsidRPr="002A4CE6">
              <w:rPr>
                <w:snapToGrid w:val="0"/>
                <w:sz w:val="22"/>
                <w:szCs w:val="22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2A4CE6" w:rsidRDefault="00FE11ED" w:rsidP="00634DCB">
            <w:pPr>
              <w:rPr>
                <w:sz w:val="20"/>
              </w:rPr>
            </w:pPr>
            <w:r w:rsidRPr="002A4CE6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726D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FE11ED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FE11ED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0,000»</w:t>
            </w:r>
          </w:p>
        </w:tc>
      </w:tr>
    </w:tbl>
    <w:p w:rsidR="00FA7586" w:rsidRPr="002A4CE6" w:rsidRDefault="00FA7586" w:rsidP="006D78E0">
      <w:pPr>
        <w:rPr>
          <w:szCs w:val="24"/>
        </w:rPr>
        <w:sectPr w:rsidR="00FA7586" w:rsidRPr="002A4CE6" w:rsidSect="004D01FA">
          <w:footerReference w:type="default" r:id="rId9"/>
          <w:headerReference w:type="first" r:id="rId10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2A4CE6" w:rsidRDefault="00021FF3" w:rsidP="00101AAC">
      <w:pPr>
        <w:rPr>
          <w:sz w:val="28"/>
          <w:szCs w:val="28"/>
        </w:rPr>
      </w:pPr>
      <w:r w:rsidRPr="002A4CE6">
        <w:rPr>
          <w:sz w:val="28"/>
          <w:szCs w:val="28"/>
        </w:rPr>
        <w:lastRenderedPageBreak/>
        <w:t xml:space="preserve">                                                    </w:t>
      </w:r>
      <w:r w:rsidR="00047A85" w:rsidRPr="002A4CE6">
        <w:rPr>
          <w:sz w:val="28"/>
          <w:szCs w:val="28"/>
        </w:rPr>
        <w:t>5</w:t>
      </w:r>
      <w:r w:rsidR="003A6B7F" w:rsidRPr="002A4CE6">
        <w:rPr>
          <w:sz w:val="28"/>
          <w:szCs w:val="28"/>
        </w:rPr>
        <w:t xml:space="preserve">) </w:t>
      </w:r>
      <w:r w:rsidRPr="002A4CE6">
        <w:rPr>
          <w:sz w:val="28"/>
          <w:szCs w:val="28"/>
        </w:rPr>
        <w:t>Приложение 4 к решению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006A2F" w:rsidRDefault="003A6B7F" w:rsidP="00E14890">
      <w:pPr>
        <w:ind w:left="5387" w:right="-530"/>
        <w:jc w:val="right"/>
      </w:pPr>
      <w:r>
        <w:t>«</w:t>
      </w:r>
      <w:r w:rsidR="008F319F" w:rsidRPr="00006A2F">
        <w:t xml:space="preserve">Приложение </w:t>
      </w:r>
      <w:r w:rsidR="0057140D" w:rsidRPr="007403C6">
        <w:t>4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57140D">
        <w:t>области на 2023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57140D">
        <w:rPr>
          <w:szCs w:val="24"/>
        </w:rPr>
        <w:t>на плановый период 2024</w:t>
      </w:r>
      <w:r w:rsidR="005D1A96" w:rsidRPr="00EC25E4">
        <w:rPr>
          <w:szCs w:val="24"/>
        </w:rPr>
        <w:t xml:space="preserve"> и </w:t>
      </w:r>
      <w:r w:rsidR="0057140D">
        <w:rPr>
          <w:szCs w:val="24"/>
        </w:rPr>
        <w:t>2025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Pr="00C922AD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57140D">
        <w:rPr>
          <w:sz w:val="28"/>
          <w:szCs w:val="28"/>
        </w:rPr>
        <w:t>ных ассигнований на 2023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57140D">
        <w:rPr>
          <w:sz w:val="28"/>
          <w:szCs w:val="28"/>
        </w:rPr>
        <w:t>2024 и 2025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5C2635"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006A2F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14890" w:rsidRPr="00006A2F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3228F" w:rsidRDefault="00E14890" w:rsidP="00D67D6F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</w:t>
            </w:r>
            <w:r w:rsidR="0057140D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 xml:space="preserve">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14890" w:rsidRPr="00006A2F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BB7FE7" w:rsidRDefault="00A17E56" w:rsidP="006976DC">
            <w:pPr>
              <w:jc w:val="right"/>
              <w:rPr>
                <w:b/>
                <w:bCs/>
                <w:color w:val="E36C0A"/>
              </w:rPr>
            </w:pPr>
            <w:r w:rsidRPr="00BB7FE7">
              <w:rPr>
                <w:b/>
                <w:bCs/>
                <w:color w:val="E36C0A"/>
                <w:lang w:val="en-US"/>
              </w:rPr>
              <w:t>58415</w:t>
            </w:r>
            <w:r w:rsidRPr="00BB7FE7">
              <w:rPr>
                <w:b/>
                <w:bCs/>
                <w:color w:val="E36C0A"/>
              </w:rPr>
              <w:t>,</w:t>
            </w:r>
            <w:r w:rsidRPr="00BB7FE7">
              <w:rPr>
                <w:b/>
                <w:bCs/>
                <w:color w:val="E36C0A"/>
                <w:lang w:val="en-US"/>
              </w:rPr>
              <w:t>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F2743D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580DB9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10759,650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A4CE6" w:rsidRDefault="0093524B" w:rsidP="00D67D6F">
            <w:pPr>
              <w:jc w:val="right"/>
              <w:rPr>
                <w:b/>
                <w:bCs/>
              </w:rPr>
            </w:pPr>
            <w:r w:rsidRPr="002A4CE6">
              <w:rPr>
                <w:b/>
                <w:bCs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5933,101</w:t>
            </w:r>
          </w:p>
        </w:tc>
      </w:tr>
      <w:tr w:rsidR="00E14890" w:rsidRPr="00006A2F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B64C6" w:rsidRDefault="00E14890" w:rsidP="00D67D6F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A4CE6" w:rsidRDefault="000C1046" w:rsidP="00465B20">
            <w:pPr>
              <w:jc w:val="right"/>
              <w:rPr>
                <w:b/>
              </w:rPr>
            </w:pPr>
            <w:r w:rsidRPr="002A4CE6">
              <w:rPr>
                <w:b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465B20">
            <w:pPr>
              <w:jc w:val="right"/>
              <w:rPr>
                <w:b/>
              </w:rPr>
            </w:pPr>
            <w:r w:rsidRPr="008840E3"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465B20">
            <w:pPr>
              <w:jc w:val="right"/>
              <w:rPr>
                <w:b/>
              </w:rPr>
            </w:pPr>
            <w:r w:rsidRPr="008840E3">
              <w:rPr>
                <w:b/>
              </w:rPr>
              <w:t>5328,222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A023E9" w:rsidRDefault="00747C6E" w:rsidP="00D67D6F">
            <w:pPr>
              <w:jc w:val="right"/>
            </w:pPr>
          </w:p>
          <w:p w:rsidR="00747C6E" w:rsidRPr="00A023E9" w:rsidRDefault="00747C6E" w:rsidP="00D67D6F">
            <w:pPr>
              <w:jc w:val="right"/>
            </w:pPr>
          </w:p>
          <w:p w:rsidR="00747C6E" w:rsidRPr="00A023E9" w:rsidRDefault="00747C6E" w:rsidP="00D67D6F">
            <w:pPr>
              <w:jc w:val="right"/>
            </w:pPr>
          </w:p>
          <w:p w:rsidR="00747C6E" w:rsidRPr="00A023E9" w:rsidRDefault="00747C6E" w:rsidP="00D67D6F">
            <w:pPr>
              <w:jc w:val="right"/>
            </w:pPr>
          </w:p>
          <w:p w:rsidR="00E14890" w:rsidRPr="00A023E9" w:rsidRDefault="000C1046" w:rsidP="00D67D6F">
            <w:pPr>
              <w:jc w:val="right"/>
            </w:pPr>
            <w:r w:rsidRPr="00A023E9"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 xml:space="preserve">в </w:t>
            </w:r>
            <w:r w:rsidR="001D7258" w:rsidRPr="009C48D2">
              <w:rPr>
                <w:szCs w:val="24"/>
              </w:rPr>
              <w:t>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 w:rsidR="00C56A33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023E9" w:rsidRDefault="000C1046" w:rsidP="00D67D6F">
            <w:pPr>
              <w:jc w:val="right"/>
            </w:pPr>
            <w:r w:rsidRPr="00A023E9"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747C6E" w:rsidRDefault="00747C6E" w:rsidP="00D67D6F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A023E9" w:rsidRDefault="00BD5D12" w:rsidP="00D67D6F">
            <w:pPr>
              <w:jc w:val="right"/>
            </w:pPr>
          </w:p>
          <w:p w:rsidR="00BD5D12" w:rsidRPr="00A023E9" w:rsidRDefault="00BD5D12" w:rsidP="00D67D6F">
            <w:pPr>
              <w:jc w:val="right"/>
            </w:pPr>
          </w:p>
          <w:p w:rsidR="00893F34" w:rsidRPr="00A023E9" w:rsidRDefault="00893F34" w:rsidP="00D67D6F">
            <w:pPr>
              <w:jc w:val="right"/>
            </w:pPr>
          </w:p>
          <w:p w:rsidR="00695526" w:rsidRPr="00A023E9" w:rsidRDefault="000C1046" w:rsidP="00893F34">
            <w:pPr>
              <w:jc w:val="right"/>
            </w:pPr>
            <w:r w:rsidRPr="00A023E9"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5326,222</w:t>
            </w:r>
          </w:p>
        </w:tc>
      </w:tr>
      <w:tr w:rsidR="00E14890" w:rsidRPr="00006A2F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17E56" w:rsidRDefault="0093524B" w:rsidP="00A17E56">
            <w:pPr>
              <w:jc w:val="right"/>
              <w:rPr>
                <w:color w:val="E36C0A"/>
              </w:rPr>
            </w:pPr>
            <w:r w:rsidRPr="00A17E56">
              <w:rPr>
                <w:color w:val="E36C0A"/>
              </w:rPr>
              <w:t>3199,</w:t>
            </w:r>
            <w:r w:rsidR="00A17E56" w:rsidRPr="00A17E56">
              <w:rPr>
                <w:color w:val="E36C0A"/>
              </w:rPr>
              <w:t>31</w:t>
            </w:r>
            <w:r w:rsidR="00783F24">
              <w:rPr>
                <w:color w:val="E36C0A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Default="00E14890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17E56" w:rsidRDefault="0093524B" w:rsidP="00A17E56">
            <w:pPr>
              <w:jc w:val="right"/>
              <w:rPr>
                <w:color w:val="E36C0A"/>
              </w:rPr>
            </w:pPr>
            <w:r w:rsidRPr="00A17E56">
              <w:rPr>
                <w:color w:val="E36C0A"/>
              </w:rPr>
              <w:t>3199,</w:t>
            </w:r>
            <w:r w:rsidR="00A17E56" w:rsidRPr="00A17E56">
              <w:rPr>
                <w:color w:val="E36C0A"/>
              </w:rPr>
              <w:t>31</w:t>
            </w:r>
            <w:r w:rsidR="00783F24">
              <w:rPr>
                <w:color w:val="E36C0A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17E56" w:rsidRDefault="0093524B" w:rsidP="00A17E56">
            <w:pPr>
              <w:jc w:val="right"/>
              <w:rPr>
                <w:color w:val="E36C0A"/>
              </w:rPr>
            </w:pPr>
            <w:r w:rsidRPr="00A17E56">
              <w:rPr>
                <w:color w:val="E36C0A"/>
              </w:rPr>
              <w:t>3199,</w:t>
            </w:r>
            <w:r w:rsidR="00A17E56" w:rsidRPr="00A17E56">
              <w:rPr>
                <w:color w:val="E36C0A"/>
              </w:rPr>
              <w:t>31</w:t>
            </w:r>
            <w:r w:rsidR="00783F24">
              <w:rPr>
                <w:color w:val="E36C0A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A17E56" w:rsidRDefault="00F2743D" w:rsidP="00A17E56">
            <w:pPr>
              <w:jc w:val="right"/>
              <w:rPr>
                <w:color w:val="E36C0A"/>
              </w:rPr>
            </w:pPr>
            <w:r w:rsidRPr="00A17E56">
              <w:rPr>
                <w:color w:val="E36C0A"/>
              </w:rPr>
              <w:t>1043,</w:t>
            </w:r>
            <w:r w:rsidR="00A17E56" w:rsidRPr="00A17E56">
              <w:rPr>
                <w:color w:val="E36C0A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060EC" w:rsidRDefault="00F2743D" w:rsidP="004060EC">
            <w:pPr>
              <w:jc w:val="right"/>
              <w:rPr>
                <w:color w:val="E36C0A"/>
              </w:rPr>
            </w:pPr>
            <w:r w:rsidRPr="004060EC">
              <w:rPr>
                <w:color w:val="E36C0A"/>
              </w:rPr>
              <w:t>1043,3</w:t>
            </w:r>
            <w:r w:rsidR="004060EC" w:rsidRPr="004060EC">
              <w:rPr>
                <w:color w:val="E36C0A"/>
              </w:rPr>
              <w:t>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060EC" w:rsidRDefault="00F2743D" w:rsidP="004060EC">
            <w:pPr>
              <w:jc w:val="right"/>
              <w:rPr>
                <w:color w:val="E36C0A"/>
              </w:rPr>
            </w:pPr>
            <w:r w:rsidRPr="004060EC">
              <w:rPr>
                <w:color w:val="E36C0A"/>
              </w:rPr>
              <w:t>1043,3</w:t>
            </w:r>
            <w:r w:rsidR="004060EC" w:rsidRPr="004060EC">
              <w:rPr>
                <w:color w:val="E36C0A"/>
              </w:rPr>
              <w:t>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A4CE6" w:rsidRDefault="0093524B" w:rsidP="00D67D6F">
            <w:pPr>
              <w:jc w:val="right"/>
            </w:pPr>
            <w:r w:rsidRPr="002A4CE6"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1015,981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A4CE6" w:rsidRDefault="0093524B" w:rsidP="00D67D6F">
            <w:pPr>
              <w:jc w:val="right"/>
            </w:pPr>
            <w:r w:rsidRPr="002A4CE6"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2A4CE6" w:rsidRDefault="0093524B" w:rsidP="006B6221">
            <w:pPr>
              <w:jc w:val="right"/>
            </w:pPr>
            <w:r w:rsidRPr="002A4CE6"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D67D6F" w:rsidRPr="00006A2F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0C104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0C104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rPr>
                <w:szCs w:val="24"/>
              </w:rPr>
            </w:pPr>
            <w:r w:rsidRPr="00A023E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rPr>
                <w:szCs w:val="24"/>
              </w:rPr>
            </w:pPr>
            <w:r w:rsidRPr="00A023E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 xml:space="preserve">Иные непрограммные расходы  Русско-Камешкирского сельсовета Камешкирского </w:t>
            </w:r>
            <w:r w:rsidRPr="008840E3">
              <w:rPr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4B0C6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8840E3" w:rsidRDefault="004B0C6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="001D7258" w:rsidRPr="00C05D73">
              <w:rPr>
                <w:szCs w:val="24"/>
              </w:rPr>
              <w:t>Русско-Камешкирского</w:t>
            </w:r>
            <w:r w:rsidRPr="00C05D73">
              <w:rPr>
                <w:szCs w:val="24"/>
              </w:rPr>
              <w:t xml:space="preserve">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A4CE6" w:rsidRDefault="0093524B" w:rsidP="00D67D6F">
            <w:pPr>
              <w:jc w:val="right"/>
              <w:rPr>
                <w:b/>
              </w:rPr>
            </w:pPr>
            <w:r w:rsidRPr="002A4CE6">
              <w:rPr>
                <w:b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9F4EF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CB5E12">
              <w:rPr>
                <w:szCs w:val="24"/>
              </w:rPr>
              <w:t>Русско-Камешкирском</w:t>
            </w:r>
            <w:r w:rsidRPr="00CB5E12">
              <w:rPr>
                <w:szCs w:val="24"/>
              </w:rPr>
              <w:t xml:space="preserve"> сельсовете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CB5E12">
              <w:rPr>
                <w:szCs w:val="24"/>
              </w:rPr>
              <w:t>Русско-</w:t>
            </w:r>
            <w:r w:rsidR="001D7258" w:rsidRPr="00CB5E12">
              <w:rPr>
                <w:szCs w:val="24"/>
              </w:rPr>
              <w:lastRenderedPageBreak/>
              <w:t>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B5E12" w:rsidRDefault="002F4721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lastRenderedPageBreak/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Подпрограмма «Об управлении муниципальной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D4DD7">
              <w:rPr>
                <w:szCs w:val="24"/>
              </w:rPr>
              <w:t>Русско-Камешкирского</w:t>
            </w:r>
            <w:r w:rsidRPr="00BD4DD7">
              <w:rPr>
                <w:szCs w:val="24"/>
              </w:rPr>
              <w:t xml:space="preserve">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F4721" w:rsidP="00D67D6F">
            <w:pPr>
              <w:jc w:val="right"/>
            </w:pPr>
          </w:p>
          <w:p w:rsidR="00D25B01" w:rsidRPr="002A4CE6" w:rsidRDefault="00D25B01" w:rsidP="00D67D6F">
            <w:pPr>
              <w:jc w:val="right"/>
            </w:pPr>
          </w:p>
          <w:p w:rsidR="00D25B01" w:rsidRPr="002A4CE6" w:rsidRDefault="00D25B01" w:rsidP="00D67D6F">
            <w:pPr>
              <w:jc w:val="right"/>
            </w:pPr>
          </w:p>
          <w:p w:rsidR="007145DC" w:rsidRPr="002A4CE6" w:rsidRDefault="007145DC" w:rsidP="00D67D6F">
            <w:pPr>
              <w:jc w:val="right"/>
            </w:pPr>
          </w:p>
          <w:p w:rsidR="00D25B01" w:rsidRPr="002A4CE6" w:rsidRDefault="0093524B" w:rsidP="007145DC">
            <w:pPr>
              <w:jc w:val="right"/>
            </w:pPr>
            <w:r w:rsidRPr="002A4CE6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14BC6">
            <w:pPr>
              <w:jc w:val="right"/>
            </w:pPr>
            <w:r>
              <w:t>580,879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41291" w:rsidRDefault="00341291" w:rsidP="00D67D6F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A4CE6" w:rsidRDefault="0093524B" w:rsidP="00D67D6F">
            <w:pPr>
              <w:jc w:val="right"/>
            </w:pPr>
            <w:r w:rsidRPr="002A4CE6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A4CE6" w:rsidRDefault="0093524B" w:rsidP="00D67D6F">
            <w:pPr>
              <w:jc w:val="right"/>
            </w:pPr>
            <w:r w:rsidRPr="002A4CE6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A4CE6" w:rsidRDefault="0093524B" w:rsidP="00D67D6F">
            <w:pPr>
              <w:jc w:val="right"/>
            </w:pPr>
            <w:r w:rsidRPr="002A4CE6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93524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93524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93524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93524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0C2089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0C2089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 xml:space="preserve">Закупка товаров, работ и услуг для </w:t>
            </w:r>
            <w:r w:rsidRPr="002A4CE6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</w:p>
          <w:p w:rsidR="000C2089" w:rsidRPr="002A4CE6" w:rsidRDefault="000C2089" w:rsidP="00D67D6F">
            <w:pPr>
              <w:jc w:val="both"/>
              <w:rPr>
                <w:szCs w:val="24"/>
              </w:rPr>
            </w:pPr>
          </w:p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rPr>
                <w:szCs w:val="24"/>
              </w:rPr>
            </w:pPr>
          </w:p>
          <w:p w:rsidR="000C2089" w:rsidRPr="002A4CE6" w:rsidRDefault="000C2089" w:rsidP="00D67D6F">
            <w:pPr>
              <w:rPr>
                <w:szCs w:val="24"/>
              </w:rPr>
            </w:pPr>
          </w:p>
          <w:p w:rsidR="000C2089" w:rsidRPr="002A4CE6" w:rsidRDefault="000C2089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  <w:r w:rsidRPr="002A4CE6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0C2089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2A4CE6">
              <w:rPr>
                <w:szCs w:val="24"/>
              </w:rPr>
              <w:t>Русско-Камешкирском</w:t>
            </w:r>
            <w:r w:rsidRPr="002A4CE6">
              <w:rPr>
                <w:szCs w:val="24"/>
              </w:rPr>
              <w:t xml:space="preserve"> сельсовете Камешкирского района</w:t>
            </w:r>
            <w:r w:rsidR="003E161A" w:rsidRPr="002A4CE6">
              <w:rPr>
                <w:szCs w:val="24"/>
              </w:rPr>
              <w:t xml:space="preserve"> Пензенской области</w:t>
            </w:r>
            <w:r w:rsidRPr="002A4CE6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1A2072" w:rsidP="00D67D6F">
            <w:pPr>
              <w:jc w:val="right"/>
            </w:pPr>
            <w:r w:rsidRPr="002A4CE6"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1A2072" w:rsidP="00D67D6F">
            <w:pPr>
              <w:jc w:val="right"/>
            </w:pPr>
            <w:r w:rsidRPr="002A4CE6"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1A2072" w:rsidP="00D67D6F">
            <w:pPr>
              <w:jc w:val="right"/>
            </w:pPr>
            <w:r w:rsidRPr="002A4CE6">
              <w:t>17,000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D7078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="002F4721" w:rsidRPr="00BD4DD7">
              <w:rPr>
                <w:szCs w:val="24"/>
              </w:rPr>
              <w:t xml:space="preserve">Профилактика правонарушений и экстремистской деятельности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="002F4721" w:rsidRPr="00BD4DD7">
              <w:rPr>
                <w:szCs w:val="24"/>
              </w:rPr>
              <w:t xml:space="preserve"> сельсовете Камешкирского района </w:t>
            </w:r>
            <w:r w:rsidR="003E161A">
              <w:rPr>
                <w:szCs w:val="24"/>
              </w:rPr>
              <w:t>Пензенской области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="001D7258"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2F4721" w:rsidRPr="00006A2F" w:rsidRDefault="006F3EC3" w:rsidP="006F3EC3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3E161A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 xml:space="preserve">Подпрограмма «Антинаркотическая программа Русско-Камешкирского сельсовета Камешкирского района </w:t>
            </w:r>
            <w:r w:rsidRPr="00397A00">
              <w:rPr>
                <w:szCs w:val="24"/>
              </w:rPr>
              <w:lastRenderedPageBreak/>
              <w:t>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AD1FFB" w:rsidRPr="00006A2F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0467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A1A" w:rsidRDefault="001A27BD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64C27" w:rsidRDefault="001A27BD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3452B" w:rsidRDefault="001A27BD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651047">
              <w:rPr>
                <w:szCs w:val="24"/>
              </w:rPr>
              <w:t>Русско-Камешкирском</w:t>
            </w:r>
            <w:r w:rsidRPr="00651047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006A2F" w:rsidRDefault="001A27BD" w:rsidP="005E038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BB5FFA" w:rsidP="00D67D6F">
            <w:pPr>
              <w:jc w:val="both"/>
              <w:rPr>
                <w:szCs w:val="24"/>
              </w:rPr>
            </w:pPr>
            <w:r w:rsidRPr="008840E3">
              <w:rPr>
                <w:b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0759F2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F31FD1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A1FEB" w:rsidRDefault="00CA1FEB" w:rsidP="00D67D6F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14459">
              <w:rPr>
                <w:szCs w:val="24"/>
              </w:rPr>
              <w:t>Русско-Камешкирском</w:t>
            </w:r>
            <w:r w:rsidRPr="00214459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>Иные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060EC" w:rsidRDefault="004060EC" w:rsidP="00D67D6F">
            <w:pPr>
              <w:jc w:val="right"/>
              <w:rPr>
                <w:b/>
                <w:color w:val="E36C0A"/>
              </w:rPr>
            </w:pPr>
            <w:r w:rsidRPr="004060EC">
              <w:rPr>
                <w:b/>
                <w:color w:val="E36C0A"/>
              </w:rPr>
              <w:t>16286,367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060EC" w:rsidRDefault="004060EC" w:rsidP="00D67D6F">
            <w:pPr>
              <w:jc w:val="right"/>
              <w:rPr>
                <w:b/>
                <w:color w:val="E36C0A"/>
              </w:rPr>
            </w:pPr>
            <w:r>
              <w:rPr>
                <w:b/>
                <w:color w:val="E36C0A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</w:t>
            </w:r>
            <w:r w:rsidR="003D7106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94416" w:rsidRDefault="004060EC" w:rsidP="00D67D6F">
            <w:pPr>
              <w:jc w:val="right"/>
            </w:pPr>
            <w:r>
              <w:rPr>
                <w:b/>
                <w:color w:val="E36C0A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 w:rsidR="00BA3874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060EC" w:rsidRDefault="004060EC" w:rsidP="00D67D6F">
            <w:pPr>
              <w:jc w:val="right"/>
            </w:pPr>
            <w:r w:rsidRPr="004060EC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FE5B59" w:rsidP="00D67D6F">
            <w:pPr>
              <w:jc w:val="right"/>
            </w:pPr>
            <w:r w:rsidRPr="002A4CE6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FE5B59" w:rsidP="00D67D6F">
            <w:pPr>
              <w:jc w:val="right"/>
            </w:pPr>
            <w:r w:rsidRPr="002A4CE6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FE5B59" w:rsidP="00D67D6F">
            <w:pPr>
              <w:jc w:val="right"/>
            </w:pPr>
            <w:r w:rsidRPr="002A4CE6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FE5B59" w:rsidP="00D67D6F">
            <w:pPr>
              <w:jc w:val="right"/>
            </w:pPr>
            <w:r w:rsidRPr="002A4CE6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A4CE6" w:rsidRDefault="00E52A6E" w:rsidP="00D67D6F">
            <w:pPr>
              <w:jc w:val="right"/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A4CE6" w:rsidRDefault="00E52A6E" w:rsidP="00D67D6F">
            <w:pPr>
              <w:jc w:val="right"/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A00595" w:rsidRPr="002A4CE6" w:rsidRDefault="00E52A6E" w:rsidP="00D67D6F">
            <w:pPr>
              <w:jc w:val="right"/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A4CE6" w:rsidRDefault="00E52A6E" w:rsidP="00D67D6F">
            <w:pPr>
              <w:jc w:val="right"/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E52A6E" w:rsidRDefault="00E52A6E" w:rsidP="00D67D6F">
            <w:pPr>
              <w:jc w:val="right"/>
              <w:rPr>
                <w:color w:val="E36C0A"/>
              </w:rPr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1A7483">
            <w:pPr>
              <w:jc w:val="right"/>
              <w:rPr>
                <w:b/>
              </w:rPr>
            </w:pPr>
            <w:r w:rsidRPr="002A4CE6">
              <w:rPr>
                <w:b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</w:t>
            </w:r>
            <w:r w:rsidRPr="008E6878">
              <w:rPr>
                <w:szCs w:val="24"/>
              </w:rPr>
              <w:lastRenderedPageBreak/>
              <w:t>сельсовета Камешки</w:t>
            </w:r>
            <w:r w:rsidR="00EA6365"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D67D6F">
            <w:pPr>
              <w:jc w:val="right"/>
            </w:pPr>
            <w:r w:rsidRPr="002A4CE6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</w:t>
            </w:r>
            <w:r w:rsidR="00EA6365"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D67D6F">
            <w:pPr>
              <w:jc w:val="right"/>
            </w:pPr>
            <w:r w:rsidRPr="002A4CE6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D67D6F">
            <w:pPr>
              <w:jc w:val="right"/>
            </w:pPr>
            <w:r w:rsidRPr="002A4CE6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694416" w:rsidRDefault="0013319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2A4CE6" w:rsidRDefault="00B26B63" w:rsidP="00D67D6F">
            <w:pPr>
              <w:jc w:val="right"/>
            </w:pPr>
            <w:r w:rsidRPr="002A4CE6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694416" w:rsidRDefault="00C47F44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2A4CE6" w:rsidRDefault="00B26B63" w:rsidP="00D67D6F">
            <w:pPr>
              <w:jc w:val="right"/>
            </w:pPr>
            <w:r w:rsidRPr="002A4CE6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694416" w:rsidRDefault="00C47F44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2A4CE6" w:rsidRDefault="00B26B63" w:rsidP="00D67D6F">
            <w:pPr>
              <w:jc w:val="right"/>
            </w:pPr>
            <w:r w:rsidRPr="002A4CE6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43E3A" w:rsidRDefault="00043E3A" w:rsidP="00D67D6F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4254E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A4CE6" w:rsidRDefault="00AE33C6" w:rsidP="00D67D6F">
            <w:pPr>
              <w:jc w:val="right"/>
            </w:pPr>
            <w:r w:rsidRPr="002A4CE6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A4CE6" w:rsidRDefault="00AE33C6" w:rsidP="00D67D6F">
            <w:pPr>
              <w:jc w:val="right"/>
            </w:pPr>
            <w:r w:rsidRPr="002A4CE6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A4CE6" w:rsidRDefault="00AE33C6" w:rsidP="00D67D6F">
            <w:pPr>
              <w:jc w:val="right"/>
            </w:pPr>
            <w:r w:rsidRPr="002A4CE6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962AF2">
            <w:pPr>
              <w:jc w:val="right"/>
              <w:rPr>
                <w:b/>
              </w:rPr>
            </w:pPr>
            <w:r w:rsidRPr="002A4CE6">
              <w:rPr>
                <w:b/>
              </w:rPr>
              <w:t>2147</w:t>
            </w:r>
            <w:r w:rsidR="00E52A6E">
              <w:rPr>
                <w:b/>
              </w:rPr>
              <w:t>0</w:t>
            </w:r>
            <w:r w:rsidRPr="002A4CE6">
              <w:rPr>
                <w:b/>
              </w:rPr>
              <w:t>,</w:t>
            </w:r>
            <w:r w:rsidR="00962AF2">
              <w:rPr>
                <w:b/>
              </w:rPr>
              <w:t>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1370,541</w:t>
            </w:r>
          </w:p>
        </w:tc>
      </w:tr>
      <w:tr w:rsidR="00AE33C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  <w:rPr>
                <w:b/>
              </w:rPr>
            </w:pPr>
            <w:r w:rsidRPr="002A4CE6"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AE33C6" w:rsidRPr="00006A2F" w:rsidTr="00661A64">
        <w:trPr>
          <w:trHeight w:val="133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lastRenderedPageBreak/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2F4721" w:rsidRPr="00006A2F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D67D6F">
            <w:pPr>
              <w:jc w:val="right"/>
              <w:rPr>
                <w:b/>
                <w:color w:val="E36C0A"/>
              </w:rPr>
            </w:pPr>
            <w:r w:rsidRPr="002A4CE6">
              <w:rPr>
                <w:b/>
                <w:color w:val="E36C0A"/>
              </w:rPr>
              <w:t>103</w:t>
            </w:r>
            <w:r w:rsidR="00B26B63" w:rsidRPr="002A4CE6">
              <w:rPr>
                <w:b/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D54F8C">
              <w:rPr>
                <w:szCs w:val="24"/>
              </w:rPr>
              <w:t>Русско-Камешкирском</w:t>
            </w:r>
            <w:r w:rsidRPr="00D54F8C">
              <w:rPr>
                <w:szCs w:val="24"/>
              </w:rPr>
              <w:t xml:space="preserve"> сельсовете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2F4721" w:rsidRPr="002A4CE6" w:rsidRDefault="00B26B63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10</w:t>
            </w:r>
            <w:r w:rsidR="002A4CE6" w:rsidRPr="002A4CE6">
              <w:rPr>
                <w:color w:val="E36C0A"/>
              </w:rPr>
              <w:t>3</w:t>
            </w:r>
            <w:r w:rsidRPr="002A4CE6">
              <w:rPr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Подпрограмма «Чистая вода на территории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</w:t>
            </w:r>
            <w:r w:rsidRPr="00D54F8C">
              <w:rPr>
                <w:szCs w:val="24"/>
              </w:rPr>
              <w:lastRenderedPageBreak/>
              <w:t>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10</w:t>
            </w:r>
            <w:r w:rsidR="002A4CE6" w:rsidRPr="002A4CE6">
              <w:rPr>
                <w:color w:val="E36C0A"/>
              </w:rPr>
              <w:t>3</w:t>
            </w:r>
            <w:r w:rsidRPr="002A4CE6">
              <w:rPr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lastRenderedPageBreak/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10</w:t>
            </w:r>
            <w:r w:rsidR="002A4CE6" w:rsidRPr="002A4CE6">
              <w:rPr>
                <w:color w:val="E36C0A"/>
              </w:rPr>
              <w:t>3</w:t>
            </w:r>
            <w:r w:rsidRPr="002A4CE6">
              <w:rPr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both"/>
              <w:rPr>
                <w:szCs w:val="24"/>
              </w:rPr>
            </w:pPr>
            <w:r w:rsidRPr="0050304C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both"/>
              <w:rPr>
                <w:szCs w:val="24"/>
              </w:rPr>
            </w:pPr>
            <w:r w:rsidRPr="0050304C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0304C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D67D6F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14</w:t>
            </w:r>
            <w:r w:rsidR="00B26B63" w:rsidRPr="002A4CE6">
              <w:rPr>
                <w:color w:val="E36C0A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6F3EC3" w:rsidP="00D67D6F">
            <w:pPr>
              <w:jc w:val="right"/>
            </w:pPr>
            <w:r w:rsidRPr="0050304C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6F3EC3" w:rsidP="00D67D6F">
            <w:pPr>
              <w:jc w:val="right"/>
            </w:pPr>
            <w:r w:rsidRPr="0050304C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D67D6F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14</w:t>
            </w:r>
            <w:r w:rsidR="00B26B63" w:rsidRPr="002A4CE6">
              <w:rPr>
                <w:color w:val="E36C0A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D67D6F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14</w:t>
            </w:r>
            <w:r w:rsidR="00B26B63" w:rsidRPr="002A4CE6">
              <w:rPr>
                <w:color w:val="E36C0A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50304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8E4CB4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  <w:lang w:val="en-US"/>
              </w:rPr>
              <w:t>S13</w:t>
            </w:r>
            <w:r w:rsidR="008E4CB4" w:rsidRPr="002A4CE6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2A4CE6" w:rsidRDefault="0050304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3C5108" w:rsidRDefault="003C5108" w:rsidP="00D67D6F">
            <w:pPr>
              <w:jc w:val="right"/>
              <w:rPr>
                <w:color w:val="E36C0A"/>
              </w:rPr>
            </w:pPr>
            <w:r w:rsidRPr="003C5108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</w:tr>
      <w:tr w:rsidR="0050304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  <w:lang w:val="en-US"/>
              </w:rPr>
              <w:t>S13</w:t>
            </w:r>
            <w:r w:rsidR="008E4CB4" w:rsidRPr="002A4CE6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2A4CE6" w:rsidRDefault="00AA5611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3C5108" w:rsidRDefault="003C5108" w:rsidP="00D67D6F">
            <w:pPr>
              <w:jc w:val="right"/>
              <w:rPr>
                <w:color w:val="E36C0A"/>
              </w:rPr>
            </w:pPr>
            <w:r w:rsidRPr="003C5108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</w:tr>
      <w:tr w:rsidR="0050304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  <w:lang w:val="en-US"/>
              </w:rPr>
              <w:t>S13</w:t>
            </w:r>
            <w:r w:rsidR="008E4CB4" w:rsidRPr="002A4CE6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2A4CE6" w:rsidRDefault="00AA5611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3C5108" w:rsidRDefault="003C5108" w:rsidP="00D67D6F">
            <w:pPr>
              <w:jc w:val="right"/>
              <w:rPr>
                <w:color w:val="E36C0A"/>
              </w:rPr>
            </w:pPr>
            <w:r w:rsidRPr="003C5108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F10E76">
            <w:pPr>
              <w:jc w:val="right"/>
              <w:rPr>
                <w:b/>
                <w:color w:val="E36C0A"/>
              </w:rPr>
            </w:pPr>
            <w:r w:rsidRPr="002A4CE6">
              <w:rPr>
                <w:b/>
                <w:color w:val="E36C0A"/>
              </w:rPr>
              <w:t>111</w:t>
            </w:r>
            <w:r w:rsidR="008E4CB4" w:rsidRPr="002A4CE6">
              <w:rPr>
                <w:b/>
                <w:color w:val="E36C0A"/>
              </w:rPr>
              <w:t>36,854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94416" w:rsidRDefault="004B305E" w:rsidP="00D67D6F">
            <w:pPr>
              <w:jc w:val="right"/>
              <w:rPr>
                <w:b/>
              </w:rPr>
            </w:pPr>
            <w:r w:rsidRPr="00694416">
              <w:rPr>
                <w:b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1303,687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18708B">
              <w:rPr>
                <w:szCs w:val="24"/>
              </w:rPr>
              <w:t>Русско-Камешкирском</w:t>
            </w:r>
            <w:r w:rsidRPr="0018708B">
              <w:rPr>
                <w:szCs w:val="24"/>
              </w:rPr>
              <w:t xml:space="preserve"> сельсовете Камешкирского района</w:t>
            </w:r>
            <w:r w:rsidR="00ED1FF9">
              <w:rPr>
                <w:szCs w:val="24"/>
              </w:rPr>
              <w:t xml:space="preserve"> Пензенской </w:t>
            </w:r>
            <w:r w:rsidR="00ED1FF9">
              <w:rPr>
                <w:szCs w:val="24"/>
              </w:rPr>
              <w:lastRenderedPageBreak/>
              <w:t>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20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94416" w:rsidRDefault="004B305E" w:rsidP="00D67D6F">
            <w:pPr>
              <w:jc w:val="right"/>
            </w:pPr>
            <w:r w:rsidRPr="00694416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lastRenderedPageBreak/>
              <w:t xml:space="preserve">Подпрограмма «Благоустройство территории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</w:t>
            </w:r>
            <w:r w:rsidR="00ED1FF9"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F10E7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20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94416" w:rsidRDefault="004B305E" w:rsidP="00D67D6F">
            <w:pPr>
              <w:jc w:val="right"/>
            </w:pPr>
            <w:r w:rsidRPr="00694416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Основное мероприятие «Благоустройство населенных пунктов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20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8E4CB4" w:rsidP="00D67D6F">
            <w:pPr>
              <w:jc w:val="right"/>
            </w:pPr>
            <w:r w:rsidRPr="002A4CE6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8E4CB4" w:rsidP="00D67D6F">
            <w:pPr>
              <w:jc w:val="right"/>
            </w:pPr>
            <w:r w:rsidRPr="002A4CE6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8E4CB4" w:rsidP="00D67D6F">
            <w:pPr>
              <w:jc w:val="right"/>
            </w:pPr>
            <w:r w:rsidRPr="002A4CE6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12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4E30DD">
            <w:pPr>
              <w:jc w:val="right"/>
            </w:pPr>
            <w:r w:rsidRPr="008840E3">
              <w:t>444,446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12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444,446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both"/>
              <w:rPr>
                <w:szCs w:val="24"/>
              </w:rPr>
            </w:pPr>
          </w:p>
          <w:p w:rsidR="006F3EC3" w:rsidRDefault="006F3EC3" w:rsidP="00D67D6F">
            <w:pPr>
              <w:jc w:val="both"/>
              <w:rPr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rPr>
                <w:szCs w:val="24"/>
              </w:rPr>
            </w:pPr>
          </w:p>
          <w:p w:rsidR="006F3EC3" w:rsidRDefault="006F3EC3" w:rsidP="00D67D6F">
            <w:pPr>
              <w:rPr>
                <w:szCs w:val="24"/>
              </w:rPr>
            </w:pPr>
          </w:p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12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8840E3" w:rsidRDefault="006F3EC3" w:rsidP="00D67D6F">
            <w:pPr>
              <w:jc w:val="right"/>
            </w:pPr>
          </w:p>
          <w:p w:rsidR="006F3EC3" w:rsidRPr="008840E3" w:rsidRDefault="006F3EC3" w:rsidP="00D67D6F">
            <w:pPr>
              <w:jc w:val="right"/>
            </w:pPr>
          </w:p>
          <w:p w:rsidR="002F4721" w:rsidRPr="008840E3" w:rsidRDefault="004B305E" w:rsidP="00D67D6F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8840E3" w:rsidRDefault="006F3EC3" w:rsidP="00D67D6F">
            <w:pPr>
              <w:jc w:val="right"/>
            </w:pPr>
          </w:p>
          <w:p w:rsidR="006F3EC3" w:rsidRPr="008840E3" w:rsidRDefault="006F3EC3" w:rsidP="00D67D6F">
            <w:pPr>
              <w:jc w:val="right"/>
            </w:pPr>
          </w:p>
          <w:p w:rsidR="002F4721" w:rsidRPr="008840E3" w:rsidRDefault="004B305E" w:rsidP="00D67D6F">
            <w:pPr>
              <w:jc w:val="right"/>
            </w:pPr>
            <w:r w:rsidRPr="008840E3">
              <w:t>444,446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7A79F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8840E3" w:rsidRDefault="004B305E" w:rsidP="00D67D6F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8840E3" w:rsidRDefault="004B305E" w:rsidP="00D67D6F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8840E3" w:rsidRDefault="004B305E" w:rsidP="00D67D6F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 w:rsidR="004C6E2E">
              <w:rPr>
                <w:szCs w:val="24"/>
              </w:rPr>
              <w:t xml:space="preserve">грамма «Формирование комфортной </w:t>
            </w:r>
            <w:r w:rsidRPr="00EC29FA">
              <w:rPr>
                <w:szCs w:val="24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3B02B7" w:rsidP="00D67D6F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9F35A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 xml:space="preserve">Расходы на обеспечение комплексного развития сельских территорий (благоустройство сельских территорий) за </w:t>
            </w:r>
            <w:r w:rsidRPr="00694416">
              <w:rPr>
                <w:szCs w:val="24"/>
              </w:rPr>
              <w:lastRenderedPageBreak/>
              <w:t>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6</w:t>
            </w:r>
            <w:r w:rsidRPr="00694416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694416" w:rsidRDefault="009F35A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2A4CE6" w:rsidRDefault="008E4CB4" w:rsidP="00D67D6F">
            <w:pPr>
              <w:jc w:val="right"/>
            </w:pPr>
            <w:r w:rsidRPr="002A4CE6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</w:tr>
      <w:tr w:rsidR="009F35A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both"/>
              <w:rPr>
                <w:szCs w:val="24"/>
              </w:rPr>
            </w:pPr>
          </w:p>
          <w:p w:rsidR="002078B1" w:rsidRPr="00694416" w:rsidRDefault="002078B1" w:rsidP="00D67D6F">
            <w:pPr>
              <w:jc w:val="both"/>
              <w:rPr>
                <w:szCs w:val="24"/>
              </w:rPr>
            </w:pPr>
          </w:p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2078B1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6</w:t>
            </w:r>
            <w:r w:rsidRPr="00694416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694416" w:rsidRDefault="002078B1" w:rsidP="00D67D6F">
            <w:pPr>
              <w:rPr>
                <w:szCs w:val="24"/>
              </w:rPr>
            </w:pPr>
          </w:p>
          <w:p w:rsidR="002078B1" w:rsidRPr="00694416" w:rsidRDefault="002078B1" w:rsidP="00D67D6F">
            <w:pPr>
              <w:rPr>
                <w:szCs w:val="24"/>
              </w:rPr>
            </w:pPr>
          </w:p>
          <w:p w:rsidR="009F35AC" w:rsidRPr="00694416" w:rsidRDefault="002078B1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2A4CE6" w:rsidRDefault="002078B1" w:rsidP="00D67D6F">
            <w:pPr>
              <w:jc w:val="right"/>
            </w:pPr>
          </w:p>
          <w:p w:rsidR="002078B1" w:rsidRPr="002A4CE6" w:rsidRDefault="002078B1" w:rsidP="00D67D6F">
            <w:pPr>
              <w:jc w:val="right"/>
            </w:pPr>
          </w:p>
          <w:p w:rsidR="009F35AC" w:rsidRPr="002A4CE6" w:rsidRDefault="008E4CB4" w:rsidP="00D67D6F">
            <w:pPr>
              <w:jc w:val="right"/>
            </w:pPr>
            <w:r w:rsidRPr="002A4CE6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right"/>
            </w:pPr>
          </w:p>
          <w:p w:rsidR="002078B1" w:rsidRPr="00694416" w:rsidRDefault="002078B1" w:rsidP="00D67D6F">
            <w:pPr>
              <w:jc w:val="right"/>
            </w:pPr>
          </w:p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right"/>
            </w:pPr>
          </w:p>
          <w:p w:rsidR="002078B1" w:rsidRPr="00694416" w:rsidRDefault="002078B1" w:rsidP="00D67D6F">
            <w:pPr>
              <w:jc w:val="right"/>
            </w:pPr>
          </w:p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</w:tr>
      <w:tr w:rsidR="009F35A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6</w:t>
            </w:r>
            <w:r w:rsidRPr="00694416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694416" w:rsidRDefault="002078B1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2A4CE6" w:rsidRDefault="008E4CB4" w:rsidP="00D67D6F">
            <w:pPr>
              <w:jc w:val="right"/>
            </w:pPr>
            <w:r w:rsidRPr="002A4CE6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7A1974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2078B1" w:rsidP="003C5108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2</w:t>
            </w:r>
            <w:r w:rsidR="002A4CE6" w:rsidRPr="002A4CE6">
              <w:rPr>
                <w:color w:val="E36C0A"/>
              </w:rPr>
              <w:t>08</w:t>
            </w:r>
            <w:r w:rsidR="003C5108">
              <w:rPr>
                <w:color w:val="E36C0A"/>
              </w:rPr>
              <w:t>0</w:t>
            </w:r>
            <w:r w:rsidRPr="002A4CE6">
              <w:rPr>
                <w:color w:val="E36C0A"/>
              </w:rPr>
              <w:t>,</w:t>
            </w:r>
            <w:r w:rsidR="003C5108">
              <w:rPr>
                <w:color w:val="E36C0A"/>
              </w:rPr>
              <w:t>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7A1974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7A1974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 xml:space="preserve">Расходы, связанные с организацией благоустройства и озеленения территории, а также содержание территорий в </w:t>
            </w:r>
            <w:r w:rsidRPr="00321E73">
              <w:rPr>
                <w:szCs w:val="24"/>
              </w:rPr>
              <w:lastRenderedPageBreak/>
              <w:t>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</w:p>
          <w:p w:rsidR="00321E73" w:rsidRDefault="00321E73" w:rsidP="00D67D6F">
            <w:pPr>
              <w:jc w:val="both"/>
              <w:rPr>
                <w:szCs w:val="24"/>
              </w:rPr>
            </w:pPr>
          </w:p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  <w:p w:rsidR="00321E73" w:rsidRDefault="00321E73" w:rsidP="00D67D6F">
            <w:pPr>
              <w:rPr>
                <w:szCs w:val="24"/>
              </w:rPr>
            </w:pPr>
          </w:p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877A03">
            <w:r w:rsidRPr="008840E3">
              <w:t xml:space="preserve">Иные межбюджетные трансферты на исполнение части полномочий по пенсионному обеспечению за выслугу лет </w:t>
            </w:r>
            <w:r w:rsidRPr="008840E3">
              <w:lastRenderedPageBreak/>
              <w:t>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  <w:r w:rsidR="003A6B7F">
              <w:t>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8840E3" w:rsidRPr="00101AAC" w:rsidRDefault="00A84C90" w:rsidP="008840E3">
      <w:pPr>
        <w:rPr>
          <w:sz w:val="28"/>
          <w:szCs w:val="28"/>
        </w:rPr>
      </w:pPr>
      <w:r w:rsidRPr="006938C4">
        <w:rPr>
          <w:sz w:val="28"/>
          <w:szCs w:val="28"/>
        </w:rPr>
        <w:lastRenderedPageBreak/>
        <w:t xml:space="preserve">         </w:t>
      </w:r>
      <w:r w:rsidR="00852CED" w:rsidRPr="006938C4">
        <w:rPr>
          <w:sz w:val="28"/>
          <w:szCs w:val="28"/>
        </w:rPr>
        <w:t xml:space="preserve">                     </w:t>
      </w:r>
      <w:r w:rsidR="008840E3" w:rsidRPr="006938C4">
        <w:rPr>
          <w:sz w:val="28"/>
          <w:szCs w:val="28"/>
        </w:rPr>
        <w:t xml:space="preserve">                  </w:t>
      </w:r>
      <w:r w:rsidR="00D33BB6">
        <w:rPr>
          <w:sz w:val="28"/>
          <w:szCs w:val="28"/>
        </w:rPr>
        <w:t xml:space="preserve">   </w:t>
      </w:r>
      <w:r w:rsidR="00047A85">
        <w:rPr>
          <w:sz w:val="28"/>
          <w:szCs w:val="28"/>
        </w:rPr>
        <w:t>6</w:t>
      </w:r>
      <w:r w:rsidR="003A6B7F" w:rsidRPr="006938C4">
        <w:rPr>
          <w:sz w:val="28"/>
          <w:szCs w:val="28"/>
        </w:rPr>
        <w:t>)</w:t>
      </w:r>
      <w:r w:rsidR="003A6B7F">
        <w:rPr>
          <w:szCs w:val="24"/>
        </w:rPr>
        <w:t xml:space="preserve"> </w:t>
      </w:r>
      <w:r w:rsidR="008840E3">
        <w:rPr>
          <w:sz w:val="28"/>
          <w:szCs w:val="28"/>
        </w:rPr>
        <w:t>Приложение 5 к ре</w:t>
      </w:r>
      <w:r w:rsidR="00D33BB6">
        <w:rPr>
          <w:sz w:val="28"/>
          <w:szCs w:val="28"/>
        </w:rPr>
        <w:t>шению изложить в новой редакции:</w:t>
      </w:r>
    </w:p>
    <w:p w:rsidR="008F319F" w:rsidRPr="007403C6" w:rsidRDefault="00852CED" w:rsidP="008840E3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</w:t>
      </w:r>
      <w:r w:rsidR="003A6B7F">
        <w:rPr>
          <w:szCs w:val="24"/>
        </w:rPr>
        <w:t>«</w:t>
      </w:r>
      <w:r w:rsidR="008F319F" w:rsidRPr="00006A2F">
        <w:rPr>
          <w:szCs w:val="24"/>
        </w:rPr>
        <w:t xml:space="preserve">Приложение </w:t>
      </w:r>
      <w:r w:rsidR="003666C8" w:rsidRPr="007403C6">
        <w:rPr>
          <w:szCs w:val="24"/>
        </w:rPr>
        <w:t>5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AC28F7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2023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 w:rsidR="003666C8">
        <w:rPr>
          <w:szCs w:val="24"/>
        </w:rPr>
        <w:t>24</w:t>
      </w:r>
      <w:r w:rsidR="00AE1BB1">
        <w:rPr>
          <w:szCs w:val="24"/>
        </w:rPr>
        <w:t xml:space="preserve"> и 20</w:t>
      </w:r>
      <w:r w:rsidR="003666C8">
        <w:rPr>
          <w:szCs w:val="24"/>
        </w:rPr>
        <w:t>25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8B0AB2" w:rsidRDefault="001D7258" w:rsidP="008B0AB2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3666C8">
        <w:rPr>
          <w:sz w:val="28"/>
          <w:szCs w:val="28"/>
        </w:rPr>
        <w:t>23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3666C8">
        <w:rPr>
          <w:sz w:val="28"/>
          <w:szCs w:val="28"/>
        </w:rPr>
        <w:t>24</w:t>
      </w:r>
      <w:r w:rsidR="00AE1BB1">
        <w:rPr>
          <w:sz w:val="28"/>
          <w:szCs w:val="28"/>
        </w:rPr>
        <w:t xml:space="preserve"> и 20</w:t>
      </w:r>
      <w:r w:rsidR="003666C8">
        <w:rPr>
          <w:sz w:val="28"/>
          <w:szCs w:val="28"/>
        </w:rPr>
        <w:t>25</w:t>
      </w:r>
      <w:r w:rsidR="00D33BB6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0E0C5F" w:rsidRPr="00006A2F" w:rsidTr="000E0C5F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0E0C5F" w:rsidRPr="00006A2F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0E0C5F" w:rsidRPr="00006A2F" w:rsidTr="000E0C5F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3228F" w:rsidRDefault="000E0C5F" w:rsidP="001F50F3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9F59DA" w:rsidRDefault="000E0C5F" w:rsidP="000E0C5F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0E0C5F" w:rsidRDefault="000E0C5F" w:rsidP="000E0C5F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0E0C5F" w:rsidRPr="00006A2F" w:rsidRDefault="000E0C5F" w:rsidP="000E0C5F">
            <w:pPr>
              <w:jc w:val="center"/>
              <w:rPr>
                <w:sz w:val="22"/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2024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0E0C5F" w:rsidRPr="00006A2F" w:rsidTr="000E0C5F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0E0C5F" w:rsidRPr="008840E3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 xml:space="preserve">Администрация </w:t>
            </w:r>
            <w:r w:rsidRPr="00AD1223">
              <w:rPr>
                <w:b/>
                <w:szCs w:val="24"/>
              </w:rPr>
              <w:t>Русско-Камешкирского</w:t>
            </w:r>
            <w:r w:rsidRPr="00AD1223">
              <w:rPr>
                <w:b/>
                <w:bCs/>
                <w:szCs w:val="24"/>
              </w:rPr>
              <w:t xml:space="preserve"> сельсовета Камешкирского района Пензенской</w:t>
            </w:r>
            <w:r w:rsidRPr="00006A2F">
              <w:rPr>
                <w:b/>
                <w:bCs/>
                <w:szCs w:val="24"/>
              </w:rPr>
              <w:t xml:space="preserve">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DD6D3F" w:rsidRDefault="004D4778" w:rsidP="004D4778">
            <w:pPr>
              <w:jc w:val="right"/>
              <w:rPr>
                <w:b/>
                <w:bCs/>
                <w:color w:val="E36C0A"/>
              </w:rPr>
            </w:pPr>
            <w:r w:rsidRPr="00DD6D3F">
              <w:rPr>
                <w:b/>
                <w:bCs/>
                <w:color w:val="E36C0A"/>
              </w:rPr>
              <w:t>58415,674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10759,650</w:t>
            </w:r>
          </w:p>
        </w:tc>
      </w:tr>
      <w:tr w:rsidR="000E0C5F" w:rsidRPr="008840E3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  <w:rPr>
                <w:b/>
                <w:bCs/>
              </w:rPr>
            </w:pPr>
            <w:r w:rsidRPr="0064438E">
              <w:rPr>
                <w:b/>
                <w:bCs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5933,101</w:t>
            </w:r>
          </w:p>
        </w:tc>
      </w:tr>
      <w:tr w:rsidR="000E0C5F" w:rsidRPr="008840E3" w:rsidTr="000E0C5F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Pr="002B64C6" w:rsidRDefault="00322B00" w:rsidP="001F50F3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  <w:rPr>
                <w:b/>
              </w:rPr>
            </w:pPr>
            <w:r w:rsidRPr="00BC033E">
              <w:rPr>
                <w:b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5328,222</w:t>
            </w:r>
          </w:p>
        </w:tc>
      </w:tr>
      <w:tr w:rsidR="000E0C5F" w:rsidRPr="00747C6E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 xml:space="preserve">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  <w:r w:rsidRPr="00BC033E"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747C6E" w:rsidRDefault="000E0C5F" w:rsidP="001F50F3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747C6E" w:rsidRDefault="000E0C5F" w:rsidP="001F50F3">
            <w:pPr>
              <w:jc w:val="right"/>
            </w:pPr>
            <w:r w:rsidRPr="00747C6E">
              <w:t>5328,222</w:t>
            </w:r>
          </w:p>
        </w:tc>
      </w:tr>
      <w:tr w:rsidR="000E0C5F" w:rsidRPr="00006A2F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47C6E" w:rsidRDefault="000E0C5F" w:rsidP="001F50F3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47C6E">
              <w:t>5328,222</w:t>
            </w:r>
          </w:p>
        </w:tc>
      </w:tr>
      <w:tr w:rsidR="000E0C5F" w:rsidRPr="00006A2F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  <w:r w:rsidRPr="00BC033E"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5326,222</w:t>
            </w:r>
          </w:p>
        </w:tc>
      </w:tr>
      <w:tr w:rsidR="000E0C5F" w:rsidRPr="00006A2F" w:rsidTr="000E0C5F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4D4778">
            <w:pPr>
              <w:jc w:val="right"/>
            </w:pPr>
            <w:r w:rsidRPr="0064438E">
              <w:t>3199,</w:t>
            </w:r>
            <w:r w:rsidR="004D4778">
              <w:t>31</w:t>
            </w:r>
            <w:r w:rsidR="00783F24"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Pr="006F3EC3" w:rsidRDefault="000E0C5F" w:rsidP="001F50F3">
            <w:pPr>
              <w:jc w:val="both"/>
              <w:rPr>
                <w:szCs w:val="24"/>
              </w:rPr>
            </w:pPr>
          </w:p>
          <w:p w:rsidR="000E0C5F" w:rsidRPr="006F3EC3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4D4778">
            <w:pPr>
              <w:jc w:val="right"/>
            </w:pPr>
            <w:r w:rsidRPr="0064438E">
              <w:t>3199,</w:t>
            </w:r>
            <w:r w:rsidR="004D4778">
              <w:t>31</w:t>
            </w:r>
            <w:r w:rsidR="00783F24"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4D4778">
            <w:pPr>
              <w:jc w:val="right"/>
            </w:pPr>
            <w:r w:rsidRPr="0064438E">
              <w:t>3199,</w:t>
            </w:r>
            <w:r w:rsidR="004D4778">
              <w:t>31</w:t>
            </w:r>
            <w:r w:rsidR="00783F24"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0E0C5F" w:rsidP="004D4778">
            <w:pPr>
              <w:jc w:val="right"/>
              <w:rPr>
                <w:color w:val="E36C0A"/>
              </w:rPr>
            </w:pPr>
            <w:r w:rsidRPr="00337BF8">
              <w:rPr>
                <w:color w:val="E36C0A"/>
              </w:rPr>
              <w:t>1043,</w:t>
            </w:r>
            <w:r w:rsidR="004D4778" w:rsidRPr="00337BF8">
              <w:rPr>
                <w:color w:val="E36C0A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322B00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A401A">
              <w:rPr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0E0C5F" w:rsidP="00337BF8">
            <w:pPr>
              <w:jc w:val="right"/>
              <w:rPr>
                <w:color w:val="E36C0A"/>
              </w:rPr>
            </w:pPr>
            <w:r w:rsidRPr="00337BF8">
              <w:rPr>
                <w:color w:val="E36C0A"/>
              </w:rPr>
              <w:t>1043,</w:t>
            </w:r>
            <w:r w:rsidR="00337BF8" w:rsidRPr="00337BF8">
              <w:rPr>
                <w:color w:val="E36C0A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0E0C5F" w:rsidP="00337BF8">
            <w:pPr>
              <w:jc w:val="right"/>
              <w:rPr>
                <w:color w:val="E36C0A"/>
              </w:rPr>
            </w:pPr>
            <w:r w:rsidRPr="00337BF8">
              <w:rPr>
                <w:color w:val="E36C0A"/>
              </w:rPr>
              <w:t>1043,</w:t>
            </w:r>
            <w:r w:rsidR="00337BF8" w:rsidRPr="00337BF8">
              <w:rPr>
                <w:color w:val="E36C0A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1015,981</w:t>
            </w:r>
          </w:p>
        </w:tc>
      </w:tr>
      <w:tr w:rsidR="000E0C5F" w:rsidRPr="00006A2F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993,681</w:t>
            </w:r>
          </w:p>
        </w:tc>
      </w:tr>
      <w:tr w:rsidR="000E0C5F" w:rsidRPr="00006A2F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993,681</w:t>
            </w:r>
          </w:p>
        </w:tc>
      </w:tr>
      <w:tr w:rsidR="000E0C5F" w:rsidRPr="00006A2F" w:rsidTr="000E0C5F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479C5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479C5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C033E" w:rsidRDefault="002C1DC2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C033E" w:rsidRDefault="002C1DC2" w:rsidP="001F50F3">
            <w:pPr>
              <w:jc w:val="both"/>
              <w:rPr>
                <w:szCs w:val="24"/>
              </w:rPr>
            </w:pPr>
          </w:p>
          <w:p w:rsidR="000E0C5F" w:rsidRPr="00BC033E" w:rsidRDefault="002C1DC2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C033E" w:rsidRDefault="002C1DC2" w:rsidP="001F50F3">
            <w:pPr>
              <w:jc w:val="both"/>
              <w:rPr>
                <w:szCs w:val="24"/>
              </w:rPr>
            </w:pPr>
          </w:p>
          <w:p w:rsidR="002C1DC2" w:rsidRPr="00BC033E" w:rsidRDefault="002C1DC2" w:rsidP="001F50F3">
            <w:pPr>
              <w:jc w:val="both"/>
              <w:rPr>
                <w:szCs w:val="24"/>
              </w:rPr>
            </w:pPr>
          </w:p>
          <w:p w:rsidR="000E0C5F" w:rsidRPr="00BC033E" w:rsidRDefault="002C1DC2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Специальные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2B64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2B64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  <w:rPr>
                <w:b/>
              </w:rPr>
            </w:pPr>
            <w:r w:rsidRPr="0064438E">
              <w:rPr>
                <w:b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9544A" w:rsidRDefault="000E0C5F" w:rsidP="001F50F3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</w:t>
            </w:r>
            <w:r>
              <w:rPr>
                <w:szCs w:val="24"/>
              </w:rPr>
              <w:lastRenderedPageBreak/>
              <w:t>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9544A" w:rsidRDefault="000E0C5F" w:rsidP="001F50F3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902A8A" w:rsidP="001F50F3">
            <w:pPr>
              <w:jc w:val="right"/>
            </w:pPr>
            <w:r w:rsidRPr="0064438E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41291" w:rsidRDefault="000E0C5F" w:rsidP="001F50F3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902A8A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 xml:space="preserve">Расходы на строительство, реконструкцию, капитальный, текущий </w:t>
            </w:r>
            <w:r w:rsidRPr="0064438E">
              <w:rPr>
                <w:szCs w:val="24"/>
              </w:rPr>
              <w:lastRenderedPageBreak/>
              <w:t>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902A8A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902A8A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6F18D0" w:rsidP="001F50F3">
            <w:pPr>
              <w:jc w:val="right"/>
            </w:pPr>
            <w:r w:rsidRPr="0064438E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902A8A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64438E" w:rsidRDefault="00902A8A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DA7BD6" w:rsidP="001F50F3">
            <w:pPr>
              <w:rPr>
                <w:szCs w:val="24"/>
              </w:rPr>
            </w:pPr>
            <w:r w:rsidRPr="0064438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164DE5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DA7BD6" w:rsidP="001F50F3">
            <w:pPr>
              <w:rPr>
                <w:szCs w:val="24"/>
              </w:rPr>
            </w:pPr>
            <w:r w:rsidRPr="0064438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902A8A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64438E" w:rsidRDefault="00902A8A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902A8A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164DE5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DA7BD6" w:rsidP="001F50F3">
            <w:pPr>
              <w:rPr>
                <w:szCs w:val="24"/>
              </w:rPr>
            </w:pPr>
            <w:r w:rsidRPr="0064438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164DE5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DA7BD6" w:rsidP="001F50F3">
            <w:pPr>
              <w:rPr>
                <w:szCs w:val="24"/>
              </w:rPr>
            </w:pPr>
            <w:r w:rsidRPr="0064438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D4DD7" w:rsidRDefault="000E0C5F" w:rsidP="001F50F3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E342E1" w:rsidRDefault="000E0C5F" w:rsidP="001F50F3">
            <w:pPr>
              <w:jc w:val="right"/>
            </w:pPr>
            <w:r w:rsidRPr="00E342E1"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D4DD7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 xml:space="preserve">Закупка товаров, работ и услуг для </w:t>
            </w:r>
            <w:r w:rsidRPr="000467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0E0C5F" w:rsidRPr="0006590A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0E0C5F" w:rsidRPr="0063452B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67A1A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64C27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3452B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b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06A2F">
              <w:rPr>
                <w:szCs w:val="24"/>
              </w:rPr>
              <w:lastRenderedPageBreak/>
              <w:t>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288,860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288,860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18,740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18,740</w:t>
            </w:r>
          </w:p>
        </w:tc>
      </w:tr>
      <w:tr w:rsidR="000E0C5F" w:rsidRPr="0006590A" w:rsidTr="000E0C5F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0E0C5F" w:rsidRPr="0006590A" w:rsidTr="000E0C5F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1FEB" w:rsidRDefault="000E0C5F" w:rsidP="001F50F3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0E0C5F" w:rsidRPr="00730F6D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Иные межбюджетные трансферты на исполнение части полномочий по обеспечению первичных мер пожарной </w:t>
            </w:r>
            <w:r w:rsidRPr="00214459">
              <w:rPr>
                <w:szCs w:val="24"/>
              </w:rPr>
              <w:lastRenderedPageBreak/>
              <w:t>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337BF8" w:rsidP="001F50F3">
            <w:pPr>
              <w:jc w:val="right"/>
              <w:rPr>
                <w:b/>
                <w:color w:val="E36C0A"/>
              </w:rPr>
            </w:pPr>
            <w:r w:rsidRPr="00337BF8">
              <w:rPr>
                <w:b/>
                <w:color w:val="E36C0A"/>
              </w:rPr>
              <w:t>16286,367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F12EA" w:rsidRDefault="000E0C5F" w:rsidP="001F50F3">
            <w:pPr>
              <w:jc w:val="right"/>
              <w:rPr>
                <w:b/>
              </w:rPr>
            </w:pPr>
            <w:r w:rsidRPr="009F12EA"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0E0C5F" w:rsidRPr="0006590A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337BF8" w:rsidP="001F50F3">
            <w:pPr>
              <w:jc w:val="right"/>
              <w:rPr>
                <w:b/>
                <w:color w:val="E36C0A"/>
              </w:rPr>
            </w:pPr>
            <w:r w:rsidRPr="00337BF8">
              <w:rPr>
                <w:b/>
                <w:color w:val="E36C0A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337BF8" w:rsidP="001F50F3">
            <w:pPr>
              <w:jc w:val="right"/>
            </w:pPr>
            <w:r w:rsidRPr="00337BF8">
              <w:rPr>
                <w:color w:val="E36C0A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4438E" w:rsidRDefault="000E0C5F" w:rsidP="001F50F3">
            <w:pPr>
              <w:jc w:val="right"/>
            </w:pPr>
            <w:r w:rsidRPr="0064438E"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4438E" w:rsidRDefault="000E0C5F" w:rsidP="001F50F3">
            <w:pPr>
              <w:jc w:val="right"/>
            </w:pPr>
            <w:r w:rsidRPr="0064438E"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4438E" w:rsidRDefault="000E0C5F" w:rsidP="001F50F3">
            <w:pPr>
              <w:jc w:val="right"/>
            </w:pPr>
            <w:r w:rsidRPr="0064438E"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4438E" w:rsidRDefault="000E0C5F" w:rsidP="001F50F3">
            <w:pPr>
              <w:jc w:val="right"/>
            </w:pPr>
            <w:r w:rsidRPr="0064438E"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337BF8" w:rsidP="001F50F3">
            <w:pPr>
              <w:jc w:val="right"/>
              <w:rPr>
                <w:color w:val="E36C0A"/>
              </w:rPr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337BF8" w:rsidP="001F50F3">
            <w:pPr>
              <w:jc w:val="right"/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337BF8" w:rsidP="001F50F3">
            <w:pPr>
              <w:jc w:val="right"/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595C31" w:rsidP="001F50F3">
            <w:pPr>
              <w:jc w:val="right"/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595C31" w:rsidP="001F50F3">
            <w:pPr>
              <w:jc w:val="right"/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6C14B0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C14B0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  <w:rPr>
                <w:b/>
              </w:rPr>
            </w:pPr>
            <w:r w:rsidRPr="0064438E">
              <w:rPr>
                <w:b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0E0C5F" w:rsidRPr="00DA7AD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</w:t>
            </w:r>
            <w:r w:rsidRPr="008E6878">
              <w:rPr>
                <w:szCs w:val="24"/>
              </w:rPr>
              <w:lastRenderedPageBreak/>
              <w:t>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A7AD3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A7AD3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0E0C5F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0E0C5F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0E0C5F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3E3A" w:rsidRDefault="000E0C5F" w:rsidP="001F50F3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0E0C5F" w:rsidRPr="006E1D71" w:rsidRDefault="006E1D71" w:rsidP="001F50F3">
            <w:pPr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95C31" w:rsidRDefault="00595C31" w:rsidP="001F50F3">
            <w:pPr>
              <w:jc w:val="right"/>
              <w:rPr>
                <w:b/>
                <w:color w:val="E36C0A"/>
              </w:rPr>
            </w:pPr>
            <w:r w:rsidRPr="00595C31">
              <w:rPr>
                <w:b/>
                <w:color w:val="E36C0A"/>
              </w:rPr>
              <w:t>21470,455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1370,541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Pr="00AE33C6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F3EC3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Pr="00AE33C6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P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 w:rsidRPr="006E1D7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E6" w:rsidRDefault="001F0FE6" w:rsidP="001F50F3">
            <w:pPr>
              <w:rPr>
                <w:szCs w:val="24"/>
              </w:rPr>
            </w:pPr>
          </w:p>
          <w:p w:rsidR="001F0FE6" w:rsidRDefault="001F0FE6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EC29FA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06590A" w:rsidTr="000E0C5F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F0FE6" w:rsidRDefault="009F12EA" w:rsidP="001F50F3">
            <w:pPr>
              <w:jc w:val="right"/>
              <w:rPr>
                <w:b/>
                <w:color w:val="800080"/>
              </w:rPr>
            </w:pPr>
            <w:r w:rsidRPr="009F12EA">
              <w:rPr>
                <w:color w:val="E36C0A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0E0C5F" w:rsidRPr="006F3EC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694618" w:rsidRDefault="009F12EA" w:rsidP="001F50F3">
            <w:pPr>
              <w:jc w:val="right"/>
              <w:rPr>
                <w:color w:val="800080"/>
              </w:rPr>
            </w:pPr>
            <w:r w:rsidRPr="009F12EA">
              <w:rPr>
                <w:color w:val="E36C0A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6F3EC3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6F3EC3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E342E1" w:rsidRDefault="009F12EA" w:rsidP="001F50F3">
            <w:pPr>
              <w:jc w:val="right"/>
            </w:pPr>
            <w:r w:rsidRPr="009F12EA">
              <w:rPr>
                <w:color w:val="E36C0A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9F12EA" w:rsidRDefault="009F12EA" w:rsidP="001F50F3">
            <w:pPr>
              <w:jc w:val="right"/>
              <w:rPr>
                <w:color w:val="E36C0A"/>
              </w:rPr>
            </w:pPr>
            <w:r w:rsidRPr="009F12EA">
              <w:rPr>
                <w:color w:val="E36C0A"/>
              </w:rPr>
              <w:t>103</w:t>
            </w:r>
            <w:r w:rsidR="00694618" w:rsidRPr="009F12EA">
              <w:rPr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94618" w:rsidRDefault="009F12EA" w:rsidP="001F50F3">
            <w:pPr>
              <w:jc w:val="right"/>
              <w:rPr>
                <w:color w:val="800080"/>
              </w:rPr>
            </w:pPr>
            <w:r w:rsidRPr="009F12EA">
              <w:rPr>
                <w:color w:val="E36C0A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9F12EA" w:rsidP="001F50F3">
            <w:pPr>
              <w:jc w:val="right"/>
            </w:pPr>
            <w:r w:rsidRPr="009F12EA">
              <w:rPr>
                <w:color w:val="E36C0A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18" w:rsidRDefault="00694618" w:rsidP="001F50F3">
            <w:pPr>
              <w:jc w:val="both"/>
              <w:rPr>
                <w:szCs w:val="24"/>
              </w:rPr>
            </w:pPr>
          </w:p>
          <w:p w:rsidR="00694618" w:rsidRDefault="00694618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9F12EA" w:rsidRDefault="009F12EA" w:rsidP="001F50F3">
            <w:pPr>
              <w:jc w:val="right"/>
              <w:rPr>
                <w:color w:val="E36C0A"/>
              </w:rPr>
            </w:pPr>
            <w:r w:rsidRPr="009F12EA">
              <w:rPr>
                <w:color w:val="E36C0A"/>
              </w:rPr>
              <w:t>14</w:t>
            </w:r>
            <w:r w:rsidR="00694618" w:rsidRPr="009F12EA">
              <w:rPr>
                <w:color w:val="E36C0A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54F81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50316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 xml:space="preserve">Расходы на капитальный ремонт сетей и сооружений водоотведения в населенных </w:t>
            </w:r>
            <w:r w:rsidRPr="0064438E">
              <w:rPr>
                <w:szCs w:val="24"/>
              </w:rPr>
              <w:lastRenderedPageBreak/>
              <w:t>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</w:p>
          <w:p w:rsidR="00054F81" w:rsidRPr="0064438E" w:rsidRDefault="00054F81" w:rsidP="001F50F3">
            <w:pPr>
              <w:jc w:val="both"/>
              <w:rPr>
                <w:szCs w:val="24"/>
              </w:rPr>
            </w:pPr>
          </w:p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50316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  <w:lang w:val="en-US"/>
              </w:rPr>
              <w:t>S13</w:t>
            </w:r>
            <w:r w:rsidRPr="0064438E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64438E" w:rsidRDefault="00054F81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23187E" w:rsidRDefault="00595C31" w:rsidP="00054F81">
            <w:pPr>
              <w:jc w:val="right"/>
              <w:rPr>
                <w:color w:val="E36C0A"/>
              </w:rPr>
            </w:pPr>
            <w:r w:rsidRPr="0023187E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right"/>
            </w:pPr>
            <w:r w:rsidRPr="0064438E">
              <w:t>0,000</w:t>
            </w:r>
          </w:p>
        </w:tc>
      </w:tr>
      <w:tr w:rsidR="00054F81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</w:p>
          <w:p w:rsidR="00054F81" w:rsidRPr="0064438E" w:rsidRDefault="00054F81" w:rsidP="001F50F3">
            <w:pPr>
              <w:jc w:val="both"/>
              <w:rPr>
                <w:szCs w:val="24"/>
              </w:rPr>
            </w:pPr>
          </w:p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50316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  <w:lang w:val="en-US"/>
              </w:rPr>
              <w:t>S13</w:t>
            </w:r>
            <w:r w:rsidRPr="0064438E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64438E" w:rsidRDefault="00054F81" w:rsidP="001F50F3">
            <w:pPr>
              <w:rPr>
                <w:szCs w:val="24"/>
                <w:lang w:val="en-US"/>
              </w:rPr>
            </w:pPr>
            <w:r w:rsidRPr="0064438E"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23187E" w:rsidRDefault="00595C31" w:rsidP="001F50F3">
            <w:pPr>
              <w:jc w:val="right"/>
              <w:rPr>
                <w:color w:val="E36C0A"/>
              </w:rPr>
            </w:pPr>
            <w:r w:rsidRPr="0023187E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right"/>
            </w:pPr>
            <w:r w:rsidRPr="0064438E">
              <w:t>0,000</w:t>
            </w:r>
          </w:p>
        </w:tc>
      </w:tr>
      <w:tr w:rsidR="00054F81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both"/>
              <w:rPr>
                <w:szCs w:val="24"/>
              </w:rPr>
            </w:pPr>
            <w:r w:rsidRPr="009F12E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9F12EA" w:rsidRDefault="00054F81" w:rsidP="001F50F3">
            <w:pPr>
              <w:jc w:val="both"/>
              <w:rPr>
                <w:szCs w:val="24"/>
              </w:rPr>
            </w:pPr>
          </w:p>
          <w:p w:rsidR="00054F81" w:rsidRPr="009F12EA" w:rsidRDefault="00054F81" w:rsidP="001F50F3">
            <w:pPr>
              <w:jc w:val="both"/>
              <w:rPr>
                <w:szCs w:val="24"/>
              </w:rPr>
            </w:pPr>
          </w:p>
          <w:p w:rsidR="00054F81" w:rsidRPr="009F12EA" w:rsidRDefault="00054F81" w:rsidP="001F50F3">
            <w:pPr>
              <w:jc w:val="both"/>
              <w:rPr>
                <w:szCs w:val="24"/>
              </w:rPr>
            </w:pPr>
            <w:r w:rsidRPr="009F12EA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both"/>
              <w:rPr>
                <w:szCs w:val="24"/>
              </w:rPr>
            </w:pPr>
            <w:r w:rsidRPr="009F12EA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  <w:lang w:val="en-US"/>
              </w:rPr>
              <w:t>S13</w:t>
            </w:r>
            <w:r w:rsidR="00503161" w:rsidRPr="009F12EA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9F12EA" w:rsidRDefault="00054F81" w:rsidP="001F50F3">
            <w:pPr>
              <w:rPr>
                <w:szCs w:val="24"/>
                <w:lang w:val="en-US"/>
              </w:rPr>
            </w:pPr>
            <w:r w:rsidRPr="009F12EA"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23187E" w:rsidRDefault="00595C31" w:rsidP="001F50F3">
            <w:pPr>
              <w:jc w:val="right"/>
              <w:rPr>
                <w:color w:val="E36C0A"/>
              </w:rPr>
            </w:pPr>
            <w:r w:rsidRPr="0023187E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right"/>
            </w:pPr>
            <w:r w:rsidRPr="009F12EA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503161" w:rsidP="001F50F3">
            <w:pPr>
              <w:jc w:val="right"/>
            </w:pPr>
            <w:r w:rsidRPr="009F12EA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415D51" w:rsidP="0064438E">
            <w:pPr>
              <w:jc w:val="right"/>
              <w:rPr>
                <w:b/>
                <w:color w:val="E36C0A"/>
              </w:rPr>
            </w:pPr>
            <w:r w:rsidRPr="0064438E">
              <w:rPr>
                <w:b/>
                <w:color w:val="E36C0A"/>
              </w:rPr>
              <w:t>11</w:t>
            </w:r>
            <w:r w:rsidR="0064438E" w:rsidRPr="0064438E">
              <w:rPr>
                <w:b/>
                <w:color w:val="E36C0A"/>
              </w:rPr>
              <w:t>1</w:t>
            </w:r>
            <w:r w:rsidRPr="0064438E">
              <w:rPr>
                <w:b/>
                <w:color w:val="E36C0A"/>
              </w:rPr>
              <w:t>36,854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1303,687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18708B" w:rsidRDefault="000E0C5F" w:rsidP="001F50F3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415D51" w:rsidRDefault="0064438E" w:rsidP="001F50F3">
            <w:pPr>
              <w:jc w:val="right"/>
              <w:rPr>
                <w:color w:val="800080"/>
              </w:rPr>
            </w:pPr>
            <w:r w:rsidRPr="0064438E">
              <w:rPr>
                <w:color w:val="E36C0A"/>
              </w:rPr>
              <w:t>2085,307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1301,687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18708B" w:rsidRDefault="000E0C5F" w:rsidP="001F50F3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415D51" w:rsidRDefault="0064438E" w:rsidP="001F50F3">
            <w:pPr>
              <w:jc w:val="right"/>
              <w:rPr>
                <w:color w:val="800080"/>
              </w:rPr>
            </w:pPr>
            <w:r w:rsidRPr="0064438E">
              <w:rPr>
                <w:color w:val="E36C0A"/>
              </w:rPr>
              <w:t>2085,307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1301,687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18708B" w:rsidRDefault="000E0C5F" w:rsidP="001F50F3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4438E" w:rsidP="0064438E">
            <w:pPr>
              <w:jc w:val="right"/>
              <w:rPr>
                <w:color w:val="E36C0A"/>
              </w:rPr>
            </w:pPr>
            <w:r w:rsidRPr="0064438E">
              <w:rPr>
                <w:color w:val="E36C0A"/>
              </w:rPr>
              <w:t>208</w:t>
            </w:r>
            <w:r w:rsidR="00415D51" w:rsidRPr="0064438E">
              <w:rPr>
                <w:color w:val="E36C0A"/>
              </w:rPr>
              <w:t>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1301,687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187E" w:rsidRDefault="00415D51" w:rsidP="001F50F3">
            <w:pPr>
              <w:jc w:val="right"/>
            </w:pPr>
            <w:r w:rsidRPr="0023187E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857,241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187E" w:rsidRDefault="00415D51" w:rsidP="001F50F3">
            <w:pPr>
              <w:jc w:val="right"/>
            </w:pPr>
            <w:r w:rsidRPr="0023187E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857,241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187E" w:rsidRDefault="00415D51" w:rsidP="001F50F3">
            <w:pPr>
              <w:jc w:val="right"/>
            </w:pPr>
            <w:r w:rsidRPr="0023187E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857,241</w:t>
            </w:r>
          </w:p>
        </w:tc>
      </w:tr>
      <w:tr w:rsidR="000E0C5F" w:rsidRPr="008840E3" w:rsidTr="000E0C5F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415D51" w:rsidRDefault="0064438E" w:rsidP="001F50F3">
            <w:pPr>
              <w:jc w:val="right"/>
              <w:rPr>
                <w:color w:val="800080"/>
              </w:rPr>
            </w:pPr>
            <w:r w:rsidRPr="0064438E">
              <w:rPr>
                <w:color w:val="E36C0A"/>
              </w:rPr>
              <w:t>1286,894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444,446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415D51" w:rsidRDefault="0064438E" w:rsidP="001F50F3">
            <w:pPr>
              <w:jc w:val="right"/>
              <w:rPr>
                <w:color w:val="800080"/>
              </w:rPr>
            </w:pPr>
            <w:r w:rsidRPr="0064438E">
              <w:rPr>
                <w:color w:val="E36C0A"/>
              </w:rPr>
              <w:t>1286,894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444,446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  <w:p w:rsidR="000E0C5F" w:rsidRDefault="000E0C5F" w:rsidP="001F50F3">
            <w:pPr>
              <w:rPr>
                <w:szCs w:val="24"/>
              </w:rPr>
            </w:pPr>
          </w:p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64438E" w:rsidRDefault="0064438E" w:rsidP="001F50F3">
            <w:pPr>
              <w:jc w:val="right"/>
              <w:rPr>
                <w:color w:val="E36C0A"/>
              </w:rPr>
            </w:pPr>
            <w:r w:rsidRPr="0064438E">
              <w:rPr>
                <w:color w:val="E36C0A"/>
              </w:rPr>
              <w:t>128</w:t>
            </w:r>
            <w:r w:rsidR="00415D51" w:rsidRPr="0064438E">
              <w:rPr>
                <w:color w:val="E36C0A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  <w:r w:rsidRPr="008840E3">
              <w:t>444,446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A79F2" w:rsidRDefault="000E0C5F" w:rsidP="001F50F3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B3011" w:rsidRDefault="000E0C5F" w:rsidP="001F50F3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B3011" w:rsidRDefault="000E0C5F" w:rsidP="001F50F3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A79F2" w:rsidRDefault="000E0C5F" w:rsidP="001F50F3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B3011" w:rsidRDefault="000E0C5F" w:rsidP="001F50F3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>
              <w:rPr>
                <w:szCs w:val="24"/>
              </w:rPr>
              <w:t xml:space="preserve">грамма «Формирование комфортной </w:t>
            </w:r>
            <w:r w:rsidRPr="00EC29FA">
              <w:rPr>
                <w:szCs w:val="24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 xml:space="preserve">Расходы на поддержку муниципальных </w:t>
            </w:r>
            <w:r w:rsidRPr="00496013">
              <w:rPr>
                <w:szCs w:val="24"/>
              </w:rPr>
              <w:lastRenderedPageBreak/>
              <w:t>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23187E" w:rsidP="0064438E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23187E" w:rsidP="0064438E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23187E" w:rsidP="0064438E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5E3B2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0E0C5F" w:rsidRPr="005E3B22" w:rsidRDefault="006E1D71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6</w:t>
            </w:r>
            <w:r w:rsidRPr="005E3B22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415D51" w:rsidP="001F50F3">
            <w:pPr>
              <w:jc w:val="right"/>
            </w:pPr>
            <w:r w:rsidRPr="0064438E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</w:tr>
      <w:tr w:rsidR="000E0C5F" w:rsidRPr="005E3B2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0E0C5F" w:rsidRPr="005E3B22" w:rsidRDefault="006E1D71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</w:p>
          <w:p w:rsidR="000E0C5F" w:rsidRPr="005E3B22" w:rsidRDefault="000E0C5F" w:rsidP="001F50F3">
            <w:pPr>
              <w:jc w:val="both"/>
              <w:rPr>
                <w:szCs w:val="24"/>
              </w:rPr>
            </w:pPr>
          </w:p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6</w:t>
            </w:r>
            <w:r w:rsidRPr="005E3B22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0E0C5F" w:rsidP="001F50F3">
            <w:pPr>
              <w:rPr>
                <w:szCs w:val="24"/>
              </w:rPr>
            </w:pPr>
          </w:p>
          <w:p w:rsidR="000E0C5F" w:rsidRPr="005E3B22" w:rsidRDefault="000E0C5F" w:rsidP="001F50F3">
            <w:pPr>
              <w:rPr>
                <w:szCs w:val="24"/>
              </w:rPr>
            </w:pPr>
          </w:p>
          <w:p w:rsidR="000E0C5F" w:rsidRPr="005E3B22" w:rsidRDefault="000E0C5F" w:rsidP="001F50F3">
            <w:pPr>
              <w:rPr>
                <w:szCs w:val="24"/>
              </w:rPr>
            </w:pPr>
            <w:r w:rsidRPr="005E3B22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415D51" w:rsidP="001F50F3">
            <w:pPr>
              <w:jc w:val="right"/>
            </w:pPr>
            <w:r w:rsidRPr="0064438E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</w:p>
          <w:p w:rsidR="000E0C5F" w:rsidRPr="005E3B22" w:rsidRDefault="000E0C5F" w:rsidP="001F50F3">
            <w:pPr>
              <w:jc w:val="right"/>
            </w:pPr>
          </w:p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</w:p>
          <w:p w:rsidR="000E0C5F" w:rsidRPr="005E3B22" w:rsidRDefault="000E0C5F" w:rsidP="001F50F3">
            <w:pPr>
              <w:jc w:val="right"/>
            </w:pPr>
          </w:p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</w:tr>
      <w:tr w:rsidR="000E0C5F" w:rsidRPr="005E3B2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0E0C5F" w:rsidRPr="005E3B22" w:rsidRDefault="006E1D71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6</w:t>
            </w:r>
            <w:r w:rsidRPr="005E3B22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0E0C5F" w:rsidP="001F50F3">
            <w:pPr>
              <w:rPr>
                <w:szCs w:val="24"/>
              </w:rPr>
            </w:pPr>
            <w:r w:rsidRPr="005E3B22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415D51" w:rsidP="001F50F3">
            <w:pPr>
              <w:jc w:val="right"/>
            </w:pPr>
            <w:r w:rsidRPr="0064438E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A1974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23187E" w:rsidP="0064438E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23187E" w:rsidP="001F50F3">
            <w:pPr>
              <w:jc w:val="right"/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23187E" w:rsidP="001F50F3">
            <w:pPr>
              <w:jc w:val="right"/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 xml:space="preserve">Пропагандистские мероприятия по </w:t>
            </w:r>
            <w:r w:rsidRPr="00321E73">
              <w:rPr>
                <w:szCs w:val="24"/>
              </w:rPr>
              <w:lastRenderedPageBreak/>
              <w:t>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  <w:p w:rsidR="000E0C5F" w:rsidRDefault="000E0C5F" w:rsidP="001F50F3">
            <w:pPr>
              <w:rPr>
                <w:szCs w:val="24"/>
              </w:rPr>
            </w:pPr>
          </w:p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1E2" w:rsidRDefault="002711E2" w:rsidP="001F50F3">
            <w:pPr>
              <w:jc w:val="right"/>
            </w:pPr>
          </w:p>
          <w:p w:rsidR="002711E2" w:rsidRDefault="002711E2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11E2" w:rsidRDefault="002711E2" w:rsidP="001F50F3">
            <w:pPr>
              <w:jc w:val="right"/>
            </w:pPr>
          </w:p>
          <w:p w:rsidR="002711E2" w:rsidRDefault="002711E2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11E2" w:rsidRDefault="002711E2" w:rsidP="001F50F3">
            <w:pPr>
              <w:jc w:val="right"/>
            </w:pPr>
          </w:p>
          <w:p w:rsidR="002711E2" w:rsidRDefault="002711E2" w:rsidP="001F50F3">
            <w:pPr>
              <w:jc w:val="right"/>
            </w:pPr>
          </w:p>
          <w:p w:rsidR="000E0C5F" w:rsidRPr="00006A2F" w:rsidRDefault="000E0C5F" w:rsidP="002711E2">
            <w:pPr>
              <w:jc w:val="right"/>
            </w:pPr>
            <w:r>
              <w:t>0,300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СОЦИАЛЬНАЯ ПОЛИТИКА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2711E2" w:rsidRDefault="002711E2" w:rsidP="001F50F3">
            <w:pPr>
              <w:jc w:val="both"/>
              <w:rPr>
                <w:b/>
                <w:szCs w:val="24"/>
              </w:rPr>
            </w:pPr>
            <w:r w:rsidRPr="002711E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Пенсионное обеспечение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2711E2" w:rsidRDefault="002711E2" w:rsidP="001F50F3">
            <w:pPr>
              <w:jc w:val="both"/>
              <w:rPr>
                <w:b/>
                <w:szCs w:val="24"/>
              </w:rPr>
            </w:pPr>
            <w:r w:rsidRPr="002711E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r w:rsidRPr="008840E3"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  <w:r>
              <w:t>»</w:t>
            </w:r>
          </w:p>
        </w:tc>
      </w:tr>
    </w:tbl>
    <w:p w:rsidR="008B0AB2" w:rsidRDefault="008B0AB2" w:rsidP="00060492">
      <w:pPr>
        <w:rPr>
          <w:sz w:val="28"/>
          <w:szCs w:val="28"/>
        </w:rPr>
      </w:pPr>
    </w:p>
    <w:p w:rsidR="00B52408" w:rsidRDefault="008840E3" w:rsidP="008840E3">
      <w:pPr>
        <w:rPr>
          <w:sz w:val="28"/>
          <w:szCs w:val="28"/>
        </w:rPr>
      </w:pPr>
      <w:r w:rsidRPr="00421F2A">
        <w:rPr>
          <w:sz w:val="28"/>
          <w:szCs w:val="28"/>
        </w:rPr>
        <w:t xml:space="preserve">                  </w:t>
      </w:r>
      <w:r w:rsidR="00060492">
        <w:rPr>
          <w:sz w:val="28"/>
          <w:szCs w:val="28"/>
        </w:rPr>
        <w:t xml:space="preserve">                          </w:t>
      </w:r>
    </w:p>
    <w:p w:rsidR="008840E3" w:rsidRPr="00101AAC" w:rsidRDefault="00B52408" w:rsidP="008840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47A85">
        <w:rPr>
          <w:sz w:val="28"/>
          <w:szCs w:val="28"/>
        </w:rPr>
        <w:t>7</w:t>
      </w:r>
      <w:r w:rsidR="00421F2A" w:rsidRPr="00421F2A">
        <w:rPr>
          <w:sz w:val="28"/>
          <w:szCs w:val="28"/>
        </w:rPr>
        <w:t>)</w:t>
      </w:r>
      <w:r w:rsidR="00421F2A">
        <w:rPr>
          <w:szCs w:val="24"/>
        </w:rPr>
        <w:t xml:space="preserve"> </w:t>
      </w:r>
      <w:r w:rsidR="008840E3">
        <w:rPr>
          <w:sz w:val="28"/>
          <w:szCs w:val="28"/>
        </w:rPr>
        <w:t>Приложение 6 к ре</w:t>
      </w:r>
      <w:r w:rsidR="00060492">
        <w:rPr>
          <w:sz w:val="28"/>
          <w:szCs w:val="28"/>
        </w:rPr>
        <w:t>шению изложить в новой редакции:</w:t>
      </w:r>
    </w:p>
    <w:p w:rsidR="008F319F" w:rsidRPr="00CC7A3C" w:rsidRDefault="008F319F" w:rsidP="000E5338">
      <w:pPr>
        <w:jc w:val="right"/>
        <w:rPr>
          <w:szCs w:val="24"/>
        </w:rPr>
      </w:pPr>
      <w:r>
        <w:rPr>
          <w:sz w:val="28"/>
          <w:szCs w:val="28"/>
        </w:rPr>
        <w:t xml:space="preserve">               </w:t>
      </w:r>
      <w:r w:rsidRPr="00006A2F">
        <w:rPr>
          <w:sz w:val="28"/>
          <w:szCs w:val="28"/>
        </w:rPr>
        <w:t xml:space="preserve">   </w:t>
      </w:r>
      <w:r w:rsidR="00421F2A">
        <w:rPr>
          <w:sz w:val="28"/>
          <w:szCs w:val="28"/>
        </w:rPr>
        <w:t>«</w:t>
      </w:r>
      <w:r w:rsidRPr="00006A2F">
        <w:rPr>
          <w:szCs w:val="24"/>
        </w:rPr>
        <w:t xml:space="preserve">Приложение </w:t>
      </w:r>
      <w:r w:rsidR="00F612E0" w:rsidRPr="00CC7A3C">
        <w:rPr>
          <w:szCs w:val="24"/>
        </w:rPr>
        <w:t>6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lastRenderedPageBreak/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BF68D6" w:rsidP="000E5338">
      <w:pPr>
        <w:ind w:left="5387" w:right="-530"/>
        <w:jc w:val="right"/>
        <w:rPr>
          <w:szCs w:val="24"/>
        </w:rPr>
      </w:pPr>
      <w:r>
        <w:rPr>
          <w:szCs w:val="24"/>
        </w:rPr>
        <w:t>на 2023</w:t>
      </w:r>
      <w:r w:rsidR="008F319F" w:rsidRPr="00581266">
        <w:rPr>
          <w:szCs w:val="24"/>
        </w:rPr>
        <w:t xml:space="preserve"> год и </w:t>
      </w:r>
      <w:r w:rsidR="00F12640">
        <w:rPr>
          <w:szCs w:val="24"/>
        </w:rPr>
        <w:t>на плановый п</w:t>
      </w:r>
      <w:r>
        <w:rPr>
          <w:szCs w:val="24"/>
        </w:rPr>
        <w:t>ериод 2024</w:t>
      </w:r>
      <w:r w:rsidR="002D7E55">
        <w:rPr>
          <w:szCs w:val="24"/>
        </w:rPr>
        <w:t xml:space="preserve"> и 20</w:t>
      </w:r>
      <w:r>
        <w:rPr>
          <w:szCs w:val="24"/>
        </w:rPr>
        <w:t>25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Pr="00006A2F" w:rsidRDefault="008F319F" w:rsidP="008F319F">
      <w:pPr>
        <w:jc w:val="center"/>
        <w:rPr>
          <w:szCs w:val="24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BF68D6">
        <w:rPr>
          <w:sz w:val="28"/>
          <w:szCs w:val="28"/>
        </w:rPr>
        <w:t xml:space="preserve"> на 2023</w:t>
      </w:r>
      <w:r w:rsidRPr="00006A2F">
        <w:rPr>
          <w:sz w:val="28"/>
          <w:szCs w:val="28"/>
        </w:rPr>
        <w:t xml:space="preserve"> год</w:t>
      </w:r>
      <w:r w:rsidR="00BF68D6">
        <w:rPr>
          <w:sz w:val="28"/>
          <w:szCs w:val="28"/>
        </w:rPr>
        <w:t xml:space="preserve"> и на плановый период 2024 и 2025</w:t>
      </w:r>
      <w:r>
        <w:rPr>
          <w:sz w:val="28"/>
          <w:szCs w:val="28"/>
        </w:rPr>
        <w:t xml:space="preserve"> го</w:t>
      </w:r>
      <w:r w:rsidR="002711E2">
        <w:rPr>
          <w:sz w:val="28"/>
          <w:szCs w:val="28"/>
        </w:rPr>
        <w:t>дов</w:t>
      </w:r>
    </w:p>
    <w:p w:rsidR="008F319F" w:rsidRDefault="008F319F" w:rsidP="008F319F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5175C5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BF68D6" w:rsidP="000E53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 w:rsidR="00BF68D6">
              <w:rPr>
                <w:sz w:val="22"/>
                <w:szCs w:val="22"/>
              </w:rPr>
              <w:br/>
              <w:t>на 2024</w:t>
            </w:r>
            <w:r w:rsidR="0085678A" w:rsidRPr="00D12644">
              <w:rPr>
                <w:sz w:val="22"/>
                <w:szCs w:val="22"/>
              </w:rPr>
              <w:t xml:space="preserve"> </w:t>
            </w:r>
            <w:r w:rsidRPr="00D12644">
              <w:rPr>
                <w:sz w:val="22"/>
                <w:szCs w:val="22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</w:t>
            </w:r>
            <w:r w:rsidR="00BF68D6">
              <w:rPr>
                <w:sz w:val="22"/>
                <w:szCs w:val="22"/>
              </w:rPr>
              <w:t>25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841089">
              <w:rPr>
                <w:sz w:val="22"/>
                <w:szCs w:val="22"/>
              </w:rPr>
              <w:t xml:space="preserve"> </w:t>
            </w:r>
          </w:p>
          <w:p w:rsidR="008F319F" w:rsidRPr="00841089" w:rsidRDefault="001D7258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="008F319F"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="008F319F"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E3B22" w:rsidRDefault="00BC4C4F" w:rsidP="00393F93">
            <w:pPr>
              <w:jc w:val="right"/>
              <w:rPr>
                <w:b/>
                <w:bCs/>
                <w:sz w:val="22"/>
                <w:szCs w:val="22"/>
              </w:rPr>
            </w:pPr>
            <w:r w:rsidRPr="005E3B22">
              <w:rPr>
                <w:b/>
                <w:bCs/>
                <w:sz w:val="22"/>
                <w:szCs w:val="22"/>
              </w:rPr>
              <w:t>7042,67</w:t>
            </w:r>
            <w:r w:rsidR="00BF08A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8F319F" w:rsidRPr="008840E3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5140D0" w:rsidRPr="008840E3" w:rsidRDefault="005140D0" w:rsidP="0085678A">
            <w:pPr>
              <w:jc w:val="right"/>
              <w:rPr>
                <w:b/>
                <w:sz w:val="22"/>
                <w:szCs w:val="22"/>
              </w:rPr>
            </w:pPr>
          </w:p>
          <w:p w:rsidR="009C40C1" w:rsidRPr="008840E3" w:rsidRDefault="00275A7F" w:rsidP="005140D0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AF09EA" w:rsidRPr="008840E3" w:rsidRDefault="00AF09EA" w:rsidP="00456A52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FA21AA" w:rsidRPr="008840E3" w:rsidRDefault="00FA21AA" w:rsidP="00AF09EA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97AC9" w:rsidRPr="008840E3" w:rsidRDefault="00275A7F" w:rsidP="00915239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bCs/>
                <w:sz w:val="22"/>
                <w:szCs w:val="22"/>
              </w:rPr>
              <w:t>6996,230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E3B22" w:rsidRDefault="00BC4C4F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5E3B22">
              <w:rPr>
                <w:b/>
                <w:bCs/>
                <w:sz w:val="22"/>
                <w:szCs w:val="22"/>
              </w:rPr>
              <w:t>7042,156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5A7F" w:rsidRPr="008840E3" w:rsidRDefault="00275A7F" w:rsidP="00275A7F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8F319F" w:rsidRPr="008840E3" w:rsidRDefault="00275A7F" w:rsidP="00275A7F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bCs/>
                <w:sz w:val="22"/>
                <w:szCs w:val="22"/>
              </w:rPr>
              <w:t>6996,230</w:t>
            </w:r>
          </w:p>
        </w:tc>
      </w:tr>
      <w:tr w:rsidR="000E5338" w:rsidRPr="00F01A75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E3B22" w:rsidRDefault="00BC4C4F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5E3B22">
              <w:rPr>
                <w:bCs/>
                <w:i/>
                <w:sz w:val="22"/>
                <w:szCs w:val="22"/>
              </w:rPr>
              <w:t>5702,441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12F9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8840E3">
              <w:rPr>
                <w:bCs/>
                <w:i/>
                <w:sz w:val="22"/>
                <w:szCs w:val="22"/>
              </w:rPr>
              <w:t>5527,840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8840E3">
              <w:rPr>
                <w:bCs/>
                <w:i/>
                <w:sz w:val="22"/>
                <w:szCs w:val="22"/>
              </w:rPr>
              <w:t>5635,822</w:t>
            </w:r>
          </w:p>
        </w:tc>
      </w:tr>
      <w:tr w:rsidR="000E5338" w:rsidRPr="00D12644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4C5C24" w:rsidRDefault="007673C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8840E3" w:rsidRDefault="007673C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9C40C1" w:rsidRDefault="009C40C1" w:rsidP="00AC65BE">
            <w:pPr>
              <w:rPr>
                <w:bCs/>
                <w:sz w:val="22"/>
                <w:szCs w:val="22"/>
              </w:rPr>
            </w:pPr>
            <w:r w:rsidRPr="009C40C1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 w:val="22"/>
                <w:szCs w:val="22"/>
              </w:rPr>
              <w:t>бюджет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</w:t>
            </w:r>
            <w:r w:rsidRPr="00D12644">
              <w:rPr>
                <w:bCs/>
                <w:sz w:val="22"/>
                <w:szCs w:val="22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1173,662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997,963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1015,981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C5C24" w:rsidRDefault="008F319F" w:rsidP="00AC65BE">
            <w:pPr>
              <w:rPr>
                <w:sz w:val="22"/>
                <w:szCs w:val="22"/>
              </w:rPr>
            </w:pPr>
          </w:p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B1600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C5C24" w:rsidRDefault="008F319F" w:rsidP="00AC65BE">
            <w:pPr>
              <w:rPr>
                <w:sz w:val="22"/>
                <w:szCs w:val="22"/>
              </w:rPr>
            </w:pPr>
          </w:p>
          <w:p w:rsidR="008F319F" w:rsidRPr="004C5C24" w:rsidRDefault="008F319F" w:rsidP="00AC65BE">
            <w:pPr>
              <w:rPr>
                <w:sz w:val="22"/>
                <w:szCs w:val="22"/>
              </w:rPr>
            </w:pPr>
          </w:p>
          <w:p w:rsidR="008F319F" w:rsidRPr="004C5C24" w:rsidRDefault="008F319F" w:rsidP="00B16006">
            <w:pPr>
              <w:jc w:val="right"/>
              <w:rPr>
                <w:sz w:val="22"/>
                <w:szCs w:val="22"/>
              </w:rPr>
            </w:pPr>
          </w:p>
          <w:p w:rsidR="000F26A6" w:rsidRPr="004C5C24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DD7D39" w:rsidRPr="004C5C24" w:rsidRDefault="00DD7D39" w:rsidP="000F26A6">
            <w:pPr>
              <w:jc w:val="right"/>
              <w:rPr>
                <w:sz w:val="22"/>
                <w:szCs w:val="22"/>
              </w:rPr>
            </w:pPr>
          </w:p>
          <w:p w:rsidR="009C40C1" w:rsidRPr="004C5C24" w:rsidRDefault="00DD7D39" w:rsidP="000F26A6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456AEF" w:rsidRPr="008840E3" w:rsidRDefault="00456AEF" w:rsidP="00AD3B25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FF5BBB">
            <w:pPr>
              <w:rPr>
                <w:sz w:val="22"/>
                <w:szCs w:val="22"/>
              </w:rPr>
            </w:pPr>
          </w:p>
          <w:p w:rsidR="00FF5BBB" w:rsidRPr="008840E3" w:rsidRDefault="00FF5BBB" w:rsidP="00FF5BBB">
            <w:pPr>
              <w:jc w:val="right"/>
              <w:rPr>
                <w:sz w:val="22"/>
                <w:szCs w:val="22"/>
              </w:rPr>
            </w:pPr>
          </w:p>
          <w:p w:rsidR="00642836" w:rsidRPr="008840E3" w:rsidRDefault="00FF5BBB" w:rsidP="00FF5BB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8840E3" w:rsidRDefault="00110830" w:rsidP="00581266">
            <w:pPr>
              <w:jc w:val="right"/>
              <w:rPr>
                <w:sz w:val="22"/>
                <w:szCs w:val="22"/>
              </w:rPr>
            </w:pPr>
          </w:p>
          <w:p w:rsidR="000F26A6" w:rsidRPr="008840E3" w:rsidRDefault="000F26A6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8840E3" w:rsidRDefault="00FF5BBB" w:rsidP="000F26A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 w:rsidR="004D2129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D12644">
              <w:rPr>
                <w:bCs/>
                <w:sz w:val="22"/>
                <w:szCs w:val="22"/>
              </w:rPr>
              <w:lastRenderedPageBreak/>
              <w:t>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21F2A" w:rsidRDefault="00CF2A7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297,000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307,600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E600B7" w:rsidRPr="008840E3" w:rsidRDefault="00E600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75A7F" w:rsidP="00E600B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9D3F7C" w:rsidRPr="008840E3" w:rsidRDefault="009D3F7C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9D3F7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8840E3" w:rsidRDefault="0082127B" w:rsidP="0082127B">
            <w:pPr>
              <w:jc w:val="right"/>
              <w:rPr>
                <w:sz w:val="22"/>
                <w:szCs w:val="22"/>
              </w:rPr>
            </w:pPr>
          </w:p>
          <w:p w:rsidR="007359D3" w:rsidRPr="008840E3" w:rsidRDefault="007359D3" w:rsidP="0082127B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82127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D12644" w:rsidRDefault="0085678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8840E3" w:rsidRDefault="00E600B7" w:rsidP="00427494">
            <w:pPr>
              <w:jc w:val="right"/>
              <w:rPr>
                <w:sz w:val="22"/>
                <w:szCs w:val="22"/>
              </w:rPr>
            </w:pPr>
          </w:p>
          <w:p w:rsidR="007359D3" w:rsidRPr="008840E3" w:rsidRDefault="00275A7F" w:rsidP="0042749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8840E3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B1600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CC56B7">
            <w:pPr>
              <w:jc w:val="right"/>
              <w:rPr>
                <w:sz w:val="22"/>
                <w:szCs w:val="22"/>
              </w:rPr>
            </w:pPr>
          </w:p>
          <w:p w:rsidR="006F5EF3" w:rsidRPr="008840E3" w:rsidRDefault="009D3F7C" w:rsidP="00CC56B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6F5EF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FA3564">
              <w:rPr>
                <w:sz w:val="22"/>
                <w:szCs w:val="22"/>
              </w:rPr>
              <w:t>Русско-Камешкирского</w:t>
            </w:r>
            <w:r w:rsidRPr="00FA3564">
              <w:rPr>
                <w:color w:val="0066FF"/>
                <w:sz w:val="22"/>
                <w:szCs w:val="22"/>
              </w:rPr>
              <w:t xml:space="preserve"> </w:t>
            </w:r>
            <w:r w:rsidRPr="00FA3564">
              <w:rPr>
                <w:sz w:val="22"/>
                <w:szCs w:val="22"/>
              </w:rPr>
              <w:t xml:space="preserve">сельсовета Камешкирского района </w:t>
            </w:r>
            <w:r w:rsidRPr="00FA3564">
              <w:rPr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7D6872" w:rsidP="00E27C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2,</w:t>
            </w:r>
            <w:r w:rsidR="00CC56B7" w:rsidRPr="008840E3">
              <w:rPr>
                <w:sz w:val="22"/>
                <w:szCs w:val="22"/>
              </w:rPr>
              <w:t>00</w:t>
            </w:r>
            <w:r w:rsidRPr="008840E3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E27C74" w:rsidP="00BC4C4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CC56B7" w:rsidP="00E27C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521A2A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521A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FA3564" w:rsidRDefault="00521A2A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</w:t>
            </w:r>
            <w:r w:rsidR="004D2129" w:rsidRPr="00915C5A">
              <w:rPr>
                <w:i/>
                <w:sz w:val="22"/>
                <w:szCs w:val="22"/>
              </w:rPr>
              <w:t>б</w:t>
            </w:r>
            <w:r w:rsidR="00642B99" w:rsidRPr="00915C5A">
              <w:rPr>
                <w:i/>
                <w:sz w:val="22"/>
                <w:szCs w:val="22"/>
              </w:rPr>
              <w:t>юджет</w:t>
            </w:r>
            <w:r w:rsidRPr="00915C5A">
              <w:rPr>
                <w:i/>
                <w:sz w:val="22"/>
                <w:szCs w:val="22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E600B7" w:rsidRPr="008840E3" w:rsidRDefault="00E600B7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82FC3" w:rsidP="00E600B7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1339,</w:t>
            </w:r>
            <w:r w:rsidR="00275A7F" w:rsidRPr="008840E3">
              <w:rPr>
                <w:i/>
                <w:sz w:val="22"/>
                <w:szCs w:val="22"/>
              </w:rPr>
              <w:t>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F35F74" w:rsidRPr="008840E3" w:rsidRDefault="00F35F74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75A7F" w:rsidP="00F35F74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1351,093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7D6872" w:rsidRPr="008840E3" w:rsidRDefault="007D6872" w:rsidP="007D6872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75A7F" w:rsidP="007D6872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1360,40</w:t>
            </w:r>
            <w:r w:rsidR="00DD16F5">
              <w:rPr>
                <w:i/>
                <w:sz w:val="22"/>
                <w:szCs w:val="22"/>
              </w:rPr>
              <w:t>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915C5A">
              <w:rPr>
                <w:sz w:val="22"/>
                <w:szCs w:val="22"/>
              </w:rPr>
              <w:t>Русско-Камешкирского</w:t>
            </w:r>
            <w:r w:rsidRPr="00915C5A">
              <w:rPr>
                <w:sz w:val="22"/>
                <w:szCs w:val="22"/>
              </w:rPr>
              <w:t xml:space="preserve"> сельсовета Камешки</w:t>
            </w:r>
            <w:r w:rsidR="00E600B7" w:rsidRPr="00915C5A">
              <w:rPr>
                <w:sz w:val="22"/>
                <w:szCs w:val="22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8840E3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8840E3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tabs>
                <w:tab w:val="left" w:pos="1246"/>
              </w:tabs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6B5664" w:rsidRPr="008840E3" w:rsidRDefault="006B5664" w:rsidP="00A226BD">
            <w:pPr>
              <w:jc w:val="right"/>
              <w:rPr>
                <w:sz w:val="22"/>
                <w:szCs w:val="22"/>
              </w:rPr>
            </w:pPr>
          </w:p>
          <w:p w:rsidR="00E600B7" w:rsidRPr="008840E3" w:rsidRDefault="00E600B7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8840E3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6B566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A226B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CA1FEB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8840E3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F35F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1549A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 xml:space="preserve">Иные межбюджетные трансферты на исполнение части полномочий по </w:t>
            </w:r>
            <w:r w:rsidRPr="00915C5A">
              <w:rPr>
                <w:sz w:val="22"/>
                <w:szCs w:val="22"/>
              </w:rPr>
              <w:lastRenderedPageBreak/>
              <w:t>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255096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 xml:space="preserve">Иные закупки товаров, работ и услуг </w:t>
            </w:r>
            <w:r w:rsidRPr="005E3B22">
              <w:rPr>
                <w:bCs/>
                <w:sz w:val="22"/>
                <w:szCs w:val="22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5A81" w:rsidRDefault="0000506C" w:rsidP="00AC65BE">
            <w:pPr>
              <w:jc w:val="right"/>
              <w:rPr>
                <w:b/>
                <w:color w:val="E36C0A"/>
                <w:sz w:val="22"/>
                <w:szCs w:val="22"/>
              </w:rPr>
            </w:pPr>
            <w:r>
              <w:rPr>
                <w:b/>
                <w:color w:val="E36C0A"/>
                <w:sz w:val="22"/>
                <w:szCs w:val="22"/>
              </w:rPr>
              <w:t>12419,603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1689,855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1361,687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81266">
              <w:rPr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4C5C24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4C5C24">
              <w:rPr>
                <w:b/>
                <w:color w:val="E36C0A"/>
                <w:sz w:val="22"/>
                <w:szCs w:val="22"/>
              </w:rPr>
              <w:t>2</w:t>
            </w:r>
            <w:r w:rsidR="004C5C24" w:rsidRPr="004C5C24">
              <w:rPr>
                <w:b/>
                <w:color w:val="E36C0A"/>
                <w:sz w:val="22"/>
                <w:szCs w:val="22"/>
              </w:rPr>
              <w:t>08</w:t>
            </w:r>
            <w:r w:rsidRPr="004C5C24">
              <w:rPr>
                <w:b/>
                <w:color w:val="E36C0A"/>
                <w:sz w:val="22"/>
                <w:szCs w:val="22"/>
              </w:rPr>
              <w:t>5,307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6E055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«Благоустройство населенных пунктов 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4C5C24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4C5C24">
              <w:rPr>
                <w:i/>
                <w:color w:val="E36C0A"/>
                <w:sz w:val="22"/>
                <w:szCs w:val="22"/>
              </w:rPr>
              <w:t>2</w:t>
            </w:r>
            <w:r w:rsidR="004C5C24" w:rsidRPr="004C5C24">
              <w:rPr>
                <w:i/>
                <w:color w:val="E36C0A"/>
                <w:sz w:val="22"/>
                <w:szCs w:val="22"/>
              </w:rPr>
              <w:t>08</w:t>
            </w:r>
            <w:r w:rsidRPr="004C5C24">
              <w:rPr>
                <w:i/>
                <w:color w:val="E36C0A"/>
                <w:sz w:val="22"/>
                <w:szCs w:val="22"/>
              </w:rPr>
              <w:t>5,307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787F57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B16006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B1600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195466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A22C1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AA22C1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AA22C1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AA22C1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00506C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00506C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rPr>
                <w:bCs/>
                <w:sz w:val="22"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ЖИЛИЩНО-КОММУНАЛЬНОЕ </w:t>
            </w:r>
            <w:r w:rsidRPr="00D12644">
              <w:rPr>
                <w:bCs/>
                <w:sz w:val="22"/>
                <w:szCs w:val="22"/>
              </w:rPr>
              <w:lastRenderedPageBreak/>
              <w:t>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F50B5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="001D7258" w:rsidRPr="008F50B5">
              <w:rPr>
                <w:b/>
                <w:sz w:val="22"/>
                <w:szCs w:val="22"/>
              </w:rPr>
              <w:t>Русско-Камешкирского</w:t>
            </w:r>
            <w:r w:rsidRPr="008F50B5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4B77C5" w:rsidRPr="008F50B5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F50B5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F50B5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F12EA" w:rsidRDefault="004C5C24" w:rsidP="00AC65BE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9F12EA">
              <w:rPr>
                <w:b/>
                <w:color w:val="E36C0A"/>
                <w:sz w:val="22"/>
                <w:szCs w:val="22"/>
              </w:rPr>
              <w:t>103</w:t>
            </w:r>
            <w:r w:rsidR="00DD7D39" w:rsidRPr="009F12EA">
              <w:rPr>
                <w:b/>
                <w:color w:val="E36C0A"/>
                <w:sz w:val="22"/>
                <w:szCs w:val="22"/>
              </w:rPr>
              <w:t>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F12EA" w:rsidRDefault="00DD7D39" w:rsidP="009F12EA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9F12EA">
              <w:rPr>
                <w:i/>
                <w:color w:val="E36C0A"/>
                <w:sz w:val="22"/>
                <w:szCs w:val="22"/>
              </w:rPr>
              <w:t>10</w:t>
            </w:r>
            <w:r w:rsidR="009F12EA" w:rsidRPr="009F12EA">
              <w:rPr>
                <w:i/>
                <w:color w:val="E36C0A"/>
                <w:sz w:val="22"/>
                <w:szCs w:val="22"/>
              </w:rPr>
              <w:t>3</w:t>
            </w:r>
            <w:r w:rsidRPr="009F12EA">
              <w:rPr>
                <w:i/>
                <w:color w:val="E36C0A"/>
                <w:sz w:val="22"/>
                <w:szCs w:val="22"/>
              </w:rPr>
              <w:t>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E21001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</w:t>
            </w:r>
            <w:r w:rsidR="00DD7D39" w:rsidRPr="00E21001">
              <w:rPr>
                <w:color w:val="E36C0A"/>
                <w:sz w:val="22"/>
                <w:szCs w:val="22"/>
              </w:rPr>
              <w:t>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E21001" w:rsidP="00AC65BE">
            <w:pPr>
              <w:jc w:val="right"/>
              <w:rPr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E21001" w:rsidP="00AC65BE">
            <w:pPr>
              <w:jc w:val="right"/>
              <w:rPr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0351" w:rsidRPr="004C5C24" w:rsidRDefault="00700351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4C5C24" w:rsidRDefault="00E21001" w:rsidP="00700351">
            <w:pPr>
              <w:jc w:val="right"/>
              <w:rPr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E21001" w:rsidP="00AC65BE">
            <w:pPr>
              <w:jc w:val="right"/>
              <w:rPr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8F5B94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537C0D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8F5B94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00506C" w:rsidRDefault="0000506C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8F5B94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 xml:space="preserve">Закупка товаров, работ и услуг для </w:t>
            </w:r>
            <w:r w:rsidRPr="004C5C24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92287C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00506C" w:rsidRDefault="0000506C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8F5B94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92287C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00506C" w:rsidP="00AC65BE">
            <w:pPr>
              <w:jc w:val="right"/>
              <w:rPr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8F5B94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92287C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00506C" w:rsidP="00AC65BE">
            <w:pPr>
              <w:jc w:val="right"/>
              <w:rPr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8F5B94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92287C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00506C" w:rsidP="00AC65BE">
            <w:pPr>
              <w:jc w:val="right"/>
              <w:rPr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0E5338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4C5C24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4C5C24">
              <w:rPr>
                <w:b/>
                <w:sz w:val="22"/>
                <w:szCs w:val="22"/>
              </w:rPr>
              <w:t xml:space="preserve"> </w:t>
            </w:r>
            <w:r w:rsidR="001D7258" w:rsidRPr="004C5C24">
              <w:rPr>
                <w:b/>
                <w:sz w:val="22"/>
                <w:szCs w:val="22"/>
              </w:rPr>
              <w:t>Русско-Камешкирского</w:t>
            </w:r>
            <w:r w:rsidRPr="004C5C24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650C8F" w:rsidRPr="004C5C24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4C5C24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95905" w:rsidRDefault="0000506C" w:rsidP="00AC65BE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E95905">
              <w:rPr>
                <w:b/>
                <w:color w:val="E36C0A"/>
                <w:sz w:val="22"/>
                <w:szCs w:val="22"/>
              </w:rPr>
              <w:t>15</w:t>
            </w:r>
            <w:r w:rsidR="00E95905" w:rsidRPr="00E95905">
              <w:rPr>
                <w:b/>
                <w:color w:val="E36C0A"/>
                <w:sz w:val="22"/>
                <w:szCs w:val="22"/>
              </w:rPr>
              <w:t>916,367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«Содержание улично-дорожной сети населенных пунктов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A2440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E95905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E95905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581266">
              <w:rPr>
                <w:sz w:val="22"/>
                <w:szCs w:val="22"/>
              </w:rPr>
              <w:t>Русско-Камешкирского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/>
                <w:bCs/>
                <w:sz w:val="22"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B54FF2" w:rsidRPr="004C5C24" w:rsidRDefault="00B54FF2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E95905" w:rsidRDefault="00E95905" w:rsidP="00AC65BE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E95905">
              <w:rPr>
                <w:b/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i/>
                <w:sz w:val="22"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E95905" w:rsidRDefault="00E95905" w:rsidP="00AC65BE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E95905">
              <w:rPr>
                <w:i/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 w:rsidRPr="004C5C24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9663CA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4C5C24" w:rsidRDefault="00217A8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E95905" w:rsidRDefault="00E95905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9663CA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4C5C24" w:rsidRDefault="009663CA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4C5C24" w:rsidRDefault="00E95905" w:rsidP="00AC65BE">
            <w:pPr>
              <w:jc w:val="right"/>
              <w:rPr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4C5C24" w:rsidRDefault="00E95905" w:rsidP="00AC65BE">
            <w:pPr>
              <w:jc w:val="right"/>
              <w:rPr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4C5C24" w:rsidRDefault="00E95905" w:rsidP="00AC65BE">
            <w:pPr>
              <w:jc w:val="right"/>
              <w:rPr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4C5C24" w:rsidRDefault="00E95905" w:rsidP="00AC65BE">
            <w:pPr>
              <w:jc w:val="right"/>
              <w:rPr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i/>
                <w:sz w:val="22"/>
                <w:szCs w:val="22"/>
              </w:rPr>
            </w:pPr>
            <w:r w:rsidRPr="004C5C24">
              <w:rPr>
                <w:i/>
                <w:sz w:val="22"/>
                <w:szCs w:val="22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4C5C24">
              <w:rPr>
                <w:i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3F025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6F4495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D12644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6F4495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0E5338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E21001" w:rsidRDefault="00537C0D" w:rsidP="00AC65BE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795697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795697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464CC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464CC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5943C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D12644" w:rsidRDefault="005943CD" w:rsidP="00AC65BE">
            <w:pPr>
              <w:rPr>
                <w:bCs/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3CD" w:rsidRDefault="005943C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3C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8840E3" w:rsidRDefault="005943C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8840E3" w:rsidRDefault="005943C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5943C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D12644" w:rsidRDefault="005943CD" w:rsidP="00AC65BE">
            <w:pPr>
              <w:rPr>
                <w:bCs/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3CD" w:rsidRDefault="005943C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3C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8840E3" w:rsidRDefault="005943C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8840E3" w:rsidRDefault="005943C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6F4495" w:rsidRPr="008840E3" w:rsidRDefault="006F4495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6F449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3F025E" w:rsidRPr="008840E3" w:rsidRDefault="003F025E" w:rsidP="009663CA">
            <w:pPr>
              <w:jc w:val="right"/>
              <w:rPr>
                <w:sz w:val="22"/>
                <w:szCs w:val="22"/>
              </w:rPr>
            </w:pPr>
          </w:p>
          <w:p w:rsidR="0004000E" w:rsidRPr="008840E3" w:rsidRDefault="006F4495" w:rsidP="003F025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A4CE6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2A4CE6" w:rsidRDefault="00836C49" w:rsidP="0088632A">
            <w:pPr>
              <w:jc w:val="right"/>
              <w:rPr>
                <w:sz w:val="22"/>
                <w:szCs w:val="22"/>
              </w:rPr>
            </w:pPr>
          </w:p>
          <w:p w:rsidR="005A71B7" w:rsidRPr="002A4CE6" w:rsidRDefault="00537C0D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6F4495" w:rsidRPr="008840E3" w:rsidRDefault="006F4495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6F449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836C49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3F025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6207" w:rsidRPr="002A4CE6" w:rsidRDefault="00866207" w:rsidP="0088632A">
            <w:pPr>
              <w:jc w:val="right"/>
              <w:rPr>
                <w:sz w:val="22"/>
                <w:szCs w:val="22"/>
              </w:rPr>
            </w:pPr>
          </w:p>
          <w:p w:rsidR="00DF399D" w:rsidRPr="002A4CE6" w:rsidRDefault="00DF399D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2A4CE6" w:rsidRDefault="00537C0D" w:rsidP="00DF399D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8840E3" w:rsidRDefault="00FA74FF" w:rsidP="0088632A">
            <w:pPr>
              <w:jc w:val="right"/>
              <w:rPr>
                <w:sz w:val="22"/>
                <w:szCs w:val="22"/>
              </w:rPr>
            </w:pPr>
          </w:p>
          <w:p w:rsidR="006F4495" w:rsidRPr="008840E3" w:rsidRDefault="006F4495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6F449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914174" w:rsidRPr="008840E3" w:rsidRDefault="00914174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9141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495" w:rsidRPr="002A4CE6" w:rsidRDefault="006F4495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2A4CE6" w:rsidRDefault="00537C0D" w:rsidP="006F4495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BF705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BF705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561,879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A4CE6" w:rsidRDefault="00537C0D" w:rsidP="006F4495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6F4495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561,879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034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Pr="002A4CE6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2A4CE6" w:rsidRDefault="006F4495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8840E3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8840E3" w:rsidRDefault="00F1549A" w:rsidP="00F54A3B">
            <w:pPr>
              <w:jc w:val="right"/>
              <w:rPr>
                <w:sz w:val="22"/>
                <w:szCs w:val="22"/>
              </w:rPr>
            </w:pPr>
          </w:p>
          <w:p w:rsidR="00034E1B" w:rsidRPr="008840E3" w:rsidRDefault="006F4495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2A4CE6" w:rsidRDefault="006F4495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8840E3" w:rsidRDefault="006F4495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</w:tr>
      <w:tr w:rsidR="00537C0D" w:rsidRPr="002A4CE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</w:t>
            </w:r>
            <w:r w:rsidRPr="002A4CE6">
              <w:rPr>
                <w:sz w:val="22"/>
                <w:szCs w:val="22"/>
              </w:rPr>
              <w:lastRenderedPageBreak/>
              <w:t>Бековского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537C0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C0D" w:rsidRPr="002A4CE6" w:rsidRDefault="00537C0D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537C0D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537C0D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DC0CC2">
            <w:pPr>
              <w:rPr>
                <w:sz w:val="22"/>
                <w:szCs w:val="22"/>
              </w:rPr>
            </w:pPr>
          </w:p>
          <w:p w:rsidR="00537C0D" w:rsidRPr="002A4CE6" w:rsidRDefault="006A653E" w:rsidP="006A653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2C0A4E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537C0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C0D" w:rsidRPr="002A4CE6" w:rsidRDefault="00537C0D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537C0D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537C0D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7A7740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rPr>
                <w:bCs/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740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C1E65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 xml:space="preserve">Расходы на исполнение части полномочий в области </w:t>
            </w:r>
            <w:r w:rsidRPr="002A4CE6">
              <w:rPr>
                <w:sz w:val="22"/>
                <w:szCs w:val="22"/>
              </w:rPr>
              <w:lastRenderedPageBreak/>
              <w:t>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A50A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A50A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A50A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A50A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2A4CE6" w:rsidRDefault="008D2104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2A4CE6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A4CE6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A4CE6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</w:t>
            </w:r>
            <w:r w:rsidR="004B4A08" w:rsidRPr="002A4CE6">
              <w:rPr>
                <w:sz w:val="22"/>
                <w:szCs w:val="22"/>
              </w:rPr>
              <w:t>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2C1E6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2C1E6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2C1E6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2A50AE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9E" w:rsidRPr="008840E3" w:rsidRDefault="00D1719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D1719E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9A1724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24A23" w:rsidP="00AC6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«Формирование у жителей </w:t>
            </w:r>
            <w:r w:rsidRPr="00581266">
              <w:rPr>
                <w:b/>
                <w:i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</w:t>
            </w:r>
            <w:r w:rsidRPr="00581266">
              <w:rPr>
                <w:i/>
                <w:sz w:val="22"/>
                <w:szCs w:val="22"/>
              </w:rPr>
              <w:lastRenderedPageBreak/>
              <w:t>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8840E3" w:rsidRDefault="00263ADD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8840E3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8840E3" w:rsidRDefault="000E4F3C" w:rsidP="00045450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8840E3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8840E3" w:rsidRDefault="000E4F3C" w:rsidP="00045450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Pr="008840E3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8840E3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8840E3" w:rsidRDefault="005F6D49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70579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i/>
                <w:sz w:val="22"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E836C6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70579B" w:rsidRPr="008840E3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C25431" w:rsidRPr="008840E3" w:rsidRDefault="000E4F3C" w:rsidP="0070579B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sz w:val="22"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8840E3" w:rsidRDefault="000E4F3C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8840E3" w:rsidRDefault="000E4F3C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i/>
                <w:sz w:val="22"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25431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3E36A5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8840E3" w:rsidRDefault="000E4F3C" w:rsidP="003E36A5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C254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Pr="008840E3" w:rsidRDefault="00777E3C" w:rsidP="00777E3C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777E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777E3C" w:rsidP="003A68C9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9B671D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E36A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rPr>
                <w:b/>
                <w:bCs/>
                <w:sz w:val="22"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36A5" w:rsidRDefault="003E36A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rPr>
                <w:bCs/>
                <w:i/>
                <w:sz w:val="22"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7F7E" w:rsidRDefault="003E36A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rPr>
                <w:bCs/>
                <w:sz w:val="22"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t xml:space="preserve">Пропагандистские мероприятия в сфере </w:t>
            </w:r>
            <w:r w:rsidRPr="006D7044">
              <w:rPr>
                <w:bCs/>
                <w:sz w:val="22"/>
                <w:szCs w:val="22"/>
              </w:rPr>
              <w:lastRenderedPageBreak/>
              <w:t>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3E36A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0E4F3C">
            <w:pPr>
              <w:jc w:val="right"/>
              <w:rPr>
                <w:sz w:val="22"/>
                <w:szCs w:val="22"/>
              </w:rPr>
            </w:pPr>
          </w:p>
          <w:p w:rsidR="00823DF0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E863C2" w:rsidRPr="008840E3" w:rsidRDefault="00E863C2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0E4F3C" w:rsidP="00E863C2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DF4192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8E11FE" w:rsidRDefault="008E11FE" w:rsidP="00AC65BE">
            <w:pPr>
              <w:rPr>
                <w:b/>
                <w:bCs/>
                <w:sz w:val="22"/>
                <w:szCs w:val="22"/>
              </w:rPr>
            </w:pPr>
            <w:r w:rsidRPr="008E11FE">
              <w:rPr>
                <w:b/>
                <w:sz w:val="22"/>
                <w:szCs w:val="22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DF4192" w:rsidRDefault="00DF4192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821995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821995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B10FA7" w:rsidP="009B671D">
            <w:pPr>
              <w:jc w:val="right"/>
              <w:rPr>
                <w:sz w:val="22"/>
                <w:szCs w:val="22"/>
              </w:rPr>
            </w:pPr>
          </w:p>
          <w:p w:rsidR="00DF4192" w:rsidRPr="008840E3" w:rsidRDefault="00B10FA7" w:rsidP="00B10FA7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670928" w:rsidRDefault="00E4132B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8840E3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21995" w:rsidRPr="008840E3" w:rsidRDefault="00821995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821995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8840E3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821995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8840E3" w:rsidRDefault="00E4132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670928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FA74FF" w:rsidRPr="008840E3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670928" w:rsidRPr="008840E3" w:rsidRDefault="00B10FA7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543D1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EC29FA" w:rsidRDefault="00543D1D" w:rsidP="00AC65BE">
            <w:pPr>
              <w:rPr>
                <w:b/>
                <w:bCs/>
                <w:sz w:val="22"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6C04DD" w:rsidRDefault="00543D1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8840E3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8840E3" w:rsidRDefault="00821995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8840E3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8840E3" w:rsidRDefault="00821995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8840E3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B10FA7" w:rsidP="00FA74FF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rPr>
                <w:bCs/>
                <w:sz w:val="22"/>
                <w:szCs w:val="22"/>
              </w:rPr>
            </w:pPr>
            <w:r w:rsidRPr="00543D1D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E4132B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8840E3" w:rsidRDefault="00E4132B" w:rsidP="003A68C9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E72F2E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Pr="008840E3" w:rsidRDefault="00D023A5" w:rsidP="009B671D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8840E3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EC29FA">
              <w:rPr>
                <w:b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B10FA7" w:rsidRPr="008840E3" w:rsidRDefault="00B10FA7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B10FA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9B671D">
            <w:pPr>
              <w:jc w:val="right"/>
              <w:rPr>
                <w:sz w:val="22"/>
                <w:szCs w:val="22"/>
              </w:rPr>
            </w:pPr>
          </w:p>
          <w:p w:rsidR="00B10FA7" w:rsidRPr="008840E3" w:rsidRDefault="00B10FA7" w:rsidP="000D66ED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B10FA7" w:rsidP="000D66E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8364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8840E3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4F378B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8840E3" w:rsidRDefault="00442EB4" w:rsidP="004F378B">
            <w:pPr>
              <w:jc w:val="center"/>
              <w:rPr>
                <w:sz w:val="22"/>
                <w:szCs w:val="22"/>
              </w:rPr>
            </w:pPr>
          </w:p>
          <w:p w:rsidR="004F378B" w:rsidRPr="008840E3" w:rsidRDefault="00821995" w:rsidP="004F378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8840E3" w:rsidRDefault="00442EB4" w:rsidP="00AA78EC">
            <w:pPr>
              <w:jc w:val="right"/>
              <w:rPr>
                <w:sz w:val="22"/>
                <w:szCs w:val="22"/>
              </w:rPr>
            </w:pPr>
          </w:p>
          <w:p w:rsidR="004F378B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67092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8364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/>
                <w:bCs/>
                <w:sz w:val="22"/>
                <w:szCs w:val="22"/>
              </w:rPr>
            </w:pPr>
            <w:r w:rsidRPr="00A41BE0">
              <w:rPr>
                <w:b/>
                <w:bCs/>
                <w:sz w:val="22"/>
                <w:szCs w:val="22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A41BE0" w:rsidRDefault="00B10FA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B10FA7" w:rsidRPr="004C5C24" w:rsidRDefault="004C5C24" w:rsidP="00783F24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4C5C24">
              <w:rPr>
                <w:b/>
                <w:color w:val="E36C0A"/>
                <w:sz w:val="22"/>
                <w:szCs w:val="22"/>
              </w:rPr>
              <w:t>27</w:t>
            </w:r>
            <w:r w:rsidR="00783F24">
              <w:rPr>
                <w:b/>
                <w:color w:val="E36C0A"/>
                <w:sz w:val="22"/>
                <w:szCs w:val="22"/>
              </w:rPr>
              <w:t>38</w:t>
            </w:r>
            <w:r w:rsidR="00BF68D1" w:rsidRPr="004C5C24">
              <w:rPr>
                <w:b/>
                <w:color w:val="E36C0A"/>
                <w:sz w:val="22"/>
                <w:szCs w:val="22"/>
              </w:rPr>
              <w:t>,</w:t>
            </w:r>
            <w:r w:rsidR="00783F24">
              <w:rPr>
                <w:b/>
                <w:color w:val="E36C0A"/>
                <w:sz w:val="22"/>
                <w:szCs w:val="22"/>
              </w:rPr>
              <w:t>717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/>
                <w:bCs/>
                <w:sz w:val="22"/>
                <w:szCs w:val="22"/>
              </w:rPr>
            </w:pPr>
            <w:r w:rsidRPr="00A41BE0">
              <w:rPr>
                <w:b/>
                <w:bCs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A41BE0" w:rsidRDefault="00B10FA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B10FA7" w:rsidRPr="004C5C24" w:rsidRDefault="00783F24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4C5C24">
              <w:rPr>
                <w:b/>
                <w:color w:val="E36C0A"/>
                <w:sz w:val="22"/>
                <w:szCs w:val="22"/>
              </w:rPr>
              <w:t>27</w:t>
            </w:r>
            <w:r>
              <w:rPr>
                <w:b/>
                <w:color w:val="E36C0A"/>
                <w:sz w:val="22"/>
                <w:szCs w:val="22"/>
              </w:rPr>
              <w:t>38</w:t>
            </w:r>
            <w:r w:rsidRPr="004C5C24">
              <w:rPr>
                <w:b/>
                <w:color w:val="E36C0A"/>
                <w:sz w:val="22"/>
                <w:szCs w:val="22"/>
              </w:rPr>
              <w:t>,</w:t>
            </w:r>
            <w:r>
              <w:rPr>
                <w:b/>
                <w:color w:val="E36C0A"/>
                <w:sz w:val="22"/>
                <w:szCs w:val="22"/>
              </w:rPr>
              <w:t>717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Cs/>
                <w:i/>
                <w:sz w:val="22"/>
                <w:szCs w:val="22"/>
              </w:rPr>
            </w:pPr>
            <w:r w:rsidRPr="00A41BE0">
              <w:rPr>
                <w:bCs/>
                <w:i/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A41BE0" w:rsidRDefault="00B10FA7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4C5C24" w:rsidRDefault="00A41BE0" w:rsidP="003A68C9">
            <w:pPr>
              <w:jc w:val="right"/>
              <w:rPr>
                <w:i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i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i/>
                <w:color w:val="E36C0A"/>
                <w:sz w:val="22"/>
                <w:szCs w:val="22"/>
              </w:rPr>
            </w:pPr>
          </w:p>
          <w:p w:rsidR="00B10FA7" w:rsidRPr="00783F24" w:rsidRDefault="00783F24" w:rsidP="003A68C9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783F24">
              <w:rPr>
                <w:i/>
                <w:color w:val="E36C0A"/>
                <w:sz w:val="22"/>
                <w:szCs w:val="22"/>
              </w:rPr>
              <w:t>2738,717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E750AE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5E3B22" w:rsidRDefault="00E750AE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0AE" w:rsidRPr="004C5C24" w:rsidRDefault="00E750AE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AE" w:rsidRPr="005E3B22" w:rsidRDefault="00E750AE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AE" w:rsidRPr="005E3B22" w:rsidRDefault="00E750AE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E750AE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5E3B22" w:rsidRDefault="00E750AE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BF68D1" w:rsidRPr="004C5C24" w:rsidRDefault="00BF68D1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E750AE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E750AE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5E3B22" w:rsidRDefault="00E750AE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E750AE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120EC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Pr="005E3B22" w:rsidRDefault="00120EC7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120EC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Pr="005E3B22" w:rsidRDefault="00120EC7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120EC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120EC7" w:rsidRDefault="00120EC7" w:rsidP="00AC65BE">
            <w:pPr>
              <w:rPr>
                <w:bCs/>
                <w:color w:val="0000FF"/>
                <w:sz w:val="22"/>
                <w:szCs w:val="22"/>
              </w:rPr>
            </w:pPr>
            <w:r w:rsidRPr="00A41BE0">
              <w:rPr>
                <w:bCs/>
                <w:sz w:val="22"/>
                <w:szCs w:val="22"/>
              </w:rPr>
              <w:t xml:space="preserve">Расходы на обеспечение комплексного </w:t>
            </w:r>
            <w:r w:rsidRPr="00A41BE0">
              <w:rPr>
                <w:bCs/>
                <w:sz w:val="22"/>
                <w:szCs w:val="22"/>
              </w:rPr>
              <w:lastRenderedPageBreak/>
              <w:t>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120EC7" w:rsidP="00AC65BE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120EC7" w:rsidP="00AC65BE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120EC7" w:rsidP="00120EC7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781BE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Default="00120EC7" w:rsidP="00AC65BE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Default="00120EC7" w:rsidP="00AC65BE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Default="00120EC7" w:rsidP="00AC65BE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5E3B22" w:rsidRDefault="00781BE6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783F24" w:rsidP="00781BE6">
            <w:pPr>
              <w:jc w:val="right"/>
              <w:rPr>
                <w:color w:val="E36C0A"/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781BE6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781BE6" w:rsidRDefault="00781BE6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781BE6" w:rsidRDefault="00781BE6" w:rsidP="003A68C9">
            <w:pPr>
              <w:jc w:val="right"/>
              <w:rPr>
                <w:sz w:val="22"/>
                <w:szCs w:val="22"/>
              </w:rPr>
            </w:pPr>
            <w:r w:rsidRPr="00781B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E6" w:rsidRPr="00781BE6" w:rsidRDefault="00781BE6" w:rsidP="00FA74FF">
            <w:pPr>
              <w:jc w:val="right"/>
              <w:rPr>
                <w:sz w:val="22"/>
                <w:szCs w:val="22"/>
              </w:rPr>
            </w:pPr>
          </w:p>
          <w:p w:rsidR="00781BE6" w:rsidRPr="00781BE6" w:rsidRDefault="00781BE6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781BE6" w:rsidRDefault="00781BE6" w:rsidP="00FA74FF">
            <w:pPr>
              <w:jc w:val="right"/>
              <w:rPr>
                <w:sz w:val="22"/>
                <w:szCs w:val="22"/>
              </w:rPr>
            </w:pPr>
            <w:r w:rsidRPr="00781BE6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E704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5E3B22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5E3B22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5E3B22" w:rsidRDefault="00783F24" w:rsidP="003A68C9">
            <w:pPr>
              <w:jc w:val="right"/>
              <w:rPr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E704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BE6" w:rsidRPr="005E3B22" w:rsidRDefault="00781BE6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5E3B22" w:rsidRDefault="00781BE6" w:rsidP="00781BE6">
            <w:pPr>
              <w:jc w:val="right"/>
              <w:rPr>
                <w:sz w:val="22"/>
                <w:szCs w:val="22"/>
              </w:rPr>
            </w:pPr>
          </w:p>
          <w:p w:rsidR="00850FC9" w:rsidRPr="005E3B22" w:rsidRDefault="00783F24" w:rsidP="00781BE6">
            <w:pPr>
              <w:jc w:val="right"/>
              <w:rPr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1995" w:rsidRPr="005E3B22" w:rsidRDefault="00821995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5E3B22" w:rsidRDefault="00783F24" w:rsidP="003A68C9">
            <w:pPr>
              <w:jc w:val="right"/>
              <w:rPr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5E3B22" w:rsidRDefault="00783F24" w:rsidP="003A68C9">
            <w:pPr>
              <w:jc w:val="right"/>
              <w:rPr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</w:tr>
      <w:tr w:rsidR="00850FC9" w:rsidRPr="00693F3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i/>
                <w:sz w:val="22"/>
                <w:szCs w:val="22"/>
              </w:rPr>
            </w:pPr>
            <w:r w:rsidRPr="00693F39">
              <w:rPr>
                <w:bCs/>
                <w:i/>
                <w:sz w:val="22"/>
                <w:szCs w:val="22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DB0C9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DB0C9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581266" w:rsidRDefault="00850FC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/>
                <w:sz w:val="22"/>
                <w:szCs w:val="22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D12644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C8220D" w:rsidP="00B9357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32,678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712BD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7E060D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7E060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C8220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C8220D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 xml:space="preserve">Расходы на проведение выборов депутатов Комитета местного </w:t>
            </w:r>
            <w:r w:rsidRPr="00421F2A">
              <w:rPr>
                <w:sz w:val="22"/>
                <w:szCs w:val="22"/>
              </w:rPr>
              <w:lastRenderedPageBreak/>
              <w:t>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lastRenderedPageBreak/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C8220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C8220D" w:rsidRPr="00421F2A" w:rsidRDefault="001A182A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C64356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21F2A" w:rsidRDefault="000A1970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21F2A" w:rsidRDefault="000A1970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>
              <w:rPr>
                <w:bCs/>
                <w:sz w:val="22"/>
                <w:szCs w:val="22"/>
              </w:rPr>
              <w:t>бюджет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896979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/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783F24" w:rsidRDefault="00783F24" w:rsidP="00AC65BE">
            <w:pPr>
              <w:jc w:val="right"/>
              <w:rPr>
                <w:b/>
                <w:color w:val="E36C0A"/>
                <w:sz w:val="22"/>
                <w:szCs w:val="22"/>
                <w:highlight w:val="yellow"/>
              </w:rPr>
            </w:pPr>
            <w:r w:rsidRPr="00783F24">
              <w:rPr>
                <w:b/>
                <w:bCs/>
                <w:color w:val="E36C0A"/>
                <w:sz w:val="22"/>
                <w:szCs w:val="22"/>
              </w:rPr>
              <w:t>58415,674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8840E3" w:rsidRDefault="000A1970" w:rsidP="004B4783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8840E3">
              <w:rPr>
                <w:b/>
                <w:bCs/>
                <w:sz w:val="22"/>
                <w:szCs w:val="22"/>
              </w:rPr>
              <w:t>17953,907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8840E3" w:rsidRDefault="000A1970" w:rsidP="00AC65BE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8840E3">
              <w:rPr>
                <w:b/>
                <w:sz w:val="22"/>
                <w:szCs w:val="22"/>
              </w:rPr>
              <w:t>10759,650</w:t>
            </w:r>
            <w:r w:rsidR="00421F2A">
              <w:rPr>
                <w:b/>
                <w:sz w:val="22"/>
                <w:szCs w:val="22"/>
              </w:rPr>
              <w:t>»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0B65F7" w:rsidRPr="00AB11FC" w:rsidRDefault="000B65F7" w:rsidP="000B65F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AB11FC">
        <w:rPr>
          <w:sz w:val="28"/>
          <w:szCs w:val="28"/>
        </w:rPr>
        <w:t>2. Настоящее решение вступает в силу на следующий день после дня</w:t>
      </w:r>
      <w:r>
        <w:rPr>
          <w:sz w:val="28"/>
          <w:szCs w:val="28"/>
        </w:rPr>
        <w:t xml:space="preserve"> его официального опубликования.</w:t>
      </w:r>
    </w:p>
    <w:p w:rsidR="000B65F7" w:rsidRPr="00AB11FC" w:rsidRDefault="000B65F7" w:rsidP="000B65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11FC">
        <w:rPr>
          <w:sz w:val="28"/>
          <w:szCs w:val="28"/>
        </w:rPr>
        <w:t>3. Настоящее решение опубликовать в информаци</w:t>
      </w:r>
      <w:r>
        <w:rPr>
          <w:sz w:val="28"/>
          <w:szCs w:val="28"/>
        </w:rPr>
        <w:t>онном бюллетене «Правовое поле».</w:t>
      </w:r>
    </w:p>
    <w:p w:rsidR="000B65F7" w:rsidRDefault="000B65F7" w:rsidP="000B65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B11FC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</w:t>
      </w:r>
      <w:r>
        <w:rPr>
          <w:sz w:val="28"/>
          <w:szCs w:val="28"/>
        </w:rPr>
        <w:t>ского района Пензенской области.</w:t>
      </w:r>
    </w:p>
    <w:p w:rsidR="000B65F7" w:rsidRDefault="000B65F7" w:rsidP="000B65F7">
      <w:pPr>
        <w:jc w:val="both"/>
        <w:rPr>
          <w:sz w:val="28"/>
          <w:szCs w:val="28"/>
        </w:rPr>
      </w:pP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B11FC">
        <w:rPr>
          <w:sz w:val="28"/>
          <w:szCs w:val="28"/>
        </w:rPr>
        <w:t xml:space="preserve">Глава </w:t>
      </w: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8D557A"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Русско-Камешкирского сельсовета</w:t>
      </w: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8D557A"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Камешкирского района</w:t>
      </w:r>
    </w:p>
    <w:p w:rsidR="000B65F7" w:rsidRPr="00AB11FC" w:rsidRDefault="00B3662E" w:rsidP="00B3662E">
      <w:pPr>
        <w:jc w:val="both"/>
        <w:rPr>
          <w:sz w:val="28"/>
          <w:szCs w:val="28"/>
        </w:rPr>
      </w:pPr>
      <w:r w:rsidRPr="00AB11FC">
        <w:t xml:space="preserve">    </w:t>
      </w:r>
      <w:r>
        <w:t xml:space="preserve">      </w:t>
      </w:r>
      <w:r w:rsidR="008D557A">
        <w:t xml:space="preserve"> </w:t>
      </w:r>
      <w:r w:rsidRPr="00AB11FC">
        <w:rPr>
          <w:sz w:val="28"/>
          <w:szCs w:val="28"/>
        </w:rPr>
        <w:t>Пензен</w:t>
      </w:r>
      <w:r>
        <w:rPr>
          <w:sz w:val="28"/>
          <w:szCs w:val="28"/>
        </w:rPr>
        <w:t>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AB11F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Н.И. </w:t>
      </w:r>
      <w:r w:rsidRPr="00AB11FC">
        <w:rPr>
          <w:sz w:val="28"/>
          <w:szCs w:val="28"/>
        </w:rPr>
        <w:t>Кирюши</w:t>
      </w:r>
      <w:r w:rsidR="008D557A">
        <w:rPr>
          <w:sz w:val="28"/>
          <w:szCs w:val="28"/>
        </w:rPr>
        <w:t>на</w:t>
      </w:r>
    </w:p>
    <w:p w:rsidR="00FC3D07" w:rsidRPr="00EA3BA5" w:rsidRDefault="00FC3D07" w:rsidP="00752CAF"/>
    <w:sectPr w:rsidR="00FC3D07" w:rsidRPr="00EA3BA5" w:rsidSect="00752CAF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196" w:rsidRDefault="005C7196" w:rsidP="00C615E9">
      <w:r>
        <w:separator/>
      </w:r>
    </w:p>
  </w:endnote>
  <w:endnote w:type="continuationSeparator" w:id="1">
    <w:p w:rsidR="005C7196" w:rsidRDefault="005C7196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2B8" w:rsidRDefault="006E02B8">
    <w:pPr>
      <w:pStyle w:val="aa"/>
      <w:jc w:val="right"/>
    </w:pPr>
  </w:p>
  <w:p w:rsidR="006E02B8" w:rsidRDefault="00A02A57">
    <w:pPr>
      <w:pStyle w:val="aa"/>
      <w:jc w:val="right"/>
    </w:pPr>
    <w:fldSimple w:instr=" PAGE   \* MERGEFORMAT ">
      <w:r w:rsidR="00101ECF">
        <w:rPr>
          <w:noProof/>
        </w:rPr>
        <w:t>2</w:t>
      </w:r>
    </w:fldSimple>
  </w:p>
  <w:p w:rsidR="006E02B8" w:rsidRDefault="006E02B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196" w:rsidRDefault="005C7196" w:rsidP="00C615E9">
      <w:r>
        <w:separator/>
      </w:r>
    </w:p>
  </w:footnote>
  <w:footnote w:type="continuationSeparator" w:id="1">
    <w:p w:rsidR="005C7196" w:rsidRDefault="005C7196" w:rsidP="00C61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38E" w:rsidRDefault="0064438E">
    <w:pPr>
      <w:pStyle w:val="a8"/>
    </w:pPr>
  </w:p>
  <w:p w:rsidR="003C5108" w:rsidRPr="0064438E" w:rsidRDefault="003C510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06C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1D1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FF3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A85"/>
    <w:rsid w:val="00047CDC"/>
    <w:rsid w:val="0005009C"/>
    <w:rsid w:val="00050405"/>
    <w:rsid w:val="00050ADD"/>
    <w:rsid w:val="00050B1B"/>
    <w:rsid w:val="00050CB9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4F81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492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5F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046"/>
    <w:rsid w:val="000C11E5"/>
    <w:rsid w:val="000C1B3D"/>
    <w:rsid w:val="000C1BDA"/>
    <w:rsid w:val="000C1D36"/>
    <w:rsid w:val="000C1E5D"/>
    <w:rsid w:val="000C1F41"/>
    <w:rsid w:val="000C1F84"/>
    <w:rsid w:val="000C1F89"/>
    <w:rsid w:val="000C2022"/>
    <w:rsid w:val="000C2089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036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824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6BB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0C5F"/>
    <w:rsid w:val="000E13F0"/>
    <w:rsid w:val="000E15AD"/>
    <w:rsid w:val="000E19E9"/>
    <w:rsid w:val="000E1B22"/>
    <w:rsid w:val="000E210D"/>
    <w:rsid w:val="000E241B"/>
    <w:rsid w:val="000E2E81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ECF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EC7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6AEB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19D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52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6FF"/>
    <w:rsid w:val="00164422"/>
    <w:rsid w:val="0016476C"/>
    <w:rsid w:val="00164DE5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0E0D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92A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04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4A"/>
    <w:rsid w:val="001E6B3A"/>
    <w:rsid w:val="001E6BE2"/>
    <w:rsid w:val="001E6E74"/>
    <w:rsid w:val="001F0134"/>
    <w:rsid w:val="001F02CD"/>
    <w:rsid w:val="001F04FB"/>
    <w:rsid w:val="001F0A18"/>
    <w:rsid w:val="001F0FB2"/>
    <w:rsid w:val="001F0FE6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0F3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8B1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87E"/>
    <w:rsid w:val="00231B49"/>
    <w:rsid w:val="00231B71"/>
    <w:rsid w:val="002326B3"/>
    <w:rsid w:val="00232749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2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CBB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E2"/>
    <w:rsid w:val="002714D4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D30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95E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CE6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4E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5A5"/>
    <w:rsid w:val="002C193D"/>
    <w:rsid w:val="002C1DC2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C3C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B00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BF8"/>
    <w:rsid w:val="00337E84"/>
    <w:rsid w:val="0034023D"/>
    <w:rsid w:val="00340295"/>
    <w:rsid w:val="0034053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0C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6B7F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1DDF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108"/>
    <w:rsid w:val="003C5200"/>
    <w:rsid w:val="003C573B"/>
    <w:rsid w:val="003C615F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0E0C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87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0EC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44E"/>
    <w:rsid w:val="00411E00"/>
    <w:rsid w:val="00411F2E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D51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1F2A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5C3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AB1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A71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505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C24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778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5A5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BB3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04C"/>
    <w:rsid w:val="00503161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1B75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C0D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3CD"/>
    <w:rsid w:val="00594637"/>
    <w:rsid w:val="005950B0"/>
    <w:rsid w:val="005953D2"/>
    <w:rsid w:val="0059555D"/>
    <w:rsid w:val="005955C0"/>
    <w:rsid w:val="0059566D"/>
    <w:rsid w:val="00595C31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7A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DA5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35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196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B22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38E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A64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123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C4"/>
    <w:rsid w:val="006938DB"/>
    <w:rsid w:val="00693B17"/>
    <w:rsid w:val="00693D92"/>
    <w:rsid w:val="00693E95"/>
    <w:rsid w:val="00693F39"/>
    <w:rsid w:val="00694092"/>
    <w:rsid w:val="00694416"/>
    <w:rsid w:val="00694618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53E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2D5C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C7D9B"/>
    <w:rsid w:val="006D04C3"/>
    <w:rsid w:val="006D163D"/>
    <w:rsid w:val="006D17D6"/>
    <w:rsid w:val="006D1844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2B8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D71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8D0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6D82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5C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282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A81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E0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BE6"/>
    <w:rsid w:val="00781E48"/>
    <w:rsid w:val="00781F6B"/>
    <w:rsid w:val="00783944"/>
    <w:rsid w:val="00783E58"/>
    <w:rsid w:val="00783EE9"/>
    <w:rsid w:val="00783F24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292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40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8C6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0EF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6E5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0E3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57A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B23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4CB4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B94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A8A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87C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24B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828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6D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AF2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1AE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692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8EC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67CB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2EA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5AC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3E9"/>
    <w:rsid w:val="00A024A3"/>
    <w:rsid w:val="00A02540"/>
    <w:rsid w:val="00A02658"/>
    <w:rsid w:val="00A02865"/>
    <w:rsid w:val="00A028BF"/>
    <w:rsid w:val="00A02A57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B6"/>
    <w:rsid w:val="00A16AEC"/>
    <w:rsid w:val="00A17E56"/>
    <w:rsid w:val="00A20248"/>
    <w:rsid w:val="00A2041E"/>
    <w:rsid w:val="00A206D9"/>
    <w:rsid w:val="00A20966"/>
    <w:rsid w:val="00A209A9"/>
    <w:rsid w:val="00A212BC"/>
    <w:rsid w:val="00A213A7"/>
    <w:rsid w:val="00A21736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901"/>
    <w:rsid w:val="00A22F25"/>
    <w:rsid w:val="00A23275"/>
    <w:rsid w:val="00A2346C"/>
    <w:rsid w:val="00A23DEC"/>
    <w:rsid w:val="00A23E4D"/>
    <w:rsid w:val="00A2436E"/>
    <w:rsid w:val="00A2440F"/>
    <w:rsid w:val="00A2457D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7C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03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3BE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49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2C1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611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5E4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48F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61D"/>
    <w:rsid w:val="00AF4E55"/>
    <w:rsid w:val="00AF4EF6"/>
    <w:rsid w:val="00AF50BB"/>
    <w:rsid w:val="00AF5292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2F7F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3B0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B63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2A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62E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3F00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408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4FF2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2E9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1F4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B7FE7"/>
    <w:rsid w:val="00BC000A"/>
    <w:rsid w:val="00BC007B"/>
    <w:rsid w:val="00BC01C4"/>
    <w:rsid w:val="00BC033E"/>
    <w:rsid w:val="00BC094D"/>
    <w:rsid w:val="00BC09BB"/>
    <w:rsid w:val="00BC09D1"/>
    <w:rsid w:val="00BC0A6D"/>
    <w:rsid w:val="00BC0AF3"/>
    <w:rsid w:val="00BC0CDB"/>
    <w:rsid w:val="00BC0D35"/>
    <w:rsid w:val="00BC0DF4"/>
    <w:rsid w:val="00BC1004"/>
    <w:rsid w:val="00BC1245"/>
    <w:rsid w:val="00BC13C8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2FFF"/>
    <w:rsid w:val="00BC33C5"/>
    <w:rsid w:val="00BC35EA"/>
    <w:rsid w:val="00BC3FAA"/>
    <w:rsid w:val="00BC40B2"/>
    <w:rsid w:val="00BC4165"/>
    <w:rsid w:val="00BC446A"/>
    <w:rsid w:val="00BC47E9"/>
    <w:rsid w:val="00BC4946"/>
    <w:rsid w:val="00BC4C4F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8A3"/>
    <w:rsid w:val="00BF09E6"/>
    <w:rsid w:val="00BF0B60"/>
    <w:rsid w:val="00BF0BAB"/>
    <w:rsid w:val="00BF0DC4"/>
    <w:rsid w:val="00BF1101"/>
    <w:rsid w:val="00BF1296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1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7D9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47F44"/>
    <w:rsid w:val="00C50191"/>
    <w:rsid w:val="00C504E7"/>
    <w:rsid w:val="00C506D4"/>
    <w:rsid w:val="00C507C0"/>
    <w:rsid w:val="00C50C26"/>
    <w:rsid w:val="00C50F77"/>
    <w:rsid w:val="00C51250"/>
    <w:rsid w:val="00C512AC"/>
    <w:rsid w:val="00C51683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0E9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325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1F2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AD6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25F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03D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B6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5F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A95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BD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05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0CC2"/>
    <w:rsid w:val="00DC10B6"/>
    <w:rsid w:val="00DC161F"/>
    <w:rsid w:val="00DC1697"/>
    <w:rsid w:val="00DC1ADE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6F5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6D3F"/>
    <w:rsid w:val="00DD765A"/>
    <w:rsid w:val="00DD7700"/>
    <w:rsid w:val="00DD7B15"/>
    <w:rsid w:val="00DD7B90"/>
    <w:rsid w:val="00DD7CA9"/>
    <w:rsid w:val="00DD7D39"/>
    <w:rsid w:val="00DE00AB"/>
    <w:rsid w:val="00DE00BC"/>
    <w:rsid w:val="00DE025D"/>
    <w:rsid w:val="00DE032B"/>
    <w:rsid w:val="00DE0B25"/>
    <w:rsid w:val="00DE0B64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5F8D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99D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03C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331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001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B51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0F1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2E1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2A6E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0AE"/>
    <w:rsid w:val="00E7524D"/>
    <w:rsid w:val="00E755D0"/>
    <w:rsid w:val="00E7561C"/>
    <w:rsid w:val="00E7588A"/>
    <w:rsid w:val="00E75A33"/>
    <w:rsid w:val="00E75B57"/>
    <w:rsid w:val="00E75EEA"/>
    <w:rsid w:val="00E76095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F3C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05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24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3E3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80A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1E53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6D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1ED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B59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851E-F531-4F36-B9F0-1E19E26A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1</Pages>
  <Words>14474</Words>
  <Characters>82504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2023-06-08T06:52:00Z</cp:lastPrinted>
  <dcterms:created xsi:type="dcterms:W3CDTF">2023-06-26T11:27:00Z</dcterms:created>
  <dcterms:modified xsi:type="dcterms:W3CDTF">2023-07-06T12:40:00Z</dcterms:modified>
</cp:coreProperties>
</file>