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093DCF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AB25E4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Default="005F58C7" w:rsidP="00C361DC">
      <w:pPr>
        <w:tabs>
          <w:tab w:val="left" w:pos="4320"/>
        </w:tabs>
        <w:rPr>
          <w:color w:val="0000FF"/>
        </w:rPr>
      </w:pPr>
      <w:r>
        <w:t>О</w:t>
      </w:r>
      <w:r w:rsidR="00394278">
        <w:t>т</w:t>
      </w:r>
      <w:r>
        <w:t xml:space="preserve"> 13.02.2023г</w:t>
      </w:r>
      <w:r w:rsidR="00ED1B9C">
        <w:t xml:space="preserve"> </w:t>
      </w:r>
      <w:r w:rsidR="00CD7DB0">
        <w:t xml:space="preserve">  </w:t>
      </w:r>
      <w:r w:rsidR="00394278">
        <w:t xml:space="preserve">                 </w:t>
      </w:r>
      <w:r w:rsidR="00CD7DB0">
        <w:t xml:space="preserve">                                                                   </w:t>
      </w:r>
      <w:r w:rsidR="00ED1B9C">
        <w:t xml:space="preserve"> </w:t>
      </w:r>
      <w:r w:rsidR="00281C98">
        <w:t xml:space="preserve">             </w:t>
      </w:r>
      <w:r w:rsidR="00394278">
        <w:t xml:space="preserve">       </w:t>
      </w:r>
      <w:r w:rsidR="00523F88" w:rsidRPr="00006A2F">
        <w:t>№</w:t>
      </w:r>
      <w:r w:rsidR="00667BD5">
        <w:t xml:space="preserve"> </w:t>
      </w:r>
      <w:r>
        <w:t>360-77/7</w:t>
      </w:r>
    </w:p>
    <w:p w:rsidR="00562273" w:rsidRPr="00006A2F" w:rsidRDefault="00562273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1E604A" w:rsidRDefault="001E604A" w:rsidP="00C361DC">
      <w:pPr>
        <w:tabs>
          <w:tab w:val="left" w:pos="4320"/>
        </w:tabs>
        <w:jc w:val="center"/>
      </w:pPr>
    </w:p>
    <w:p w:rsidR="00DF603C" w:rsidRDefault="00DF603C" w:rsidP="00DF603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DF603C" w:rsidRDefault="00DF603C" w:rsidP="00DF603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23.12.2022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352-75</w:t>
      </w:r>
      <w:r w:rsidRPr="00AB11FC">
        <w:rPr>
          <w:b/>
          <w:sz w:val="28"/>
          <w:szCs w:val="28"/>
        </w:rPr>
        <w:t xml:space="preserve">/7 «О Бюджете Русско-Камешкирского сельсовета Камешкирского района Пензенской области </w:t>
      </w:r>
      <w:r>
        <w:rPr>
          <w:b/>
          <w:sz w:val="28"/>
          <w:szCs w:val="28"/>
        </w:rPr>
        <w:t>на 2023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2024 и 2025 годов»</w:t>
      </w:r>
    </w:p>
    <w:p w:rsidR="00523F88" w:rsidRPr="00006A2F" w:rsidRDefault="00523F88" w:rsidP="0074325C">
      <w:pPr>
        <w:tabs>
          <w:tab w:val="left" w:pos="4320"/>
        </w:tabs>
        <w:rPr>
          <w:highlight w:val="yellow"/>
        </w:rPr>
      </w:pPr>
    </w:p>
    <w:p w:rsidR="004776FB" w:rsidRDefault="0074325C" w:rsidP="0074325C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182C99">
        <w:rPr>
          <w:sz w:val="28"/>
          <w:szCs w:val="28"/>
        </w:rPr>
        <w:t xml:space="preserve">08 апреля </w:t>
      </w:r>
      <w:smartTag w:uri="urn:schemas-microsoft-com:office:smarttags" w:element="metricconverter">
        <w:smartTagPr>
          <w:attr w:name="ProductID" w:val="2022 г"/>
        </w:smartTagPr>
        <w:r w:rsidRPr="00182C99">
          <w:rPr>
            <w:sz w:val="28"/>
            <w:szCs w:val="28"/>
          </w:rPr>
          <w:t>2022 г</w:t>
        </w:r>
      </w:smartTag>
      <w:r w:rsidRPr="00182C99">
        <w:rPr>
          <w:sz w:val="28"/>
          <w:szCs w:val="28"/>
        </w:rPr>
        <w:t>. № 286-60/7</w:t>
      </w:r>
      <w:r w:rsidRPr="00AB11FC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Положения о бюджетном процессе </w:t>
      </w:r>
      <w:r w:rsidRPr="00AB11FC">
        <w:rPr>
          <w:sz w:val="28"/>
          <w:szCs w:val="28"/>
        </w:rPr>
        <w:t xml:space="preserve">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74325C" w:rsidRDefault="0074325C" w:rsidP="0074325C">
      <w:pPr>
        <w:ind w:firstLine="708"/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Камешкирского </w:t>
      </w:r>
      <w:r w:rsidR="00777F11">
        <w:rPr>
          <w:b/>
          <w:sz w:val="28"/>
          <w:szCs w:val="28"/>
        </w:rPr>
        <w:t>района Пензенской обла</w:t>
      </w:r>
      <w:r w:rsidR="0074325C">
        <w:rPr>
          <w:b/>
          <w:sz w:val="28"/>
          <w:szCs w:val="28"/>
        </w:rPr>
        <w:t>сти решил:</w:t>
      </w:r>
    </w:p>
    <w:p w:rsidR="007F60EF" w:rsidRDefault="007F60EF" w:rsidP="004776FB">
      <w:pPr>
        <w:jc w:val="center"/>
        <w:rPr>
          <w:b/>
          <w:sz w:val="28"/>
          <w:szCs w:val="28"/>
        </w:rPr>
      </w:pPr>
    </w:p>
    <w:p w:rsidR="0074325C" w:rsidRDefault="007F60EF" w:rsidP="007F60EF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23.12.2022 г. № 352-75/7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2023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2024 и 2025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7F60EF" w:rsidRDefault="007F60EF" w:rsidP="007F60EF">
      <w:pPr>
        <w:jc w:val="both"/>
        <w:rPr>
          <w:sz w:val="28"/>
          <w:szCs w:val="28"/>
        </w:rPr>
      </w:pPr>
    </w:p>
    <w:p w:rsidR="007F60EF" w:rsidRPr="007C0240" w:rsidRDefault="007F60EF" w:rsidP="007F60EF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25F24">
        <w:rPr>
          <w:sz w:val="28"/>
          <w:szCs w:val="28"/>
        </w:rPr>
        <w:t>1) Пункт 1 ре</w:t>
      </w:r>
      <w:r>
        <w:rPr>
          <w:sz w:val="28"/>
          <w:szCs w:val="28"/>
        </w:rPr>
        <w:t>шения изложить в новой редакции:</w:t>
      </w:r>
    </w:p>
    <w:p w:rsidR="007F60EF" w:rsidRPr="007F60EF" w:rsidRDefault="007F60EF" w:rsidP="007F60EF">
      <w:pPr>
        <w:jc w:val="both"/>
        <w:rPr>
          <w:sz w:val="28"/>
          <w:szCs w:val="28"/>
        </w:rPr>
      </w:pPr>
    </w:p>
    <w:p w:rsidR="007A3E8B" w:rsidRPr="00006A2F" w:rsidRDefault="007F60EF" w:rsidP="007A3E8B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«</w:t>
      </w:r>
      <w:r w:rsidR="007A3E8B" w:rsidRPr="00006A2F">
        <w:rPr>
          <w:sz w:val="28"/>
          <w:szCs w:val="28"/>
        </w:rPr>
        <w:t>1. Утв</w:t>
      </w:r>
      <w:r w:rsidR="00642B99">
        <w:rPr>
          <w:sz w:val="28"/>
          <w:szCs w:val="28"/>
        </w:rPr>
        <w:t>ердить основные характеристики Бюджета</w:t>
      </w:r>
      <w:r w:rsidR="00964928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сельсовета Камешкирского район</w:t>
      </w:r>
      <w:r w:rsidR="00887A32">
        <w:rPr>
          <w:sz w:val="28"/>
          <w:szCs w:val="28"/>
        </w:rPr>
        <w:t xml:space="preserve">а  Пензенской области (далее – </w:t>
      </w:r>
      <w:r w:rsidR="00642B99">
        <w:rPr>
          <w:sz w:val="28"/>
          <w:szCs w:val="28"/>
        </w:rPr>
        <w:t>Бюджет</w:t>
      </w:r>
      <w:r w:rsidR="007A3E8B" w:rsidRPr="00006A2F">
        <w:rPr>
          <w:sz w:val="28"/>
          <w:szCs w:val="28"/>
        </w:rPr>
        <w:t xml:space="preserve"> </w:t>
      </w:r>
      <w:r w:rsidR="008101D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777F11">
        <w:rPr>
          <w:sz w:val="28"/>
          <w:szCs w:val="28"/>
        </w:rPr>
        <w:t>сельсовета) на 2023</w:t>
      </w:r>
      <w:r w:rsidR="007A3E8B" w:rsidRPr="00006A2F">
        <w:rPr>
          <w:sz w:val="28"/>
          <w:szCs w:val="28"/>
        </w:rPr>
        <w:t xml:space="preserve"> год:</w:t>
      </w:r>
    </w:p>
    <w:p w:rsidR="007A3E8B" w:rsidRPr="00006A2F" w:rsidRDefault="007F60EF" w:rsidP="007A3E8B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1) прог</w:t>
      </w:r>
      <w:r w:rsidR="00887A32">
        <w:rPr>
          <w:sz w:val="28"/>
          <w:szCs w:val="28"/>
        </w:rPr>
        <w:t xml:space="preserve">нозируемый общий объем доходов </w:t>
      </w:r>
      <w:r w:rsidR="00642B99">
        <w:rPr>
          <w:sz w:val="28"/>
          <w:szCs w:val="28"/>
        </w:rPr>
        <w:t>Бюджета</w:t>
      </w:r>
      <w:r w:rsidR="00A3238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</w:t>
      </w:r>
      <w:r w:rsidR="001D7258" w:rsidRPr="00FE4B1A">
        <w:rPr>
          <w:sz w:val="28"/>
          <w:szCs w:val="28"/>
        </w:rPr>
        <w:t>Камешкирского</w:t>
      </w:r>
      <w:r w:rsidR="0006701C">
        <w:rPr>
          <w:sz w:val="28"/>
          <w:szCs w:val="28"/>
        </w:rPr>
        <w:t xml:space="preserve"> </w:t>
      </w:r>
      <w:r w:rsidR="00ED7A26">
        <w:rPr>
          <w:sz w:val="28"/>
          <w:szCs w:val="28"/>
        </w:rPr>
        <w:t>сельсовета в сумме</w:t>
      </w:r>
      <w:r w:rsidR="002C6C09">
        <w:rPr>
          <w:sz w:val="28"/>
          <w:szCs w:val="28"/>
        </w:rPr>
        <w:t xml:space="preserve"> </w:t>
      </w:r>
      <w:r w:rsidR="00576C9A">
        <w:rPr>
          <w:color w:val="0000FF"/>
          <w:sz w:val="28"/>
          <w:szCs w:val="28"/>
        </w:rPr>
        <w:t>37 571,30</w:t>
      </w:r>
      <w:r w:rsidR="005F58C7">
        <w:rPr>
          <w:color w:val="0000FF"/>
          <w:sz w:val="28"/>
          <w:szCs w:val="28"/>
        </w:rPr>
        <w:t>5</w:t>
      </w:r>
      <w:r w:rsidR="008C0424">
        <w:rPr>
          <w:sz w:val="28"/>
          <w:szCs w:val="28"/>
        </w:rPr>
        <w:t xml:space="preserve"> тыс. рублей;</w:t>
      </w:r>
    </w:p>
    <w:p w:rsidR="007A3E8B" w:rsidRPr="00006A2F" w:rsidRDefault="007F60EF" w:rsidP="007A3E8B">
      <w:pPr>
        <w:ind w:firstLine="62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7A32">
        <w:rPr>
          <w:sz w:val="28"/>
          <w:szCs w:val="28"/>
        </w:rPr>
        <w:t xml:space="preserve">2) общий объем расходов </w:t>
      </w:r>
      <w:r w:rsidR="00642B99">
        <w:rPr>
          <w:sz w:val="28"/>
          <w:szCs w:val="28"/>
        </w:rPr>
        <w:t>Бюджета</w:t>
      </w:r>
      <w:r w:rsidR="007A3E8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E841DF" w:rsidRPr="00006A2F">
        <w:rPr>
          <w:sz w:val="28"/>
          <w:szCs w:val="28"/>
        </w:rPr>
        <w:t>сель</w:t>
      </w:r>
      <w:r w:rsidR="00C8209C">
        <w:rPr>
          <w:sz w:val="28"/>
          <w:szCs w:val="28"/>
        </w:rPr>
        <w:t xml:space="preserve">совета в </w:t>
      </w:r>
      <w:r w:rsidR="002C6C09">
        <w:rPr>
          <w:sz w:val="28"/>
          <w:szCs w:val="28"/>
        </w:rPr>
        <w:t xml:space="preserve">сумме </w:t>
      </w:r>
      <w:r w:rsidR="00576C9A">
        <w:rPr>
          <w:color w:val="0000FF"/>
          <w:sz w:val="28"/>
          <w:szCs w:val="28"/>
        </w:rPr>
        <w:t>40 220,48</w:t>
      </w:r>
      <w:r w:rsidR="005F58C7">
        <w:rPr>
          <w:color w:val="0000FF"/>
          <w:sz w:val="28"/>
          <w:szCs w:val="28"/>
        </w:rPr>
        <w:t>7</w:t>
      </w:r>
      <w:r w:rsidR="007A3E8B" w:rsidRPr="00006A2F">
        <w:rPr>
          <w:sz w:val="28"/>
          <w:szCs w:val="28"/>
        </w:rPr>
        <w:t>тыс. рублей</w:t>
      </w:r>
      <w:r w:rsidR="00CA0CD4">
        <w:rPr>
          <w:sz w:val="28"/>
          <w:szCs w:val="28"/>
        </w:rPr>
        <w:t>;</w:t>
      </w:r>
    </w:p>
    <w:p w:rsidR="007A3E8B" w:rsidRPr="00006A2F" w:rsidRDefault="007F60EF" w:rsidP="007A3E8B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93EA2" w:rsidRPr="00006A2F">
        <w:rPr>
          <w:sz w:val="28"/>
          <w:szCs w:val="28"/>
        </w:rPr>
        <w:t>3) размер</w:t>
      </w:r>
      <w:r w:rsidR="007A3E8B" w:rsidRPr="00006A2F">
        <w:rPr>
          <w:sz w:val="28"/>
          <w:szCs w:val="28"/>
        </w:rPr>
        <w:t xml:space="preserve"> резервного фо</w:t>
      </w:r>
      <w:r w:rsidR="006C01BA" w:rsidRPr="00006A2F">
        <w:rPr>
          <w:sz w:val="28"/>
          <w:szCs w:val="28"/>
        </w:rPr>
        <w:t>нда а</w:t>
      </w:r>
      <w:r w:rsidR="00C93EA2" w:rsidRPr="00006A2F">
        <w:rPr>
          <w:sz w:val="28"/>
          <w:szCs w:val="28"/>
        </w:rPr>
        <w:t xml:space="preserve">дминистрации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</w:t>
      </w:r>
      <w:r w:rsidR="00C93EA2" w:rsidRPr="00006A2F">
        <w:rPr>
          <w:sz w:val="28"/>
          <w:szCs w:val="28"/>
        </w:rPr>
        <w:t>на Пензенской области в сумме 5</w:t>
      </w:r>
      <w:r w:rsidR="007A3E8B" w:rsidRPr="00006A2F">
        <w:rPr>
          <w:sz w:val="28"/>
          <w:szCs w:val="28"/>
        </w:rPr>
        <w:t>,000 тыс. р</w:t>
      </w:r>
      <w:r w:rsidR="006C5E77">
        <w:rPr>
          <w:sz w:val="28"/>
          <w:szCs w:val="28"/>
        </w:rPr>
        <w:t>у</w:t>
      </w:r>
      <w:r w:rsidR="00CA0CD4">
        <w:rPr>
          <w:sz w:val="28"/>
          <w:szCs w:val="28"/>
        </w:rPr>
        <w:t>блей;</w:t>
      </w:r>
    </w:p>
    <w:p w:rsidR="007A3E8B" w:rsidRPr="00006A2F" w:rsidRDefault="007F60EF" w:rsidP="005300A4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4) верхний предел муницип</w:t>
      </w:r>
      <w:r w:rsidR="006526FE">
        <w:rPr>
          <w:sz w:val="28"/>
          <w:szCs w:val="28"/>
        </w:rPr>
        <w:t>ального</w:t>
      </w:r>
      <w:r w:rsidR="00E636AB">
        <w:rPr>
          <w:sz w:val="28"/>
          <w:szCs w:val="28"/>
        </w:rPr>
        <w:t xml:space="preserve"> внутреннего</w:t>
      </w:r>
      <w:r w:rsidR="006526FE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долга</w:t>
      </w:r>
      <w:r w:rsidR="0006701C" w:rsidRPr="0006701C">
        <w:rPr>
          <w:color w:val="FF0066"/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района Пенз</w:t>
      </w:r>
      <w:r w:rsidR="00777F11">
        <w:rPr>
          <w:sz w:val="28"/>
          <w:szCs w:val="28"/>
        </w:rPr>
        <w:t>енской области на 01 января 2024</w:t>
      </w:r>
      <w:r w:rsidR="00CA0CD4">
        <w:rPr>
          <w:sz w:val="28"/>
          <w:szCs w:val="28"/>
        </w:rPr>
        <w:t xml:space="preserve"> года в сумме 0,000 тыс. рублей;</w:t>
      </w:r>
    </w:p>
    <w:p w:rsidR="005E3667" w:rsidRDefault="007F60EF" w:rsidP="00C32CF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7A32"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C93EA2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сельсовета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в сумме</w:t>
      </w:r>
      <w:r w:rsidR="00A713BE">
        <w:rPr>
          <w:sz w:val="28"/>
          <w:szCs w:val="28"/>
        </w:rPr>
        <w:t xml:space="preserve"> </w:t>
      </w:r>
      <w:r w:rsidR="00A713BE" w:rsidRPr="00562273">
        <w:rPr>
          <w:sz w:val="28"/>
          <w:szCs w:val="28"/>
        </w:rPr>
        <w:t>2 649,182</w:t>
      </w:r>
      <w:r w:rsidR="00CA0CD4">
        <w:rPr>
          <w:sz w:val="28"/>
          <w:szCs w:val="28"/>
        </w:rPr>
        <w:t xml:space="preserve"> </w:t>
      </w:r>
      <w:r w:rsidR="008A5CA9" w:rsidRPr="00006A2F">
        <w:rPr>
          <w:sz w:val="28"/>
          <w:szCs w:val="28"/>
        </w:rPr>
        <w:t>тыс. руб</w:t>
      </w:r>
      <w:r w:rsidR="00A50E1D">
        <w:rPr>
          <w:sz w:val="28"/>
          <w:szCs w:val="28"/>
        </w:rPr>
        <w:t>ле</w:t>
      </w:r>
      <w:r w:rsidR="00BC2FFF">
        <w:rPr>
          <w:sz w:val="28"/>
          <w:szCs w:val="28"/>
        </w:rPr>
        <w:t>й».</w:t>
      </w:r>
    </w:p>
    <w:p w:rsidR="00BC2FFF" w:rsidRDefault="00BC2FFF" w:rsidP="00C32CF0">
      <w:pPr>
        <w:ind w:firstLine="627"/>
        <w:jc w:val="both"/>
        <w:rPr>
          <w:sz w:val="28"/>
          <w:szCs w:val="28"/>
        </w:rPr>
      </w:pPr>
    </w:p>
    <w:p w:rsidR="003A14A6" w:rsidRDefault="00D16E6B" w:rsidP="005300A4">
      <w:pPr>
        <w:jc w:val="both"/>
        <w:rPr>
          <w:sz w:val="28"/>
          <w:szCs w:val="28"/>
        </w:rPr>
      </w:pPr>
      <w:r w:rsidRPr="00006A2F">
        <w:rPr>
          <w:sz w:val="28"/>
          <w:szCs w:val="28"/>
        </w:rPr>
        <w:t xml:space="preserve">         </w:t>
      </w:r>
      <w:r w:rsidR="00B77D20">
        <w:rPr>
          <w:sz w:val="28"/>
          <w:szCs w:val="28"/>
        </w:rPr>
        <w:t xml:space="preserve"> </w:t>
      </w:r>
      <w:r w:rsidR="00BC2FFF">
        <w:rPr>
          <w:sz w:val="28"/>
          <w:szCs w:val="28"/>
        </w:rPr>
        <w:t xml:space="preserve">   2) Пункт 4</w:t>
      </w:r>
      <w:r w:rsidR="00BC2FFF" w:rsidRPr="00425F24">
        <w:rPr>
          <w:sz w:val="28"/>
          <w:szCs w:val="28"/>
        </w:rPr>
        <w:t xml:space="preserve"> ре</w:t>
      </w:r>
      <w:r w:rsidR="00BC2FFF">
        <w:rPr>
          <w:sz w:val="28"/>
          <w:szCs w:val="28"/>
        </w:rPr>
        <w:t>шения изложить в новой редакции:</w:t>
      </w:r>
    </w:p>
    <w:p w:rsidR="00BC2FFF" w:rsidRDefault="00BC2FFF" w:rsidP="005300A4">
      <w:pPr>
        <w:jc w:val="both"/>
        <w:rPr>
          <w:sz w:val="28"/>
          <w:szCs w:val="28"/>
        </w:rPr>
      </w:pPr>
    </w:p>
    <w:p w:rsidR="00074238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color w:val="808080"/>
          <w:sz w:val="28"/>
          <w:szCs w:val="28"/>
        </w:rPr>
        <w:t xml:space="preserve"> </w:t>
      </w:r>
      <w:r w:rsidR="00BC2FFF">
        <w:rPr>
          <w:color w:val="808080"/>
          <w:sz w:val="28"/>
          <w:szCs w:val="28"/>
        </w:rPr>
        <w:t xml:space="preserve">   «</w:t>
      </w:r>
      <w:r w:rsidR="00C76438">
        <w:rPr>
          <w:sz w:val="28"/>
          <w:szCs w:val="28"/>
        </w:rPr>
        <w:t>4</w:t>
      </w:r>
      <w:r w:rsidR="00C504E7">
        <w:rPr>
          <w:sz w:val="28"/>
          <w:szCs w:val="28"/>
        </w:rPr>
        <w:t xml:space="preserve">. </w:t>
      </w:r>
      <w:r w:rsidR="00074238" w:rsidRPr="00006A2F">
        <w:rPr>
          <w:sz w:val="28"/>
          <w:szCs w:val="28"/>
        </w:rPr>
        <w:t>Утвердить объ</w:t>
      </w:r>
      <w:r w:rsidR="00887A32">
        <w:rPr>
          <w:sz w:val="28"/>
          <w:szCs w:val="28"/>
        </w:rPr>
        <w:t xml:space="preserve">ем поступлений в </w:t>
      </w:r>
      <w:r w:rsidR="00642B99">
        <w:rPr>
          <w:sz w:val="28"/>
          <w:szCs w:val="28"/>
        </w:rPr>
        <w:t>Бюджет</w:t>
      </w:r>
      <w:r w:rsidR="0006701C">
        <w:rPr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074238" w:rsidRPr="00006A2F">
        <w:rPr>
          <w:sz w:val="28"/>
          <w:szCs w:val="28"/>
        </w:rPr>
        <w:t>сельсовета</w:t>
      </w:r>
      <w:r w:rsidR="00F15A46">
        <w:rPr>
          <w:sz w:val="28"/>
          <w:szCs w:val="28"/>
        </w:rPr>
        <w:t xml:space="preserve"> по видам доходов на 2023</w:t>
      </w:r>
      <w:r w:rsidR="008A7473">
        <w:rPr>
          <w:sz w:val="28"/>
          <w:szCs w:val="28"/>
        </w:rPr>
        <w:t xml:space="preserve"> год </w:t>
      </w:r>
      <w:r w:rsidR="00F15A46">
        <w:rPr>
          <w:sz w:val="28"/>
          <w:szCs w:val="28"/>
        </w:rPr>
        <w:t>и на плановый период 2024 и 2025</w:t>
      </w:r>
      <w:r w:rsidR="001A00CE">
        <w:rPr>
          <w:sz w:val="28"/>
          <w:szCs w:val="28"/>
        </w:rPr>
        <w:t xml:space="preserve"> годов:</w:t>
      </w:r>
    </w:p>
    <w:p w:rsidR="00074238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>- объем налоговых и неналогов</w:t>
      </w:r>
      <w:r w:rsidR="00F15A46">
        <w:rPr>
          <w:sz w:val="28"/>
          <w:szCs w:val="28"/>
        </w:rPr>
        <w:t xml:space="preserve">ых доходов согласно приложению </w:t>
      </w:r>
      <w:r w:rsidR="00F15A46" w:rsidRPr="007403C6">
        <w:rPr>
          <w:sz w:val="28"/>
          <w:szCs w:val="28"/>
        </w:rPr>
        <w:t>2</w:t>
      </w:r>
      <w:r w:rsidR="008A7473">
        <w:rPr>
          <w:sz w:val="28"/>
          <w:szCs w:val="28"/>
        </w:rPr>
        <w:t xml:space="preserve"> к настоящему решению;</w:t>
      </w:r>
    </w:p>
    <w:p w:rsidR="000C06CB" w:rsidRDefault="00074238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006A2F">
        <w:rPr>
          <w:sz w:val="28"/>
          <w:szCs w:val="28"/>
        </w:rPr>
        <w:t>объ</w:t>
      </w:r>
      <w:r>
        <w:rPr>
          <w:sz w:val="28"/>
          <w:szCs w:val="28"/>
        </w:rPr>
        <w:t>ем безвозмездных поступлений</w:t>
      </w:r>
      <w:r w:rsidRPr="00074238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 xml:space="preserve">согласно приложению </w:t>
      </w:r>
      <w:r w:rsidR="00F15A46" w:rsidRPr="007403C6">
        <w:rPr>
          <w:sz w:val="28"/>
          <w:szCs w:val="28"/>
        </w:rPr>
        <w:t>3</w:t>
      </w:r>
      <w:r w:rsidR="00C84798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 xml:space="preserve">, </w:t>
      </w:r>
      <w:r w:rsidRPr="00006A2F">
        <w:rPr>
          <w:sz w:val="28"/>
          <w:szCs w:val="28"/>
        </w:rPr>
        <w:t>из них объем меж</w:t>
      </w:r>
      <w:r w:rsidR="00637281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F15A46">
        <w:rPr>
          <w:sz w:val="28"/>
          <w:szCs w:val="28"/>
        </w:rPr>
        <w:t>ных трансфертов в 2023</w:t>
      </w:r>
      <w:r w:rsidRPr="00006A2F">
        <w:rPr>
          <w:sz w:val="28"/>
          <w:szCs w:val="28"/>
        </w:rPr>
        <w:t xml:space="preserve"> году в сумме</w:t>
      </w:r>
      <w:r w:rsidR="00382BCA">
        <w:rPr>
          <w:sz w:val="28"/>
          <w:szCs w:val="28"/>
        </w:rPr>
        <w:t xml:space="preserve"> </w:t>
      </w:r>
      <w:r w:rsidR="00576C9A">
        <w:rPr>
          <w:color w:val="0000FF"/>
          <w:sz w:val="28"/>
          <w:szCs w:val="28"/>
        </w:rPr>
        <w:t>27 067,05</w:t>
      </w:r>
      <w:r w:rsidR="00F23CC9">
        <w:rPr>
          <w:color w:val="0000FF"/>
          <w:sz w:val="28"/>
          <w:szCs w:val="28"/>
        </w:rPr>
        <w:t>5</w:t>
      </w:r>
      <w:r w:rsidR="009B32AC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тыс. рублей</w:t>
      </w:r>
      <w:r>
        <w:rPr>
          <w:sz w:val="28"/>
          <w:szCs w:val="28"/>
        </w:rPr>
        <w:t>,</w:t>
      </w:r>
      <w:r w:rsidRPr="00074238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>в 2024</w:t>
      </w:r>
      <w:r w:rsidR="00AD5B49">
        <w:rPr>
          <w:sz w:val="28"/>
          <w:szCs w:val="28"/>
        </w:rPr>
        <w:t xml:space="preserve"> году в сумме</w:t>
      </w:r>
      <w:r w:rsidR="00250E5A">
        <w:rPr>
          <w:sz w:val="28"/>
          <w:szCs w:val="28"/>
        </w:rPr>
        <w:t xml:space="preserve"> </w:t>
      </w:r>
      <w:r w:rsidR="00250E5A" w:rsidRPr="00BC2FFF">
        <w:rPr>
          <w:sz w:val="28"/>
          <w:szCs w:val="28"/>
        </w:rPr>
        <w:t>10 528,507</w:t>
      </w:r>
      <w:r w:rsidR="009B32AC">
        <w:rPr>
          <w:sz w:val="28"/>
          <w:szCs w:val="28"/>
        </w:rPr>
        <w:t xml:space="preserve"> </w:t>
      </w:r>
      <w:r w:rsidR="00912DA1">
        <w:rPr>
          <w:sz w:val="28"/>
          <w:szCs w:val="28"/>
        </w:rPr>
        <w:t xml:space="preserve">тыс. рублей </w:t>
      </w:r>
      <w:r w:rsidR="00F15A46">
        <w:rPr>
          <w:sz w:val="28"/>
          <w:szCs w:val="28"/>
        </w:rPr>
        <w:t>и в 2025</w:t>
      </w:r>
      <w:r w:rsidR="00AD5B49">
        <w:rPr>
          <w:sz w:val="28"/>
          <w:szCs w:val="28"/>
        </w:rPr>
        <w:t xml:space="preserve"> году в сумме</w:t>
      </w:r>
      <w:r w:rsidR="009B32AC">
        <w:rPr>
          <w:sz w:val="28"/>
          <w:szCs w:val="28"/>
        </w:rPr>
        <w:t xml:space="preserve"> 3 445,400 </w:t>
      </w:r>
      <w:r w:rsidR="00BC2FFF">
        <w:rPr>
          <w:sz w:val="28"/>
          <w:szCs w:val="28"/>
        </w:rPr>
        <w:t>тыс. рублей».</w:t>
      </w:r>
    </w:p>
    <w:p w:rsidR="00021FF3" w:rsidRDefault="00021FF3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</w:p>
    <w:p w:rsidR="00021FF3" w:rsidRDefault="00021FF3" w:rsidP="00021FF3">
      <w:pPr>
        <w:jc w:val="both"/>
        <w:rPr>
          <w:sz w:val="28"/>
          <w:szCs w:val="28"/>
        </w:rPr>
      </w:pPr>
      <w:r w:rsidRPr="00006A2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3) Пункт 15 </w:t>
      </w:r>
      <w:r w:rsidRPr="00425F24">
        <w:rPr>
          <w:sz w:val="28"/>
          <w:szCs w:val="28"/>
        </w:rPr>
        <w:t>ре</w:t>
      </w:r>
      <w:r>
        <w:rPr>
          <w:sz w:val="28"/>
          <w:szCs w:val="28"/>
        </w:rPr>
        <w:t>шения изложить в новой редакции:</w:t>
      </w:r>
    </w:p>
    <w:p w:rsidR="00BC2FFF" w:rsidRDefault="00BC2FFF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</w:p>
    <w:p w:rsidR="00C27F33" w:rsidRDefault="001A64DA" w:rsidP="00DC1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47E9D">
        <w:rPr>
          <w:sz w:val="28"/>
          <w:szCs w:val="28"/>
        </w:rPr>
        <w:t xml:space="preserve"> </w:t>
      </w:r>
      <w:r w:rsidR="00021FF3">
        <w:rPr>
          <w:sz w:val="28"/>
          <w:szCs w:val="28"/>
        </w:rPr>
        <w:t xml:space="preserve">   «</w:t>
      </w:r>
      <w:r w:rsidR="00947B79">
        <w:rPr>
          <w:sz w:val="28"/>
          <w:szCs w:val="28"/>
        </w:rPr>
        <w:t>15</w:t>
      </w:r>
      <w:r w:rsidR="00615643" w:rsidRPr="008A2418">
        <w:rPr>
          <w:sz w:val="28"/>
          <w:szCs w:val="28"/>
        </w:rPr>
        <w:t>. В соответствии</w:t>
      </w:r>
      <w:r w:rsidR="00615643" w:rsidRPr="00006A2F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 xml:space="preserve">со </w:t>
      </w:r>
      <w:r w:rsidR="00F15A46" w:rsidRPr="007403C6">
        <w:rPr>
          <w:sz w:val="28"/>
          <w:szCs w:val="28"/>
        </w:rPr>
        <w:t>статьей 9</w:t>
      </w:r>
      <w:r w:rsidR="00615643" w:rsidRPr="00006A2F">
        <w:rPr>
          <w:sz w:val="28"/>
          <w:szCs w:val="28"/>
        </w:rPr>
        <w:t xml:space="preserve"> Решения Комитета местного самоуправления </w:t>
      </w:r>
      <w:r w:rsidR="001D7258" w:rsidRPr="00DC4761">
        <w:rPr>
          <w:sz w:val="28"/>
          <w:szCs w:val="28"/>
        </w:rPr>
        <w:t>Русско-Камешкирского</w:t>
      </w:r>
      <w:r w:rsidR="00834185" w:rsidRPr="00006A2F">
        <w:rPr>
          <w:sz w:val="28"/>
          <w:szCs w:val="28"/>
        </w:rPr>
        <w:t xml:space="preserve"> </w:t>
      </w:r>
      <w:r w:rsidR="005A76E9">
        <w:rPr>
          <w:sz w:val="28"/>
          <w:szCs w:val="28"/>
        </w:rPr>
        <w:t xml:space="preserve">сельсовета </w:t>
      </w:r>
      <w:r w:rsidR="00615643" w:rsidRPr="00006A2F">
        <w:rPr>
          <w:sz w:val="28"/>
          <w:szCs w:val="28"/>
        </w:rPr>
        <w:t xml:space="preserve">Камешкирского района Пензенской области от </w:t>
      </w:r>
      <w:r w:rsidR="00F15A46">
        <w:rPr>
          <w:sz w:val="28"/>
          <w:szCs w:val="28"/>
        </w:rPr>
        <w:t>08.04.2022</w:t>
      </w:r>
      <w:r w:rsidR="00615643" w:rsidRPr="00006A2F">
        <w:rPr>
          <w:sz w:val="28"/>
          <w:szCs w:val="28"/>
        </w:rPr>
        <w:t xml:space="preserve"> года № </w:t>
      </w:r>
      <w:r w:rsidR="00F15A46">
        <w:rPr>
          <w:sz w:val="28"/>
          <w:szCs w:val="28"/>
        </w:rPr>
        <w:t>286-60/7</w:t>
      </w:r>
      <w:r w:rsidR="00FA391B" w:rsidRPr="00006A2F">
        <w:rPr>
          <w:sz w:val="28"/>
          <w:szCs w:val="28"/>
        </w:rPr>
        <w:t xml:space="preserve"> </w:t>
      </w:r>
      <w:r w:rsidR="00615643" w:rsidRPr="00006A2F">
        <w:rPr>
          <w:sz w:val="28"/>
          <w:szCs w:val="28"/>
        </w:rPr>
        <w:t>«</w:t>
      </w:r>
      <w:r w:rsidR="00E2035A" w:rsidRPr="00006A2F">
        <w:rPr>
          <w:sz w:val="28"/>
          <w:szCs w:val="28"/>
        </w:rPr>
        <w:t xml:space="preserve">Об утверждении Положения </w:t>
      </w:r>
      <w:r w:rsidR="00E2035A" w:rsidRPr="00E2035A">
        <w:rPr>
          <w:sz w:val="28"/>
          <w:szCs w:val="28"/>
        </w:rPr>
        <w:t>о</w:t>
      </w:r>
      <w:r w:rsidR="00615643" w:rsidRPr="00E2035A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615643" w:rsidRPr="00E2035A">
        <w:rPr>
          <w:sz w:val="28"/>
          <w:szCs w:val="28"/>
        </w:rPr>
        <w:t>ном процессе в</w:t>
      </w:r>
      <w:r w:rsidR="00F15A46">
        <w:rPr>
          <w:sz w:val="28"/>
          <w:szCs w:val="28"/>
        </w:rPr>
        <w:t xml:space="preserve"> </w:t>
      </w:r>
      <w:r w:rsidR="001D7258" w:rsidRPr="00DC4761">
        <w:rPr>
          <w:sz w:val="28"/>
          <w:szCs w:val="28"/>
        </w:rPr>
        <w:t>Русско-Камешкирс</w:t>
      </w:r>
      <w:r w:rsidR="00F15A46">
        <w:rPr>
          <w:sz w:val="28"/>
          <w:szCs w:val="28"/>
        </w:rPr>
        <w:t>ком</w:t>
      </w:r>
      <w:r w:rsidR="00615643" w:rsidRPr="008C3559">
        <w:rPr>
          <w:color w:val="CC00FF"/>
          <w:sz w:val="28"/>
          <w:szCs w:val="28"/>
        </w:rPr>
        <w:t xml:space="preserve"> </w:t>
      </w:r>
      <w:r w:rsidR="00F15A46">
        <w:rPr>
          <w:sz w:val="28"/>
          <w:szCs w:val="28"/>
        </w:rPr>
        <w:t xml:space="preserve">сельсовете </w:t>
      </w:r>
      <w:r w:rsidR="00615643" w:rsidRPr="00006A2F">
        <w:rPr>
          <w:sz w:val="28"/>
          <w:szCs w:val="28"/>
        </w:rPr>
        <w:t>Камешкирског</w:t>
      </w:r>
      <w:r w:rsidR="00E2035A">
        <w:rPr>
          <w:sz w:val="28"/>
          <w:szCs w:val="28"/>
        </w:rPr>
        <w:t xml:space="preserve">о района Пензенской области» (с </w:t>
      </w:r>
      <w:r w:rsidR="00DC4761">
        <w:rPr>
          <w:sz w:val="28"/>
          <w:szCs w:val="28"/>
        </w:rPr>
        <w:t xml:space="preserve">последующими </w:t>
      </w:r>
      <w:r w:rsidR="00615643" w:rsidRPr="00006A2F">
        <w:rPr>
          <w:sz w:val="28"/>
          <w:szCs w:val="28"/>
        </w:rPr>
        <w:t>изменениями) в пределах общего объема расходов, установл</w:t>
      </w:r>
      <w:r w:rsidR="00E2035A">
        <w:rPr>
          <w:sz w:val="28"/>
          <w:szCs w:val="28"/>
        </w:rPr>
        <w:t>енного пунктами</w:t>
      </w:r>
      <w:r w:rsidR="00D018AC" w:rsidRPr="00006A2F">
        <w:rPr>
          <w:sz w:val="28"/>
          <w:szCs w:val="28"/>
        </w:rPr>
        <w:t xml:space="preserve"> 1</w:t>
      </w:r>
      <w:r w:rsidR="00E2035A">
        <w:rPr>
          <w:sz w:val="28"/>
          <w:szCs w:val="28"/>
        </w:rPr>
        <w:t xml:space="preserve"> и 2 </w:t>
      </w:r>
      <w:r w:rsidR="00D6155F" w:rsidRPr="00006A2F">
        <w:rPr>
          <w:sz w:val="28"/>
          <w:szCs w:val="28"/>
        </w:rPr>
        <w:t>настоящего р</w:t>
      </w:r>
      <w:r w:rsidR="00615643" w:rsidRPr="00006A2F">
        <w:rPr>
          <w:sz w:val="28"/>
          <w:szCs w:val="28"/>
        </w:rPr>
        <w:t xml:space="preserve">ешения, утвердить объем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615643" w:rsidRPr="00006A2F">
        <w:rPr>
          <w:sz w:val="28"/>
          <w:szCs w:val="28"/>
        </w:rPr>
        <w:t xml:space="preserve">ных ассигнований муниципального дорожного фонда </w:t>
      </w:r>
      <w:r w:rsidR="001D7258" w:rsidRPr="00DC4761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615643" w:rsidRPr="00006A2F">
        <w:rPr>
          <w:sz w:val="28"/>
          <w:szCs w:val="28"/>
        </w:rPr>
        <w:t>сельсовета Камешкирского района Пензенской области</w:t>
      </w:r>
      <w:r w:rsidR="00647E9D">
        <w:rPr>
          <w:sz w:val="28"/>
          <w:szCs w:val="28"/>
        </w:rPr>
        <w:t>:</w:t>
      </w:r>
      <w:r w:rsidR="00DC1C28">
        <w:rPr>
          <w:sz w:val="28"/>
          <w:szCs w:val="28"/>
        </w:rPr>
        <w:t xml:space="preserve"> </w:t>
      </w:r>
    </w:p>
    <w:p w:rsidR="00615643" w:rsidRPr="00647E9D" w:rsidRDefault="004E7E84" w:rsidP="00DC1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21FF3">
        <w:rPr>
          <w:sz w:val="28"/>
          <w:szCs w:val="28"/>
        </w:rPr>
        <w:t xml:space="preserve">    </w:t>
      </w:r>
      <w:r w:rsidR="00CF0529">
        <w:rPr>
          <w:sz w:val="28"/>
          <w:szCs w:val="28"/>
        </w:rPr>
        <w:t>на 2023</w:t>
      </w:r>
      <w:r w:rsidR="008C3559" w:rsidRPr="00C44500">
        <w:rPr>
          <w:sz w:val="28"/>
          <w:szCs w:val="28"/>
        </w:rPr>
        <w:t xml:space="preserve"> год</w:t>
      </w:r>
      <w:r w:rsidR="008C3559">
        <w:rPr>
          <w:sz w:val="28"/>
          <w:szCs w:val="28"/>
        </w:rPr>
        <w:t xml:space="preserve"> в сумме</w:t>
      </w:r>
      <w:r w:rsidR="00021FF3">
        <w:rPr>
          <w:sz w:val="28"/>
          <w:szCs w:val="28"/>
        </w:rPr>
        <w:t xml:space="preserve"> </w:t>
      </w:r>
      <w:r w:rsidR="00021FF3" w:rsidRPr="00562273">
        <w:rPr>
          <w:sz w:val="28"/>
          <w:szCs w:val="28"/>
        </w:rPr>
        <w:t>3772,967</w:t>
      </w:r>
      <w:r w:rsidR="00747391">
        <w:rPr>
          <w:sz w:val="28"/>
          <w:szCs w:val="28"/>
        </w:rPr>
        <w:t xml:space="preserve"> </w:t>
      </w:r>
      <w:r w:rsidR="00615643" w:rsidRPr="00647E9D">
        <w:rPr>
          <w:sz w:val="28"/>
          <w:szCs w:val="28"/>
        </w:rPr>
        <w:t>тыс.</w:t>
      </w:r>
      <w:r w:rsidR="0031328A">
        <w:rPr>
          <w:sz w:val="28"/>
          <w:szCs w:val="28"/>
        </w:rPr>
        <w:t xml:space="preserve"> рублей;</w:t>
      </w:r>
    </w:p>
    <w:p w:rsidR="00C27F33" w:rsidRPr="00647E9D" w:rsidRDefault="004E7E84" w:rsidP="00C27F33">
      <w:pPr>
        <w:ind w:firstLine="540"/>
        <w:jc w:val="both"/>
        <w:rPr>
          <w:sz w:val="28"/>
          <w:szCs w:val="28"/>
        </w:rPr>
      </w:pPr>
      <w:r w:rsidRPr="00647E9D">
        <w:rPr>
          <w:sz w:val="28"/>
          <w:szCs w:val="28"/>
        </w:rPr>
        <w:t xml:space="preserve"> </w:t>
      </w:r>
      <w:r w:rsidR="00021FF3">
        <w:rPr>
          <w:sz w:val="28"/>
          <w:szCs w:val="28"/>
        </w:rPr>
        <w:t xml:space="preserve">     </w:t>
      </w:r>
      <w:r w:rsidR="00CF0529">
        <w:rPr>
          <w:sz w:val="28"/>
          <w:szCs w:val="28"/>
        </w:rPr>
        <w:t>на 2024</w:t>
      </w:r>
      <w:r w:rsidR="00C27F33" w:rsidRPr="00647E9D">
        <w:rPr>
          <w:sz w:val="28"/>
          <w:szCs w:val="28"/>
        </w:rPr>
        <w:t xml:space="preserve"> год в сумме</w:t>
      </w:r>
      <w:r w:rsidR="00747391">
        <w:rPr>
          <w:sz w:val="28"/>
          <w:szCs w:val="28"/>
        </w:rPr>
        <w:t xml:space="preserve"> 1622,000 </w:t>
      </w:r>
      <w:r w:rsidR="0031328A">
        <w:rPr>
          <w:sz w:val="28"/>
          <w:szCs w:val="28"/>
        </w:rPr>
        <w:t>тыс. рублей;</w:t>
      </w:r>
    </w:p>
    <w:p w:rsidR="00947B79" w:rsidRPr="00A02540" w:rsidRDefault="004E7E84" w:rsidP="00A02540">
      <w:pPr>
        <w:ind w:firstLine="540"/>
        <w:jc w:val="both"/>
        <w:rPr>
          <w:sz w:val="28"/>
          <w:szCs w:val="28"/>
        </w:rPr>
      </w:pPr>
      <w:r w:rsidRPr="00647E9D">
        <w:rPr>
          <w:sz w:val="28"/>
          <w:szCs w:val="28"/>
        </w:rPr>
        <w:t xml:space="preserve"> </w:t>
      </w:r>
      <w:r w:rsidR="00021FF3">
        <w:rPr>
          <w:sz w:val="28"/>
          <w:szCs w:val="28"/>
        </w:rPr>
        <w:t xml:space="preserve">     </w:t>
      </w:r>
      <w:r w:rsidR="00CF0529">
        <w:rPr>
          <w:sz w:val="28"/>
          <w:szCs w:val="28"/>
        </w:rPr>
        <w:t>на 2025</w:t>
      </w:r>
      <w:r w:rsidR="00C27F33" w:rsidRPr="00647E9D">
        <w:rPr>
          <w:sz w:val="28"/>
          <w:szCs w:val="28"/>
        </w:rPr>
        <w:t xml:space="preserve"> год в сумме</w:t>
      </w:r>
      <w:r w:rsidR="00747391">
        <w:rPr>
          <w:sz w:val="28"/>
          <w:szCs w:val="28"/>
        </w:rPr>
        <w:t xml:space="preserve"> 1690,000 </w:t>
      </w:r>
      <w:r w:rsidR="00C27F33" w:rsidRPr="00F6345B">
        <w:rPr>
          <w:sz w:val="28"/>
          <w:szCs w:val="28"/>
        </w:rPr>
        <w:t>тыс. рублей</w:t>
      </w:r>
      <w:r w:rsidR="00021FF3">
        <w:rPr>
          <w:sz w:val="28"/>
          <w:szCs w:val="28"/>
        </w:rPr>
        <w:t>».</w:t>
      </w:r>
    </w:p>
    <w:p w:rsidR="00947B79" w:rsidRDefault="00947B79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CA0CD4" w:rsidRDefault="00CA0CD4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7403C6" w:rsidRDefault="00021FF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4) Приложение 1 к решению изложить в новой редакции:</w:t>
      </w:r>
    </w:p>
    <w:p w:rsidR="003C5200" w:rsidRPr="0027323F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021FF3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F24B9C">
        <w:t>й области на 2023</w:t>
      </w:r>
      <w:r w:rsidR="0091092A" w:rsidRPr="00006A2F">
        <w:t xml:space="preserve"> год</w:t>
      </w:r>
      <w:r w:rsidR="00F24B9C">
        <w:t xml:space="preserve"> и на плановый период 2024 и 2025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F24B9C">
        <w:rPr>
          <w:sz w:val="28"/>
          <w:szCs w:val="28"/>
        </w:rPr>
        <w:t xml:space="preserve"> на 2023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F24B9C">
        <w:rPr>
          <w:sz w:val="28"/>
          <w:szCs w:val="28"/>
        </w:rPr>
        <w:t>ериод 2024 и 2025</w:t>
      </w:r>
      <w:r w:rsidR="00193BF1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C26F91" w:rsidTr="00C26F91">
        <w:tc>
          <w:tcPr>
            <w:tcW w:w="2760" w:type="dxa"/>
          </w:tcPr>
          <w:p w:rsidR="00382BB8" w:rsidRPr="00C26F91" w:rsidRDefault="00382BB8" w:rsidP="00C26F91">
            <w:pPr>
              <w:jc w:val="center"/>
              <w:rPr>
                <w:szCs w:val="24"/>
              </w:rPr>
            </w:pPr>
            <w:r w:rsidRPr="00C26F91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Pr="00C26F91" w:rsidRDefault="00382BB8" w:rsidP="00C26F91">
            <w:pPr>
              <w:jc w:val="center"/>
              <w:rPr>
                <w:szCs w:val="24"/>
              </w:rPr>
            </w:pPr>
            <w:r w:rsidRPr="00C26F91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center"/>
              <w:rPr>
                <w:szCs w:val="24"/>
              </w:rPr>
            </w:pPr>
            <w:r w:rsidRPr="00C26F91">
              <w:rPr>
                <w:b/>
                <w:szCs w:val="24"/>
              </w:rPr>
              <w:t>Сумма</w:t>
            </w:r>
            <w:r w:rsidR="00F24B9C" w:rsidRPr="00C26F91">
              <w:rPr>
                <w:b/>
                <w:szCs w:val="24"/>
              </w:rPr>
              <w:t xml:space="preserve"> на 2023</w:t>
            </w:r>
            <w:r w:rsidRPr="00C26F91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center"/>
              <w:rPr>
                <w:szCs w:val="24"/>
              </w:rPr>
            </w:pPr>
            <w:r w:rsidRPr="00C26F91">
              <w:rPr>
                <w:b/>
                <w:szCs w:val="24"/>
              </w:rPr>
              <w:t>Сумма</w:t>
            </w:r>
            <w:r w:rsidR="00F24B9C" w:rsidRPr="00C26F91">
              <w:rPr>
                <w:b/>
                <w:szCs w:val="24"/>
              </w:rPr>
              <w:t xml:space="preserve"> на 2024</w:t>
            </w:r>
            <w:r w:rsidRPr="00C26F91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center"/>
              <w:rPr>
                <w:szCs w:val="24"/>
              </w:rPr>
            </w:pPr>
            <w:r w:rsidRPr="00C26F91">
              <w:rPr>
                <w:b/>
                <w:szCs w:val="24"/>
              </w:rPr>
              <w:t>Сумма</w:t>
            </w:r>
            <w:r w:rsidR="00F24B9C" w:rsidRPr="00C26F91">
              <w:rPr>
                <w:b/>
                <w:szCs w:val="24"/>
              </w:rPr>
              <w:t xml:space="preserve"> на 2025</w:t>
            </w:r>
            <w:r w:rsidRPr="00C26F91">
              <w:rPr>
                <w:b/>
                <w:szCs w:val="24"/>
              </w:rPr>
              <w:t xml:space="preserve"> год</w:t>
            </w:r>
          </w:p>
        </w:tc>
      </w:tr>
      <w:tr w:rsidR="00382BB8" w:rsidRPr="00C26F91" w:rsidTr="00C26F91">
        <w:trPr>
          <w:trHeight w:val="1411"/>
        </w:trPr>
        <w:tc>
          <w:tcPr>
            <w:tcW w:w="2760" w:type="dxa"/>
          </w:tcPr>
          <w:p w:rsidR="00382BB8" w:rsidRPr="00C26F91" w:rsidRDefault="009165D2" w:rsidP="00661557">
            <w:pPr>
              <w:rPr>
                <w:szCs w:val="24"/>
              </w:rPr>
            </w:pPr>
            <w:r w:rsidRPr="00C26F91"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C26F91" w:rsidRDefault="0086360D" w:rsidP="00C26F91">
            <w:pPr>
              <w:jc w:val="center"/>
              <w:rPr>
                <w:bCs/>
                <w:szCs w:val="24"/>
              </w:rPr>
            </w:pPr>
          </w:p>
          <w:p w:rsidR="0086360D" w:rsidRPr="00C26F91" w:rsidRDefault="0086360D" w:rsidP="00C26F91">
            <w:pPr>
              <w:jc w:val="center"/>
              <w:rPr>
                <w:bCs/>
                <w:szCs w:val="24"/>
              </w:rPr>
            </w:pPr>
          </w:p>
          <w:p w:rsidR="0086360D" w:rsidRPr="00C26F91" w:rsidRDefault="0086360D" w:rsidP="00C26F91">
            <w:pPr>
              <w:jc w:val="center"/>
              <w:rPr>
                <w:bCs/>
                <w:szCs w:val="24"/>
              </w:rPr>
            </w:pPr>
          </w:p>
          <w:p w:rsidR="0086360D" w:rsidRPr="00C26F91" w:rsidRDefault="0086360D" w:rsidP="00C26F91">
            <w:pPr>
              <w:jc w:val="center"/>
              <w:rPr>
                <w:bCs/>
                <w:szCs w:val="24"/>
              </w:rPr>
            </w:pPr>
          </w:p>
          <w:p w:rsidR="00382BB8" w:rsidRPr="00C26F91" w:rsidRDefault="00382BB8" w:rsidP="00C26F91">
            <w:pPr>
              <w:jc w:val="center"/>
              <w:rPr>
                <w:szCs w:val="24"/>
              </w:rPr>
            </w:pPr>
            <w:r w:rsidRPr="00C26F91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right"/>
              <w:rPr>
                <w:szCs w:val="24"/>
              </w:rPr>
            </w:pPr>
          </w:p>
          <w:p w:rsidR="0086360D" w:rsidRPr="00C26F91" w:rsidRDefault="0086360D" w:rsidP="00C26F91">
            <w:pPr>
              <w:jc w:val="right"/>
              <w:rPr>
                <w:szCs w:val="24"/>
              </w:rPr>
            </w:pPr>
          </w:p>
          <w:p w:rsidR="0086360D" w:rsidRPr="00C26F91" w:rsidRDefault="0086360D" w:rsidP="00C26F91">
            <w:pPr>
              <w:jc w:val="right"/>
              <w:rPr>
                <w:szCs w:val="24"/>
              </w:rPr>
            </w:pPr>
          </w:p>
          <w:p w:rsidR="00A45005" w:rsidRPr="00C26F91" w:rsidRDefault="00A45005" w:rsidP="00C26F91">
            <w:pPr>
              <w:jc w:val="right"/>
              <w:rPr>
                <w:sz w:val="28"/>
                <w:szCs w:val="28"/>
              </w:rPr>
            </w:pPr>
          </w:p>
          <w:p w:rsidR="0086360D" w:rsidRPr="00C26F91" w:rsidRDefault="00A02540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right"/>
              <w:rPr>
                <w:szCs w:val="24"/>
              </w:rPr>
            </w:pPr>
          </w:p>
          <w:p w:rsidR="00370C04" w:rsidRPr="00C26F91" w:rsidRDefault="00370C04" w:rsidP="00C26F91">
            <w:pPr>
              <w:jc w:val="right"/>
              <w:rPr>
                <w:szCs w:val="24"/>
              </w:rPr>
            </w:pPr>
          </w:p>
          <w:p w:rsidR="00370C04" w:rsidRPr="00C26F91" w:rsidRDefault="00370C04" w:rsidP="00C26F91">
            <w:pPr>
              <w:jc w:val="right"/>
              <w:rPr>
                <w:szCs w:val="24"/>
              </w:rPr>
            </w:pPr>
          </w:p>
          <w:p w:rsidR="0005394B" w:rsidRPr="00C26F91" w:rsidRDefault="0005394B" w:rsidP="00C26F91">
            <w:pPr>
              <w:jc w:val="right"/>
              <w:rPr>
                <w:szCs w:val="24"/>
              </w:rPr>
            </w:pPr>
          </w:p>
          <w:p w:rsidR="0005394B" w:rsidRPr="00C26F91" w:rsidRDefault="00193BF1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right"/>
              <w:rPr>
                <w:szCs w:val="24"/>
              </w:rPr>
            </w:pPr>
          </w:p>
          <w:p w:rsidR="00370C04" w:rsidRPr="00C26F91" w:rsidRDefault="00370C04" w:rsidP="00C26F91">
            <w:pPr>
              <w:jc w:val="right"/>
              <w:rPr>
                <w:szCs w:val="24"/>
              </w:rPr>
            </w:pPr>
          </w:p>
          <w:p w:rsidR="00370C04" w:rsidRPr="00C26F91" w:rsidRDefault="00370C04" w:rsidP="00C26F91">
            <w:pPr>
              <w:jc w:val="right"/>
              <w:rPr>
                <w:szCs w:val="24"/>
              </w:rPr>
            </w:pPr>
          </w:p>
          <w:p w:rsidR="00370C04" w:rsidRPr="00C26F91" w:rsidRDefault="00370C04" w:rsidP="00C26F91">
            <w:pPr>
              <w:jc w:val="right"/>
              <w:rPr>
                <w:szCs w:val="24"/>
              </w:rPr>
            </w:pPr>
          </w:p>
          <w:p w:rsidR="00370C04" w:rsidRPr="00C26F91" w:rsidRDefault="00193BF1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374,250</w:t>
            </w:r>
          </w:p>
        </w:tc>
      </w:tr>
      <w:tr w:rsidR="00382BB8" w:rsidRPr="00C26F91" w:rsidTr="00C26F91">
        <w:tc>
          <w:tcPr>
            <w:tcW w:w="2760" w:type="dxa"/>
          </w:tcPr>
          <w:p w:rsidR="00382BB8" w:rsidRPr="00C26F91" w:rsidRDefault="0019752E" w:rsidP="00661557">
            <w:pPr>
              <w:rPr>
                <w:szCs w:val="24"/>
              </w:rPr>
            </w:pPr>
            <w:r w:rsidRPr="00C26F91">
              <w:rPr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C26F91" w:rsidRDefault="0086360D" w:rsidP="00C26F91">
            <w:pPr>
              <w:jc w:val="center"/>
              <w:rPr>
                <w:bCs/>
                <w:szCs w:val="24"/>
              </w:rPr>
            </w:pPr>
          </w:p>
          <w:p w:rsidR="0086360D" w:rsidRPr="00C26F91" w:rsidRDefault="0086360D" w:rsidP="00C26F91">
            <w:pPr>
              <w:jc w:val="center"/>
              <w:rPr>
                <w:bCs/>
                <w:szCs w:val="24"/>
              </w:rPr>
            </w:pPr>
          </w:p>
          <w:p w:rsidR="00382BB8" w:rsidRPr="00C26F91" w:rsidRDefault="00382BB8" w:rsidP="00C26F91">
            <w:pPr>
              <w:jc w:val="center"/>
              <w:rPr>
                <w:szCs w:val="24"/>
              </w:rPr>
            </w:pPr>
            <w:r w:rsidRPr="00C26F91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right"/>
              <w:rPr>
                <w:szCs w:val="24"/>
              </w:rPr>
            </w:pPr>
          </w:p>
          <w:p w:rsidR="004C4552" w:rsidRPr="00C26F91" w:rsidRDefault="004C4552" w:rsidP="00C26F91">
            <w:pPr>
              <w:jc w:val="right"/>
              <w:rPr>
                <w:szCs w:val="24"/>
              </w:rPr>
            </w:pPr>
          </w:p>
          <w:p w:rsidR="00F53D09" w:rsidRPr="00C26F91" w:rsidRDefault="00A02540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right"/>
              <w:rPr>
                <w:szCs w:val="24"/>
              </w:rPr>
            </w:pPr>
          </w:p>
          <w:p w:rsidR="00370C04" w:rsidRPr="00C26F91" w:rsidRDefault="00370C04" w:rsidP="00C26F91">
            <w:pPr>
              <w:jc w:val="right"/>
              <w:rPr>
                <w:szCs w:val="24"/>
              </w:rPr>
            </w:pPr>
          </w:p>
          <w:p w:rsidR="00370C04" w:rsidRPr="00C26F91" w:rsidRDefault="00193BF1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Pr="00C26F91" w:rsidRDefault="00382BB8" w:rsidP="00C26F91">
            <w:pPr>
              <w:jc w:val="right"/>
              <w:rPr>
                <w:szCs w:val="24"/>
              </w:rPr>
            </w:pPr>
          </w:p>
          <w:p w:rsidR="00370C04" w:rsidRPr="00C26F91" w:rsidRDefault="00370C04" w:rsidP="00C26F91">
            <w:pPr>
              <w:jc w:val="right"/>
              <w:rPr>
                <w:szCs w:val="24"/>
              </w:rPr>
            </w:pPr>
          </w:p>
          <w:p w:rsidR="00370C04" w:rsidRPr="00C26F91" w:rsidRDefault="00193BF1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374,250</w:t>
            </w:r>
          </w:p>
        </w:tc>
      </w:tr>
      <w:tr w:rsidR="00BA3DDB" w:rsidRPr="00C26F91" w:rsidTr="00C26F91">
        <w:tc>
          <w:tcPr>
            <w:tcW w:w="2760" w:type="dxa"/>
          </w:tcPr>
          <w:p w:rsidR="00BA3DDB" w:rsidRPr="00C26F91" w:rsidRDefault="00BA3DDB" w:rsidP="00661557">
            <w:pPr>
              <w:rPr>
                <w:szCs w:val="24"/>
              </w:rPr>
            </w:pPr>
            <w:r w:rsidRPr="00C26F91">
              <w:rPr>
                <w:szCs w:val="24"/>
              </w:rPr>
              <w:t>Увеличение остатков средств бюджетов</w:t>
            </w:r>
          </w:p>
        </w:tc>
        <w:tc>
          <w:tcPr>
            <w:tcW w:w="3120" w:type="dxa"/>
          </w:tcPr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  <w:r w:rsidRPr="00C26F91">
              <w:rPr>
                <w:szCs w:val="24"/>
              </w:rPr>
              <w:t>000 01 05 00 00 00 0000 500</w:t>
            </w:r>
          </w:p>
        </w:tc>
        <w:tc>
          <w:tcPr>
            <w:tcW w:w="1440" w:type="dxa"/>
            <w:vAlign w:val="bottom"/>
          </w:tcPr>
          <w:p w:rsidR="00BA3DDB" w:rsidRPr="00C26F91" w:rsidRDefault="00BA3DDB" w:rsidP="005F58C7">
            <w:pPr>
              <w:jc w:val="right"/>
              <w:rPr>
                <w:color w:val="0000FF"/>
                <w:szCs w:val="24"/>
              </w:rPr>
            </w:pPr>
            <w:r w:rsidRPr="00C26F91">
              <w:rPr>
                <w:color w:val="0000FF"/>
                <w:szCs w:val="24"/>
              </w:rPr>
              <w:t>-37 571,30</w:t>
            </w:r>
            <w:r w:rsidR="005F58C7">
              <w:rPr>
                <w:color w:val="0000FF"/>
                <w:szCs w:val="24"/>
              </w:rPr>
              <w:t>5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-10 930,400</w:t>
            </w:r>
          </w:p>
        </w:tc>
      </w:tr>
      <w:tr w:rsidR="00BA3DDB" w:rsidRPr="00C26F91" w:rsidTr="00C26F91">
        <w:tc>
          <w:tcPr>
            <w:tcW w:w="2760" w:type="dxa"/>
          </w:tcPr>
          <w:p w:rsidR="00BA3DDB" w:rsidRPr="00C26F91" w:rsidRDefault="00BA3DDB" w:rsidP="00661557">
            <w:pPr>
              <w:rPr>
                <w:szCs w:val="24"/>
              </w:rPr>
            </w:pPr>
            <w:r w:rsidRPr="00C26F91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  <w:r w:rsidRPr="00C26F91">
              <w:rPr>
                <w:szCs w:val="24"/>
              </w:rPr>
              <w:t>000 01 05 02 00 00 0000 500</w:t>
            </w:r>
          </w:p>
        </w:tc>
        <w:tc>
          <w:tcPr>
            <w:tcW w:w="1440" w:type="dxa"/>
            <w:vAlign w:val="bottom"/>
          </w:tcPr>
          <w:p w:rsidR="00BA3DDB" w:rsidRPr="00C26F91" w:rsidRDefault="00BA3DDB" w:rsidP="005F58C7">
            <w:pPr>
              <w:jc w:val="right"/>
              <w:rPr>
                <w:color w:val="0000FF"/>
                <w:szCs w:val="24"/>
              </w:rPr>
            </w:pPr>
            <w:r w:rsidRPr="00C26F91">
              <w:rPr>
                <w:color w:val="0000FF"/>
                <w:szCs w:val="24"/>
              </w:rPr>
              <w:t>-37 571,30</w:t>
            </w:r>
            <w:r w:rsidR="005F58C7">
              <w:rPr>
                <w:color w:val="0000FF"/>
                <w:szCs w:val="24"/>
              </w:rPr>
              <w:t>5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-10 930,400</w:t>
            </w:r>
          </w:p>
        </w:tc>
      </w:tr>
      <w:tr w:rsidR="00BA3DDB" w:rsidRPr="00C26F91" w:rsidTr="00C26F91">
        <w:tc>
          <w:tcPr>
            <w:tcW w:w="2760" w:type="dxa"/>
          </w:tcPr>
          <w:p w:rsidR="00BA3DDB" w:rsidRPr="00C26F91" w:rsidRDefault="00BA3DDB" w:rsidP="00661557">
            <w:pPr>
              <w:rPr>
                <w:szCs w:val="24"/>
              </w:rPr>
            </w:pPr>
            <w:r w:rsidRPr="00C26F91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  <w:r w:rsidRPr="00C26F91">
              <w:rPr>
                <w:szCs w:val="24"/>
              </w:rPr>
              <w:t>000 01 05 02 01 00 0000 510</w:t>
            </w:r>
          </w:p>
        </w:tc>
        <w:tc>
          <w:tcPr>
            <w:tcW w:w="1440" w:type="dxa"/>
            <w:vAlign w:val="bottom"/>
          </w:tcPr>
          <w:p w:rsidR="00BA3DDB" w:rsidRPr="00C26F91" w:rsidRDefault="00BA3DDB" w:rsidP="005F58C7">
            <w:pPr>
              <w:jc w:val="right"/>
              <w:rPr>
                <w:color w:val="0000FF"/>
                <w:szCs w:val="24"/>
              </w:rPr>
            </w:pPr>
            <w:r w:rsidRPr="00C26F91">
              <w:rPr>
                <w:color w:val="0000FF"/>
                <w:szCs w:val="24"/>
              </w:rPr>
              <w:t>-37 571,30</w:t>
            </w:r>
            <w:r w:rsidR="005F58C7">
              <w:rPr>
                <w:color w:val="0000FF"/>
                <w:szCs w:val="24"/>
              </w:rPr>
              <w:t>5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-10 930,400</w:t>
            </w:r>
          </w:p>
        </w:tc>
      </w:tr>
      <w:tr w:rsidR="0064000C" w:rsidRPr="00C26F91" w:rsidTr="00C26F91">
        <w:tc>
          <w:tcPr>
            <w:tcW w:w="2760" w:type="dxa"/>
          </w:tcPr>
          <w:p w:rsidR="0064000C" w:rsidRPr="00C26F91" w:rsidRDefault="0064000C" w:rsidP="00661557">
            <w:pPr>
              <w:rPr>
                <w:szCs w:val="24"/>
              </w:rPr>
            </w:pPr>
            <w:r w:rsidRPr="00C26F91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C26F91" w:rsidRDefault="0064000C" w:rsidP="00C26F91">
            <w:pPr>
              <w:jc w:val="center"/>
              <w:rPr>
                <w:szCs w:val="24"/>
              </w:rPr>
            </w:pPr>
          </w:p>
          <w:p w:rsidR="0064000C" w:rsidRPr="00C26F91" w:rsidRDefault="0064000C" w:rsidP="00C26F91">
            <w:pPr>
              <w:jc w:val="center"/>
              <w:rPr>
                <w:szCs w:val="24"/>
              </w:rPr>
            </w:pPr>
          </w:p>
          <w:p w:rsidR="0064000C" w:rsidRPr="00C26F91" w:rsidRDefault="0064000C" w:rsidP="00C26F91">
            <w:pPr>
              <w:jc w:val="center"/>
              <w:rPr>
                <w:szCs w:val="24"/>
              </w:rPr>
            </w:pPr>
          </w:p>
          <w:p w:rsidR="0064000C" w:rsidRPr="00C26F91" w:rsidRDefault="0064000C" w:rsidP="00C26F91">
            <w:pPr>
              <w:jc w:val="center"/>
              <w:rPr>
                <w:szCs w:val="24"/>
              </w:rPr>
            </w:pPr>
            <w:r w:rsidRPr="00C26F91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4C4552" w:rsidRPr="00C26F91" w:rsidRDefault="004C4552" w:rsidP="00C26F91">
            <w:pPr>
              <w:jc w:val="right"/>
              <w:rPr>
                <w:szCs w:val="24"/>
              </w:rPr>
            </w:pPr>
          </w:p>
          <w:p w:rsidR="0064000C" w:rsidRPr="00C26F91" w:rsidRDefault="00A02540" w:rsidP="005F58C7">
            <w:pPr>
              <w:jc w:val="right"/>
              <w:rPr>
                <w:szCs w:val="24"/>
              </w:rPr>
            </w:pPr>
            <w:r w:rsidRPr="00C26F91">
              <w:rPr>
                <w:color w:val="0000FF"/>
                <w:szCs w:val="24"/>
              </w:rPr>
              <w:t>-</w:t>
            </w:r>
            <w:r w:rsidR="00BA3DDB" w:rsidRPr="00C26F91">
              <w:rPr>
                <w:color w:val="0000FF"/>
                <w:szCs w:val="24"/>
              </w:rPr>
              <w:t>37 571,30</w:t>
            </w:r>
            <w:r w:rsidR="005F58C7">
              <w:rPr>
                <w:color w:val="0000FF"/>
                <w:szCs w:val="24"/>
              </w:rPr>
              <w:t>5</w:t>
            </w:r>
          </w:p>
        </w:tc>
        <w:tc>
          <w:tcPr>
            <w:tcW w:w="1440" w:type="dxa"/>
          </w:tcPr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05394B" w:rsidRPr="00C26F91" w:rsidRDefault="0005394B" w:rsidP="00C26F91">
            <w:pPr>
              <w:jc w:val="right"/>
              <w:rPr>
                <w:szCs w:val="24"/>
              </w:rPr>
            </w:pPr>
          </w:p>
          <w:p w:rsidR="000C60FA" w:rsidRPr="00C26F91" w:rsidRDefault="000C60FA" w:rsidP="00C26F91">
            <w:pPr>
              <w:jc w:val="right"/>
              <w:rPr>
                <w:szCs w:val="24"/>
              </w:rPr>
            </w:pPr>
          </w:p>
          <w:p w:rsidR="0064000C" w:rsidRPr="00C26F91" w:rsidRDefault="00250E5A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193BF1" w:rsidRPr="00C26F91" w:rsidRDefault="00193BF1" w:rsidP="00C26F91">
            <w:pPr>
              <w:jc w:val="right"/>
              <w:rPr>
                <w:szCs w:val="24"/>
              </w:rPr>
            </w:pPr>
          </w:p>
          <w:p w:rsidR="0064000C" w:rsidRPr="00C26F91" w:rsidRDefault="00193BF1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-10 930,400</w:t>
            </w:r>
          </w:p>
        </w:tc>
      </w:tr>
      <w:tr w:rsidR="00BA3DDB" w:rsidRPr="00C26F91" w:rsidTr="00C26F91">
        <w:tc>
          <w:tcPr>
            <w:tcW w:w="2760" w:type="dxa"/>
          </w:tcPr>
          <w:p w:rsidR="00BA3DDB" w:rsidRPr="00C26F91" w:rsidRDefault="00BA3DDB" w:rsidP="00661557">
            <w:pPr>
              <w:rPr>
                <w:szCs w:val="24"/>
              </w:rPr>
            </w:pPr>
            <w:r w:rsidRPr="00C26F91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  <w:r w:rsidRPr="00C26F91">
              <w:rPr>
                <w:szCs w:val="24"/>
              </w:rPr>
              <w:t>000 01 05 00 00 00 0000 600</w:t>
            </w:r>
          </w:p>
        </w:tc>
        <w:tc>
          <w:tcPr>
            <w:tcW w:w="1440" w:type="dxa"/>
            <w:vAlign w:val="bottom"/>
          </w:tcPr>
          <w:p w:rsidR="00BA3DDB" w:rsidRPr="005F58C7" w:rsidRDefault="00BA3DDB" w:rsidP="005F58C7">
            <w:pPr>
              <w:jc w:val="right"/>
            </w:pPr>
            <w:r w:rsidRPr="00C26F91">
              <w:rPr>
                <w:color w:val="0000FF"/>
                <w:szCs w:val="24"/>
                <w:lang w:val="en-US"/>
              </w:rPr>
              <w:t>40</w:t>
            </w:r>
            <w:r w:rsidRPr="00C26F91">
              <w:rPr>
                <w:color w:val="0000FF"/>
                <w:szCs w:val="24"/>
              </w:rPr>
              <w:t xml:space="preserve"> </w:t>
            </w:r>
            <w:r w:rsidRPr="00C26F91">
              <w:rPr>
                <w:color w:val="0000FF"/>
                <w:szCs w:val="24"/>
                <w:lang w:val="en-US"/>
              </w:rPr>
              <w:t>220</w:t>
            </w:r>
            <w:r w:rsidRPr="00C26F91">
              <w:rPr>
                <w:color w:val="0000FF"/>
                <w:szCs w:val="24"/>
              </w:rPr>
              <w:t>,</w:t>
            </w:r>
            <w:r w:rsidRPr="00C26F91">
              <w:rPr>
                <w:color w:val="0000FF"/>
                <w:szCs w:val="24"/>
                <w:lang w:val="en-US"/>
              </w:rPr>
              <w:t>48</w:t>
            </w:r>
            <w:r w:rsidR="005F58C7">
              <w:rPr>
                <w:color w:val="0000FF"/>
                <w:szCs w:val="24"/>
              </w:rPr>
              <w:t>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11 304,650</w:t>
            </w:r>
          </w:p>
        </w:tc>
      </w:tr>
      <w:tr w:rsidR="00BA3DDB" w:rsidRPr="00C26F91" w:rsidTr="00C26F91">
        <w:tc>
          <w:tcPr>
            <w:tcW w:w="2760" w:type="dxa"/>
          </w:tcPr>
          <w:p w:rsidR="00BA3DDB" w:rsidRPr="00C26F91" w:rsidRDefault="00BA3DDB" w:rsidP="00661557">
            <w:pPr>
              <w:rPr>
                <w:szCs w:val="24"/>
              </w:rPr>
            </w:pPr>
            <w:r w:rsidRPr="00C26F91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  <w:r w:rsidRPr="00C26F91">
              <w:rPr>
                <w:szCs w:val="24"/>
              </w:rPr>
              <w:t>000 01 05 02 00 00 0000 600</w:t>
            </w:r>
          </w:p>
        </w:tc>
        <w:tc>
          <w:tcPr>
            <w:tcW w:w="1440" w:type="dxa"/>
            <w:vAlign w:val="bottom"/>
          </w:tcPr>
          <w:p w:rsidR="00BA3DDB" w:rsidRPr="005F58C7" w:rsidRDefault="00BA3DDB" w:rsidP="005F58C7">
            <w:pPr>
              <w:jc w:val="right"/>
            </w:pPr>
            <w:r w:rsidRPr="00C26F91">
              <w:rPr>
                <w:color w:val="0000FF"/>
                <w:szCs w:val="24"/>
                <w:lang w:val="en-US"/>
              </w:rPr>
              <w:t>40</w:t>
            </w:r>
            <w:r w:rsidRPr="00C26F91">
              <w:rPr>
                <w:color w:val="0000FF"/>
                <w:szCs w:val="24"/>
              </w:rPr>
              <w:t xml:space="preserve"> </w:t>
            </w:r>
            <w:r w:rsidRPr="00C26F91">
              <w:rPr>
                <w:color w:val="0000FF"/>
                <w:szCs w:val="24"/>
                <w:lang w:val="en-US"/>
              </w:rPr>
              <w:t>220</w:t>
            </w:r>
            <w:r w:rsidRPr="00C26F91">
              <w:rPr>
                <w:color w:val="0000FF"/>
                <w:szCs w:val="24"/>
              </w:rPr>
              <w:t>,</w:t>
            </w:r>
            <w:r w:rsidRPr="00C26F91">
              <w:rPr>
                <w:color w:val="0000FF"/>
                <w:szCs w:val="24"/>
                <w:lang w:val="en-US"/>
              </w:rPr>
              <w:t>48</w:t>
            </w:r>
            <w:r w:rsidR="005F58C7">
              <w:rPr>
                <w:color w:val="0000FF"/>
                <w:szCs w:val="24"/>
              </w:rPr>
              <w:t>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11 304,650</w:t>
            </w:r>
          </w:p>
        </w:tc>
      </w:tr>
      <w:tr w:rsidR="00BA3DDB" w:rsidRPr="00C26F91" w:rsidTr="00C26F91">
        <w:tc>
          <w:tcPr>
            <w:tcW w:w="2760" w:type="dxa"/>
          </w:tcPr>
          <w:p w:rsidR="00BA3DDB" w:rsidRPr="00C26F91" w:rsidRDefault="00BA3DDB" w:rsidP="00661557">
            <w:pPr>
              <w:rPr>
                <w:szCs w:val="24"/>
              </w:rPr>
            </w:pPr>
            <w:r w:rsidRPr="00C26F91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</w:p>
          <w:p w:rsidR="00BA3DDB" w:rsidRPr="00C26F91" w:rsidRDefault="00BA3DDB" w:rsidP="00C26F91">
            <w:pPr>
              <w:jc w:val="center"/>
              <w:rPr>
                <w:szCs w:val="24"/>
              </w:rPr>
            </w:pPr>
            <w:r w:rsidRPr="00C26F91">
              <w:rPr>
                <w:szCs w:val="24"/>
              </w:rPr>
              <w:t>000 01 05 02 01 00 0000 610</w:t>
            </w:r>
          </w:p>
        </w:tc>
        <w:tc>
          <w:tcPr>
            <w:tcW w:w="1440" w:type="dxa"/>
            <w:vAlign w:val="bottom"/>
          </w:tcPr>
          <w:p w:rsidR="00BA3DDB" w:rsidRPr="005F58C7" w:rsidRDefault="00BA3DDB" w:rsidP="005F58C7">
            <w:pPr>
              <w:jc w:val="right"/>
            </w:pPr>
            <w:r w:rsidRPr="00C26F91">
              <w:rPr>
                <w:color w:val="0000FF"/>
                <w:szCs w:val="24"/>
                <w:lang w:val="en-US"/>
              </w:rPr>
              <w:t>40</w:t>
            </w:r>
            <w:r w:rsidRPr="00C26F91">
              <w:rPr>
                <w:color w:val="0000FF"/>
                <w:szCs w:val="24"/>
              </w:rPr>
              <w:t xml:space="preserve"> </w:t>
            </w:r>
            <w:r w:rsidRPr="00C26F91">
              <w:rPr>
                <w:color w:val="0000FF"/>
                <w:szCs w:val="24"/>
                <w:lang w:val="en-US"/>
              </w:rPr>
              <w:t>220</w:t>
            </w:r>
            <w:r w:rsidRPr="00C26F91">
              <w:rPr>
                <w:color w:val="0000FF"/>
                <w:szCs w:val="24"/>
              </w:rPr>
              <w:t>,</w:t>
            </w:r>
            <w:r w:rsidRPr="00C26F91">
              <w:rPr>
                <w:color w:val="0000FF"/>
                <w:szCs w:val="24"/>
                <w:lang w:val="en-US"/>
              </w:rPr>
              <w:t>48</w:t>
            </w:r>
            <w:r w:rsidR="005F58C7">
              <w:rPr>
                <w:color w:val="0000FF"/>
                <w:szCs w:val="24"/>
              </w:rPr>
              <w:t>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</w:p>
          <w:p w:rsidR="00BA3DDB" w:rsidRPr="00C26F91" w:rsidRDefault="00BA3DDB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11 304,650</w:t>
            </w:r>
          </w:p>
        </w:tc>
      </w:tr>
      <w:tr w:rsidR="0064000C" w:rsidRPr="00C26F91" w:rsidTr="00C26F91">
        <w:tc>
          <w:tcPr>
            <w:tcW w:w="2760" w:type="dxa"/>
          </w:tcPr>
          <w:p w:rsidR="0064000C" w:rsidRPr="00C26F91" w:rsidRDefault="0064000C" w:rsidP="00661557">
            <w:pPr>
              <w:rPr>
                <w:szCs w:val="24"/>
              </w:rPr>
            </w:pPr>
            <w:r w:rsidRPr="00C26F91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C26F91" w:rsidRDefault="0064000C" w:rsidP="00C26F91">
            <w:pPr>
              <w:jc w:val="center"/>
              <w:rPr>
                <w:szCs w:val="24"/>
              </w:rPr>
            </w:pPr>
          </w:p>
          <w:p w:rsidR="0064000C" w:rsidRPr="00C26F91" w:rsidRDefault="0064000C" w:rsidP="00C26F91">
            <w:pPr>
              <w:jc w:val="center"/>
              <w:rPr>
                <w:szCs w:val="24"/>
              </w:rPr>
            </w:pPr>
          </w:p>
          <w:p w:rsidR="0064000C" w:rsidRPr="00C26F91" w:rsidRDefault="0064000C" w:rsidP="00C26F91">
            <w:pPr>
              <w:jc w:val="center"/>
              <w:rPr>
                <w:szCs w:val="24"/>
              </w:rPr>
            </w:pPr>
          </w:p>
          <w:p w:rsidR="0064000C" w:rsidRPr="00C26F91" w:rsidRDefault="0064000C" w:rsidP="00C26F91">
            <w:pPr>
              <w:jc w:val="center"/>
              <w:rPr>
                <w:szCs w:val="24"/>
              </w:rPr>
            </w:pPr>
            <w:r w:rsidRPr="00C26F91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64000C" w:rsidRPr="005F58C7" w:rsidRDefault="00BA3DDB" w:rsidP="005F58C7">
            <w:pPr>
              <w:jc w:val="right"/>
              <w:rPr>
                <w:szCs w:val="24"/>
              </w:rPr>
            </w:pPr>
            <w:r w:rsidRPr="00C26F91">
              <w:rPr>
                <w:color w:val="0000FF"/>
                <w:szCs w:val="24"/>
                <w:lang w:val="en-US"/>
              </w:rPr>
              <w:t>40</w:t>
            </w:r>
            <w:r w:rsidRPr="00C26F91">
              <w:rPr>
                <w:color w:val="0000FF"/>
                <w:szCs w:val="24"/>
              </w:rPr>
              <w:t xml:space="preserve"> </w:t>
            </w:r>
            <w:r w:rsidRPr="00C26F91">
              <w:rPr>
                <w:color w:val="0000FF"/>
                <w:szCs w:val="24"/>
                <w:lang w:val="en-US"/>
              </w:rPr>
              <w:t>220</w:t>
            </w:r>
            <w:r w:rsidRPr="00C26F91">
              <w:rPr>
                <w:color w:val="0000FF"/>
                <w:szCs w:val="24"/>
              </w:rPr>
              <w:t>,</w:t>
            </w:r>
            <w:r w:rsidRPr="00C26F91">
              <w:rPr>
                <w:color w:val="0000FF"/>
                <w:szCs w:val="24"/>
                <w:lang w:val="en-US"/>
              </w:rPr>
              <w:t>48</w:t>
            </w:r>
            <w:r w:rsidR="005F58C7">
              <w:rPr>
                <w:color w:val="0000FF"/>
                <w:szCs w:val="24"/>
              </w:rPr>
              <w:t>7</w:t>
            </w:r>
          </w:p>
        </w:tc>
        <w:tc>
          <w:tcPr>
            <w:tcW w:w="1440" w:type="dxa"/>
          </w:tcPr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8D6374" w:rsidRPr="00C26F91" w:rsidRDefault="008D6374" w:rsidP="00C26F91">
            <w:pPr>
              <w:jc w:val="right"/>
              <w:rPr>
                <w:szCs w:val="24"/>
              </w:rPr>
            </w:pPr>
          </w:p>
          <w:p w:rsidR="00193BF1" w:rsidRPr="00C26F91" w:rsidRDefault="00193BF1" w:rsidP="00C26F91">
            <w:pPr>
              <w:jc w:val="right"/>
              <w:rPr>
                <w:szCs w:val="24"/>
              </w:rPr>
            </w:pPr>
          </w:p>
          <w:p w:rsidR="0064000C" w:rsidRPr="00C26F91" w:rsidRDefault="00250E5A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64000C" w:rsidRPr="00C26F91" w:rsidRDefault="0064000C" w:rsidP="00C26F91">
            <w:pPr>
              <w:jc w:val="right"/>
              <w:rPr>
                <w:szCs w:val="24"/>
              </w:rPr>
            </w:pPr>
          </w:p>
          <w:p w:rsidR="00512410" w:rsidRPr="00C26F91" w:rsidRDefault="00512410" w:rsidP="00C26F91">
            <w:pPr>
              <w:jc w:val="right"/>
              <w:rPr>
                <w:szCs w:val="24"/>
              </w:rPr>
            </w:pPr>
          </w:p>
          <w:p w:rsidR="0064000C" w:rsidRPr="00C26F91" w:rsidRDefault="00193BF1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11 304,650</w:t>
            </w:r>
          </w:p>
        </w:tc>
      </w:tr>
      <w:tr w:rsidR="0064000C" w:rsidRPr="00C26F91" w:rsidTr="00C26F91">
        <w:trPr>
          <w:trHeight w:val="195"/>
        </w:trPr>
        <w:tc>
          <w:tcPr>
            <w:tcW w:w="2760" w:type="dxa"/>
          </w:tcPr>
          <w:p w:rsidR="0064000C" w:rsidRPr="00C26F91" w:rsidRDefault="0064000C" w:rsidP="00661557">
            <w:pPr>
              <w:rPr>
                <w:szCs w:val="24"/>
              </w:rPr>
            </w:pPr>
            <w:r w:rsidRPr="00C26F91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Pr="00C26F91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64000C" w:rsidRPr="00C26F91" w:rsidRDefault="00A02540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64000C" w:rsidRPr="00C26F91" w:rsidRDefault="00193BF1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64000C" w:rsidRPr="00C26F91" w:rsidRDefault="00193BF1" w:rsidP="00C26F91">
            <w:pPr>
              <w:jc w:val="right"/>
              <w:rPr>
                <w:szCs w:val="24"/>
              </w:rPr>
            </w:pPr>
            <w:r w:rsidRPr="00C26F91">
              <w:rPr>
                <w:szCs w:val="24"/>
              </w:rPr>
              <w:t>374,250</w:t>
            </w:r>
            <w:r w:rsidR="00021FF3" w:rsidRPr="00C26F91">
              <w:rPr>
                <w:szCs w:val="24"/>
              </w:rPr>
              <w:t>»</w:t>
            </w:r>
          </w:p>
        </w:tc>
      </w:tr>
    </w:tbl>
    <w:p w:rsidR="0019752E" w:rsidRDefault="0019752E" w:rsidP="008E7CBF"/>
    <w:p w:rsidR="00562273" w:rsidRDefault="00021FF3" w:rsidP="00021F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D1844">
        <w:rPr>
          <w:sz w:val="28"/>
          <w:szCs w:val="28"/>
        </w:rPr>
        <w:t xml:space="preserve"> </w:t>
      </w:r>
    </w:p>
    <w:p w:rsidR="00562273" w:rsidRPr="00021FF3" w:rsidRDefault="00562273" w:rsidP="00562273">
      <w:r>
        <w:rPr>
          <w:sz w:val="28"/>
          <w:szCs w:val="28"/>
        </w:rPr>
        <w:lastRenderedPageBreak/>
        <w:t>5) Приложение 2 к решению изложить в новой редакции:</w:t>
      </w:r>
    </w:p>
    <w:p w:rsidR="00562273" w:rsidRPr="00006A2F" w:rsidRDefault="00562273" w:rsidP="0056227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 w:rsidRPr="00006A2F">
        <w:rPr>
          <w:szCs w:val="24"/>
        </w:rPr>
        <w:t xml:space="preserve">Приложение </w:t>
      </w:r>
      <w:r w:rsidRPr="007403C6">
        <w:rPr>
          <w:szCs w:val="24"/>
        </w:rPr>
        <w:t>2</w:t>
      </w:r>
    </w:p>
    <w:p w:rsidR="00562273" w:rsidRPr="00006A2F" w:rsidRDefault="00562273" w:rsidP="00562273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Pr="00610655">
        <w:rPr>
          <w:szCs w:val="24"/>
        </w:rPr>
        <w:t>Русско-Камешкирского</w:t>
      </w:r>
      <w:r w:rsidRPr="00DF3530">
        <w:rPr>
          <w:color w:val="0066FF"/>
          <w:szCs w:val="24"/>
        </w:rPr>
        <w:t xml:space="preserve"> </w:t>
      </w:r>
      <w:r w:rsidRPr="00610655">
        <w:rPr>
          <w:szCs w:val="24"/>
        </w:rPr>
        <w:t>с</w:t>
      </w:r>
      <w:r w:rsidRPr="00006A2F">
        <w:rPr>
          <w:szCs w:val="24"/>
        </w:rPr>
        <w:t>ельсовета Камешкирского района</w:t>
      </w:r>
    </w:p>
    <w:p w:rsidR="00562273" w:rsidRDefault="00562273" w:rsidP="00562273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Бюджете </w:t>
      </w:r>
      <w:r w:rsidRPr="00787FD8">
        <w:rPr>
          <w:szCs w:val="24"/>
        </w:rPr>
        <w:t>Русско-Камешкирского</w:t>
      </w:r>
      <w:r w:rsidRPr="00DF3530">
        <w:rPr>
          <w:color w:val="0066FF"/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>
        <w:rPr>
          <w:szCs w:val="24"/>
        </w:rPr>
        <w:t>района Пензенской области на 2023</w:t>
      </w:r>
      <w:r w:rsidRPr="00006A2F">
        <w:rPr>
          <w:szCs w:val="24"/>
        </w:rPr>
        <w:t xml:space="preserve"> год</w:t>
      </w:r>
      <w:r>
        <w:rPr>
          <w:szCs w:val="24"/>
        </w:rPr>
        <w:t xml:space="preserve"> и на плановый период 2024 и 2025 годов»</w:t>
      </w:r>
    </w:p>
    <w:p w:rsidR="00562273" w:rsidRDefault="00562273" w:rsidP="00562273">
      <w:pPr>
        <w:ind w:left="5387" w:right="-530"/>
        <w:rPr>
          <w:szCs w:val="24"/>
        </w:rPr>
      </w:pPr>
    </w:p>
    <w:p w:rsidR="00562273" w:rsidRDefault="00562273" w:rsidP="00562273">
      <w:pPr>
        <w:jc w:val="center"/>
        <w:rPr>
          <w:sz w:val="28"/>
          <w:szCs w:val="28"/>
        </w:rPr>
      </w:pPr>
      <w:r w:rsidRPr="009C22D1">
        <w:rPr>
          <w:sz w:val="28"/>
          <w:szCs w:val="28"/>
        </w:rPr>
        <w:t>Объем поступлений</w:t>
      </w:r>
      <w:r>
        <w:rPr>
          <w:sz w:val="28"/>
          <w:szCs w:val="28"/>
        </w:rPr>
        <w:t xml:space="preserve"> налоговых и неналоговых</w:t>
      </w:r>
      <w:r w:rsidRPr="009C22D1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</w:p>
    <w:p w:rsidR="00562273" w:rsidRDefault="00562273" w:rsidP="00562273">
      <w:pPr>
        <w:jc w:val="center"/>
        <w:rPr>
          <w:sz w:val="28"/>
          <w:szCs w:val="28"/>
        </w:rPr>
      </w:pPr>
      <w:r>
        <w:rPr>
          <w:sz w:val="28"/>
          <w:szCs w:val="28"/>
        </w:rPr>
        <w:t>в Бюджет</w:t>
      </w:r>
      <w:r w:rsidRPr="009C22D1">
        <w:rPr>
          <w:sz w:val="28"/>
          <w:szCs w:val="28"/>
        </w:rPr>
        <w:t xml:space="preserve"> </w:t>
      </w:r>
      <w:r w:rsidRPr="00787FD8">
        <w:rPr>
          <w:sz w:val="28"/>
          <w:szCs w:val="28"/>
        </w:rPr>
        <w:t>Русско-Камешкирского</w:t>
      </w:r>
      <w:r w:rsidRPr="00DF3530">
        <w:rPr>
          <w:color w:val="0066FF"/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</w:p>
    <w:p w:rsidR="00562273" w:rsidRDefault="00562273" w:rsidP="00562273">
      <w:pPr>
        <w:spacing w:after="120"/>
        <w:ind w:left="1418" w:hanging="1418"/>
        <w:jc w:val="center"/>
        <w:rPr>
          <w:sz w:val="28"/>
          <w:szCs w:val="28"/>
        </w:rPr>
      </w:pPr>
      <w:r>
        <w:rPr>
          <w:sz w:val="28"/>
          <w:szCs w:val="28"/>
        </w:rPr>
        <w:t>на 2023 год и на плановый период 2024 и 2025 годов</w:t>
      </w:r>
    </w:p>
    <w:p w:rsidR="00562273" w:rsidRPr="0018414A" w:rsidRDefault="00562273" w:rsidP="00562273">
      <w:pPr>
        <w:spacing w:after="120"/>
        <w:ind w:left="1418" w:hanging="1418"/>
        <w:jc w:val="right"/>
        <w:rPr>
          <w:sz w:val="22"/>
          <w:szCs w:val="22"/>
        </w:rPr>
      </w:pPr>
      <w:r w:rsidRPr="0018414A">
        <w:rPr>
          <w:sz w:val="22"/>
          <w:szCs w:val="22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562273" w:rsidRPr="00C83B61" w:rsidTr="00C26F91">
        <w:trPr>
          <w:trHeight w:val="1029"/>
        </w:trPr>
        <w:tc>
          <w:tcPr>
            <w:tcW w:w="2891" w:type="dxa"/>
          </w:tcPr>
          <w:p w:rsidR="00562273" w:rsidRDefault="00562273" w:rsidP="00C26F91">
            <w:pPr>
              <w:jc w:val="center"/>
              <w:rPr>
                <w:szCs w:val="24"/>
              </w:rPr>
            </w:pPr>
          </w:p>
          <w:p w:rsidR="00562273" w:rsidRDefault="00562273" w:rsidP="00C26F91">
            <w:pPr>
              <w:jc w:val="center"/>
              <w:rPr>
                <w:szCs w:val="24"/>
              </w:rPr>
            </w:pPr>
          </w:p>
          <w:p w:rsidR="00562273" w:rsidRPr="00C83B61" w:rsidRDefault="00562273" w:rsidP="00C26F91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562273" w:rsidRDefault="00562273" w:rsidP="00C26F91">
            <w:pPr>
              <w:jc w:val="center"/>
              <w:rPr>
                <w:szCs w:val="24"/>
              </w:rPr>
            </w:pPr>
          </w:p>
          <w:p w:rsidR="00562273" w:rsidRDefault="00562273" w:rsidP="00C26F91">
            <w:pPr>
              <w:jc w:val="center"/>
              <w:rPr>
                <w:szCs w:val="24"/>
              </w:rPr>
            </w:pPr>
          </w:p>
          <w:p w:rsidR="00562273" w:rsidRPr="00C83B61" w:rsidRDefault="00562273" w:rsidP="00C26F91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2273" w:rsidRPr="00C83B61" w:rsidRDefault="00562273" w:rsidP="00C26F91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 xml:space="preserve">Сумма на 2023 </w:t>
            </w:r>
            <w:r w:rsidRPr="00C83B61">
              <w:rPr>
                <w:bCs/>
                <w:szCs w:val="24"/>
              </w:rPr>
              <w:t>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2273" w:rsidRPr="00C83B61" w:rsidRDefault="00562273" w:rsidP="00C26F91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2024</w:t>
            </w:r>
            <w:r w:rsidRPr="00C83B61">
              <w:rPr>
                <w:bCs/>
                <w:szCs w:val="24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2273" w:rsidRPr="00C83B61" w:rsidRDefault="00562273" w:rsidP="00C26F91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2025</w:t>
            </w:r>
            <w:r w:rsidRPr="00C83B61">
              <w:rPr>
                <w:bCs/>
                <w:szCs w:val="24"/>
              </w:rPr>
              <w:t xml:space="preserve"> год</w:t>
            </w:r>
          </w:p>
        </w:tc>
      </w:tr>
      <w:tr w:rsidR="00562273" w:rsidRPr="00C83B61" w:rsidTr="00C26F91">
        <w:trPr>
          <w:trHeight w:val="20"/>
        </w:trPr>
        <w:tc>
          <w:tcPr>
            <w:tcW w:w="2891" w:type="dxa"/>
          </w:tcPr>
          <w:p w:rsidR="00562273" w:rsidRPr="00C83B61" w:rsidRDefault="00562273" w:rsidP="00C26F91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1</w:t>
            </w:r>
          </w:p>
        </w:tc>
        <w:tc>
          <w:tcPr>
            <w:tcW w:w="3772" w:type="dxa"/>
            <w:vAlign w:val="center"/>
          </w:tcPr>
          <w:p w:rsidR="00562273" w:rsidRPr="00C83B61" w:rsidRDefault="00562273" w:rsidP="00C26F91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2273" w:rsidRPr="00C83B61" w:rsidRDefault="00562273" w:rsidP="00C26F91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2273" w:rsidRPr="00C83B61" w:rsidRDefault="00562273" w:rsidP="00C26F91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562273" w:rsidRPr="00C83B61" w:rsidRDefault="00562273" w:rsidP="00C26F91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5</w:t>
            </w:r>
          </w:p>
        </w:tc>
      </w:tr>
      <w:tr w:rsidR="00562273" w:rsidRPr="00684D3A" w:rsidTr="00C26F91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787FD8" w:rsidRDefault="00562273" w:rsidP="00C26F91">
            <w:pPr>
              <w:rPr>
                <w:b/>
                <w:sz w:val="20"/>
              </w:rPr>
            </w:pPr>
            <w:r w:rsidRPr="00787FD8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22AAD" w:rsidRDefault="00822AAD" w:rsidP="00C26F91">
            <w:pPr>
              <w:jc w:val="right"/>
              <w:rPr>
                <w:b/>
                <w:color w:val="3333FF"/>
                <w:sz w:val="22"/>
                <w:szCs w:val="22"/>
              </w:rPr>
            </w:pPr>
            <w:r w:rsidRPr="00822AAD">
              <w:rPr>
                <w:b/>
                <w:color w:val="3333FF"/>
                <w:sz w:val="22"/>
                <w:szCs w:val="22"/>
              </w:rPr>
              <w:t>10504,250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63820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63820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7485,000</w:t>
            </w:r>
          </w:p>
        </w:tc>
      </w:tr>
      <w:tr w:rsidR="00562273" w:rsidRPr="00684D3A" w:rsidTr="00C26F91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b/>
                <w:bCs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787FD8" w:rsidRDefault="00562273" w:rsidP="00C26F91">
            <w:pPr>
              <w:rPr>
                <w:b/>
                <w:bCs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63820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63820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63820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1035,000</w:t>
            </w:r>
          </w:p>
        </w:tc>
      </w:tr>
      <w:tr w:rsidR="00562273" w:rsidRPr="00684D3A" w:rsidTr="00C26F91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DB20B0" w:rsidRDefault="00562273" w:rsidP="00C26F91">
            <w:pPr>
              <w:rPr>
                <w:b/>
                <w:i/>
                <w:sz w:val="22"/>
                <w:szCs w:val="22"/>
              </w:rPr>
            </w:pPr>
            <w:r w:rsidRPr="009E293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63820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63820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2216A6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1035,000</w:t>
            </w:r>
          </w:p>
        </w:tc>
      </w:tr>
      <w:tr w:rsidR="00562273" w:rsidRPr="00684D3A" w:rsidTr="00C26F91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787FD8" w:rsidRDefault="00562273" w:rsidP="00C26F91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2C0F05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2C0F05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2C0F05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1690,000</w:t>
            </w:r>
          </w:p>
        </w:tc>
      </w:tr>
      <w:tr w:rsidR="00562273" w:rsidRPr="00684D3A" w:rsidTr="00C26F91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7138BE" w:rsidRDefault="00562273" w:rsidP="00C26F91">
            <w:pPr>
              <w:rPr>
                <w:szCs w:val="24"/>
              </w:rPr>
            </w:pPr>
            <w:r w:rsidRPr="009E2932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684D3A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684D3A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684D3A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1690,000</w:t>
            </w:r>
          </w:p>
        </w:tc>
      </w:tr>
      <w:tr w:rsidR="00562273" w:rsidRPr="00DB20B0" w:rsidTr="00C26F91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787FD8" w:rsidRDefault="00562273" w:rsidP="00C26F91">
            <w:pPr>
              <w:rPr>
                <w:b/>
                <w:i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940529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940529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940529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145,000</w:t>
            </w:r>
          </w:p>
        </w:tc>
      </w:tr>
      <w:tr w:rsidR="00562273" w:rsidRPr="00DB20B0" w:rsidTr="00C26F91">
        <w:trPr>
          <w:trHeight w:val="23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sz w:val="22"/>
                <w:szCs w:val="22"/>
              </w:rPr>
            </w:pPr>
            <w:r w:rsidRPr="001207E5">
              <w:rPr>
                <w:bCs/>
                <w:sz w:val="22"/>
                <w:szCs w:val="22"/>
              </w:rPr>
              <w:t>000 1 05 03000 01 0000 110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1207E5" w:rsidRDefault="00562273" w:rsidP="00C26F91">
            <w:pPr>
              <w:rPr>
                <w:sz w:val="22"/>
                <w:szCs w:val="22"/>
              </w:rPr>
            </w:pPr>
            <w:r w:rsidRPr="001207E5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DB20B0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DB20B0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DB20B0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145,000</w:t>
            </w:r>
          </w:p>
        </w:tc>
      </w:tr>
      <w:tr w:rsidR="00562273" w:rsidRPr="0062797F" w:rsidTr="00C26F91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787FD8" w:rsidRDefault="00562273" w:rsidP="00C26F91">
            <w:pPr>
              <w:rPr>
                <w:b/>
                <w:i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F100E0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F100E0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4285,000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F100E0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4298,000</w:t>
            </w:r>
          </w:p>
        </w:tc>
      </w:tr>
      <w:tr w:rsidR="00562273" w:rsidRPr="001A7107" w:rsidTr="00C26F91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9109C" w:rsidRDefault="00562273" w:rsidP="00C26F91">
            <w:pPr>
              <w:jc w:val="center"/>
              <w:rPr>
                <w:sz w:val="22"/>
                <w:szCs w:val="22"/>
              </w:rPr>
            </w:pPr>
            <w:r w:rsidRPr="0019109C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01030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110</w:t>
            </w:r>
          </w:p>
          <w:p w:rsidR="00562273" w:rsidRPr="00BA5736" w:rsidRDefault="00562273" w:rsidP="00C26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320689" w:rsidRDefault="00562273" w:rsidP="00C26F91">
            <w:pPr>
              <w:rPr>
                <w:sz w:val="22"/>
                <w:szCs w:val="22"/>
              </w:rPr>
            </w:pPr>
            <w:r w:rsidRPr="00F563DF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1A7107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1A7107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1A7107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1198,000</w:t>
            </w:r>
          </w:p>
        </w:tc>
      </w:tr>
      <w:tr w:rsidR="00562273" w:rsidRPr="00EE6A87" w:rsidTr="00C26F91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EE6A87" w:rsidRDefault="00562273" w:rsidP="00C26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EE6A87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EE6A87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EE6A87" w:rsidRDefault="00562273" w:rsidP="00C26F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3100,000</w:t>
            </w:r>
          </w:p>
        </w:tc>
      </w:tr>
      <w:tr w:rsidR="00562273" w:rsidRPr="00EE6A87" w:rsidTr="00C26F91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000 1 11 0000 00 00000 000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787FD8" w:rsidRDefault="00562273" w:rsidP="00C26F91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1953B7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1953B7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1953B7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286,000</w:t>
            </w:r>
          </w:p>
        </w:tc>
      </w:tr>
      <w:tr w:rsidR="00562273" w:rsidRPr="00EE6A87" w:rsidTr="00C26F91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341828" w:rsidRDefault="00562273" w:rsidP="00C2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  <w:r w:rsidRPr="00341828">
              <w:rPr>
                <w:b/>
                <w:bCs/>
                <w:sz w:val="22"/>
                <w:szCs w:val="22"/>
              </w:rPr>
              <w:t xml:space="preserve"> 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13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341828" w:rsidRDefault="00562273" w:rsidP="00C26F91">
            <w:pPr>
              <w:rPr>
                <w:b/>
                <w:bCs/>
                <w:sz w:val="20"/>
              </w:rPr>
            </w:pPr>
            <w:r w:rsidRPr="00341828">
              <w:rPr>
                <w:b/>
                <w:bCs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562273" w:rsidRPr="00EE6A87" w:rsidTr="00C26F91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273" w:rsidRPr="001207E5" w:rsidRDefault="00562273" w:rsidP="00C26F91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73" w:rsidRPr="00787FD8" w:rsidRDefault="00562273" w:rsidP="00C26F91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822AAD" w:rsidRDefault="00822AAD" w:rsidP="00C26F91">
            <w:pPr>
              <w:jc w:val="right"/>
              <w:rPr>
                <w:b/>
                <w:color w:val="3333FF"/>
                <w:sz w:val="22"/>
                <w:szCs w:val="22"/>
              </w:rPr>
            </w:pPr>
            <w:r w:rsidRPr="00822AAD">
              <w:rPr>
                <w:b/>
                <w:color w:val="3333FF"/>
                <w:sz w:val="22"/>
                <w:szCs w:val="22"/>
              </w:rPr>
              <w:t>3375,250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BA5736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273" w:rsidRPr="00BA5736" w:rsidRDefault="00562273" w:rsidP="00C26F9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31,000</w:t>
            </w:r>
          </w:p>
        </w:tc>
      </w:tr>
    </w:tbl>
    <w:p w:rsidR="00562273" w:rsidRDefault="00562273" w:rsidP="00562273">
      <w:pPr>
        <w:ind w:left="5387" w:right="-530"/>
        <w:jc w:val="center"/>
        <w:rPr>
          <w:szCs w:val="24"/>
        </w:rPr>
      </w:pPr>
    </w:p>
    <w:p w:rsidR="00562273" w:rsidRDefault="00562273" w:rsidP="00562273">
      <w:pPr>
        <w:ind w:right="-530"/>
        <w:rPr>
          <w:szCs w:val="24"/>
        </w:rPr>
      </w:pPr>
    </w:p>
    <w:p w:rsidR="00562273" w:rsidRDefault="00562273" w:rsidP="00562273">
      <w:pPr>
        <w:ind w:right="-530"/>
        <w:rPr>
          <w:szCs w:val="24"/>
        </w:rPr>
      </w:pPr>
    </w:p>
    <w:p w:rsidR="00562273" w:rsidRDefault="00562273" w:rsidP="00021FF3">
      <w:pPr>
        <w:rPr>
          <w:sz w:val="28"/>
          <w:szCs w:val="28"/>
        </w:rPr>
      </w:pPr>
    </w:p>
    <w:p w:rsidR="00AE5982" w:rsidRPr="00021FF3" w:rsidRDefault="00F86069" w:rsidP="00021FF3">
      <w:r>
        <w:rPr>
          <w:sz w:val="28"/>
          <w:szCs w:val="28"/>
        </w:rPr>
        <w:t xml:space="preserve"> 6</w:t>
      </w:r>
      <w:r w:rsidR="006D1844">
        <w:rPr>
          <w:sz w:val="28"/>
          <w:szCs w:val="28"/>
        </w:rPr>
        <w:t xml:space="preserve">) </w:t>
      </w:r>
      <w:r w:rsidR="00021FF3">
        <w:rPr>
          <w:sz w:val="28"/>
          <w:szCs w:val="28"/>
        </w:rPr>
        <w:t>Приложение 3 к решению изложить в новой редакции:</w:t>
      </w:r>
    </w:p>
    <w:p w:rsidR="00704A00" w:rsidRDefault="00704A00" w:rsidP="00FE2CC1">
      <w:pPr>
        <w:ind w:right="-530"/>
        <w:rPr>
          <w:szCs w:val="24"/>
        </w:rPr>
      </w:pPr>
    </w:p>
    <w:p w:rsidR="0036569D" w:rsidRPr="007403C6" w:rsidRDefault="0036569D" w:rsidP="0036569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 w:rsidR="006D1844">
        <w:rPr>
          <w:szCs w:val="24"/>
        </w:rPr>
        <w:t>«</w:t>
      </w:r>
      <w:r w:rsidRPr="00006A2F">
        <w:rPr>
          <w:szCs w:val="24"/>
        </w:rPr>
        <w:t xml:space="preserve">Приложение </w:t>
      </w:r>
      <w:r w:rsidR="00A83FBD" w:rsidRPr="007403C6">
        <w:rPr>
          <w:szCs w:val="24"/>
        </w:rPr>
        <w:t>3</w:t>
      </w:r>
    </w:p>
    <w:p w:rsidR="0036569D" w:rsidRPr="00006A2F" w:rsidRDefault="0036569D" w:rsidP="0036569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36569D" w:rsidRDefault="0036569D" w:rsidP="0036569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FB5219">
        <w:rPr>
          <w:szCs w:val="24"/>
        </w:rPr>
        <w:t xml:space="preserve">е </w:t>
      </w:r>
      <w:r w:rsidR="001D7258" w:rsidRPr="00FB5219">
        <w:rPr>
          <w:szCs w:val="24"/>
        </w:rPr>
        <w:t>Русско-Камешкирского</w:t>
      </w:r>
      <w:r w:rsidRPr="00FB5219">
        <w:rPr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102173">
        <w:rPr>
          <w:szCs w:val="24"/>
        </w:rPr>
        <w:t>района Пензенской об</w:t>
      </w:r>
      <w:r w:rsidR="00A83FBD">
        <w:rPr>
          <w:szCs w:val="24"/>
        </w:rPr>
        <w:t xml:space="preserve">ласти на 2023 </w:t>
      </w:r>
      <w:r w:rsidRPr="00006A2F">
        <w:rPr>
          <w:szCs w:val="24"/>
        </w:rPr>
        <w:t>год</w:t>
      </w:r>
      <w:r w:rsidR="0031328A">
        <w:rPr>
          <w:szCs w:val="24"/>
        </w:rPr>
        <w:t xml:space="preserve"> и на планов</w:t>
      </w:r>
      <w:r w:rsidR="00A83FBD">
        <w:rPr>
          <w:szCs w:val="24"/>
        </w:rPr>
        <w:t>ый период 2024 и 2025</w:t>
      </w:r>
      <w:r>
        <w:rPr>
          <w:szCs w:val="24"/>
        </w:rPr>
        <w:t xml:space="preserve"> годов</w:t>
      </w:r>
      <w:r w:rsidRPr="00006A2F">
        <w:rPr>
          <w:szCs w:val="24"/>
        </w:rPr>
        <w:t>»</w:t>
      </w:r>
    </w:p>
    <w:p w:rsidR="0036569D" w:rsidRDefault="0036569D" w:rsidP="0036569D">
      <w:pPr>
        <w:ind w:left="5387" w:right="-530"/>
        <w:rPr>
          <w:szCs w:val="24"/>
        </w:rPr>
      </w:pPr>
    </w:p>
    <w:p w:rsidR="00FE2CC1" w:rsidRDefault="0036569D" w:rsidP="00FE2CC1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 xml:space="preserve">ем безвозмездных поступлений в </w:t>
      </w:r>
      <w:r w:rsidR="00642B99">
        <w:rPr>
          <w:bCs/>
          <w:sz w:val="28"/>
          <w:szCs w:val="28"/>
        </w:rPr>
        <w:t>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 w:rsidR="00A83FBD">
        <w:rPr>
          <w:bCs/>
          <w:sz w:val="28"/>
          <w:szCs w:val="28"/>
        </w:rPr>
        <w:t>на 2023</w:t>
      </w:r>
      <w:r>
        <w:rPr>
          <w:bCs/>
          <w:sz w:val="28"/>
          <w:szCs w:val="28"/>
        </w:rPr>
        <w:t xml:space="preserve"> год </w:t>
      </w:r>
      <w:r w:rsidR="00A83FBD">
        <w:rPr>
          <w:bCs/>
          <w:sz w:val="28"/>
          <w:szCs w:val="28"/>
        </w:rPr>
        <w:t>и на плановый период 2024</w:t>
      </w:r>
      <w:r>
        <w:rPr>
          <w:bCs/>
          <w:sz w:val="28"/>
          <w:szCs w:val="28"/>
        </w:rPr>
        <w:t xml:space="preserve"> и 2</w:t>
      </w:r>
      <w:r w:rsidR="00A83FBD">
        <w:rPr>
          <w:bCs/>
          <w:sz w:val="28"/>
          <w:szCs w:val="28"/>
        </w:rPr>
        <w:t>025</w:t>
      </w:r>
      <w:r w:rsidR="00102173">
        <w:rPr>
          <w:bCs/>
          <w:sz w:val="28"/>
          <w:szCs w:val="28"/>
        </w:rPr>
        <w:t xml:space="preserve"> го</w:t>
      </w:r>
      <w:r w:rsidR="00315AB9">
        <w:rPr>
          <w:bCs/>
          <w:sz w:val="28"/>
          <w:szCs w:val="28"/>
        </w:rPr>
        <w:t>дов</w:t>
      </w:r>
    </w:p>
    <w:p w:rsidR="00FE2CC1" w:rsidRPr="00BA21BF" w:rsidRDefault="00FE2CC1" w:rsidP="00FE2CC1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C83B61" w:rsidTr="00634DCB">
        <w:trPr>
          <w:trHeight w:val="1029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2025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C83B61" w:rsidTr="00634DCB">
        <w:trPr>
          <w:trHeight w:val="20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6D1844" w:rsidRDefault="00576C9A" w:rsidP="00F23CC9">
            <w:pPr>
              <w:jc w:val="right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27067,0</w:t>
            </w:r>
            <w:r w:rsidR="00F23CC9">
              <w:rPr>
                <w:b/>
                <w:color w:val="0000FF"/>
                <w:sz w:val="22"/>
                <w:szCs w:val="22"/>
              </w:rP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21FF3" w:rsidRDefault="00250E5A" w:rsidP="00634DCB">
            <w:pPr>
              <w:jc w:val="right"/>
              <w:rPr>
                <w:b/>
                <w:sz w:val="22"/>
                <w:szCs w:val="22"/>
              </w:rPr>
            </w:pPr>
            <w:r w:rsidRPr="00021FF3">
              <w:rPr>
                <w:b/>
                <w:sz w:val="22"/>
                <w:szCs w:val="22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EB4ED2" w:rsidRDefault="009E71C4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3445,400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A26137" w:rsidRDefault="00A26137" w:rsidP="00634DCB">
            <w:pPr>
              <w:jc w:val="right"/>
              <w:rPr>
                <w:color w:val="3333FF"/>
                <w:sz w:val="22"/>
                <w:szCs w:val="22"/>
              </w:rPr>
            </w:pPr>
            <w:r w:rsidRPr="00A26137">
              <w:rPr>
                <w:color w:val="3333FF"/>
                <w:sz w:val="22"/>
                <w:szCs w:val="22"/>
              </w:rPr>
              <w:t>26351,171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9E71C4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3445,400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3053,100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3035,800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1674,800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1361,000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FC3D42" w:rsidP="00634DCB">
            <w:pPr>
              <w:jc w:val="center"/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FC3D42" w:rsidP="00634DCB">
            <w:pPr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562273" w:rsidRDefault="007D28C6" w:rsidP="00634DCB">
            <w:pPr>
              <w:jc w:val="right"/>
              <w:rPr>
                <w:b/>
                <w:sz w:val="22"/>
                <w:szCs w:val="22"/>
              </w:rPr>
            </w:pPr>
            <w:r w:rsidRPr="00562273">
              <w:rPr>
                <w:b/>
                <w:sz w:val="22"/>
                <w:szCs w:val="22"/>
              </w:rPr>
              <w:t>7932,271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21FF3" w:rsidRDefault="00B42375" w:rsidP="00634DCB">
            <w:pPr>
              <w:jc w:val="right"/>
              <w:rPr>
                <w:b/>
                <w:sz w:val="22"/>
                <w:szCs w:val="22"/>
              </w:rPr>
            </w:pPr>
            <w:r w:rsidRPr="00021FF3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21FF3" w:rsidRDefault="00340F32" w:rsidP="00634DCB">
            <w:pPr>
              <w:jc w:val="center"/>
              <w:rPr>
                <w:b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21FF3" w:rsidRDefault="00340F32" w:rsidP="00634DCB">
            <w:pPr>
              <w:rPr>
                <w:b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6060,606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21FF3" w:rsidRDefault="006B11AC" w:rsidP="00634DCB">
            <w:pPr>
              <w:jc w:val="center"/>
              <w:rPr>
                <w:b/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21FF3" w:rsidRDefault="006B11AC" w:rsidP="00634DCB">
            <w:pPr>
              <w:rPr>
                <w:b/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6B11AC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021FF3" w:rsidRDefault="006B11AC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lastRenderedPageBreak/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021FF3" w:rsidRDefault="006B11AC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562273" w:rsidRDefault="007D28C6" w:rsidP="00634DCB">
            <w:pPr>
              <w:jc w:val="right"/>
              <w:rPr>
                <w:i/>
                <w:sz w:val="22"/>
                <w:szCs w:val="22"/>
              </w:rPr>
            </w:pPr>
            <w:r w:rsidRPr="00562273">
              <w:rPr>
                <w:i/>
                <w:sz w:val="22"/>
                <w:szCs w:val="22"/>
              </w:rPr>
              <w:t>1851,665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562273" w:rsidRDefault="007D28C6" w:rsidP="00634DCB">
            <w:pPr>
              <w:jc w:val="right"/>
              <w:rPr>
                <w:sz w:val="22"/>
                <w:szCs w:val="22"/>
              </w:rPr>
            </w:pPr>
            <w:r w:rsidRPr="00562273">
              <w:rPr>
                <w:sz w:val="22"/>
                <w:szCs w:val="22"/>
              </w:rPr>
              <w:t>18,517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562273" w:rsidRDefault="007D28C6" w:rsidP="00634DCB">
            <w:pPr>
              <w:jc w:val="right"/>
              <w:rPr>
                <w:sz w:val="22"/>
                <w:szCs w:val="22"/>
              </w:rPr>
            </w:pPr>
            <w:r w:rsidRPr="00562273">
              <w:rPr>
                <w:sz w:val="22"/>
                <w:szCs w:val="22"/>
              </w:rPr>
              <w:t>1833,148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021FF3" w:rsidRDefault="00FC3D42" w:rsidP="00634DCB">
            <w:pPr>
              <w:jc w:val="center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021FF3" w:rsidRDefault="00FC3D42" w:rsidP="00634DCB">
            <w:pPr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21FF3" w:rsidRDefault="00250E5A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21FF3" w:rsidRDefault="00E45659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21FF3" w:rsidRDefault="00E45659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</w:tr>
      <w:tr w:rsidR="00FC3D42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E36E76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1A14F7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 w:rsidR="00E36E76"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21FF3" w:rsidRDefault="00250E5A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36091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036091" w:rsidRDefault="00036091" w:rsidP="00634DCB">
            <w:pPr>
              <w:jc w:val="center"/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036091" w:rsidRDefault="00036091" w:rsidP="00634DCB">
            <w:pPr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21FF3" w:rsidRDefault="00250E5A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307,600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C5F99" w:rsidRDefault="00FC5F99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21FF3" w:rsidRDefault="007E1BAC" w:rsidP="00634DCB">
            <w:pPr>
              <w:rPr>
                <w:iCs/>
                <w:sz w:val="22"/>
                <w:szCs w:val="22"/>
              </w:rPr>
            </w:pPr>
            <w:r w:rsidRPr="00021FF3">
              <w:rPr>
                <w:iCs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307,600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21FF3" w:rsidRDefault="00FC5F99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307,600</w:t>
            </w:r>
          </w:p>
        </w:tc>
      </w:tr>
      <w:tr w:rsidR="00FE2CC1" w:rsidRPr="0062797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148F6" w:rsidRDefault="00F148F6" w:rsidP="00634DCB">
            <w:pPr>
              <w:jc w:val="right"/>
              <w:rPr>
                <w:b/>
                <w:color w:val="0000FF"/>
                <w:sz w:val="22"/>
                <w:szCs w:val="22"/>
              </w:rPr>
            </w:pPr>
            <w:r w:rsidRPr="00F148F6">
              <w:rPr>
                <w:b/>
                <w:color w:val="0000FF"/>
                <w:sz w:val="22"/>
                <w:szCs w:val="22"/>
              </w:rPr>
              <w:t>15081,700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A7A90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0B0A5B">
              <w:rPr>
                <w:sz w:val="20"/>
              </w:rPr>
              <w:t xml:space="preserve"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</w:t>
            </w:r>
            <w:r w:rsidRPr="000B0A5B">
              <w:rPr>
                <w:sz w:val="20"/>
              </w:rPr>
              <w:lastRenderedPageBreak/>
              <w:t>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lastRenderedPageBreak/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3528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148F6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8F6" w:rsidRPr="00F148F6" w:rsidRDefault="00F148F6" w:rsidP="006C3A1E">
            <w:pPr>
              <w:jc w:val="center"/>
              <w:rPr>
                <w:snapToGrid w:val="0"/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2"/>
                <w:szCs w:val="22"/>
              </w:rPr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6" w:rsidRPr="00F148F6" w:rsidRDefault="00F148F6" w:rsidP="006C3A1E">
            <w:pPr>
              <w:rPr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148F6" w:rsidRDefault="00F148F6" w:rsidP="006C3A1E">
            <w:pPr>
              <w:jc w:val="right"/>
              <w:rPr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2"/>
                <w:szCs w:val="22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148F6" w:rsidRDefault="00F148F6" w:rsidP="00634DCB">
            <w:pPr>
              <w:jc w:val="right"/>
              <w:rPr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148F6" w:rsidRDefault="00F148F6" w:rsidP="00634DCB">
            <w:pPr>
              <w:jc w:val="right"/>
              <w:rPr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F148F6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8F6" w:rsidRPr="00F148F6" w:rsidRDefault="00F148F6" w:rsidP="006C3A1E">
            <w:pPr>
              <w:jc w:val="center"/>
              <w:rPr>
                <w:snapToGrid w:val="0"/>
                <w:color w:val="0000FF"/>
                <w:sz w:val="22"/>
                <w:szCs w:val="22"/>
              </w:rPr>
            </w:pPr>
            <w:r w:rsidRPr="00F148F6">
              <w:rPr>
                <w:snapToGrid w:val="0"/>
                <w:color w:val="0000FF"/>
                <w:sz w:val="22"/>
                <w:szCs w:val="22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6" w:rsidRPr="00F148F6" w:rsidRDefault="00F148F6" w:rsidP="006C3A1E">
            <w:pPr>
              <w:rPr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148F6" w:rsidRDefault="00F148F6" w:rsidP="00634DCB">
            <w:pPr>
              <w:jc w:val="right"/>
              <w:rPr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2"/>
                <w:szCs w:val="22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148F6" w:rsidRDefault="00F148F6" w:rsidP="00634DCB">
            <w:pPr>
              <w:jc w:val="right"/>
              <w:rPr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148F6" w:rsidRDefault="00F148F6" w:rsidP="00634DCB">
            <w:pPr>
              <w:jc w:val="right"/>
              <w:rPr>
                <w:color w:val="0000FF"/>
                <w:sz w:val="22"/>
                <w:szCs w:val="22"/>
              </w:rPr>
            </w:pPr>
            <w:r w:rsidRPr="00F148F6">
              <w:rPr>
                <w:color w:val="0000FF"/>
                <w:sz w:val="22"/>
                <w:szCs w:val="22"/>
              </w:rPr>
              <w:t>0,000</w:t>
            </w:r>
          </w:p>
        </w:tc>
      </w:tr>
      <w:tr w:rsidR="00F148F6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8F6" w:rsidRPr="00FE11ED" w:rsidRDefault="00F148F6" w:rsidP="00634DCB">
            <w:pPr>
              <w:jc w:val="center"/>
              <w:rPr>
                <w:snapToGrid w:val="0"/>
                <w:color w:val="0000FF"/>
                <w:sz w:val="22"/>
                <w:szCs w:val="22"/>
              </w:rPr>
            </w:pPr>
            <w:r w:rsidRPr="00FE11ED">
              <w:rPr>
                <w:b/>
                <w:snapToGrid w:val="0"/>
                <w:color w:val="0000FF"/>
                <w:sz w:val="22"/>
                <w:szCs w:val="22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6" w:rsidRPr="00FE11ED" w:rsidRDefault="00F148F6" w:rsidP="00634DCB">
            <w:pPr>
              <w:rPr>
                <w:color w:val="0000FF"/>
                <w:sz w:val="20"/>
              </w:rPr>
            </w:pPr>
            <w:r w:rsidRPr="00FE11ED">
              <w:rPr>
                <w:b/>
                <w:color w:val="0000FF"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E11ED" w:rsidRDefault="00F148F6" w:rsidP="00634DCB">
            <w:pPr>
              <w:jc w:val="right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715,884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E11ED" w:rsidRDefault="00F148F6" w:rsidP="00634DCB">
            <w:pPr>
              <w:jc w:val="right"/>
              <w:rPr>
                <w:b/>
                <w:color w:val="0000FF"/>
                <w:sz w:val="22"/>
                <w:szCs w:val="22"/>
              </w:rPr>
            </w:pPr>
            <w:r w:rsidRPr="00FE11ED">
              <w:rPr>
                <w:b/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E11ED" w:rsidRDefault="00F148F6" w:rsidP="00634DCB">
            <w:pPr>
              <w:jc w:val="right"/>
              <w:rPr>
                <w:b/>
                <w:color w:val="0000FF"/>
                <w:sz w:val="22"/>
                <w:szCs w:val="22"/>
              </w:rPr>
            </w:pPr>
            <w:r w:rsidRPr="00FE11ED">
              <w:rPr>
                <w:b/>
                <w:color w:val="0000FF"/>
                <w:sz w:val="22"/>
                <w:szCs w:val="22"/>
              </w:rPr>
              <w:t>0,000</w:t>
            </w:r>
          </w:p>
        </w:tc>
      </w:tr>
      <w:tr w:rsidR="00F148F6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8F6" w:rsidRPr="00FE11ED" w:rsidRDefault="00F148F6" w:rsidP="00634DCB">
            <w:pPr>
              <w:jc w:val="center"/>
              <w:rPr>
                <w:snapToGrid w:val="0"/>
                <w:color w:val="0000FF"/>
                <w:sz w:val="22"/>
                <w:szCs w:val="22"/>
              </w:rPr>
            </w:pPr>
            <w:r w:rsidRPr="00FE11ED">
              <w:rPr>
                <w:snapToGrid w:val="0"/>
                <w:color w:val="0000FF"/>
                <w:sz w:val="22"/>
                <w:szCs w:val="22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6" w:rsidRPr="00FE11ED" w:rsidRDefault="00F148F6" w:rsidP="00634DCB">
            <w:pPr>
              <w:rPr>
                <w:color w:val="0000FF"/>
                <w:sz w:val="20"/>
              </w:rPr>
            </w:pPr>
            <w:r w:rsidRPr="00FE11ED">
              <w:rPr>
                <w:color w:val="0000FF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E11ED" w:rsidRDefault="00F148F6" w:rsidP="00634DCB">
            <w:pPr>
              <w:jc w:val="right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715,884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Pr="00FE11ED" w:rsidRDefault="00F148F6" w:rsidP="00634DCB">
            <w:pPr>
              <w:jc w:val="right"/>
              <w:rPr>
                <w:color w:val="0000FF"/>
                <w:sz w:val="22"/>
                <w:szCs w:val="22"/>
              </w:rPr>
            </w:pPr>
            <w:r w:rsidRPr="00FE11ED">
              <w:rPr>
                <w:color w:val="0000FF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8F6" w:rsidRDefault="00F148F6" w:rsidP="00634DCB">
            <w:pPr>
              <w:jc w:val="right"/>
              <w:rPr>
                <w:sz w:val="22"/>
                <w:szCs w:val="22"/>
              </w:rPr>
            </w:pPr>
            <w:r w:rsidRPr="00FE11ED">
              <w:rPr>
                <w:color w:val="0000FF"/>
                <w:sz w:val="22"/>
                <w:szCs w:val="22"/>
              </w:rPr>
              <w:t>0,000</w:t>
            </w:r>
            <w:r>
              <w:rPr>
                <w:sz w:val="22"/>
                <w:szCs w:val="22"/>
              </w:rPr>
              <w:t>»</w:t>
            </w:r>
          </w:p>
        </w:tc>
      </w:tr>
    </w:tbl>
    <w:p w:rsidR="00FA7586" w:rsidRDefault="00FA7586" w:rsidP="006D78E0">
      <w:pPr>
        <w:rPr>
          <w:szCs w:val="24"/>
        </w:rPr>
        <w:sectPr w:rsidR="00FA7586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01AAC" w:rsidRDefault="00021FF3" w:rsidP="00101A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</w:t>
      </w:r>
      <w:r w:rsidR="00F86069">
        <w:rPr>
          <w:sz w:val="28"/>
          <w:szCs w:val="28"/>
        </w:rPr>
        <w:t>7</w:t>
      </w:r>
      <w:r w:rsidR="003A6B7F">
        <w:rPr>
          <w:sz w:val="28"/>
          <w:szCs w:val="28"/>
        </w:rPr>
        <w:t xml:space="preserve">) </w:t>
      </w:r>
      <w:r>
        <w:rPr>
          <w:sz w:val="28"/>
          <w:szCs w:val="28"/>
        </w:rPr>
        <w:t>Приложение 4 к решению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3A6B7F" w:rsidP="00E14890">
      <w:pPr>
        <w:ind w:left="5387" w:right="-530"/>
        <w:jc w:val="right"/>
      </w:pPr>
      <w:r>
        <w:t>«</w:t>
      </w:r>
      <w:r w:rsidR="008F319F" w:rsidRPr="00006A2F">
        <w:t xml:space="preserve">Приложение </w:t>
      </w:r>
      <w:r w:rsidR="0057140D" w:rsidRPr="007403C6">
        <w:t>4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57140D">
        <w:t>области на 2023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57140D">
        <w:rPr>
          <w:szCs w:val="24"/>
        </w:rPr>
        <w:t>на плановый период 2024</w:t>
      </w:r>
      <w:r w:rsidR="005D1A96" w:rsidRPr="00EC25E4">
        <w:rPr>
          <w:szCs w:val="24"/>
        </w:rPr>
        <w:t xml:space="preserve"> и </w:t>
      </w:r>
      <w:r w:rsidR="0057140D">
        <w:rPr>
          <w:szCs w:val="24"/>
        </w:rPr>
        <w:t>2025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Pr="00C922AD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57140D">
        <w:rPr>
          <w:sz w:val="28"/>
          <w:szCs w:val="28"/>
        </w:rPr>
        <w:t>ных ассигнований на 2023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57140D">
        <w:rPr>
          <w:sz w:val="28"/>
          <w:szCs w:val="28"/>
        </w:rPr>
        <w:t>2024 и 2025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1557F7"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006A2F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14890" w:rsidRPr="00006A2F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3228F" w:rsidRDefault="00E14890" w:rsidP="00D67D6F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</w:t>
            </w:r>
            <w:r w:rsidR="0057140D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 xml:space="preserve">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14890" w:rsidRPr="00006A2F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0C1046" w:rsidRDefault="00507A90" w:rsidP="00A26137">
            <w:pPr>
              <w:jc w:val="right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4022</w:t>
            </w:r>
            <w:r w:rsidR="00357BCA">
              <w:rPr>
                <w:b/>
                <w:bCs/>
                <w:color w:val="0000FF"/>
              </w:rPr>
              <w:t>0,</w:t>
            </w:r>
            <w:r>
              <w:rPr>
                <w:b/>
                <w:bCs/>
                <w:color w:val="0000FF"/>
              </w:rPr>
              <w:t>48</w:t>
            </w:r>
            <w:r w:rsidR="00A26137">
              <w:rPr>
                <w:b/>
                <w:bCs/>
                <w:color w:val="0000FF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F2743D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580DB9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10759,650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C1046" w:rsidRDefault="00357BCA" w:rsidP="00A26137">
            <w:pPr>
              <w:jc w:val="right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2139</w:t>
            </w:r>
            <w:r w:rsidR="00507A90">
              <w:rPr>
                <w:b/>
                <w:bCs/>
                <w:color w:val="0000FF"/>
              </w:rPr>
              <w:t>2</w:t>
            </w:r>
            <w:r>
              <w:rPr>
                <w:b/>
                <w:bCs/>
                <w:color w:val="0000FF"/>
              </w:rPr>
              <w:t>,</w:t>
            </w:r>
            <w:r w:rsidR="00507A90">
              <w:rPr>
                <w:b/>
                <w:bCs/>
                <w:color w:val="0000FF"/>
              </w:rPr>
              <w:t>08</w:t>
            </w:r>
            <w:r w:rsidR="00A26137">
              <w:rPr>
                <w:b/>
                <w:bCs/>
                <w:color w:val="0000FF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5933,101</w:t>
            </w:r>
          </w:p>
        </w:tc>
      </w:tr>
      <w:tr w:rsidR="00E14890" w:rsidRPr="00006A2F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B64C6" w:rsidRDefault="00E14890" w:rsidP="00D67D6F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822AAD" w:rsidRDefault="000C1046" w:rsidP="00465B20">
            <w:pPr>
              <w:jc w:val="right"/>
              <w:rPr>
                <w:b/>
              </w:rPr>
            </w:pPr>
            <w:r w:rsidRPr="00822AAD">
              <w:rPr>
                <w:b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465B20">
            <w:pPr>
              <w:jc w:val="right"/>
              <w:rPr>
                <w:b/>
              </w:rPr>
            </w:pPr>
            <w:r w:rsidRPr="008840E3"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465B20">
            <w:pPr>
              <w:jc w:val="right"/>
              <w:rPr>
                <w:b/>
              </w:rPr>
            </w:pPr>
            <w:r w:rsidRPr="008840E3">
              <w:rPr>
                <w:b/>
              </w:rPr>
              <w:t>5328,222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822AAD" w:rsidRDefault="00747C6E" w:rsidP="00D67D6F">
            <w:pPr>
              <w:jc w:val="right"/>
            </w:pPr>
          </w:p>
          <w:p w:rsidR="00747C6E" w:rsidRPr="00822AAD" w:rsidRDefault="00747C6E" w:rsidP="00D67D6F">
            <w:pPr>
              <w:jc w:val="right"/>
            </w:pPr>
          </w:p>
          <w:p w:rsidR="00747C6E" w:rsidRPr="00822AAD" w:rsidRDefault="00747C6E" w:rsidP="00D67D6F">
            <w:pPr>
              <w:jc w:val="right"/>
            </w:pPr>
          </w:p>
          <w:p w:rsidR="00747C6E" w:rsidRPr="00822AAD" w:rsidRDefault="00747C6E" w:rsidP="00D67D6F">
            <w:pPr>
              <w:jc w:val="right"/>
            </w:pPr>
          </w:p>
          <w:p w:rsidR="00E14890" w:rsidRPr="00822AAD" w:rsidRDefault="000C1046" w:rsidP="00D67D6F">
            <w:pPr>
              <w:jc w:val="right"/>
            </w:pPr>
            <w:r w:rsidRPr="00822AAD"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 xml:space="preserve">в </w:t>
            </w:r>
            <w:r w:rsidR="001D7258" w:rsidRPr="009C48D2">
              <w:rPr>
                <w:szCs w:val="24"/>
              </w:rPr>
              <w:t>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 w:rsidR="00C56A33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822AAD" w:rsidRDefault="000C1046" w:rsidP="00D67D6F">
            <w:pPr>
              <w:jc w:val="right"/>
            </w:pPr>
            <w:r w:rsidRPr="00822AAD"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747C6E" w:rsidRDefault="00747C6E" w:rsidP="00D67D6F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822AAD" w:rsidRDefault="00BD5D12" w:rsidP="00D67D6F">
            <w:pPr>
              <w:jc w:val="right"/>
            </w:pPr>
          </w:p>
          <w:p w:rsidR="00BD5D12" w:rsidRPr="00822AAD" w:rsidRDefault="00BD5D12" w:rsidP="00D67D6F">
            <w:pPr>
              <w:jc w:val="right"/>
            </w:pPr>
          </w:p>
          <w:p w:rsidR="00893F34" w:rsidRPr="00822AAD" w:rsidRDefault="00893F34" w:rsidP="00D67D6F">
            <w:pPr>
              <w:jc w:val="right"/>
            </w:pPr>
          </w:p>
          <w:p w:rsidR="00695526" w:rsidRPr="00822AAD" w:rsidRDefault="000C1046" w:rsidP="00893F34">
            <w:pPr>
              <w:jc w:val="right"/>
            </w:pPr>
            <w:r w:rsidRPr="00822AAD"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5326,222</w:t>
            </w:r>
          </w:p>
        </w:tc>
      </w:tr>
      <w:tr w:rsidR="00E14890" w:rsidRPr="00006A2F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8840E3" w:rsidRDefault="00F2743D" w:rsidP="006B6221">
            <w:pPr>
              <w:jc w:val="right"/>
            </w:pPr>
            <w:r w:rsidRPr="008840E3"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Default="00E14890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8840E3" w:rsidRDefault="00F2743D" w:rsidP="00D67D6F">
            <w:pPr>
              <w:jc w:val="right"/>
            </w:pPr>
            <w:r w:rsidRPr="008840E3"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8840E3" w:rsidRDefault="00F2743D" w:rsidP="00D67D6F">
            <w:pPr>
              <w:jc w:val="right"/>
            </w:pPr>
            <w:r w:rsidRPr="008840E3"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8840E3" w:rsidRDefault="00F2743D" w:rsidP="00D67D6F">
            <w:pPr>
              <w:jc w:val="right"/>
            </w:pPr>
            <w:r w:rsidRPr="008840E3"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8840E3" w:rsidRDefault="00F2743D" w:rsidP="00D67D6F">
            <w:pPr>
              <w:jc w:val="right"/>
            </w:pPr>
            <w:r w:rsidRPr="008840E3"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8840E3" w:rsidRDefault="00F2743D" w:rsidP="00D67D6F">
            <w:pPr>
              <w:jc w:val="right"/>
            </w:pPr>
            <w:r w:rsidRPr="008840E3"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1F0565" w:rsidRDefault="000C1046" w:rsidP="00D67D6F">
            <w:pPr>
              <w:jc w:val="right"/>
            </w:pPr>
            <w:r w:rsidRPr="001F0565">
              <w:t>1176,062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1015,981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1F0565" w:rsidRDefault="000C1046" w:rsidP="00D67D6F">
            <w:pPr>
              <w:jc w:val="right"/>
            </w:pPr>
            <w:r w:rsidRPr="001F0565">
              <w:t>1153,762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1F0565" w:rsidRDefault="000C1046" w:rsidP="006B6221">
            <w:pPr>
              <w:jc w:val="right"/>
            </w:pPr>
            <w:r w:rsidRPr="001F0565">
              <w:t>1153,762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D67D6F" w:rsidRPr="00006A2F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both"/>
              <w:rPr>
                <w:szCs w:val="24"/>
              </w:rPr>
            </w:pPr>
            <w:r w:rsidRPr="001F0565">
              <w:rPr>
                <w:szCs w:val="24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both"/>
              <w:rPr>
                <w:szCs w:val="24"/>
              </w:rPr>
            </w:pPr>
            <w:r w:rsidRPr="001F0565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1F0565" w:rsidRDefault="000C104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both"/>
              <w:rPr>
                <w:szCs w:val="24"/>
              </w:rPr>
            </w:pPr>
            <w:r w:rsidRPr="001F0565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both"/>
              <w:rPr>
                <w:szCs w:val="24"/>
              </w:rPr>
            </w:pPr>
            <w:r w:rsidRPr="001F0565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1F0565" w:rsidRDefault="000C104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both"/>
              <w:rPr>
                <w:szCs w:val="24"/>
              </w:rPr>
            </w:pPr>
            <w:r w:rsidRPr="001F056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both"/>
              <w:rPr>
                <w:szCs w:val="24"/>
              </w:rPr>
            </w:pPr>
            <w:r w:rsidRPr="001F0565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1F0565" w:rsidRDefault="002342C7" w:rsidP="00D67D6F">
            <w:pPr>
              <w:rPr>
                <w:szCs w:val="24"/>
              </w:rPr>
            </w:pPr>
            <w:r w:rsidRPr="001F0565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both"/>
              <w:rPr>
                <w:szCs w:val="24"/>
              </w:rPr>
            </w:pPr>
            <w:r w:rsidRPr="001F056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both"/>
              <w:rPr>
                <w:szCs w:val="24"/>
              </w:rPr>
            </w:pPr>
            <w:r w:rsidRPr="001F0565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center"/>
              <w:rPr>
                <w:szCs w:val="24"/>
              </w:rPr>
            </w:pPr>
            <w:r w:rsidRPr="001F0565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1F0565" w:rsidRDefault="002342C7" w:rsidP="00D67D6F">
            <w:pPr>
              <w:rPr>
                <w:szCs w:val="24"/>
              </w:rPr>
            </w:pPr>
            <w:r w:rsidRPr="001F0565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1F0565" w:rsidRDefault="002342C7" w:rsidP="00D67D6F">
            <w:pPr>
              <w:jc w:val="right"/>
            </w:pPr>
            <w:r w:rsidRPr="001F0565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 xml:space="preserve">Иные непрограммные расходы  Русско-Камешкирского сельсовета Камешкирского </w:t>
            </w:r>
            <w:r w:rsidRPr="008840E3">
              <w:rPr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4B0C6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8840E3" w:rsidRDefault="004B0C6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="001D7258" w:rsidRPr="00C05D73">
              <w:rPr>
                <w:szCs w:val="24"/>
              </w:rPr>
              <w:t>Русско-Камешкирского</w:t>
            </w:r>
            <w:r w:rsidRPr="00C05D73">
              <w:rPr>
                <w:szCs w:val="24"/>
              </w:rPr>
              <w:t xml:space="preserve">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342C7" w:rsidRDefault="004D20F4" w:rsidP="0032630B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15940,</w:t>
            </w:r>
            <w:r w:rsidR="00507A90">
              <w:rPr>
                <w:b/>
                <w:color w:val="0000FF"/>
              </w:rPr>
              <w:t>5</w:t>
            </w:r>
            <w:r w:rsidR="0032630B">
              <w:rPr>
                <w:b/>
                <w:color w:val="0000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9F4EF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CB5E12">
              <w:rPr>
                <w:szCs w:val="24"/>
              </w:rPr>
              <w:t>Русско-Камешкирском</w:t>
            </w:r>
            <w:r w:rsidRPr="00CB5E12">
              <w:rPr>
                <w:szCs w:val="24"/>
              </w:rPr>
              <w:t xml:space="preserve"> сельсовете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CB5E12">
              <w:rPr>
                <w:szCs w:val="24"/>
              </w:rPr>
              <w:t>Русско-</w:t>
            </w:r>
            <w:r w:rsidR="001D7258" w:rsidRPr="00CB5E12">
              <w:rPr>
                <w:szCs w:val="24"/>
              </w:rPr>
              <w:lastRenderedPageBreak/>
              <w:t>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B5E12" w:rsidRDefault="002F4721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342C7" w:rsidRDefault="004D20F4" w:rsidP="0032630B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15921,</w:t>
            </w:r>
            <w:r w:rsidR="00507A90">
              <w:rPr>
                <w:color w:val="0000FF"/>
              </w:rPr>
              <w:t>5</w:t>
            </w:r>
            <w:r w:rsidR="0032630B">
              <w:rPr>
                <w:color w:val="0000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342C7" w:rsidRDefault="004D20F4" w:rsidP="0032630B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15921,</w:t>
            </w:r>
            <w:r w:rsidR="00507A90">
              <w:rPr>
                <w:color w:val="0000FF"/>
              </w:rPr>
              <w:t>5</w:t>
            </w:r>
            <w:r w:rsidR="0032630B">
              <w:rPr>
                <w:color w:val="0000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D4DD7">
              <w:rPr>
                <w:szCs w:val="24"/>
              </w:rPr>
              <w:t>Русско-Камешкирского</w:t>
            </w:r>
            <w:r w:rsidRPr="00BD4DD7">
              <w:rPr>
                <w:szCs w:val="24"/>
              </w:rPr>
              <w:t xml:space="preserve">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2F4721" w:rsidP="00D67D6F">
            <w:pPr>
              <w:jc w:val="right"/>
            </w:pPr>
          </w:p>
          <w:p w:rsidR="00D25B01" w:rsidRPr="008840E3" w:rsidRDefault="00D25B01" w:rsidP="00D67D6F">
            <w:pPr>
              <w:jc w:val="right"/>
            </w:pPr>
          </w:p>
          <w:p w:rsidR="00D25B01" w:rsidRPr="008840E3" w:rsidRDefault="00D25B01" w:rsidP="00D67D6F">
            <w:pPr>
              <w:jc w:val="right"/>
            </w:pPr>
          </w:p>
          <w:p w:rsidR="007145DC" w:rsidRPr="008840E3" w:rsidRDefault="007145DC" w:rsidP="00D67D6F">
            <w:pPr>
              <w:jc w:val="right"/>
            </w:pPr>
          </w:p>
          <w:p w:rsidR="00D25B01" w:rsidRPr="008840E3" w:rsidRDefault="004D20F4" w:rsidP="0032630B">
            <w:pPr>
              <w:jc w:val="right"/>
            </w:pPr>
            <w:r>
              <w:rPr>
                <w:color w:val="0000FF"/>
              </w:rPr>
              <w:t>15921,</w:t>
            </w:r>
            <w:r w:rsidR="00507A90">
              <w:rPr>
                <w:color w:val="0000FF"/>
              </w:rPr>
              <w:t>5</w:t>
            </w:r>
            <w:r w:rsidR="0032630B">
              <w:rPr>
                <w:color w:val="0000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14BC6">
            <w:pPr>
              <w:jc w:val="right"/>
            </w:pPr>
            <w:r>
              <w:t>580,879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41291" w:rsidRDefault="00341291" w:rsidP="00D67D6F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D20F4" w:rsidRDefault="004D20F4" w:rsidP="00D67D6F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6</w:t>
            </w:r>
            <w:r w:rsidR="002342C7" w:rsidRPr="004D20F4">
              <w:rPr>
                <w:color w:val="3333FF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D20F4" w:rsidRDefault="004D20F4" w:rsidP="00D67D6F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6</w:t>
            </w:r>
            <w:r w:rsidR="002342C7" w:rsidRPr="004D20F4">
              <w:rPr>
                <w:color w:val="3333FF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D20F4" w:rsidRDefault="004D20F4" w:rsidP="00D67D6F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6</w:t>
            </w:r>
            <w:r w:rsidR="002342C7" w:rsidRPr="004D20F4">
              <w:rPr>
                <w:color w:val="3333FF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D20F4" w:rsidRDefault="004D20F4" w:rsidP="0032630B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15853,</w:t>
            </w:r>
            <w:r w:rsidR="00507A90">
              <w:rPr>
                <w:color w:val="3333FF"/>
              </w:rPr>
              <w:t>5</w:t>
            </w:r>
            <w:r w:rsidR="0032630B">
              <w:rPr>
                <w:color w:val="3333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D20F4" w:rsidRDefault="004D20F4" w:rsidP="0032630B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15853,</w:t>
            </w:r>
            <w:r w:rsidR="00507A90">
              <w:rPr>
                <w:color w:val="3333FF"/>
              </w:rPr>
              <w:t>5</w:t>
            </w:r>
            <w:r w:rsidR="0032630B">
              <w:rPr>
                <w:color w:val="3333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D20F4" w:rsidRDefault="004D20F4" w:rsidP="0032630B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15853,</w:t>
            </w:r>
            <w:r w:rsidR="00507A90">
              <w:rPr>
                <w:color w:val="3333FF"/>
              </w:rPr>
              <w:t>5</w:t>
            </w:r>
            <w:r w:rsidR="0032630B">
              <w:rPr>
                <w:color w:val="3333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2F4721" w:rsidP="00D67D6F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Pr="00BD4DD7">
              <w:rPr>
                <w:szCs w:val="24"/>
              </w:rPr>
              <w:t xml:space="preserve"> сельсовете Камешкирского района</w:t>
            </w:r>
            <w:r w:rsidR="003E161A"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D7078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="002F4721" w:rsidRPr="00BD4DD7">
              <w:rPr>
                <w:szCs w:val="24"/>
              </w:rPr>
              <w:t xml:space="preserve">Профилактика правонарушений и экстремистской деятельности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="002F4721" w:rsidRPr="00BD4DD7">
              <w:rPr>
                <w:szCs w:val="24"/>
              </w:rPr>
              <w:t xml:space="preserve"> сельсовете Камешкирского района </w:t>
            </w:r>
            <w:r w:rsidR="003E161A">
              <w:rPr>
                <w:szCs w:val="24"/>
              </w:rPr>
              <w:t>Пензенской области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="001D7258"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2F4721" w:rsidRPr="00006A2F" w:rsidRDefault="006F3EC3" w:rsidP="006F3EC3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3E161A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AD1FFB" w:rsidRPr="00006A2F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046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A1A" w:rsidRDefault="001A27BD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64C27" w:rsidRDefault="001A27BD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3452B" w:rsidRDefault="001A27BD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651047">
              <w:rPr>
                <w:szCs w:val="24"/>
              </w:rPr>
              <w:t>Русско-Камешкирском</w:t>
            </w:r>
            <w:r w:rsidRPr="00651047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06A2F" w:rsidRDefault="001A27BD" w:rsidP="005E038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651047">
              <w:rPr>
                <w:szCs w:val="24"/>
              </w:rPr>
              <w:t>Русско-</w:t>
            </w:r>
            <w:r w:rsidR="001D7258" w:rsidRPr="00651047">
              <w:rPr>
                <w:szCs w:val="24"/>
              </w:rPr>
              <w:lastRenderedPageBreak/>
              <w:t>Камешкирского</w:t>
            </w:r>
            <w:r w:rsidRPr="00651047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BB5FFA" w:rsidP="00D67D6F">
            <w:pPr>
              <w:jc w:val="both"/>
              <w:rPr>
                <w:szCs w:val="24"/>
              </w:rPr>
            </w:pPr>
            <w:r w:rsidRPr="008840E3">
              <w:rPr>
                <w:bCs/>
                <w:szCs w:val="24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0759F2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F31FD1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A1FEB" w:rsidRDefault="00CA1FEB" w:rsidP="00D67D6F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</w:t>
            </w:r>
            <w:r w:rsidRPr="00214459">
              <w:rPr>
                <w:szCs w:val="24"/>
              </w:rPr>
              <w:lastRenderedPageBreak/>
              <w:t xml:space="preserve">местного самоуправления и муниципальной службы в </w:t>
            </w:r>
            <w:r w:rsidR="001D7258" w:rsidRPr="00214459">
              <w:rPr>
                <w:szCs w:val="24"/>
              </w:rPr>
              <w:t>Русско-Камешкирском</w:t>
            </w:r>
            <w:r w:rsidRPr="00214459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Основное мероприятие «Предоставление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3319D" w:rsidRDefault="001F0565" w:rsidP="0032630B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407</w:t>
            </w:r>
            <w:r w:rsidR="0032630B">
              <w:rPr>
                <w:b/>
                <w:color w:val="0000FF"/>
              </w:rPr>
              <w:t>2</w:t>
            </w:r>
            <w:r>
              <w:rPr>
                <w:b/>
                <w:color w:val="0000FF"/>
              </w:rPr>
              <w:t>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F0565" w:rsidRDefault="0013319D" w:rsidP="00D67D6F">
            <w:pPr>
              <w:jc w:val="right"/>
              <w:rPr>
                <w:b/>
              </w:rPr>
            </w:pPr>
            <w:r w:rsidRPr="001F0565">
              <w:rPr>
                <w:b/>
              </w:rPr>
              <w:t>3772,967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</w:t>
            </w:r>
            <w:r w:rsidR="003D7106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F0565" w:rsidRDefault="0013319D" w:rsidP="00D67D6F">
            <w:pPr>
              <w:jc w:val="right"/>
            </w:pPr>
            <w:r w:rsidRPr="001F0565">
              <w:t>3772,967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 w:rsidR="00BA3874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F0565" w:rsidRDefault="0013319D" w:rsidP="00D67D6F">
            <w:pPr>
              <w:jc w:val="right"/>
            </w:pPr>
            <w:r w:rsidRPr="001F0565"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F0565" w:rsidRDefault="0013319D" w:rsidP="00D67D6F">
            <w:pPr>
              <w:jc w:val="right"/>
            </w:pPr>
            <w:r w:rsidRPr="001F0565"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</w:t>
            </w:r>
            <w:r w:rsidRPr="00006A2F">
              <w:rPr>
                <w:bCs/>
                <w:szCs w:val="24"/>
              </w:rPr>
              <w:lastRenderedPageBreak/>
              <w:t xml:space="preserve">фонда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F0565" w:rsidRDefault="0013319D" w:rsidP="00D67D6F">
            <w:pPr>
              <w:jc w:val="right"/>
            </w:pPr>
            <w:r w:rsidRPr="001F0565"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F0565" w:rsidRDefault="0013319D" w:rsidP="00D67D6F">
            <w:pPr>
              <w:jc w:val="right"/>
            </w:pPr>
            <w:r w:rsidRPr="001F0565"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F0565" w:rsidRDefault="0013319D" w:rsidP="00D67D6F">
            <w:pPr>
              <w:jc w:val="right"/>
            </w:pPr>
            <w:r w:rsidRPr="001F0565"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00595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00595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A00595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560DCA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00595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560DCA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3319D" w:rsidRDefault="00A5762E" w:rsidP="001A7483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300</w:t>
            </w:r>
            <w:r w:rsidR="0013319D" w:rsidRPr="0013319D">
              <w:rPr>
                <w:b/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</w:t>
            </w:r>
            <w:r w:rsidR="00EA6365"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3319D" w:rsidRDefault="00A5762E" w:rsidP="00D67D6F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300</w:t>
            </w:r>
            <w:r w:rsidR="0013319D" w:rsidRPr="0013319D">
              <w:rPr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</w:t>
            </w:r>
            <w:r w:rsidR="00EA6365"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3319D" w:rsidRDefault="00A5762E" w:rsidP="00D67D6F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300</w:t>
            </w:r>
            <w:r w:rsidR="0013319D" w:rsidRPr="0013319D">
              <w:rPr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A5762E" w:rsidP="00D67D6F">
            <w:pPr>
              <w:jc w:val="right"/>
            </w:pPr>
            <w:r>
              <w:rPr>
                <w:color w:val="0000FF"/>
              </w:rPr>
              <w:t>300</w:t>
            </w:r>
            <w:r w:rsidR="0013319D" w:rsidRPr="0013319D">
              <w:rPr>
                <w:color w:val="0000FF"/>
              </w:rPr>
              <w:t>,0</w:t>
            </w:r>
            <w:r w:rsidR="0013319D">
              <w:rPr>
                <w:color w:val="0000FF"/>
              </w:rPr>
              <w:t>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both"/>
              <w:rPr>
                <w:szCs w:val="24"/>
              </w:rPr>
            </w:pPr>
            <w:r w:rsidRPr="00A30EDE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both"/>
              <w:rPr>
                <w:szCs w:val="24"/>
              </w:rPr>
            </w:pPr>
            <w:r w:rsidRPr="00A30ED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A30EDE" w:rsidRDefault="0013319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C47F44" w:rsidRDefault="00A5762E" w:rsidP="00D67D6F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200</w:t>
            </w:r>
            <w:r w:rsidR="00C47F44">
              <w:rPr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right"/>
            </w:pPr>
            <w:r w:rsidRPr="00A30ED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right"/>
            </w:pPr>
            <w:r w:rsidRPr="00A30EDE">
              <w:t>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both"/>
              <w:rPr>
                <w:szCs w:val="24"/>
              </w:rPr>
            </w:pPr>
            <w:r w:rsidRPr="00A30ED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both"/>
              <w:rPr>
                <w:szCs w:val="24"/>
              </w:rPr>
            </w:pPr>
            <w:r w:rsidRPr="00A30ED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A30EDE" w:rsidRDefault="00C47F44" w:rsidP="00D67D6F">
            <w:pPr>
              <w:rPr>
                <w:szCs w:val="24"/>
              </w:rPr>
            </w:pPr>
            <w:r w:rsidRPr="00A30ED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C47F44" w:rsidRDefault="00A5762E" w:rsidP="00D67D6F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200</w:t>
            </w:r>
            <w:r w:rsidR="00C47F44">
              <w:rPr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right"/>
            </w:pPr>
            <w:r w:rsidRPr="00A30ED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right"/>
            </w:pPr>
            <w:r w:rsidRPr="00A30EDE">
              <w:t>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both"/>
              <w:rPr>
                <w:szCs w:val="24"/>
              </w:rPr>
            </w:pPr>
            <w:r w:rsidRPr="00A30EDE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both"/>
              <w:rPr>
                <w:szCs w:val="24"/>
              </w:rPr>
            </w:pPr>
            <w:r w:rsidRPr="00A30ED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center"/>
              <w:rPr>
                <w:szCs w:val="24"/>
              </w:rPr>
            </w:pPr>
            <w:r w:rsidRPr="00A30ED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A30EDE" w:rsidRDefault="00C47F44" w:rsidP="00D67D6F">
            <w:pPr>
              <w:rPr>
                <w:szCs w:val="24"/>
              </w:rPr>
            </w:pPr>
            <w:r w:rsidRPr="00A30ED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C47F44" w:rsidRDefault="00A5762E" w:rsidP="00D67D6F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200</w:t>
            </w:r>
            <w:r w:rsidR="00C47F44">
              <w:rPr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right"/>
            </w:pPr>
            <w:r w:rsidRPr="00A30ED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A30EDE" w:rsidRDefault="00C47F44" w:rsidP="00D67D6F">
            <w:pPr>
              <w:jc w:val="right"/>
            </w:pPr>
            <w:r w:rsidRPr="00A30EDE">
              <w:t>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43E3A" w:rsidRDefault="00043E3A" w:rsidP="00D67D6F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4254E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9F35AC" w:rsidRDefault="004D20F4" w:rsidP="00A5762E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</w:t>
            </w:r>
            <w:r w:rsidR="00507A90">
              <w:rPr>
                <w:b/>
                <w:color w:val="0000FF"/>
              </w:rPr>
              <w:t>1</w:t>
            </w:r>
            <w:r>
              <w:rPr>
                <w:b/>
                <w:color w:val="0000FF"/>
              </w:rPr>
              <w:t>3</w:t>
            </w:r>
            <w:r w:rsidR="003E4911">
              <w:rPr>
                <w:b/>
                <w:color w:val="0000FF"/>
              </w:rPr>
              <w:t>3</w:t>
            </w:r>
            <w:r>
              <w:rPr>
                <w:b/>
                <w:color w:val="0000FF"/>
              </w:rPr>
              <w:t>,618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1370,541</w:t>
            </w:r>
          </w:p>
        </w:tc>
      </w:tr>
      <w:tr w:rsidR="00AE33C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AE33C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6F3EC3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2F4721" w:rsidRPr="00006A2F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9F35AC" w:rsidRDefault="004D20F4" w:rsidP="00507A90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</w:t>
            </w:r>
            <w:r w:rsidR="00507A90">
              <w:rPr>
                <w:b/>
                <w:color w:val="0000FF"/>
              </w:rPr>
              <w:t>1</w:t>
            </w:r>
            <w:r>
              <w:rPr>
                <w:b/>
                <w:color w:val="0000FF"/>
              </w:rPr>
              <w:t>84,250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</w:t>
            </w:r>
            <w:r w:rsidRPr="00D54F8C">
              <w:rPr>
                <w:szCs w:val="24"/>
              </w:rPr>
              <w:lastRenderedPageBreak/>
              <w:t xml:space="preserve">повышение энергетической эффективности в </w:t>
            </w:r>
            <w:r w:rsidR="001D7258" w:rsidRPr="00D54F8C">
              <w:rPr>
                <w:szCs w:val="24"/>
              </w:rPr>
              <w:t>Русско-Камешкирском</w:t>
            </w:r>
            <w:r w:rsidRPr="00D54F8C">
              <w:rPr>
                <w:szCs w:val="24"/>
              </w:rPr>
              <w:t xml:space="preserve"> сельсовете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2F4721" w:rsidRPr="009F35AC" w:rsidRDefault="00507A90" w:rsidP="00D67D6F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</w:t>
            </w:r>
            <w:r w:rsidR="004D20F4">
              <w:rPr>
                <w:color w:val="0000FF"/>
              </w:rPr>
              <w:t>84,250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lastRenderedPageBreak/>
              <w:t xml:space="preserve">Подпрограмма «Чистая вода на территории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507A90" w:rsidP="00D67D6F">
            <w:pPr>
              <w:jc w:val="right"/>
            </w:pPr>
            <w:r>
              <w:rPr>
                <w:color w:val="0000FF"/>
              </w:rPr>
              <w:t>21</w:t>
            </w:r>
            <w:r w:rsidR="004D20F4">
              <w:rPr>
                <w:color w:val="0000FF"/>
              </w:rPr>
              <w:t>84,250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507A90" w:rsidP="00D67D6F">
            <w:pPr>
              <w:jc w:val="right"/>
            </w:pPr>
            <w:r>
              <w:rPr>
                <w:color w:val="0000FF"/>
              </w:rPr>
              <w:t>21</w:t>
            </w:r>
            <w:r w:rsidR="004D20F4">
              <w:rPr>
                <w:color w:val="0000FF"/>
              </w:rPr>
              <w:t>84,250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F3624" w:rsidRDefault="009F35AC" w:rsidP="00D67D6F">
            <w:pPr>
              <w:jc w:val="right"/>
            </w:pPr>
            <w:r w:rsidRPr="00DF3624"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F3624" w:rsidRDefault="009F35AC" w:rsidP="00D67D6F">
            <w:pPr>
              <w:jc w:val="right"/>
            </w:pPr>
            <w:r w:rsidRPr="00DF3624"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F3624" w:rsidRDefault="009F35AC" w:rsidP="00D67D6F">
            <w:pPr>
              <w:jc w:val="right"/>
            </w:pPr>
            <w:r w:rsidRPr="00DF3624"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4D20F4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both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both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4D20F4" w:rsidRDefault="004D20F4" w:rsidP="004D20F4">
            <w:pPr>
              <w:rPr>
                <w:color w:val="3333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4D20F4" w:rsidRDefault="004D20F4" w:rsidP="00507A90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1</w:t>
            </w:r>
            <w:r w:rsidR="00507A90">
              <w:rPr>
                <w:color w:val="3333FF"/>
              </w:rPr>
              <w:t>6</w:t>
            </w:r>
            <w:r>
              <w:rPr>
                <w:color w:val="3333FF"/>
              </w:rPr>
              <w:t>14,250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0,000</w:t>
            </w:r>
          </w:p>
        </w:tc>
      </w:tr>
      <w:tr w:rsidR="004D20F4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both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both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4D20F4" w:rsidRDefault="004D20F4" w:rsidP="004D20F4">
            <w:pPr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4D20F4" w:rsidRDefault="004D20F4" w:rsidP="00507A90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1</w:t>
            </w:r>
            <w:r w:rsidR="00507A90">
              <w:rPr>
                <w:color w:val="3333FF"/>
              </w:rPr>
              <w:t>6</w:t>
            </w:r>
            <w:r>
              <w:rPr>
                <w:color w:val="3333FF"/>
              </w:rPr>
              <w:t>14,250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0,000</w:t>
            </w:r>
          </w:p>
        </w:tc>
      </w:tr>
      <w:tr w:rsidR="004D20F4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both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both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center"/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4D20F4" w:rsidRDefault="004D20F4" w:rsidP="004D20F4">
            <w:pPr>
              <w:rPr>
                <w:color w:val="3333FF"/>
                <w:szCs w:val="24"/>
              </w:rPr>
            </w:pPr>
            <w:r w:rsidRPr="004D20F4">
              <w:rPr>
                <w:color w:val="3333FF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4D20F4" w:rsidRDefault="004D20F4" w:rsidP="00507A90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1</w:t>
            </w:r>
            <w:r w:rsidR="00507A90">
              <w:rPr>
                <w:color w:val="3333FF"/>
              </w:rPr>
              <w:t>6</w:t>
            </w:r>
            <w:r>
              <w:rPr>
                <w:color w:val="3333FF"/>
              </w:rPr>
              <w:t>14,250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4D20F4" w:rsidRDefault="004D20F4" w:rsidP="004D20F4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9F35AC" w:rsidRDefault="004D20F4" w:rsidP="00DF3624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10 94</w:t>
            </w:r>
            <w:r w:rsidR="003E4911">
              <w:rPr>
                <w:b/>
                <w:color w:val="0000FF"/>
              </w:rPr>
              <w:t>2</w:t>
            </w:r>
            <w:r>
              <w:rPr>
                <w:b/>
                <w:color w:val="0000FF"/>
              </w:rPr>
              <w:t>,51</w:t>
            </w:r>
            <w:r w:rsidR="003E4911">
              <w:rPr>
                <w:b/>
                <w:color w:val="0000FF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1303,687</w:t>
            </w:r>
          </w:p>
        </w:tc>
      </w:tr>
      <w:tr w:rsidR="005B0998" w:rsidRPr="00006A2F" w:rsidTr="005B099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18708B" w:rsidRDefault="005B0998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998" w:rsidRPr="00006A2F" w:rsidRDefault="005B099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998" w:rsidRDefault="005B0998" w:rsidP="00DF3624">
            <w:pPr>
              <w:jc w:val="right"/>
            </w:pPr>
            <w:r w:rsidRPr="008D1CC9">
              <w:rPr>
                <w:color w:val="0000FF"/>
              </w:rPr>
              <w:t>177</w:t>
            </w:r>
            <w:r w:rsidR="00DF3624">
              <w:rPr>
                <w:color w:val="0000FF"/>
              </w:rPr>
              <w:t>3</w:t>
            </w:r>
            <w:r w:rsidRPr="008D1CC9">
              <w:rPr>
                <w:color w:val="0000FF"/>
              </w:rPr>
              <w:t>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8840E3" w:rsidRDefault="005B0998" w:rsidP="00D67D6F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8840E3" w:rsidRDefault="005B0998" w:rsidP="00D67D6F">
            <w:pPr>
              <w:jc w:val="right"/>
            </w:pPr>
            <w:r w:rsidRPr="008840E3">
              <w:t>1301,687</w:t>
            </w:r>
          </w:p>
        </w:tc>
      </w:tr>
      <w:tr w:rsidR="005B0998" w:rsidRPr="00006A2F" w:rsidTr="005B099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18708B" w:rsidRDefault="005B0998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006A2F" w:rsidRDefault="005B0998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998" w:rsidRPr="00006A2F" w:rsidRDefault="005B099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998" w:rsidRDefault="005B0998" w:rsidP="00DF3624">
            <w:pPr>
              <w:jc w:val="right"/>
            </w:pPr>
            <w:r w:rsidRPr="008D1CC9">
              <w:rPr>
                <w:color w:val="0000FF"/>
              </w:rPr>
              <w:t>177</w:t>
            </w:r>
            <w:r w:rsidR="00DF3624">
              <w:rPr>
                <w:color w:val="0000FF"/>
              </w:rPr>
              <w:t>3</w:t>
            </w:r>
            <w:r w:rsidRPr="008D1CC9">
              <w:rPr>
                <w:color w:val="0000FF"/>
              </w:rPr>
              <w:t>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8840E3" w:rsidRDefault="005B0998" w:rsidP="00D67D6F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998" w:rsidRPr="008840E3" w:rsidRDefault="005B0998" w:rsidP="00D67D6F">
            <w:pPr>
              <w:jc w:val="right"/>
            </w:pPr>
            <w:r w:rsidRPr="008840E3"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населенных пунктов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D20F4" w:rsidP="00DF3624">
            <w:pPr>
              <w:jc w:val="right"/>
            </w:pPr>
            <w:r>
              <w:rPr>
                <w:color w:val="0000FF"/>
              </w:rPr>
              <w:t>177</w:t>
            </w:r>
            <w:r w:rsidR="00DF3624">
              <w:rPr>
                <w:color w:val="0000FF"/>
              </w:rPr>
              <w:t>3</w:t>
            </w:r>
            <w:r>
              <w:rPr>
                <w:color w:val="0000FF"/>
              </w:rPr>
              <w:t>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D20F4" w:rsidRDefault="004D20F4" w:rsidP="00D67D6F">
            <w:pPr>
              <w:jc w:val="right"/>
              <w:rPr>
                <w:color w:val="3333FF"/>
              </w:rPr>
            </w:pPr>
            <w:r w:rsidRPr="004D20F4">
              <w:rPr>
                <w:color w:val="3333FF"/>
              </w:rPr>
              <w:t>728,413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4D20F4" w:rsidRPr="00006A2F" w:rsidTr="004D20F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006A2F" w:rsidRDefault="004D20F4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Default="004D20F4" w:rsidP="004D20F4">
            <w:pPr>
              <w:jc w:val="right"/>
            </w:pPr>
            <w:r w:rsidRPr="00E13A9D">
              <w:rPr>
                <w:color w:val="3333FF"/>
              </w:rPr>
              <w:t>728,413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right"/>
            </w:pPr>
            <w:r>
              <w:t>857,241</w:t>
            </w:r>
          </w:p>
        </w:tc>
      </w:tr>
      <w:tr w:rsidR="004D20F4" w:rsidRPr="00006A2F" w:rsidTr="004D20F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006A2F" w:rsidRDefault="004D20F4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Default="004D20F4" w:rsidP="004D20F4">
            <w:pPr>
              <w:jc w:val="right"/>
            </w:pPr>
            <w:r w:rsidRPr="00E13A9D">
              <w:rPr>
                <w:color w:val="3333FF"/>
              </w:rPr>
              <w:t>728,413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9F35AC" w:rsidRDefault="004D20F4" w:rsidP="00DF3624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100</w:t>
            </w:r>
            <w:r w:rsidR="00DF3624">
              <w:rPr>
                <w:color w:val="0000FF"/>
              </w:rPr>
              <w:t>5</w:t>
            </w:r>
            <w:r>
              <w:rPr>
                <w:color w:val="0000FF"/>
              </w:rPr>
              <w:t>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4E30DD">
            <w:pPr>
              <w:jc w:val="right"/>
            </w:pPr>
            <w:r w:rsidRPr="008840E3">
              <w:t>444,446</w:t>
            </w:r>
          </w:p>
        </w:tc>
      </w:tr>
      <w:tr w:rsidR="004D20F4" w:rsidRPr="00006A2F" w:rsidTr="004D20F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Pr="00006A2F" w:rsidRDefault="004D20F4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Default="004D20F4" w:rsidP="00DF3624">
            <w:pPr>
              <w:jc w:val="right"/>
            </w:pPr>
            <w:r w:rsidRPr="001802AF">
              <w:rPr>
                <w:color w:val="0000FF"/>
              </w:rPr>
              <w:t>100</w:t>
            </w:r>
            <w:r w:rsidR="00DF3624">
              <w:rPr>
                <w:color w:val="0000FF"/>
              </w:rPr>
              <w:t>5</w:t>
            </w:r>
            <w:r w:rsidRPr="001802AF">
              <w:rPr>
                <w:color w:val="0000FF"/>
              </w:rPr>
              <w:t>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8840E3" w:rsidRDefault="004D20F4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8840E3" w:rsidRDefault="004D20F4" w:rsidP="00D67D6F">
            <w:pPr>
              <w:jc w:val="right"/>
            </w:pPr>
            <w:r w:rsidRPr="008840E3">
              <w:t>444,446</w:t>
            </w:r>
          </w:p>
        </w:tc>
      </w:tr>
      <w:tr w:rsidR="004D20F4" w:rsidRPr="00006A2F" w:rsidTr="004D20F4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006A2F" w:rsidRDefault="004D20F4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Default="004D20F4" w:rsidP="00D67D6F">
            <w:pPr>
              <w:jc w:val="both"/>
              <w:rPr>
                <w:szCs w:val="24"/>
              </w:rPr>
            </w:pPr>
          </w:p>
          <w:p w:rsidR="004D20F4" w:rsidRDefault="004D20F4" w:rsidP="00D67D6F">
            <w:pPr>
              <w:jc w:val="both"/>
              <w:rPr>
                <w:szCs w:val="24"/>
              </w:rPr>
            </w:pPr>
          </w:p>
          <w:p w:rsidR="004D20F4" w:rsidRPr="00006A2F" w:rsidRDefault="004D20F4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Default="004D20F4" w:rsidP="00D67D6F">
            <w:pPr>
              <w:jc w:val="center"/>
              <w:rPr>
                <w:szCs w:val="24"/>
              </w:rPr>
            </w:pPr>
          </w:p>
          <w:p w:rsidR="004D20F4" w:rsidRPr="00006A2F" w:rsidRDefault="004D20F4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Default="004D20F4" w:rsidP="00D67D6F">
            <w:pPr>
              <w:rPr>
                <w:szCs w:val="24"/>
              </w:rPr>
            </w:pPr>
          </w:p>
          <w:p w:rsidR="004D20F4" w:rsidRDefault="004D20F4" w:rsidP="00D67D6F">
            <w:pPr>
              <w:rPr>
                <w:szCs w:val="24"/>
              </w:rPr>
            </w:pPr>
          </w:p>
          <w:p w:rsidR="004D20F4" w:rsidRPr="00006A2F" w:rsidRDefault="004D20F4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F4" w:rsidRDefault="004D20F4" w:rsidP="00DF3624">
            <w:pPr>
              <w:jc w:val="right"/>
            </w:pPr>
            <w:r w:rsidRPr="001802AF">
              <w:rPr>
                <w:color w:val="0000FF"/>
              </w:rPr>
              <w:t>100</w:t>
            </w:r>
            <w:r w:rsidR="00DF3624">
              <w:rPr>
                <w:color w:val="0000FF"/>
              </w:rPr>
              <w:t>5</w:t>
            </w:r>
            <w:r w:rsidRPr="001802AF">
              <w:rPr>
                <w:color w:val="0000FF"/>
              </w:rPr>
              <w:t>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8840E3" w:rsidRDefault="004D20F4" w:rsidP="00D67D6F">
            <w:pPr>
              <w:jc w:val="right"/>
            </w:pPr>
          </w:p>
          <w:p w:rsidR="004D20F4" w:rsidRPr="008840E3" w:rsidRDefault="004D20F4" w:rsidP="00D67D6F">
            <w:pPr>
              <w:jc w:val="right"/>
            </w:pPr>
          </w:p>
          <w:p w:rsidR="004D20F4" w:rsidRPr="008840E3" w:rsidRDefault="004D20F4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20F4" w:rsidRPr="008840E3" w:rsidRDefault="004D20F4" w:rsidP="00D67D6F">
            <w:pPr>
              <w:jc w:val="right"/>
            </w:pPr>
          </w:p>
          <w:p w:rsidR="004D20F4" w:rsidRPr="008840E3" w:rsidRDefault="004D20F4" w:rsidP="00D67D6F">
            <w:pPr>
              <w:jc w:val="right"/>
            </w:pPr>
          </w:p>
          <w:p w:rsidR="004D20F4" w:rsidRPr="008840E3" w:rsidRDefault="004D20F4" w:rsidP="00D67D6F">
            <w:pPr>
              <w:jc w:val="right"/>
            </w:pPr>
            <w:r w:rsidRPr="008840E3">
              <w:t>444,446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 xml:space="preserve">Расходы на совершенствование систем </w:t>
            </w:r>
            <w:r w:rsidRPr="007A79F2">
              <w:rPr>
                <w:szCs w:val="24"/>
              </w:rPr>
              <w:lastRenderedPageBreak/>
              <w:t>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A79F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 w:rsidR="004C6E2E"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3B02B7" w:rsidP="00D67D6F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5B0998" w:rsidRDefault="009F35AC" w:rsidP="00D67D6F">
            <w:pPr>
              <w:jc w:val="right"/>
            </w:pPr>
            <w:r w:rsidRPr="005B0998"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5B0998" w:rsidRDefault="009F35AC" w:rsidP="00D67D6F">
            <w:pPr>
              <w:jc w:val="right"/>
            </w:pPr>
            <w:r w:rsidRPr="005B0998"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lastRenderedPageBreak/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5B0998" w:rsidRDefault="009F35AC" w:rsidP="00D67D6F">
            <w:pPr>
              <w:jc w:val="right"/>
            </w:pPr>
            <w:r w:rsidRPr="005B0998"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both"/>
              <w:rPr>
                <w:szCs w:val="24"/>
              </w:rPr>
            </w:pPr>
            <w:r w:rsidRPr="005B0998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both"/>
              <w:rPr>
                <w:szCs w:val="24"/>
              </w:rPr>
            </w:pPr>
            <w:r w:rsidRPr="005B0998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6</w:t>
            </w:r>
            <w:r w:rsidRPr="005B0998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5B0998" w:rsidRDefault="009F35A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5B0998" w:rsidRDefault="002078B1" w:rsidP="00D67D6F">
            <w:pPr>
              <w:jc w:val="right"/>
            </w:pPr>
            <w:r w:rsidRPr="005B0998"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right"/>
            </w:pPr>
            <w:r w:rsidRPr="005B0998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right"/>
            </w:pPr>
            <w:r w:rsidRPr="005B0998"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both"/>
              <w:rPr>
                <w:szCs w:val="24"/>
              </w:rPr>
            </w:pPr>
            <w:r w:rsidRPr="005B0998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5B0998" w:rsidRDefault="002078B1" w:rsidP="00D67D6F">
            <w:pPr>
              <w:jc w:val="both"/>
              <w:rPr>
                <w:szCs w:val="24"/>
              </w:rPr>
            </w:pPr>
          </w:p>
          <w:p w:rsidR="002078B1" w:rsidRPr="005B0998" w:rsidRDefault="002078B1" w:rsidP="00D67D6F">
            <w:pPr>
              <w:jc w:val="both"/>
              <w:rPr>
                <w:szCs w:val="24"/>
              </w:rPr>
            </w:pPr>
          </w:p>
          <w:p w:rsidR="009F35AC" w:rsidRPr="005B0998" w:rsidRDefault="002078B1" w:rsidP="00D67D6F">
            <w:pPr>
              <w:jc w:val="both"/>
              <w:rPr>
                <w:szCs w:val="24"/>
              </w:rPr>
            </w:pPr>
            <w:r w:rsidRPr="005B0998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9F35AC" w:rsidRPr="005B0998" w:rsidRDefault="002078B1" w:rsidP="002078B1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2078B1" w:rsidRPr="005B0998" w:rsidRDefault="002078B1" w:rsidP="00D67D6F">
            <w:pPr>
              <w:jc w:val="center"/>
              <w:rPr>
                <w:szCs w:val="24"/>
              </w:rPr>
            </w:pPr>
          </w:p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6</w:t>
            </w:r>
            <w:r w:rsidRPr="005B0998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5B0998" w:rsidRDefault="002078B1" w:rsidP="00D67D6F">
            <w:pPr>
              <w:rPr>
                <w:szCs w:val="24"/>
              </w:rPr>
            </w:pPr>
          </w:p>
          <w:p w:rsidR="002078B1" w:rsidRPr="005B0998" w:rsidRDefault="002078B1" w:rsidP="00D67D6F">
            <w:pPr>
              <w:rPr>
                <w:szCs w:val="24"/>
              </w:rPr>
            </w:pPr>
          </w:p>
          <w:p w:rsidR="009F35AC" w:rsidRPr="005B0998" w:rsidRDefault="002078B1" w:rsidP="00D67D6F">
            <w:pPr>
              <w:rPr>
                <w:szCs w:val="24"/>
              </w:rPr>
            </w:pPr>
            <w:r w:rsidRPr="005B0998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5B0998" w:rsidRDefault="002078B1" w:rsidP="00D67D6F">
            <w:pPr>
              <w:jc w:val="right"/>
            </w:pPr>
          </w:p>
          <w:p w:rsidR="002078B1" w:rsidRPr="005B0998" w:rsidRDefault="002078B1" w:rsidP="00D67D6F">
            <w:pPr>
              <w:jc w:val="right"/>
            </w:pPr>
          </w:p>
          <w:p w:rsidR="009F35AC" w:rsidRPr="005B0998" w:rsidRDefault="002078B1" w:rsidP="00D67D6F">
            <w:pPr>
              <w:jc w:val="right"/>
            </w:pPr>
            <w:r w:rsidRPr="005B0998"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5B0998" w:rsidRDefault="002078B1" w:rsidP="00D67D6F">
            <w:pPr>
              <w:jc w:val="right"/>
            </w:pPr>
          </w:p>
          <w:p w:rsidR="002078B1" w:rsidRPr="005B0998" w:rsidRDefault="002078B1" w:rsidP="00D67D6F">
            <w:pPr>
              <w:jc w:val="right"/>
            </w:pPr>
          </w:p>
          <w:p w:rsidR="009F35AC" w:rsidRPr="005B0998" w:rsidRDefault="002078B1" w:rsidP="00D67D6F">
            <w:pPr>
              <w:jc w:val="right"/>
            </w:pPr>
            <w:r w:rsidRPr="005B0998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5B0998" w:rsidRDefault="002078B1" w:rsidP="00D67D6F">
            <w:pPr>
              <w:jc w:val="right"/>
            </w:pPr>
          </w:p>
          <w:p w:rsidR="002078B1" w:rsidRPr="005B0998" w:rsidRDefault="002078B1" w:rsidP="00D67D6F">
            <w:pPr>
              <w:jc w:val="right"/>
            </w:pPr>
          </w:p>
          <w:p w:rsidR="009F35AC" w:rsidRPr="005B0998" w:rsidRDefault="002078B1" w:rsidP="00D67D6F">
            <w:pPr>
              <w:jc w:val="right"/>
            </w:pPr>
            <w:r w:rsidRPr="005B0998"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both"/>
              <w:rPr>
                <w:szCs w:val="24"/>
              </w:rPr>
            </w:pPr>
            <w:r w:rsidRPr="005B099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both"/>
              <w:rPr>
                <w:szCs w:val="24"/>
              </w:rPr>
            </w:pPr>
            <w:r w:rsidRPr="005B0998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center"/>
              <w:rPr>
                <w:szCs w:val="24"/>
              </w:rPr>
            </w:pPr>
            <w:r w:rsidRPr="005B0998">
              <w:rPr>
                <w:szCs w:val="24"/>
              </w:rPr>
              <w:t>6</w:t>
            </w:r>
            <w:r w:rsidRPr="005B0998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5B0998" w:rsidRDefault="002078B1" w:rsidP="00D67D6F">
            <w:pPr>
              <w:rPr>
                <w:szCs w:val="24"/>
              </w:rPr>
            </w:pPr>
            <w:r w:rsidRPr="005B0998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5B0998" w:rsidRDefault="002078B1" w:rsidP="00D67D6F">
            <w:pPr>
              <w:jc w:val="right"/>
            </w:pPr>
            <w:r w:rsidRPr="005B0998"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right"/>
            </w:pPr>
            <w:r w:rsidRPr="005B0998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5B0998" w:rsidRDefault="002078B1" w:rsidP="00D67D6F">
            <w:pPr>
              <w:jc w:val="right"/>
            </w:pPr>
            <w:r w:rsidRPr="005B0998"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7A1974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5B0998" w:rsidRDefault="002078B1" w:rsidP="00D67D6F">
            <w:pPr>
              <w:jc w:val="right"/>
            </w:pPr>
            <w:r w:rsidRPr="005B0998"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7A1974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5B0998" w:rsidRDefault="002078B1" w:rsidP="00D67D6F">
            <w:pPr>
              <w:jc w:val="right"/>
            </w:pPr>
            <w:r w:rsidRPr="005B0998"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7A1974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5B0998" w:rsidRDefault="002078B1" w:rsidP="00D67D6F">
            <w:pPr>
              <w:jc w:val="right"/>
            </w:pPr>
            <w:r w:rsidRPr="005B0998"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321E73" w:rsidP="00D67D6F">
            <w:pPr>
              <w:jc w:val="right"/>
            </w:pPr>
            <w:r w:rsidRPr="005B0998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321E73" w:rsidP="00D67D6F">
            <w:pPr>
              <w:jc w:val="right"/>
            </w:pPr>
            <w:r w:rsidRPr="005B0998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Основное мероприятие «Повышение уровня </w:t>
            </w:r>
            <w:r w:rsidRPr="00321E73">
              <w:rPr>
                <w:szCs w:val="24"/>
              </w:rPr>
              <w:lastRenderedPageBreak/>
              <w:t>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321E73" w:rsidP="00D67D6F">
            <w:pPr>
              <w:jc w:val="right"/>
            </w:pPr>
            <w:r w:rsidRPr="005B0998"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7A1974" w:rsidP="00D67D6F">
            <w:pPr>
              <w:jc w:val="right"/>
            </w:pPr>
            <w:r w:rsidRPr="005B0998"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7A1974" w:rsidP="00D67D6F">
            <w:pPr>
              <w:jc w:val="right"/>
            </w:pPr>
            <w:r w:rsidRPr="005B0998"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7A1974" w:rsidP="00D67D6F">
            <w:pPr>
              <w:jc w:val="right"/>
            </w:pPr>
            <w:r w:rsidRPr="005B0998"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7A1974" w:rsidP="00D67D6F">
            <w:pPr>
              <w:jc w:val="right"/>
            </w:pPr>
            <w:r w:rsidRPr="005B0998"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7A1974" w:rsidP="00D67D6F">
            <w:pPr>
              <w:jc w:val="right"/>
            </w:pPr>
            <w:r w:rsidRPr="005B0998"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</w:p>
          <w:p w:rsidR="00321E73" w:rsidRDefault="00321E73" w:rsidP="00D67D6F">
            <w:pPr>
              <w:jc w:val="both"/>
              <w:rPr>
                <w:szCs w:val="24"/>
              </w:rPr>
            </w:pPr>
          </w:p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  <w:p w:rsidR="00321E73" w:rsidRDefault="00321E73" w:rsidP="00D67D6F">
            <w:pPr>
              <w:rPr>
                <w:szCs w:val="24"/>
              </w:rPr>
            </w:pPr>
          </w:p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5B0998" w:rsidRDefault="007A1974" w:rsidP="00D67D6F">
            <w:pPr>
              <w:jc w:val="right"/>
            </w:pPr>
            <w:r w:rsidRPr="005B0998"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5B0998" w:rsidRDefault="00877A03" w:rsidP="00D67D6F">
            <w:pPr>
              <w:jc w:val="right"/>
              <w:rPr>
                <w:b/>
              </w:rPr>
            </w:pPr>
            <w:r w:rsidRPr="005B0998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5B0998" w:rsidRDefault="00877A03" w:rsidP="00D67D6F">
            <w:pPr>
              <w:jc w:val="right"/>
              <w:rPr>
                <w:b/>
              </w:rPr>
            </w:pPr>
            <w:r w:rsidRPr="005B0998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5B0998" w:rsidRDefault="00877A03" w:rsidP="00D67D6F">
            <w:pPr>
              <w:jc w:val="right"/>
            </w:pPr>
            <w:r w:rsidRPr="005B0998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877A03">
            <w:r w:rsidRPr="008840E3"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  <w:r w:rsidR="003A6B7F">
              <w:t>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840E3" w:rsidRPr="00101AAC" w:rsidRDefault="00A84C90" w:rsidP="008840E3">
      <w:pPr>
        <w:rPr>
          <w:sz w:val="28"/>
          <w:szCs w:val="28"/>
        </w:rPr>
      </w:pPr>
      <w:r>
        <w:rPr>
          <w:szCs w:val="24"/>
        </w:rPr>
        <w:lastRenderedPageBreak/>
        <w:t xml:space="preserve">         </w:t>
      </w:r>
      <w:r w:rsidR="00852CED">
        <w:rPr>
          <w:szCs w:val="24"/>
        </w:rPr>
        <w:t xml:space="preserve">                     </w:t>
      </w:r>
      <w:r w:rsidR="008840E3">
        <w:rPr>
          <w:szCs w:val="24"/>
        </w:rPr>
        <w:t xml:space="preserve">                        </w:t>
      </w:r>
      <w:r w:rsidR="00F86069">
        <w:rPr>
          <w:szCs w:val="24"/>
        </w:rPr>
        <w:t>8</w:t>
      </w:r>
      <w:r w:rsidR="003A6B7F">
        <w:rPr>
          <w:szCs w:val="24"/>
        </w:rPr>
        <w:t xml:space="preserve">) </w:t>
      </w:r>
      <w:r w:rsidR="008840E3">
        <w:rPr>
          <w:sz w:val="28"/>
          <w:szCs w:val="28"/>
        </w:rPr>
        <w:t>Приложение 5 к решению изложить в новой редакции:</w:t>
      </w:r>
    </w:p>
    <w:p w:rsidR="008F319F" w:rsidRPr="007403C6" w:rsidRDefault="00852CED" w:rsidP="008840E3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</w:t>
      </w:r>
      <w:r w:rsidR="003A6B7F">
        <w:rPr>
          <w:szCs w:val="24"/>
        </w:rPr>
        <w:t>«</w:t>
      </w:r>
      <w:r w:rsidR="008F319F" w:rsidRPr="00006A2F">
        <w:rPr>
          <w:szCs w:val="24"/>
        </w:rPr>
        <w:t xml:space="preserve">Приложение </w:t>
      </w:r>
      <w:r w:rsidR="003666C8" w:rsidRPr="007403C6">
        <w:rPr>
          <w:szCs w:val="24"/>
        </w:rPr>
        <w:t>5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AC28F7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 w:rsidR="003666C8">
        <w:rPr>
          <w:szCs w:val="24"/>
        </w:rPr>
        <w:t>24</w:t>
      </w:r>
      <w:r w:rsidR="00AE1BB1">
        <w:rPr>
          <w:szCs w:val="24"/>
        </w:rPr>
        <w:t xml:space="preserve"> и 20</w:t>
      </w:r>
      <w:r w:rsidR="003666C8">
        <w:rPr>
          <w:szCs w:val="24"/>
        </w:rPr>
        <w:t>25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8B0AB2" w:rsidRDefault="001D7258" w:rsidP="008B0AB2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3666C8">
        <w:rPr>
          <w:sz w:val="28"/>
          <w:szCs w:val="28"/>
        </w:rPr>
        <w:t>23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3666C8">
        <w:rPr>
          <w:sz w:val="28"/>
          <w:szCs w:val="28"/>
        </w:rPr>
        <w:t>24</w:t>
      </w:r>
      <w:r w:rsidR="00AE1BB1">
        <w:rPr>
          <w:sz w:val="28"/>
          <w:szCs w:val="28"/>
        </w:rPr>
        <w:t xml:space="preserve"> и 20</w:t>
      </w:r>
      <w:r w:rsidR="003666C8">
        <w:rPr>
          <w:sz w:val="28"/>
          <w:szCs w:val="28"/>
        </w:rPr>
        <w:t>25</w:t>
      </w:r>
      <w:r w:rsidR="001F50F3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0E0C5F" w:rsidRPr="00006A2F" w:rsidTr="000E0C5F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E0C5F" w:rsidRPr="00006A2F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0E0C5F" w:rsidRPr="00006A2F" w:rsidTr="000E0C5F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3228F" w:rsidRDefault="000E0C5F" w:rsidP="001F50F3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9F59DA" w:rsidRDefault="000E0C5F" w:rsidP="000E0C5F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0E0C5F" w:rsidRDefault="000E0C5F" w:rsidP="000E0C5F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0E0C5F" w:rsidRPr="00006A2F" w:rsidRDefault="000E0C5F" w:rsidP="000E0C5F">
            <w:pPr>
              <w:jc w:val="center"/>
              <w:rPr>
                <w:sz w:val="22"/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2024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0E0C5F" w:rsidRPr="00006A2F" w:rsidTr="000E0C5F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0E0C5F" w:rsidRPr="008840E3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 xml:space="preserve">Администрация </w:t>
            </w:r>
            <w:r w:rsidRPr="00AD1223">
              <w:rPr>
                <w:b/>
                <w:szCs w:val="24"/>
              </w:rPr>
              <w:t>Русско-Камешкирского</w:t>
            </w:r>
            <w:r w:rsidRPr="00AD1223">
              <w:rPr>
                <w:b/>
                <w:bCs/>
                <w:szCs w:val="24"/>
              </w:rPr>
              <w:t xml:space="preserve"> сельсовета Камешкирского района Пензенской</w:t>
            </w:r>
            <w:r w:rsidRPr="00006A2F">
              <w:rPr>
                <w:b/>
                <w:bCs/>
                <w:szCs w:val="24"/>
              </w:rPr>
              <w:t xml:space="preserve">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C1046" w:rsidRDefault="00507A90" w:rsidP="003E4911">
            <w:pPr>
              <w:jc w:val="right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402</w:t>
            </w:r>
            <w:r w:rsidR="005B0998">
              <w:rPr>
                <w:b/>
                <w:bCs/>
                <w:color w:val="0000FF"/>
              </w:rPr>
              <w:t>20,</w:t>
            </w:r>
            <w:r>
              <w:rPr>
                <w:b/>
                <w:bCs/>
                <w:color w:val="0000FF"/>
              </w:rPr>
              <w:t>48</w:t>
            </w:r>
            <w:r w:rsidR="003E4911">
              <w:rPr>
                <w:b/>
                <w:bCs/>
                <w:color w:val="0000FF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10759,650</w:t>
            </w:r>
          </w:p>
        </w:tc>
      </w:tr>
      <w:tr w:rsidR="000E0C5F" w:rsidRPr="008840E3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C1046" w:rsidRDefault="00507A90" w:rsidP="003E4911">
            <w:pPr>
              <w:jc w:val="right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21392,08</w:t>
            </w:r>
            <w:r w:rsidR="003E4911">
              <w:rPr>
                <w:b/>
                <w:bCs/>
                <w:color w:val="0000FF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5933,101</w:t>
            </w:r>
          </w:p>
        </w:tc>
      </w:tr>
      <w:tr w:rsidR="000E0C5F" w:rsidRPr="008840E3" w:rsidTr="000E0C5F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Pr="002B64C6" w:rsidRDefault="00322B00" w:rsidP="001F50F3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07A90" w:rsidRDefault="000E0C5F" w:rsidP="001F50F3">
            <w:pPr>
              <w:jc w:val="right"/>
              <w:rPr>
                <w:b/>
              </w:rPr>
            </w:pPr>
            <w:r w:rsidRPr="00507A90">
              <w:rPr>
                <w:b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5328,222</w:t>
            </w:r>
          </w:p>
        </w:tc>
      </w:tr>
      <w:tr w:rsidR="000E0C5F" w:rsidRPr="00747C6E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 xml:space="preserve">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07A90" w:rsidRDefault="000E0C5F" w:rsidP="001F50F3">
            <w:pPr>
              <w:jc w:val="right"/>
            </w:pPr>
          </w:p>
          <w:p w:rsidR="000E0C5F" w:rsidRPr="00507A90" w:rsidRDefault="000E0C5F" w:rsidP="001F50F3">
            <w:pPr>
              <w:jc w:val="right"/>
            </w:pPr>
          </w:p>
          <w:p w:rsidR="000E0C5F" w:rsidRPr="00507A90" w:rsidRDefault="000E0C5F" w:rsidP="001F50F3">
            <w:pPr>
              <w:jc w:val="right"/>
            </w:pPr>
          </w:p>
          <w:p w:rsidR="000E0C5F" w:rsidRPr="00507A90" w:rsidRDefault="000E0C5F" w:rsidP="001F50F3">
            <w:pPr>
              <w:jc w:val="right"/>
            </w:pPr>
          </w:p>
          <w:p w:rsidR="000E0C5F" w:rsidRPr="00507A90" w:rsidRDefault="000E0C5F" w:rsidP="001F50F3">
            <w:pPr>
              <w:jc w:val="right"/>
            </w:pPr>
            <w:r w:rsidRPr="00507A90"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747C6E" w:rsidRDefault="000E0C5F" w:rsidP="001F50F3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747C6E" w:rsidRDefault="000E0C5F" w:rsidP="001F50F3">
            <w:pPr>
              <w:jc w:val="right"/>
            </w:pPr>
            <w:r w:rsidRPr="00747C6E">
              <w:t>5328,222</w:t>
            </w:r>
          </w:p>
        </w:tc>
      </w:tr>
      <w:tr w:rsidR="000E0C5F" w:rsidRPr="00006A2F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07A90" w:rsidRDefault="000E0C5F" w:rsidP="001F50F3">
            <w:pPr>
              <w:jc w:val="right"/>
            </w:pPr>
            <w:r w:rsidRPr="00507A90"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47C6E" w:rsidRDefault="000E0C5F" w:rsidP="001F50F3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47C6E">
              <w:t>5328,222</w:t>
            </w:r>
          </w:p>
        </w:tc>
      </w:tr>
      <w:tr w:rsidR="000E0C5F" w:rsidRPr="00006A2F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07A90" w:rsidRDefault="000E0C5F" w:rsidP="001F50F3">
            <w:pPr>
              <w:jc w:val="right"/>
            </w:pPr>
          </w:p>
          <w:p w:rsidR="000E0C5F" w:rsidRPr="00507A90" w:rsidRDefault="000E0C5F" w:rsidP="001F50F3">
            <w:pPr>
              <w:jc w:val="right"/>
            </w:pPr>
          </w:p>
          <w:p w:rsidR="000E0C5F" w:rsidRPr="00507A90" w:rsidRDefault="000E0C5F" w:rsidP="001F50F3">
            <w:pPr>
              <w:jc w:val="right"/>
            </w:pPr>
          </w:p>
          <w:p w:rsidR="000E0C5F" w:rsidRPr="00507A90" w:rsidRDefault="000E0C5F" w:rsidP="001F50F3">
            <w:pPr>
              <w:jc w:val="right"/>
            </w:pPr>
            <w:r w:rsidRPr="00507A90"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5326,222</w:t>
            </w:r>
          </w:p>
        </w:tc>
      </w:tr>
      <w:tr w:rsidR="000E0C5F" w:rsidRPr="00006A2F" w:rsidTr="000E0C5F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Pr="006F3EC3" w:rsidRDefault="000E0C5F" w:rsidP="001F50F3">
            <w:pPr>
              <w:jc w:val="both"/>
              <w:rPr>
                <w:szCs w:val="24"/>
              </w:rPr>
            </w:pPr>
          </w:p>
          <w:p w:rsidR="000E0C5F" w:rsidRPr="006F3EC3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322B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A401A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07A90" w:rsidRDefault="000E0C5F" w:rsidP="001F50F3">
            <w:pPr>
              <w:jc w:val="right"/>
            </w:pPr>
            <w:r w:rsidRPr="00507A90">
              <w:t>1176,062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1015,981</w:t>
            </w:r>
          </w:p>
        </w:tc>
      </w:tr>
      <w:tr w:rsidR="000E0C5F" w:rsidRPr="00006A2F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07A90" w:rsidRDefault="000E0C5F" w:rsidP="001F50F3">
            <w:pPr>
              <w:jc w:val="right"/>
            </w:pPr>
            <w:r w:rsidRPr="00507A90">
              <w:t>1153,762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993,681</w:t>
            </w:r>
          </w:p>
        </w:tc>
      </w:tr>
      <w:tr w:rsidR="000E0C5F" w:rsidRPr="00006A2F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07A90" w:rsidRDefault="000E0C5F" w:rsidP="001F50F3">
            <w:pPr>
              <w:jc w:val="right"/>
            </w:pPr>
            <w:r w:rsidRPr="00507A90">
              <w:t>1153,762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993,681</w:t>
            </w:r>
          </w:p>
        </w:tc>
      </w:tr>
      <w:tr w:rsidR="000E0C5F" w:rsidRPr="00006A2F" w:rsidTr="000E0C5F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479C5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479C5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5320D4" w:rsidRDefault="002C1DC2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5320D4" w:rsidRDefault="002C1DC2" w:rsidP="001F50F3">
            <w:pPr>
              <w:jc w:val="both"/>
              <w:rPr>
                <w:szCs w:val="24"/>
              </w:rPr>
            </w:pPr>
          </w:p>
          <w:p w:rsidR="000E0C5F" w:rsidRPr="005320D4" w:rsidRDefault="002C1DC2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5320D4" w:rsidRDefault="002C1DC2" w:rsidP="001F50F3">
            <w:pPr>
              <w:jc w:val="both"/>
              <w:rPr>
                <w:szCs w:val="24"/>
              </w:rPr>
            </w:pPr>
          </w:p>
          <w:p w:rsidR="002C1DC2" w:rsidRPr="005320D4" w:rsidRDefault="002C1DC2" w:rsidP="001F50F3">
            <w:pPr>
              <w:jc w:val="both"/>
              <w:rPr>
                <w:szCs w:val="24"/>
              </w:rPr>
            </w:pPr>
          </w:p>
          <w:p w:rsidR="000E0C5F" w:rsidRPr="005320D4" w:rsidRDefault="002C1DC2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0E0C5F" w:rsidP="001F50F3">
            <w:pPr>
              <w:rPr>
                <w:szCs w:val="24"/>
              </w:rPr>
            </w:pPr>
            <w:r w:rsidRPr="005320D4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0,000</w:t>
            </w:r>
          </w:p>
        </w:tc>
      </w:tr>
      <w:tr w:rsidR="000E0C5F" w:rsidRPr="005320D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</w:p>
          <w:p w:rsidR="006E1D71" w:rsidRPr="005320D4" w:rsidRDefault="006E1D71" w:rsidP="001F50F3">
            <w:pPr>
              <w:jc w:val="both"/>
              <w:rPr>
                <w:szCs w:val="24"/>
              </w:rPr>
            </w:pPr>
          </w:p>
          <w:p w:rsidR="006E1D71" w:rsidRPr="005320D4" w:rsidRDefault="006E1D71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both"/>
              <w:rPr>
                <w:szCs w:val="24"/>
              </w:rPr>
            </w:pPr>
            <w:r w:rsidRPr="005320D4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center"/>
              <w:rPr>
                <w:szCs w:val="24"/>
              </w:rPr>
            </w:pPr>
            <w:r w:rsidRPr="005320D4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0E0C5F" w:rsidP="001F50F3">
            <w:pPr>
              <w:rPr>
                <w:szCs w:val="24"/>
              </w:rPr>
            </w:pPr>
            <w:r w:rsidRPr="005320D4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320D4" w:rsidRDefault="000E0C5F" w:rsidP="001F50F3">
            <w:pPr>
              <w:jc w:val="right"/>
            </w:pPr>
            <w:r w:rsidRPr="005320D4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2B64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2B64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42C7" w:rsidRDefault="005320D4" w:rsidP="003E4911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15940,5</w:t>
            </w:r>
            <w:r w:rsidR="003E4911">
              <w:rPr>
                <w:b/>
                <w:color w:val="0000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9544A" w:rsidRDefault="000E0C5F" w:rsidP="001F50F3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</w:t>
            </w:r>
            <w:r>
              <w:rPr>
                <w:szCs w:val="24"/>
              </w:rPr>
              <w:lastRenderedPageBreak/>
              <w:t>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42C7" w:rsidRDefault="005320D4" w:rsidP="003E4911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15921,5</w:t>
            </w:r>
            <w:r w:rsidR="003E4911">
              <w:rPr>
                <w:color w:val="0000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9544A" w:rsidRDefault="000E0C5F" w:rsidP="001F50F3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42C7" w:rsidRDefault="005320D4" w:rsidP="003E4911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15921,5</w:t>
            </w:r>
            <w:r w:rsidR="003E4911">
              <w:rPr>
                <w:color w:val="0000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5320D4" w:rsidP="003E4911">
            <w:pPr>
              <w:jc w:val="right"/>
            </w:pPr>
            <w:r>
              <w:rPr>
                <w:color w:val="0000FF"/>
              </w:rPr>
              <w:t>15921,5</w:t>
            </w:r>
            <w:r w:rsidR="003E4911">
              <w:rPr>
                <w:color w:val="0000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41291" w:rsidRDefault="000E0C5F" w:rsidP="001F50F3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42C7" w:rsidRDefault="005320D4" w:rsidP="001F50F3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6</w:t>
            </w:r>
            <w:r w:rsidR="000E0C5F" w:rsidRPr="002342C7">
              <w:rPr>
                <w:color w:val="0000FF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42C7" w:rsidRDefault="005320D4" w:rsidP="001F50F3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6</w:t>
            </w:r>
            <w:r w:rsidR="000E0C5F" w:rsidRPr="002342C7">
              <w:rPr>
                <w:color w:val="0000FF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965DF" w:rsidRDefault="005320D4" w:rsidP="001F50F3">
            <w:pPr>
              <w:jc w:val="right"/>
            </w:pPr>
            <w:r>
              <w:rPr>
                <w:color w:val="0000FF"/>
              </w:rPr>
              <w:t>6</w:t>
            </w:r>
            <w:r w:rsidR="000E0C5F" w:rsidRPr="002342C7">
              <w:rPr>
                <w:color w:val="0000FF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5320D4" w:rsidP="001F50F3">
            <w:pPr>
              <w:jc w:val="right"/>
              <w:rPr>
                <w:color w:val="3333FF"/>
              </w:rPr>
            </w:pPr>
            <w:r w:rsidRPr="005320D4">
              <w:rPr>
                <w:color w:val="3333FF"/>
              </w:rPr>
              <w:t>15853,5</w:t>
            </w:r>
            <w:r w:rsidR="003E4911">
              <w:rPr>
                <w:color w:val="3333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5320D4" w:rsidP="001F50F3">
            <w:pPr>
              <w:jc w:val="right"/>
              <w:rPr>
                <w:color w:val="3333FF"/>
              </w:rPr>
            </w:pPr>
            <w:r w:rsidRPr="005320D4">
              <w:rPr>
                <w:color w:val="3333FF"/>
              </w:rPr>
              <w:t>15853,5</w:t>
            </w:r>
            <w:r w:rsidR="003E4911">
              <w:rPr>
                <w:color w:val="3333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320D4" w:rsidRDefault="005320D4" w:rsidP="001F50F3">
            <w:pPr>
              <w:jc w:val="right"/>
              <w:rPr>
                <w:color w:val="3333FF"/>
              </w:rPr>
            </w:pPr>
            <w:r w:rsidRPr="005320D4">
              <w:rPr>
                <w:color w:val="3333FF"/>
              </w:rPr>
              <w:t>15853,5</w:t>
            </w:r>
            <w:r w:rsidR="003E4911">
              <w:rPr>
                <w:color w:val="3333FF"/>
              </w:rPr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D4DD7" w:rsidRDefault="000E0C5F" w:rsidP="001F50F3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 xml:space="preserve">Муниципальная программа «Обеспечение общественного порядка и </w:t>
            </w:r>
            <w:r w:rsidRPr="00BD4DD7">
              <w:rPr>
                <w:szCs w:val="24"/>
              </w:rPr>
              <w:lastRenderedPageBreak/>
              <w:t>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D4DD7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0E0C5F" w:rsidRPr="0006590A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0E0C5F" w:rsidRPr="0063452B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67A1A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64C27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3452B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b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Расходы на выплаты персоналу в целях </w:t>
            </w:r>
            <w:r w:rsidRPr="00006A2F">
              <w:rPr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288,860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288,860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18,740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18,740</w:t>
            </w:r>
          </w:p>
        </w:tc>
      </w:tr>
      <w:tr w:rsidR="000E0C5F" w:rsidRPr="0006590A" w:rsidTr="000E0C5F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0E0C5F" w:rsidRPr="0006590A" w:rsidTr="000E0C5F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1FEB" w:rsidRDefault="000E0C5F" w:rsidP="001F50F3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0E0C5F" w:rsidRPr="00730F6D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Основное мероприятие «Предоставление </w:t>
            </w:r>
            <w:r w:rsidRPr="00214459">
              <w:rPr>
                <w:szCs w:val="24"/>
              </w:rPr>
              <w:lastRenderedPageBreak/>
              <w:t>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3319D" w:rsidRDefault="003E4911" w:rsidP="001F50F3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4072</w:t>
            </w:r>
            <w:r w:rsidR="005320D4">
              <w:rPr>
                <w:b/>
                <w:color w:val="0000FF"/>
              </w:rPr>
              <w:t>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0E0C5F" w:rsidRPr="0006590A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3319D" w:rsidRDefault="000E0C5F" w:rsidP="001F50F3">
            <w:pPr>
              <w:jc w:val="right"/>
              <w:rPr>
                <w:b/>
                <w:color w:val="0000FF"/>
              </w:rPr>
            </w:pPr>
            <w:r w:rsidRPr="0013319D">
              <w:rPr>
                <w:b/>
                <w:color w:val="0000FF"/>
              </w:rPr>
              <w:t>3772,967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3319D" w:rsidRDefault="000E0C5F" w:rsidP="001F50F3">
            <w:pPr>
              <w:jc w:val="right"/>
              <w:rPr>
                <w:color w:val="0000FF"/>
              </w:rPr>
            </w:pPr>
            <w:r w:rsidRPr="0013319D">
              <w:rPr>
                <w:color w:val="0000FF"/>
              </w:rPr>
              <w:t>3772,967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3319D" w:rsidRDefault="000E0C5F" w:rsidP="001F50F3">
            <w:pPr>
              <w:jc w:val="right"/>
              <w:rPr>
                <w:color w:val="0000FF"/>
              </w:rPr>
            </w:pPr>
            <w:r w:rsidRPr="0013319D">
              <w:rPr>
                <w:color w:val="0000FF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13319D">
              <w:rPr>
                <w:color w:val="0000FF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</w:t>
            </w:r>
            <w:r w:rsidRPr="00006A2F">
              <w:rPr>
                <w:bCs/>
                <w:szCs w:val="24"/>
              </w:rPr>
              <w:lastRenderedPageBreak/>
              <w:t>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13319D">
              <w:rPr>
                <w:color w:val="0000FF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13319D">
              <w:rPr>
                <w:color w:val="0000FF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13319D">
              <w:rPr>
                <w:color w:val="0000FF"/>
              </w:rPr>
              <w:t>3457,17</w:t>
            </w:r>
            <w:r>
              <w:rPr>
                <w:color w:val="0000FF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00595" w:rsidRDefault="000E0C5F" w:rsidP="001F50F3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00595" w:rsidRDefault="000E0C5F" w:rsidP="001F50F3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A00595" w:rsidRDefault="000E0C5F" w:rsidP="001F50F3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60DCA" w:rsidRDefault="000E0C5F" w:rsidP="001F50F3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00595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60DCA" w:rsidRDefault="000E0C5F" w:rsidP="001F50F3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6C14B0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C14B0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3319D" w:rsidRDefault="0012402B" w:rsidP="001F50F3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300</w:t>
            </w:r>
            <w:r w:rsidR="000E0C5F" w:rsidRPr="0013319D">
              <w:rPr>
                <w:b/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0E0C5F" w:rsidRPr="00DA7AD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3319D" w:rsidRDefault="0012402B" w:rsidP="001F50F3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300</w:t>
            </w:r>
            <w:r w:rsidR="000E0C5F" w:rsidRPr="0013319D">
              <w:rPr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A7AD3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A7AD3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3319D" w:rsidRDefault="0012402B" w:rsidP="001F50F3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300</w:t>
            </w:r>
            <w:r w:rsidR="000E0C5F" w:rsidRPr="0013319D">
              <w:rPr>
                <w:color w:val="0000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12402B" w:rsidP="001F50F3">
            <w:pPr>
              <w:jc w:val="right"/>
            </w:pPr>
            <w:r>
              <w:rPr>
                <w:color w:val="0000FF"/>
              </w:rPr>
              <w:t>300</w:t>
            </w:r>
            <w:r w:rsidR="000E0C5F" w:rsidRPr="0013319D">
              <w:rPr>
                <w:color w:val="0000FF"/>
              </w:rPr>
              <w:t>,0</w:t>
            </w:r>
            <w:r w:rsidR="000E0C5F">
              <w:rPr>
                <w:color w:val="0000FF"/>
              </w:rPr>
              <w:t>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0E0C5F" w:rsidRPr="00F86069" w:rsidRDefault="006E1D71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12402B" w:rsidP="001F50F3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200</w:t>
            </w:r>
            <w:r w:rsidR="000E0C5F" w:rsidRPr="00F86069">
              <w:rPr>
                <w:color w:val="3333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0E0C5F" w:rsidRPr="00F86069" w:rsidRDefault="006E1D71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rPr>
                <w:szCs w:val="24"/>
              </w:rPr>
            </w:pPr>
            <w:r w:rsidRPr="00F8606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12402B" w:rsidP="001F50F3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200</w:t>
            </w:r>
            <w:r w:rsidR="000E0C5F" w:rsidRPr="00F86069">
              <w:rPr>
                <w:color w:val="3333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0E0C5F" w:rsidRPr="00F86069" w:rsidRDefault="006E1D71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rPr>
                <w:szCs w:val="24"/>
              </w:rPr>
            </w:pPr>
            <w:r w:rsidRPr="00F8606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12402B" w:rsidP="001F50F3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200</w:t>
            </w:r>
            <w:r w:rsidR="000E0C5F" w:rsidRPr="00F86069">
              <w:rPr>
                <w:color w:val="3333FF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3E3A" w:rsidRDefault="000E0C5F" w:rsidP="001F50F3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 xml:space="preserve">Расходы на исполнение части полномочий в области градостроительной деятельности в </w:t>
            </w:r>
            <w:r w:rsidRPr="00043E3A">
              <w:rPr>
                <w:szCs w:val="24"/>
              </w:rPr>
              <w:lastRenderedPageBreak/>
              <w:t>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0E0C5F" w:rsidRPr="006E1D71" w:rsidRDefault="006E1D71" w:rsidP="001F50F3">
            <w:pPr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35AC" w:rsidRDefault="0012402B" w:rsidP="001F50F3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13133</w:t>
            </w:r>
            <w:r w:rsidR="005320D4">
              <w:rPr>
                <w:b/>
                <w:color w:val="0000FF"/>
              </w:rPr>
              <w:t>,618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1370,541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Pr="00AE33C6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F3EC3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Pr="00AE33C6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P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 w:rsidRPr="006E1D7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 xml:space="preserve">Закупка товаров, работ и услуг для </w:t>
            </w:r>
            <w:r w:rsidRPr="00EC29FA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06590A" w:rsidTr="000E0C5F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35AC" w:rsidRDefault="005320D4" w:rsidP="001F50F3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2184,250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0E0C5F" w:rsidRPr="006F3EC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9F35AC" w:rsidRDefault="005320D4" w:rsidP="001F50F3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2184,250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6F3EC3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6F3EC3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5320D4" w:rsidRPr="00006A2F" w:rsidTr="005320D4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D54F8C" w:rsidRDefault="005320D4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Pr="00006A2F" w:rsidRDefault="005320D4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0D4" w:rsidRPr="00006A2F" w:rsidRDefault="005320D4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0D4" w:rsidRDefault="005320D4" w:rsidP="005320D4">
            <w:pPr>
              <w:jc w:val="right"/>
            </w:pPr>
            <w:r w:rsidRPr="00EA4BBA">
              <w:rPr>
                <w:color w:val="0000FF"/>
              </w:rPr>
              <w:t>2184,250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right"/>
            </w:pPr>
            <w:r w:rsidRPr="006F3EC3">
              <w:t>60,000</w:t>
            </w:r>
          </w:p>
        </w:tc>
      </w:tr>
      <w:tr w:rsidR="005320D4" w:rsidRPr="00006A2F" w:rsidTr="005320D4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D54F8C" w:rsidRDefault="005320D4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Pr="00006A2F" w:rsidRDefault="005320D4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0D4" w:rsidRPr="00006A2F" w:rsidRDefault="005320D4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0D4" w:rsidRDefault="005320D4" w:rsidP="005320D4">
            <w:pPr>
              <w:jc w:val="right"/>
            </w:pPr>
            <w:r w:rsidRPr="00EA4BBA">
              <w:rPr>
                <w:color w:val="0000FF"/>
              </w:rPr>
              <w:t>2184,250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right"/>
            </w:pPr>
            <w:r w:rsidRPr="006F3EC3">
              <w:t>60,000</w:t>
            </w:r>
          </w:p>
        </w:tc>
      </w:tr>
      <w:tr w:rsidR="005320D4" w:rsidRPr="00006A2F" w:rsidTr="005320D4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Default="005320D4" w:rsidP="001F50F3">
            <w:pPr>
              <w:jc w:val="both"/>
              <w:rPr>
                <w:szCs w:val="24"/>
              </w:rPr>
            </w:pPr>
          </w:p>
          <w:p w:rsidR="005320D4" w:rsidRPr="00006A2F" w:rsidRDefault="005320D4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0D4" w:rsidRPr="00006A2F" w:rsidRDefault="005320D4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0D4" w:rsidRDefault="005320D4" w:rsidP="005320D4">
            <w:pPr>
              <w:jc w:val="right"/>
            </w:pPr>
            <w:r w:rsidRPr="009F35AC">
              <w:rPr>
                <w:color w:val="0000FF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20D4" w:rsidRPr="00006A2F" w:rsidRDefault="005320D4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9F35AC">
              <w:rPr>
                <w:color w:val="0000FF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9F35AC">
              <w:rPr>
                <w:color w:val="0000FF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F86069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lastRenderedPageBreak/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</w:p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</w:p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69" w:rsidRPr="00F86069" w:rsidRDefault="00F86069" w:rsidP="00F86069">
            <w:pPr>
              <w:rPr>
                <w:color w:val="3333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1614,250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0,000</w:t>
            </w:r>
          </w:p>
        </w:tc>
      </w:tr>
      <w:tr w:rsidR="00F86069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</w:p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</w:p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69" w:rsidRPr="00F86069" w:rsidRDefault="00F86069" w:rsidP="00F86069">
            <w:pPr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1614,250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0,000</w:t>
            </w:r>
          </w:p>
        </w:tc>
      </w:tr>
      <w:tr w:rsidR="00F86069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</w:p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</w:p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both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center"/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69" w:rsidRPr="00F86069" w:rsidRDefault="00F86069" w:rsidP="00F86069">
            <w:pPr>
              <w:rPr>
                <w:color w:val="3333FF"/>
                <w:szCs w:val="24"/>
              </w:rPr>
            </w:pPr>
            <w:r w:rsidRPr="00F86069">
              <w:rPr>
                <w:color w:val="3333FF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>
              <w:rPr>
                <w:color w:val="3333FF"/>
              </w:rPr>
              <w:t>1614,250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069" w:rsidRPr="00F86069" w:rsidRDefault="00F86069" w:rsidP="00F86069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35AC" w:rsidRDefault="0012402B" w:rsidP="001F50F3">
            <w:pPr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10942</w:t>
            </w:r>
            <w:r w:rsidR="00F86069">
              <w:rPr>
                <w:b/>
                <w:color w:val="0000FF"/>
              </w:rPr>
              <w:t>,51</w:t>
            </w:r>
            <w:r>
              <w:rPr>
                <w:b/>
                <w:color w:val="0000FF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1303,687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35AC" w:rsidRDefault="0012402B" w:rsidP="001F50F3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1773</w:t>
            </w:r>
            <w:r w:rsidR="00F86069">
              <w:rPr>
                <w:color w:val="0000FF"/>
              </w:rPr>
              <w:t>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12402B" w:rsidP="001F50F3">
            <w:pPr>
              <w:jc w:val="right"/>
            </w:pPr>
            <w:r>
              <w:rPr>
                <w:color w:val="0000FF"/>
              </w:rPr>
              <w:t>1773</w:t>
            </w:r>
            <w:r w:rsidR="00F86069">
              <w:rPr>
                <w:color w:val="0000FF"/>
              </w:rPr>
              <w:t>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12402B" w:rsidP="001F50F3">
            <w:pPr>
              <w:jc w:val="right"/>
            </w:pPr>
            <w:r>
              <w:rPr>
                <w:color w:val="0000FF"/>
              </w:rPr>
              <w:t>1773</w:t>
            </w:r>
            <w:r w:rsidR="00F86069">
              <w:rPr>
                <w:color w:val="0000FF"/>
              </w:rPr>
              <w:t>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F86069" w:rsidP="001F50F3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728,413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F86069" w:rsidP="001F50F3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728,413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F86069" w:rsidP="001F50F3">
            <w:pPr>
              <w:jc w:val="right"/>
              <w:rPr>
                <w:color w:val="3333FF"/>
              </w:rPr>
            </w:pPr>
            <w:r w:rsidRPr="00F86069">
              <w:rPr>
                <w:color w:val="3333FF"/>
              </w:rPr>
              <w:t>728,413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8840E3" w:rsidTr="000E0C5F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35AC" w:rsidRDefault="0012402B" w:rsidP="001F50F3">
            <w:pPr>
              <w:jc w:val="right"/>
              <w:rPr>
                <w:color w:val="0000FF"/>
              </w:rPr>
            </w:pPr>
            <w:r>
              <w:rPr>
                <w:color w:val="0000FF"/>
              </w:rPr>
              <w:t>1005</w:t>
            </w:r>
            <w:r w:rsidR="00F86069">
              <w:rPr>
                <w:color w:val="0000FF"/>
              </w:rPr>
              <w:t>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6E1D71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12402B" w:rsidP="0012402B">
            <w:pPr>
              <w:jc w:val="right"/>
            </w:pPr>
            <w:r>
              <w:rPr>
                <w:color w:val="0000FF"/>
              </w:rPr>
              <w:t>1005,</w:t>
            </w:r>
            <w:r w:rsidR="00F86069">
              <w:rPr>
                <w:color w:val="0000FF"/>
              </w:rPr>
              <w:t>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</w:p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12402B" w:rsidP="001F50F3">
            <w:pPr>
              <w:jc w:val="right"/>
            </w:pPr>
            <w:r>
              <w:rPr>
                <w:color w:val="0000FF"/>
              </w:rPr>
              <w:t>1005</w:t>
            </w:r>
            <w:r w:rsidR="00F86069">
              <w:rPr>
                <w:color w:val="0000FF"/>
              </w:rPr>
              <w:t>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79F2" w:rsidRDefault="000E0C5F" w:rsidP="001F50F3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79F2" w:rsidRDefault="000E0C5F" w:rsidP="001F50F3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078B1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0E0C5F" w:rsidRPr="00F86069" w:rsidRDefault="006E1D71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6</w:t>
            </w:r>
            <w:r w:rsidRPr="00F86069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</w:tr>
      <w:tr w:rsidR="000E0C5F" w:rsidRPr="002078B1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0E0C5F" w:rsidRPr="00F86069" w:rsidRDefault="006E1D71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</w:p>
          <w:p w:rsidR="000E0C5F" w:rsidRPr="00F86069" w:rsidRDefault="000E0C5F" w:rsidP="001F50F3">
            <w:pPr>
              <w:jc w:val="both"/>
              <w:rPr>
                <w:szCs w:val="24"/>
              </w:rPr>
            </w:pPr>
          </w:p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</w:p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6</w:t>
            </w:r>
            <w:r w:rsidRPr="00F86069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rPr>
                <w:szCs w:val="24"/>
              </w:rPr>
            </w:pPr>
          </w:p>
          <w:p w:rsidR="000E0C5F" w:rsidRPr="00F86069" w:rsidRDefault="000E0C5F" w:rsidP="001F50F3">
            <w:pPr>
              <w:rPr>
                <w:szCs w:val="24"/>
              </w:rPr>
            </w:pPr>
          </w:p>
          <w:p w:rsidR="000E0C5F" w:rsidRPr="00F86069" w:rsidRDefault="000E0C5F" w:rsidP="001F50F3">
            <w:pPr>
              <w:rPr>
                <w:szCs w:val="24"/>
              </w:rPr>
            </w:pPr>
            <w:r w:rsidRPr="00F8606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</w:p>
          <w:p w:rsidR="000E0C5F" w:rsidRPr="00F86069" w:rsidRDefault="000E0C5F" w:rsidP="001F50F3">
            <w:pPr>
              <w:jc w:val="right"/>
            </w:pPr>
          </w:p>
          <w:p w:rsidR="000E0C5F" w:rsidRPr="00F86069" w:rsidRDefault="000E0C5F" w:rsidP="001F50F3">
            <w:pPr>
              <w:jc w:val="right"/>
            </w:pPr>
            <w:r w:rsidRPr="00F86069"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</w:p>
          <w:p w:rsidR="000E0C5F" w:rsidRPr="00F86069" w:rsidRDefault="000E0C5F" w:rsidP="001F50F3">
            <w:pPr>
              <w:jc w:val="right"/>
            </w:pPr>
          </w:p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</w:p>
          <w:p w:rsidR="000E0C5F" w:rsidRPr="00F86069" w:rsidRDefault="000E0C5F" w:rsidP="001F50F3">
            <w:pPr>
              <w:jc w:val="right"/>
            </w:pPr>
          </w:p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</w:tr>
      <w:tr w:rsidR="000E0C5F" w:rsidRPr="002078B1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6E1D71" w:rsidRPr="00F86069" w:rsidRDefault="006E1D71" w:rsidP="001F50F3">
            <w:pPr>
              <w:jc w:val="both"/>
              <w:rPr>
                <w:szCs w:val="24"/>
              </w:rPr>
            </w:pPr>
          </w:p>
          <w:p w:rsidR="000E0C5F" w:rsidRPr="00F86069" w:rsidRDefault="006E1D71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both"/>
              <w:rPr>
                <w:szCs w:val="24"/>
              </w:rPr>
            </w:pPr>
            <w:r w:rsidRPr="00F8606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center"/>
              <w:rPr>
                <w:szCs w:val="24"/>
              </w:rPr>
            </w:pPr>
            <w:r w:rsidRPr="00F86069">
              <w:rPr>
                <w:szCs w:val="24"/>
              </w:rPr>
              <w:t>6</w:t>
            </w:r>
            <w:r w:rsidRPr="00F86069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rPr>
                <w:szCs w:val="24"/>
              </w:rPr>
            </w:pPr>
            <w:r w:rsidRPr="00F8606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lastRenderedPageBreak/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1974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86069" w:rsidRDefault="000E0C5F" w:rsidP="001F50F3">
            <w:pPr>
              <w:jc w:val="right"/>
            </w:pPr>
            <w:r w:rsidRPr="00F86069"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Иные закупки товаров, работ и услуг для </w:t>
            </w:r>
            <w:r w:rsidRPr="00321E73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Пропагандистские мероприятия по 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Pr="00006A2F" w:rsidRDefault="000E0C5F" w:rsidP="002711E2">
            <w:pPr>
              <w:jc w:val="right"/>
            </w:pPr>
            <w:r>
              <w:t>0,300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2711E2" w:rsidRDefault="002711E2" w:rsidP="001F50F3">
            <w:pPr>
              <w:jc w:val="both"/>
              <w:rPr>
                <w:b/>
                <w:szCs w:val="24"/>
              </w:rPr>
            </w:pPr>
            <w:r w:rsidRPr="002711E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2711E2" w:rsidRDefault="002711E2" w:rsidP="001F50F3">
            <w:pPr>
              <w:jc w:val="both"/>
              <w:rPr>
                <w:b/>
                <w:szCs w:val="24"/>
              </w:rPr>
            </w:pPr>
            <w:r w:rsidRPr="002711E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r w:rsidRPr="008840E3"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  <w:r>
              <w:t>»</w:t>
            </w:r>
          </w:p>
        </w:tc>
      </w:tr>
    </w:tbl>
    <w:p w:rsidR="001F50F3" w:rsidRDefault="001F50F3" w:rsidP="008B0AB2">
      <w:pPr>
        <w:jc w:val="center"/>
        <w:rPr>
          <w:sz w:val="28"/>
          <w:szCs w:val="28"/>
        </w:rPr>
      </w:pPr>
    </w:p>
    <w:p w:rsidR="008B0AB2" w:rsidRDefault="008B0AB2" w:rsidP="000E5338">
      <w:pPr>
        <w:jc w:val="right"/>
        <w:rPr>
          <w:sz w:val="28"/>
          <w:szCs w:val="28"/>
        </w:rPr>
      </w:pPr>
    </w:p>
    <w:p w:rsidR="008840E3" w:rsidRPr="00101AAC" w:rsidRDefault="00F86069" w:rsidP="00F86069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421F2A" w:rsidRPr="00421F2A">
        <w:rPr>
          <w:sz w:val="28"/>
          <w:szCs w:val="28"/>
        </w:rPr>
        <w:t>)</w:t>
      </w:r>
      <w:r w:rsidR="00421F2A">
        <w:rPr>
          <w:szCs w:val="24"/>
        </w:rPr>
        <w:t xml:space="preserve"> </w:t>
      </w:r>
      <w:r w:rsidR="008840E3">
        <w:rPr>
          <w:sz w:val="28"/>
          <w:szCs w:val="28"/>
        </w:rPr>
        <w:t>Приложение 6 к решению изложить в новой редакции:</w:t>
      </w:r>
    </w:p>
    <w:p w:rsidR="008F319F" w:rsidRPr="00CC7A3C" w:rsidRDefault="008F319F" w:rsidP="000E5338">
      <w:pPr>
        <w:jc w:val="right"/>
        <w:rPr>
          <w:szCs w:val="24"/>
        </w:rPr>
      </w:pPr>
      <w:r>
        <w:rPr>
          <w:sz w:val="28"/>
          <w:szCs w:val="28"/>
        </w:rPr>
        <w:t xml:space="preserve">               </w:t>
      </w:r>
      <w:r w:rsidRPr="00006A2F">
        <w:rPr>
          <w:sz w:val="28"/>
          <w:szCs w:val="28"/>
        </w:rPr>
        <w:t xml:space="preserve">   </w:t>
      </w:r>
      <w:r w:rsidR="00421F2A">
        <w:rPr>
          <w:sz w:val="28"/>
          <w:szCs w:val="28"/>
        </w:rPr>
        <w:t>«</w:t>
      </w:r>
      <w:r w:rsidRPr="00006A2F">
        <w:rPr>
          <w:szCs w:val="24"/>
        </w:rPr>
        <w:t xml:space="preserve">Приложение </w:t>
      </w:r>
      <w:r w:rsidR="00F612E0" w:rsidRPr="00CC7A3C">
        <w:rPr>
          <w:szCs w:val="24"/>
        </w:rPr>
        <w:t>6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BF68D6" w:rsidP="000E5338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581266">
        <w:rPr>
          <w:szCs w:val="24"/>
        </w:rPr>
        <w:t xml:space="preserve"> год и </w:t>
      </w:r>
      <w:r w:rsidR="00F12640">
        <w:rPr>
          <w:szCs w:val="24"/>
        </w:rPr>
        <w:t>на плановый п</w:t>
      </w:r>
      <w:r>
        <w:rPr>
          <w:szCs w:val="24"/>
        </w:rPr>
        <w:t>ериод 2024</w:t>
      </w:r>
      <w:r w:rsidR="002D7E55">
        <w:rPr>
          <w:szCs w:val="24"/>
        </w:rPr>
        <w:t xml:space="preserve"> и 20</w:t>
      </w:r>
      <w:r>
        <w:rPr>
          <w:szCs w:val="24"/>
        </w:rPr>
        <w:t>25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Pr="00006A2F" w:rsidRDefault="008F319F" w:rsidP="008F319F">
      <w:pPr>
        <w:jc w:val="center"/>
        <w:rPr>
          <w:szCs w:val="24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BF68D6">
        <w:rPr>
          <w:sz w:val="28"/>
          <w:szCs w:val="28"/>
        </w:rPr>
        <w:t xml:space="preserve"> на 2023</w:t>
      </w:r>
      <w:r w:rsidRPr="00006A2F">
        <w:rPr>
          <w:sz w:val="28"/>
          <w:szCs w:val="28"/>
        </w:rPr>
        <w:t xml:space="preserve"> год</w:t>
      </w:r>
      <w:r w:rsidR="00BF68D6">
        <w:rPr>
          <w:sz w:val="28"/>
          <w:szCs w:val="28"/>
        </w:rPr>
        <w:t xml:space="preserve"> и на плановый период 2024 и 2025</w:t>
      </w:r>
      <w:r>
        <w:rPr>
          <w:sz w:val="28"/>
          <w:szCs w:val="28"/>
        </w:rPr>
        <w:t xml:space="preserve"> го</w:t>
      </w:r>
      <w:r w:rsidR="002711E2">
        <w:rPr>
          <w:sz w:val="28"/>
          <w:szCs w:val="28"/>
        </w:rPr>
        <w:t>дов</w:t>
      </w:r>
    </w:p>
    <w:p w:rsidR="008F319F" w:rsidRDefault="008F319F" w:rsidP="008F319F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5175C5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BF68D6" w:rsidP="000E53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 w:rsidR="00BF68D6">
              <w:rPr>
                <w:sz w:val="22"/>
                <w:szCs w:val="22"/>
              </w:rPr>
              <w:br/>
              <w:t>на 2024</w:t>
            </w:r>
            <w:r w:rsidR="0085678A" w:rsidRPr="00D12644">
              <w:rPr>
                <w:sz w:val="22"/>
                <w:szCs w:val="22"/>
              </w:rPr>
              <w:t xml:space="preserve"> </w:t>
            </w:r>
            <w:r w:rsidRPr="00D12644">
              <w:rPr>
                <w:sz w:val="22"/>
                <w:szCs w:val="22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</w:t>
            </w:r>
            <w:r w:rsidR="00BF68D6">
              <w:rPr>
                <w:sz w:val="22"/>
                <w:szCs w:val="22"/>
              </w:rPr>
              <w:t>25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8F319F" w:rsidRPr="00841089" w:rsidRDefault="001D7258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="008F319F"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="008F319F"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C4C4F" w:rsidRDefault="00BC4C4F" w:rsidP="00393F93">
            <w:pPr>
              <w:jc w:val="right"/>
              <w:rPr>
                <w:b/>
                <w:bCs/>
                <w:color w:val="0000FF"/>
                <w:sz w:val="22"/>
                <w:szCs w:val="22"/>
              </w:rPr>
            </w:pPr>
            <w:r w:rsidRPr="00BC4C4F">
              <w:rPr>
                <w:b/>
                <w:bCs/>
                <w:color w:val="0000FF"/>
                <w:sz w:val="22"/>
                <w:szCs w:val="22"/>
              </w:rPr>
              <w:t>7042,673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5140D0" w:rsidRPr="008840E3" w:rsidRDefault="005140D0" w:rsidP="0085678A">
            <w:pPr>
              <w:jc w:val="right"/>
              <w:rPr>
                <w:b/>
                <w:sz w:val="22"/>
                <w:szCs w:val="22"/>
              </w:rPr>
            </w:pPr>
          </w:p>
          <w:p w:rsidR="009C40C1" w:rsidRPr="008840E3" w:rsidRDefault="00275A7F" w:rsidP="005140D0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AF09EA" w:rsidRPr="008840E3" w:rsidRDefault="00AF09EA" w:rsidP="00456A52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FA21AA" w:rsidRPr="008840E3" w:rsidRDefault="00FA21AA" w:rsidP="00AF09EA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97AC9" w:rsidRPr="008840E3" w:rsidRDefault="00275A7F" w:rsidP="00915239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bCs/>
                <w:sz w:val="22"/>
                <w:szCs w:val="22"/>
              </w:rPr>
              <w:t>6996,230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C4C4F" w:rsidRDefault="00BC4C4F" w:rsidP="00AC65BE">
            <w:pPr>
              <w:jc w:val="right"/>
              <w:rPr>
                <w:b/>
                <w:bCs/>
                <w:color w:val="0000FF"/>
                <w:sz w:val="22"/>
                <w:szCs w:val="22"/>
              </w:rPr>
            </w:pPr>
            <w:r w:rsidRPr="00BC4C4F">
              <w:rPr>
                <w:b/>
                <w:bCs/>
                <w:color w:val="0000FF"/>
                <w:sz w:val="22"/>
                <w:szCs w:val="22"/>
              </w:rPr>
              <w:t>7042,15</w:t>
            </w:r>
            <w:r w:rsidR="00B52B84">
              <w:rPr>
                <w:b/>
                <w:bCs/>
                <w:color w:val="0000FF"/>
                <w:sz w:val="22"/>
                <w:szCs w:val="22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A7F" w:rsidRPr="008840E3" w:rsidRDefault="00275A7F" w:rsidP="00275A7F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8F319F" w:rsidRPr="008840E3" w:rsidRDefault="00275A7F" w:rsidP="00275A7F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bCs/>
                <w:sz w:val="22"/>
                <w:szCs w:val="22"/>
              </w:rPr>
              <w:t>6996,230</w:t>
            </w:r>
          </w:p>
        </w:tc>
      </w:tr>
      <w:tr w:rsidR="000E5338" w:rsidRPr="00F01A75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</w:t>
            </w:r>
            <w:r w:rsidRPr="00581266">
              <w:rPr>
                <w:i/>
                <w:sz w:val="22"/>
                <w:szCs w:val="22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C4C4F" w:rsidRDefault="00BC4C4F" w:rsidP="00B52B84">
            <w:pPr>
              <w:jc w:val="right"/>
              <w:rPr>
                <w:bCs/>
                <w:i/>
                <w:color w:val="0000FF"/>
                <w:sz w:val="22"/>
                <w:szCs w:val="22"/>
              </w:rPr>
            </w:pPr>
            <w:r w:rsidRPr="00BC4C4F">
              <w:rPr>
                <w:bCs/>
                <w:i/>
                <w:color w:val="0000FF"/>
                <w:sz w:val="22"/>
                <w:szCs w:val="22"/>
              </w:rPr>
              <w:t>5702,44</w:t>
            </w:r>
            <w:r w:rsidR="00B52B84">
              <w:rPr>
                <w:bCs/>
                <w:i/>
                <w:color w:val="0000FF"/>
                <w:sz w:val="22"/>
                <w:szCs w:val="22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12F9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8840E3">
              <w:rPr>
                <w:bCs/>
                <w:i/>
                <w:sz w:val="22"/>
                <w:szCs w:val="22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8840E3">
              <w:rPr>
                <w:bCs/>
                <w:i/>
                <w:sz w:val="22"/>
                <w:szCs w:val="22"/>
              </w:rPr>
              <w:t>5635,822</w:t>
            </w:r>
          </w:p>
        </w:tc>
      </w:tr>
      <w:tr w:rsidR="000E5338" w:rsidRPr="00D12644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8840E3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8840E3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9C40C1" w:rsidRDefault="009C40C1" w:rsidP="00AC65BE">
            <w:pPr>
              <w:rPr>
                <w:bCs/>
                <w:sz w:val="22"/>
                <w:szCs w:val="22"/>
              </w:rPr>
            </w:pPr>
            <w:r w:rsidRPr="009C40C1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 w:val="22"/>
                <w:szCs w:val="22"/>
              </w:rPr>
              <w:t>бюджет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Расходы на выплаты персоналу государственных (муниципальных) </w:t>
            </w:r>
            <w:r w:rsidRPr="00D12644">
              <w:rPr>
                <w:bCs/>
                <w:sz w:val="22"/>
                <w:szCs w:val="22"/>
              </w:rPr>
              <w:lastRenderedPageBreak/>
              <w:t>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635EBD" w:rsidRDefault="00BC4C4F" w:rsidP="00AC65BE">
            <w:pPr>
              <w:jc w:val="right"/>
              <w:rPr>
                <w:sz w:val="22"/>
                <w:szCs w:val="22"/>
              </w:rPr>
            </w:pPr>
            <w:r w:rsidRPr="00635EBD">
              <w:rPr>
                <w:sz w:val="22"/>
                <w:szCs w:val="22"/>
              </w:rPr>
              <w:t>1176,062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1015,981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635EBD" w:rsidRDefault="00BC4C4F" w:rsidP="00AC65BE">
            <w:pPr>
              <w:jc w:val="right"/>
              <w:rPr>
                <w:sz w:val="22"/>
                <w:szCs w:val="22"/>
              </w:rPr>
            </w:pPr>
            <w:r w:rsidRPr="00635EBD">
              <w:rPr>
                <w:sz w:val="22"/>
                <w:szCs w:val="22"/>
              </w:rPr>
              <w:t>1153,762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635EBD" w:rsidRDefault="00BC4C4F" w:rsidP="00AC65BE">
            <w:pPr>
              <w:jc w:val="right"/>
              <w:rPr>
                <w:sz w:val="22"/>
                <w:szCs w:val="22"/>
              </w:rPr>
            </w:pPr>
            <w:r w:rsidRPr="00635EBD">
              <w:rPr>
                <w:sz w:val="22"/>
                <w:szCs w:val="22"/>
              </w:rPr>
              <w:t>1153,762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635EBD" w:rsidRDefault="008F319F" w:rsidP="00AC65BE">
            <w:pPr>
              <w:rPr>
                <w:sz w:val="22"/>
                <w:szCs w:val="22"/>
              </w:rPr>
            </w:pPr>
          </w:p>
          <w:p w:rsidR="008F319F" w:rsidRPr="00635EBD" w:rsidRDefault="00BC4C4F" w:rsidP="00AC65BE">
            <w:pPr>
              <w:jc w:val="right"/>
              <w:rPr>
                <w:sz w:val="22"/>
                <w:szCs w:val="22"/>
              </w:rPr>
            </w:pPr>
            <w:r w:rsidRPr="00635EBD">
              <w:rPr>
                <w:sz w:val="22"/>
                <w:szCs w:val="22"/>
              </w:rPr>
              <w:t>1153,762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B1600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635EBD" w:rsidRDefault="008F319F" w:rsidP="00AC65BE">
            <w:pPr>
              <w:rPr>
                <w:sz w:val="22"/>
                <w:szCs w:val="22"/>
              </w:rPr>
            </w:pPr>
          </w:p>
          <w:p w:rsidR="008F319F" w:rsidRPr="00635EBD" w:rsidRDefault="008F319F" w:rsidP="00AC65BE">
            <w:pPr>
              <w:rPr>
                <w:sz w:val="22"/>
                <w:szCs w:val="22"/>
              </w:rPr>
            </w:pPr>
          </w:p>
          <w:p w:rsidR="008F319F" w:rsidRPr="00635EBD" w:rsidRDefault="008F319F" w:rsidP="00B16006">
            <w:pPr>
              <w:jc w:val="right"/>
              <w:rPr>
                <w:sz w:val="22"/>
                <w:szCs w:val="22"/>
              </w:rPr>
            </w:pPr>
          </w:p>
          <w:p w:rsidR="000F26A6" w:rsidRPr="00635EBD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0F26A6" w:rsidRPr="00635EBD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9C40C1" w:rsidRPr="00635EBD" w:rsidRDefault="00BC4C4F" w:rsidP="000F26A6">
            <w:pPr>
              <w:jc w:val="right"/>
              <w:rPr>
                <w:sz w:val="22"/>
                <w:szCs w:val="22"/>
              </w:rPr>
            </w:pPr>
            <w:r w:rsidRPr="00635EBD">
              <w:rPr>
                <w:sz w:val="22"/>
                <w:szCs w:val="22"/>
              </w:rPr>
              <w:t>1153,762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456AEF" w:rsidRPr="008840E3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FF5BBB">
            <w:pPr>
              <w:rPr>
                <w:sz w:val="22"/>
                <w:szCs w:val="22"/>
              </w:rPr>
            </w:pPr>
          </w:p>
          <w:p w:rsidR="00FF5BBB" w:rsidRPr="008840E3" w:rsidRDefault="00FF5BBB" w:rsidP="00FF5BBB">
            <w:pPr>
              <w:jc w:val="right"/>
              <w:rPr>
                <w:sz w:val="22"/>
                <w:szCs w:val="22"/>
              </w:rPr>
            </w:pPr>
          </w:p>
          <w:p w:rsidR="00642836" w:rsidRPr="008840E3" w:rsidRDefault="00FF5BBB" w:rsidP="00FF5BB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8840E3" w:rsidRDefault="00110830" w:rsidP="00581266">
            <w:pPr>
              <w:jc w:val="right"/>
              <w:rPr>
                <w:sz w:val="22"/>
                <w:szCs w:val="22"/>
              </w:rPr>
            </w:pPr>
          </w:p>
          <w:p w:rsidR="000F26A6" w:rsidRPr="008840E3" w:rsidRDefault="000F26A6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8840E3" w:rsidRDefault="00FF5BBB" w:rsidP="000F26A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4D2129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</w:t>
            </w:r>
            <w:r w:rsidRPr="00D12644">
              <w:rPr>
                <w:bCs/>
                <w:sz w:val="22"/>
                <w:szCs w:val="22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21F2A" w:rsidRDefault="00CF2A7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307,600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E600B7" w:rsidRPr="008840E3" w:rsidRDefault="00E600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75A7F" w:rsidP="00E600B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9D3F7C" w:rsidRPr="008840E3" w:rsidRDefault="009D3F7C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9D3F7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8840E3" w:rsidRDefault="0082127B" w:rsidP="0082127B">
            <w:pPr>
              <w:jc w:val="right"/>
              <w:rPr>
                <w:sz w:val="22"/>
                <w:szCs w:val="22"/>
              </w:rPr>
            </w:pPr>
          </w:p>
          <w:p w:rsidR="007359D3" w:rsidRPr="008840E3" w:rsidRDefault="007359D3" w:rsidP="0082127B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82127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D12644" w:rsidRDefault="0085678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8840E3" w:rsidRDefault="00E600B7" w:rsidP="00427494">
            <w:pPr>
              <w:jc w:val="right"/>
              <w:rPr>
                <w:sz w:val="22"/>
                <w:szCs w:val="22"/>
              </w:rPr>
            </w:pPr>
          </w:p>
          <w:p w:rsidR="007359D3" w:rsidRPr="008840E3" w:rsidRDefault="00275A7F" w:rsidP="0042749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8840E3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B1600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CC56B7">
            <w:pPr>
              <w:jc w:val="right"/>
              <w:rPr>
                <w:sz w:val="22"/>
                <w:szCs w:val="22"/>
              </w:rPr>
            </w:pPr>
          </w:p>
          <w:p w:rsidR="006F5EF3" w:rsidRPr="008840E3" w:rsidRDefault="009D3F7C" w:rsidP="00CC56B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6F5EF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</w:t>
            </w:r>
            <w:r w:rsidRPr="00FA3564">
              <w:rPr>
                <w:sz w:val="22"/>
                <w:szCs w:val="22"/>
              </w:rPr>
              <w:lastRenderedPageBreak/>
              <w:t xml:space="preserve">полномочий по осуществлению муниципального земельного контроля в границах </w:t>
            </w:r>
            <w:r w:rsidR="001D7258" w:rsidRPr="00FA3564">
              <w:rPr>
                <w:sz w:val="22"/>
                <w:szCs w:val="22"/>
              </w:rPr>
              <w:t>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7D6872" w:rsidP="00E27C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</w:t>
            </w:r>
            <w:r w:rsidR="00CC56B7" w:rsidRPr="008840E3">
              <w:rPr>
                <w:sz w:val="22"/>
                <w:szCs w:val="22"/>
              </w:rPr>
              <w:t>00</w:t>
            </w:r>
            <w:r w:rsidRPr="008840E3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E27C74" w:rsidP="00BC4C4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CC56B7" w:rsidP="00E27C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521A2A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521A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A3564" w:rsidRDefault="00521A2A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</w:t>
            </w:r>
            <w:r w:rsidR="004D2129" w:rsidRPr="00915C5A">
              <w:rPr>
                <w:i/>
                <w:sz w:val="22"/>
                <w:szCs w:val="22"/>
              </w:rPr>
              <w:t>б</w:t>
            </w:r>
            <w:r w:rsidR="00642B99" w:rsidRPr="00915C5A">
              <w:rPr>
                <w:i/>
                <w:sz w:val="22"/>
                <w:szCs w:val="22"/>
              </w:rPr>
              <w:t>юджет</w:t>
            </w:r>
            <w:r w:rsidRPr="00915C5A">
              <w:rPr>
                <w:i/>
                <w:sz w:val="22"/>
                <w:szCs w:val="22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E600B7" w:rsidRPr="008840E3" w:rsidRDefault="00E600B7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82FC3" w:rsidP="00E600B7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1339,</w:t>
            </w:r>
            <w:r w:rsidR="00275A7F" w:rsidRPr="008840E3">
              <w:rPr>
                <w:i/>
                <w:sz w:val="22"/>
                <w:szCs w:val="22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F35F74" w:rsidRPr="008840E3" w:rsidRDefault="00F35F74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75A7F" w:rsidP="00F35F74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7D6872" w:rsidRPr="008840E3" w:rsidRDefault="007D6872" w:rsidP="007D6872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75A7F" w:rsidP="007D6872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1360,408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915C5A">
              <w:rPr>
                <w:sz w:val="22"/>
                <w:szCs w:val="22"/>
              </w:rPr>
              <w:t>Русско-Камешкирского</w:t>
            </w:r>
            <w:r w:rsidRPr="00915C5A">
              <w:rPr>
                <w:sz w:val="22"/>
                <w:szCs w:val="22"/>
              </w:rPr>
              <w:t xml:space="preserve"> сельсовета Камешки</w:t>
            </w:r>
            <w:r w:rsidR="00E600B7" w:rsidRPr="00915C5A">
              <w:rPr>
                <w:sz w:val="22"/>
                <w:szCs w:val="22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8840E3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8840E3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tabs>
                <w:tab w:val="left" w:pos="1246"/>
              </w:tabs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6B5664" w:rsidRPr="008840E3" w:rsidRDefault="006B5664" w:rsidP="00A226BD">
            <w:pPr>
              <w:jc w:val="right"/>
              <w:rPr>
                <w:sz w:val="22"/>
                <w:szCs w:val="22"/>
              </w:rPr>
            </w:pPr>
          </w:p>
          <w:p w:rsidR="00E600B7" w:rsidRPr="008840E3" w:rsidRDefault="00E600B7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8840E3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6B566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A226B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CA1FEB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 xml:space="preserve">Защита населения и территории от чрезвычайных ситуаций природного и </w:t>
            </w:r>
            <w:r w:rsidRPr="00915C5A">
              <w:rPr>
                <w:sz w:val="22"/>
                <w:szCs w:val="22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8840E3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F35F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1549A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255096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rPr>
                <w:bCs/>
                <w:sz w:val="22"/>
                <w:szCs w:val="22"/>
              </w:rPr>
            </w:pPr>
            <w:r w:rsidRPr="00F86069">
              <w:rPr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F86069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rPr>
                <w:bCs/>
                <w:sz w:val="22"/>
                <w:szCs w:val="22"/>
              </w:rPr>
            </w:pPr>
            <w:r w:rsidRPr="00F86069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F86069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F86069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rPr>
                <w:bCs/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F86069" w:rsidRDefault="00BC13C8" w:rsidP="00AC65BE">
            <w:pPr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F86069" w:rsidRDefault="00E76095" w:rsidP="00F86069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E76095" w:rsidP="00F86069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E76095" w:rsidP="00F86069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rPr>
                <w:bCs/>
                <w:sz w:val="22"/>
                <w:szCs w:val="22"/>
              </w:rPr>
            </w:pPr>
            <w:r w:rsidRPr="00F8606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A16AB6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F86069" w:rsidRDefault="00BC13C8" w:rsidP="00AC65BE">
            <w:pPr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rPr>
                <w:bCs/>
                <w:sz w:val="22"/>
                <w:szCs w:val="22"/>
              </w:rPr>
            </w:pPr>
            <w:r w:rsidRPr="00F86069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F86069" w:rsidRDefault="00BC13C8" w:rsidP="00AC65BE">
            <w:pPr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rPr>
                <w:bCs/>
                <w:sz w:val="22"/>
                <w:szCs w:val="22"/>
              </w:rPr>
            </w:pPr>
            <w:r w:rsidRPr="00F86069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F86069" w:rsidRDefault="00BC13C8" w:rsidP="00AC65BE">
            <w:pPr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13C8" w:rsidP="00AC65BE">
            <w:pPr>
              <w:jc w:val="center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F86069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DB177E" w:rsidRDefault="00E76095" w:rsidP="00A226BD">
            <w:pPr>
              <w:jc w:val="right"/>
              <w:rPr>
                <w:sz w:val="22"/>
                <w:szCs w:val="22"/>
                <w:lang w:val="en-US"/>
              </w:rPr>
            </w:pPr>
          </w:p>
          <w:p w:rsidR="00E76095" w:rsidRPr="00F86069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F86069" w:rsidRDefault="00E76095" w:rsidP="00A226BD">
            <w:pPr>
              <w:jc w:val="right"/>
              <w:rPr>
                <w:sz w:val="22"/>
                <w:szCs w:val="22"/>
              </w:rPr>
            </w:pPr>
            <w:r w:rsidRPr="00F86069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E0B64" w:rsidRDefault="001D0520" w:rsidP="00AC65BE">
            <w:pPr>
              <w:jc w:val="right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3958,945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1361,687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E0B64" w:rsidRDefault="00B52B84" w:rsidP="00AC65BE">
            <w:pPr>
              <w:jc w:val="right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1773</w:t>
            </w:r>
            <w:r w:rsidR="001D0520">
              <w:rPr>
                <w:b/>
                <w:color w:val="0000FF"/>
                <w:sz w:val="22"/>
                <w:szCs w:val="22"/>
              </w:rPr>
              <w:t>,695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6E055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E0B64" w:rsidRDefault="00B52B84" w:rsidP="00AC65BE">
            <w:pPr>
              <w:jc w:val="right"/>
              <w:rPr>
                <w:i/>
                <w:color w:val="0000FF"/>
                <w:sz w:val="22"/>
                <w:szCs w:val="22"/>
              </w:rPr>
            </w:pPr>
            <w:r>
              <w:rPr>
                <w:i/>
                <w:color w:val="0000FF"/>
                <w:sz w:val="22"/>
                <w:szCs w:val="22"/>
              </w:rPr>
              <w:t>1773</w:t>
            </w:r>
            <w:r w:rsidR="00635EBD">
              <w:rPr>
                <w:i/>
                <w:color w:val="0000FF"/>
                <w:sz w:val="22"/>
                <w:szCs w:val="22"/>
              </w:rPr>
              <w:t>,695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787F57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635EBD" w:rsidRDefault="00635EBD" w:rsidP="00AC65BE">
            <w:pPr>
              <w:jc w:val="right"/>
              <w:rPr>
                <w:color w:val="3333FF"/>
                <w:sz w:val="22"/>
                <w:szCs w:val="22"/>
              </w:rPr>
            </w:pPr>
            <w:r w:rsidRPr="00635EBD">
              <w:rPr>
                <w:color w:val="3333FF"/>
                <w:sz w:val="22"/>
                <w:szCs w:val="22"/>
              </w:rPr>
              <w:t>728,413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B1600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B1600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635EBD" w:rsidRDefault="00635EBD" w:rsidP="00AC65BE">
            <w:pPr>
              <w:jc w:val="right"/>
              <w:rPr>
                <w:color w:val="3333FF"/>
                <w:sz w:val="22"/>
                <w:szCs w:val="22"/>
              </w:rPr>
            </w:pPr>
            <w:r w:rsidRPr="00635EBD">
              <w:rPr>
                <w:color w:val="3333FF"/>
                <w:sz w:val="22"/>
                <w:szCs w:val="22"/>
              </w:rPr>
              <w:t>728,413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635EBD" w:rsidRDefault="00635EBD" w:rsidP="00AC65BE">
            <w:pPr>
              <w:jc w:val="right"/>
              <w:rPr>
                <w:color w:val="3333FF"/>
                <w:sz w:val="22"/>
                <w:szCs w:val="22"/>
              </w:rPr>
            </w:pPr>
            <w:r w:rsidRPr="00635EBD">
              <w:rPr>
                <w:color w:val="3333FF"/>
                <w:sz w:val="22"/>
                <w:szCs w:val="22"/>
              </w:rPr>
              <w:t>728,413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635EBD" w:rsidRDefault="00635EBD" w:rsidP="00AC65BE">
            <w:pPr>
              <w:jc w:val="right"/>
              <w:rPr>
                <w:color w:val="3333FF"/>
                <w:sz w:val="22"/>
                <w:szCs w:val="22"/>
              </w:rPr>
            </w:pPr>
            <w:r w:rsidRPr="00635EBD">
              <w:rPr>
                <w:color w:val="3333FF"/>
                <w:sz w:val="22"/>
                <w:szCs w:val="22"/>
              </w:rPr>
              <w:t>728,413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635EBD" w:rsidRDefault="00635EBD" w:rsidP="00AC65BE">
            <w:pPr>
              <w:jc w:val="right"/>
              <w:rPr>
                <w:color w:val="3333FF"/>
                <w:sz w:val="22"/>
                <w:szCs w:val="22"/>
              </w:rPr>
            </w:pPr>
            <w:r w:rsidRPr="00635EBD">
              <w:rPr>
                <w:color w:val="3333FF"/>
                <w:sz w:val="22"/>
                <w:szCs w:val="22"/>
              </w:rPr>
              <w:t>728,413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195466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E0B64" w:rsidRDefault="00635EBD" w:rsidP="00B52B84">
            <w:pPr>
              <w:jc w:val="right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100</w:t>
            </w:r>
            <w:r w:rsidR="00B52B84">
              <w:rPr>
                <w:color w:val="0000FF"/>
                <w:sz w:val="22"/>
                <w:szCs w:val="22"/>
              </w:rPr>
              <w:t>5</w:t>
            </w:r>
            <w:r>
              <w:rPr>
                <w:color w:val="0000FF"/>
                <w:sz w:val="22"/>
                <w:szCs w:val="22"/>
              </w:rPr>
              <w:t>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635EBD" w:rsidP="00B52B84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100</w:t>
            </w:r>
            <w:r w:rsidR="00B52B84">
              <w:rPr>
                <w:color w:val="0000FF"/>
                <w:sz w:val="22"/>
                <w:szCs w:val="22"/>
              </w:rPr>
              <w:t>5</w:t>
            </w:r>
            <w:r>
              <w:rPr>
                <w:color w:val="0000FF"/>
                <w:sz w:val="22"/>
                <w:szCs w:val="22"/>
              </w:rPr>
              <w:t>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635EBD" w:rsidP="00B52B84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100</w:t>
            </w:r>
            <w:r w:rsidR="00B52B84">
              <w:rPr>
                <w:color w:val="0000FF"/>
                <w:sz w:val="22"/>
                <w:szCs w:val="22"/>
              </w:rPr>
              <w:t>5</w:t>
            </w:r>
            <w:r>
              <w:rPr>
                <w:color w:val="0000FF"/>
                <w:sz w:val="22"/>
                <w:szCs w:val="22"/>
              </w:rPr>
              <w:t>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635EBD" w:rsidP="00B52B84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100</w:t>
            </w:r>
            <w:r w:rsidR="00B52B84">
              <w:rPr>
                <w:color w:val="0000FF"/>
                <w:sz w:val="22"/>
                <w:szCs w:val="22"/>
              </w:rPr>
              <w:t>5</w:t>
            </w:r>
            <w:r>
              <w:rPr>
                <w:color w:val="0000FF"/>
                <w:sz w:val="22"/>
                <w:szCs w:val="22"/>
              </w:rPr>
              <w:t>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635EBD" w:rsidP="00B52B84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100</w:t>
            </w:r>
            <w:r w:rsidR="00B52B84">
              <w:rPr>
                <w:color w:val="0000FF"/>
                <w:sz w:val="22"/>
                <w:szCs w:val="22"/>
              </w:rPr>
              <w:t>5</w:t>
            </w:r>
            <w:r>
              <w:rPr>
                <w:color w:val="0000FF"/>
                <w:sz w:val="22"/>
                <w:szCs w:val="22"/>
              </w:rPr>
              <w:t>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rPr>
                <w:bCs/>
                <w:sz w:val="22"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F50B5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="001D7258" w:rsidRPr="008F50B5">
              <w:rPr>
                <w:b/>
                <w:sz w:val="22"/>
                <w:szCs w:val="22"/>
              </w:rPr>
              <w:t>Русско-Камешкирского</w:t>
            </w:r>
            <w:r w:rsidRPr="008F50B5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4B77C5" w:rsidRPr="008F50B5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F50B5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F50B5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E0B64" w:rsidRDefault="001D0520" w:rsidP="00AC65BE">
            <w:pPr>
              <w:jc w:val="right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2184,250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E0B64" w:rsidRDefault="001D0520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color w:val="0000FF"/>
                <w:sz w:val="22"/>
                <w:szCs w:val="22"/>
              </w:rPr>
              <w:t>2184,250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DE0B64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DE0B64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DE0B64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0351" w:rsidRPr="001D0520" w:rsidRDefault="00700351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1D0520" w:rsidRDefault="00DE0B64" w:rsidP="00700351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DE0B64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1D052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rPr>
                <w:bCs/>
                <w:color w:val="3333FF"/>
                <w:sz w:val="22"/>
                <w:szCs w:val="22"/>
              </w:rPr>
            </w:pPr>
            <w:r w:rsidRPr="001D0520">
              <w:rPr>
                <w:bCs/>
                <w:color w:val="3333FF"/>
                <w:sz w:val="22"/>
                <w:szCs w:val="22"/>
              </w:rPr>
              <w:t xml:space="preserve">Расходы на капитальный ремонт сетей и </w:t>
            </w:r>
            <w:r w:rsidRPr="001D0520">
              <w:rPr>
                <w:bCs/>
                <w:color w:val="3333FF"/>
                <w:sz w:val="22"/>
                <w:szCs w:val="22"/>
              </w:rPr>
              <w:lastRenderedPageBreak/>
              <w:t>сооружений водоотведения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rPr>
                <w:color w:val="3333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1614,250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</w:tr>
      <w:tr w:rsidR="001D052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rPr>
                <w:bCs/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1614,250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</w:tr>
      <w:tr w:rsidR="001D052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rPr>
                <w:bCs/>
                <w:color w:val="3333FF"/>
                <w:sz w:val="22"/>
                <w:szCs w:val="22"/>
              </w:rPr>
            </w:pPr>
            <w:r w:rsidRPr="001D0520">
              <w:rPr>
                <w:bCs/>
                <w:color w:val="3333FF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1614,250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</w:tr>
      <w:tr w:rsidR="001D052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rPr>
                <w:bCs/>
                <w:color w:val="3333FF"/>
                <w:sz w:val="22"/>
                <w:szCs w:val="22"/>
              </w:rPr>
            </w:pPr>
            <w:r w:rsidRPr="001D0520">
              <w:rPr>
                <w:bCs/>
                <w:color w:val="3333FF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1614,250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</w:tr>
      <w:tr w:rsidR="001D052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rPr>
                <w:bCs/>
                <w:color w:val="3333FF"/>
                <w:sz w:val="22"/>
                <w:szCs w:val="22"/>
              </w:rPr>
            </w:pPr>
            <w:r w:rsidRPr="001D0520">
              <w:rPr>
                <w:bCs/>
                <w:color w:val="3333FF"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center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1614,250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520" w:rsidRPr="001D0520" w:rsidRDefault="001D0520" w:rsidP="00B86D9F">
            <w:pPr>
              <w:jc w:val="right"/>
              <w:rPr>
                <w:color w:val="3333FF"/>
                <w:sz w:val="22"/>
                <w:szCs w:val="22"/>
              </w:rPr>
            </w:pPr>
            <w:r w:rsidRPr="001D0520">
              <w:rPr>
                <w:color w:val="3333FF"/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650C8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B54FF2" w:rsidP="00AC65BE">
            <w:pPr>
              <w:jc w:val="right"/>
              <w:rPr>
                <w:b/>
                <w:sz w:val="22"/>
                <w:szCs w:val="22"/>
              </w:rPr>
            </w:pPr>
            <w:r w:rsidRPr="001D0520">
              <w:rPr>
                <w:b/>
                <w:sz w:val="22"/>
                <w:szCs w:val="22"/>
              </w:rPr>
              <w:t>3772,967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«Содержание улично-дорожной сети населенных пунктов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A2440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B54FF2" w:rsidP="00AC65BE">
            <w:pPr>
              <w:jc w:val="right"/>
              <w:rPr>
                <w:b/>
                <w:sz w:val="22"/>
                <w:szCs w:val="22"/>
              </w:rPr>
            </w:pPr>
            <w:r w:rsidRPr="001D0520">
              <w:rPr>
                <w:b/>
                <w:sz w:val="22"/>
                <w:szCs w:val="22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B54FF2" w:rsidP="00AC65BE">
            <w:pPr>
              <w:jc w:val="right"/>
              <w:rPr>
                <w:i/>
                <w:sz w:val="22"/>
                <w:szCs w:val="22"/>
              </w:rPr>
            </w:pPr>
            <w:r w:rsidRPr="001D0520">
              <w:rPr>
                <w:i/>
                <w:sz w:val="22"/>
                <w:szCs w:val="22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</w:t>
            </w:r>
            <w:r w:rsidRPr="00581266">
              <w:rPr>
                <w:bCs/>
                <w:sz w:val="22"/>
                <w:szCs w:val="22"/>
              </w:rPr>
              <w:lastRenderedPageBreak/>
              <w:t xml:space="preserve">дорожного фонда </w:t>
            </w:r>
            <w:r w:rsidR="001D7258"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B54FF2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B54FF2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B54FF2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B54FF2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D0520" w:rsidRDefault="00B54FF2" w:rsidP="00AC65BE">
            <w:pPr>
              <w:jc w:val="right"/>
              <w:rPr>
                <w:sz w:val="22"/>
                <w:szCs w:val="22"/>
              </w:rPr>
            </w:pPr>
            <w:r w:rsidRPr="001D0520">
              <w:rPr>
                <w:sz w:val="22"/>
                <w:szCs w:val="22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/>
                <w:bCs/>
                <w:sz w:val="22"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B54FF2" w:rsidRDefault="00B54FF2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i/>
                <w:sz w:val="22"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8840E3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sz w:val="22"/>
                <w:szCs w:val="22"/>
              </w:rPr>
            </w:pPr>
            <w:r w:rsidRPr="00217A85">
              <w:rPr>
                <w:bCs/>
                <w:sz w:val="22"/>
                <w:szCs w:val="22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</w:t>
            </w:r>
            <w:r w:rsidRPr="00217A85">
              <w:rPr>
                <w:bCs/>
                <w:sz w:val="22"/>
                <w:szCs w:val="22"/>
              </w:rPr>
              <w:lastRenderedPageBreak/>
              <w:t>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217A8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B54FF2" w:rsidRDefault="008E36D5" w:rsidP="00AC65BE">
            <w:pPr>
              <w:jc w:val="right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16228</w:t>
            </w:r>
            <w:r w:rsidR="00C20A13">
              <w:rPr>
                <w:b/>
                <w:color w:val="0000FF"/>
                <w:sz w:val="22"/>
                <w:szCs w:val="22"/>
              </w:rPr>
              <w:t>,40</w:t>
            </w: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8E36D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16228</w:t>
            </w:r>
            <w:r w:rsidR="00C20A13">
              <w:rPr>
                <w:b/>
                <w:color w:val="0000FF"/>
                <w:sz w:val="22"/>
                <w:szCs w:val="22"/>
              </w:rPr>
              <w:t>,40</w:t>
            </w: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B54FF2" w:rsidRDefault="008E36D5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color w:val="0000FF"/>
                <w:sz w:val="22"/>
                <w:szCs w:val="22"/>
              </w:rPr>
              <w:t>16228</w:t>
            </w:r>
            <w:r w:rsidR="00C20A13">
              <w:rPr>
                <w:i/>
                <w:color w:val="0000FF"/>
                <w:sz w:val="22"/>
                <w:szCs w:val="22"/>
              </w:rPr>
              <w:t>,40</w:t>
            </w:r>
            <w:r>
              <w:rPr>
                <w:i/>
                <w:color w:val="0000FF"/>
                <w:sz w:val="22"/>
                <w:szCs w:val="22"/>
              </w:rPr>
              <w:t>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3F025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Расходы на техническую инвентаризацию, землеустроительную </w:t>
            </w:r>
            <w:r w:rsidRPr="00D12644">
              <w:rPr>
                <w:bCs/>
                <w:sz w:val="22"/>
                <w:szCs w:val="22"/>
              </w:rPr>
              <w:lastRenderedPageBreak/>
              <w:t>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B54FF2" w:rsidRDefault="00B52B84" w:rsidP="00AC65BE">
            <w:pPr>
              <w:jc w:val="right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268</w:t>
            </w:r>
            <w:r w:rsidR="00B54FF2" w:rsidRPr="00B54FF2">
              <w:rPr>
                <w:color w:val="0000FF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B52B84" w:rsidP="00AC65BE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268</w:t>
            </w:r>
            <w:r w:rsidR="00B54FF2" w:rsidRPr="00B54FF2">
              <w:rPr>
                <w:color w:val="0000FF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B52B84" w:rsidP="00AC65BE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268</w:t>
            </w:r>
            <w:r w:rsidR="00B54FF2" w:rsidRPr="00B54FF2">
              <w:rPr>
                <w:color w:val="0000FF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8840E3" w:rsidRDefault="00C20A13" w:rsidP="00AC65BE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68</w:t>
            </w:r>
            <w:r w:rsidR="00B54FF2" w:rsidRPr="00B54FF2">
              <w:rPr>
                <w:color w:val="0000FF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795697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795697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8840E3" w:rsidRDefault="00C20A13" w:rsidP="00AC65BE">
            <w:pPr>
              <w:jc w:val="right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68</w:t>
            </w:r>
            <w:r w:rsidR="00B54FF2" w:rsidRPr="00B54FF2">
              <w:rPr>
                <w:color w:val="0000FF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464CC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464CC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C20A13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rPr>
                <w:bCs/>
                <w:szCs w:val="22"/>
              </w:rPr>
            </w:pPr>
            <w:r w:rsidRPr="002A759F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Pr="002A759F" w:rsidRDefault="00C20A13" w:rsidP="00B86D9F">
            <w:pPr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Pr="00C20A13" w:rsidRDefault="00B52B84" w:rsidP="00B86D9F">
            <w:pPr>
              <w:jc w:val="right"/>
              <w:rPr>
                <w:color w:val="3333FF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200</w:t>
            </w:r>
            <w:r w:rsidR="00C20A13" w:rsidRPr="00C20A13">
              <w:rPr>
                <w:color w:val="3333FF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</w:tr>
      <w:tr w:rsidR="00C20A13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rPr>
                <w:bCs/>
                <w:szCs w:val="22"/>
              </w:rPr>
            </w:pPr>
            <w:r w:rsidRPr="002A759F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Pr="002A759F" w:rsidRDefault="00C20A13" w:rsidP="00B86D9F">
            <w:pPr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Pr="00C20A13" w:rsidRDefault="00B52B84" w:rsidP="00B86D9F">
            <w:pPr>
              <w:jc w:val="right"/>
              <w:rPr>
                <w:color w:val="3333FF"/>
                <w:szCs w:val="22"/>
              </w:rPr>
            </w:pPr>
            <w:r>
              <w:rPr>
                <w:color w:val="3333FF"/>
                <w:sz w:val="22"/>
                <w:szCs w:val="22"/>
              </w:rPr>
              <w:t>200</w:t>
            </w:r>
            <w:r w:rsidR="00C20A13" w:rsidRPr="00C20A13">
              <w:rPr>
                <w:color w:val="3333FF"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2A759F" w:rsidRDefault="00C20A13" w:rsidP="00B86D9F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</w:tr>
      <w:tr w:rsidR="00C20A13" w:rsidRPr="00D12644" w:rsidTr="00C20A13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Pr="00D12644" w:rsidRDefault="00C20A1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Default="00C20A13" w:rsidP="00C20A13">
            <w:pPr>
              <w:jc w:val="right"/>
            </w:pPr>
            <w:r w:rsidRPr="008B17FF">
              <w:rPr>
                <w:color w:val="3333FF"/>
                <w:sz w:val="22"/>
                <w:szCs w:val="22"/>
              </w:rPr>
              <w:t>15853,5</w:t>
            </w:r>
            <w:r w:rsidR="00B52B84">
              <w:rPr>
                <w:color w:val="3333FF"/>
                <w:sz w:val="22"/>
                <w:szCs w:val="22"/>
              </w:rPr>
              <w:t>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13" w:rsidRPr="008840E3" w:rsidRDefault="00C20A13" w:rsidP="0088632A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88632A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13" w:rsidRPr="008840E3" w:rsidRDefault="00C20A13" w:rsidP="0088632A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9663CA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3F025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C20A13" w:rsidRPr="00D12644" w:rsidTr="00C20A1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Pr="00D12644" w:rsidRDefault="00C20A13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Default="00C20A13" w:rsidP="00C20A13">
            <w:pPr>
              <w:jc w:val="right"/>
            </w:pPr>
            <w:r w:rsidRPr="008B17FF">
              <w:rPr>
                <w:color w:val="3333FF"/>
                <w:sz w:val="22"/>
                <w:szCs w:val="22"/>
              </w:rPr>
              <w:t>15853,5</w:t>
            </w:r>
            <w:r w:rsidR="00B52B84">
              <w:rPr>
                <w:color w:val="3333FF"/>
                <w:sz w:val="22"/>
                <w:szCs w:val="22"/>
              </w:rPr>
              <w:t>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13" w:rsidRPr="008840E3" w:rsidRDefault="00C20A13" w:rsidP="00866207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866207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13" w:rsidRPr="008840E3" w:rsidRDefault="00C20A13" w:rsidP="00866207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866207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3F025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C20A13" w:rsidRPr="00D12644" w:rsidTr="00C20A13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Pr="00D12644" w:rsidRDefault="00C20A13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A13" w:rsidRPr="00D12644" w:rsidRDefault="00C20A1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0A13" w:rsidRDefault="00C20A13" w:rsidP="00C20A13">
            <w:pPr>
              <w:jc w:val="right"/>
            </w:pPr>
            <w:r w:rsidRPr="008B17FF">
              <w:rPr>
                <w:color w:val="3333FF"/>
                <w:sz w:val="22"/>
                <w:szCs w:val="22"/>
              </w:rPr>
              <w:t>15853,5</w:t>
            </w:r>
            <w:r w:rsidR="00B52B84">
              <w:rPr>
                <w:color w:val="3333FF"/>
                <w:sz w:val="22"/>
                <w:szCs w:val="22"/>
              </w:rPr>
              <w:t>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13" w:rsidRPr="008840E3" w:rsidRDefault="00C20A13" w:rsidP="0088632A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88632A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13" w:rsidRPr="008840E3" w:rsidRDefault="00C20A13" w:rsidP="00BF705B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BF705B">
            <w:pPr>
              <w:jc w:val="right"/>
              <w:rPr>
                <w:sz w:val="22"/>
                <w:szCs w:val="22"/>
              </w:rPr>
            </w:pPr>
          </w:p>
          <w:p w:rsidR="00C20A13" w:rsidRPr="008840E3" w:rsidRDefault="00C20A13" w:rsidP="009141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495" w:rsidRPr="00C20A13" w:rsidRDefault="006F4495" w:rsidP="00AC65BE">
            <w:pPr>
              <w:jc w:val="right"/>
              <w:rPr>
                <w:color w:val="3333FF"/>
                <w:sz w:val="22"/>
                <w:szCs w:val="22"/>
              </w:rPr>
            </w:pPr>
          </w:p>
          <w:p w:rsidR="00263ADD" w:rsidRPr="00C20A13" w:rsidRDefault="00C20A13" w:rsidP="006F4495">
            <w:pPr>
              <w:jc w:val="right"/>
              <w:rPr>
                <w:color w:val="3333FF"/>
                <w:sz w:val="22"/>
                <w:szCs w:val="22"/>
              </w:rPr>
            </w:pPr>
            <w:r w:rsidRPr="00C20A13">
              <w:rPr>
                <w:color w:val="3333FF"/>
                <w:sz w:val="22"/>
                <w:szCs w:val="22"/>
              </w:rPr>
              <w:t>15853,5</w:t>
            </w:r>
            <w:r w:rsidR="00B52B84">
              <w:rPr>
                <w:color w:val="3333FF"/>
                <w:sz w:val="22"/>
                <w:szCs w:val="22"/>
              </w:rPr>
              <w:t>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BF705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BF705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561,879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C20A13" w:rsidRDefault="00C20A13" w:rsidP="006F4495">
            <w:pPr>
              <w:jc w:val="right"/>
              <w:rPr>
                <w:color w:val="3333FF"/>
                <w:sz w:val="22"/>
                <w:szCs w:val="22"/>
              </w:rPr>
            </w:pPr>
            <w:r w:rsidRPr="00C20A13">
              <w:rPr>
                <w:color w:val="3333FF"/>
                <w:sz w:val="22"/>
                <w:szCs w:val="22"/>
              </w:rPr>
              <w:t>15853,5</w:t>
            </w:r>
            <w:r w:rsidR="00B52B84">
              <w:rPr>
                <w:color w:val="3333FF"/>
                <w:sz w:val="22"/>
                <w:szCs w:val="22"/>
              </w:rPr>
              <w:t>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561,879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034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Pr="008840E3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8840E3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8840E3" w:rsidRDefault="00F1549A" w:rsidP="00F54A3B">
            <w:pPr>
              <w:jc w:val="right"/>
              <w:rPr>
                <w:sz w:val="22"/>
                <w:szCs w:val="22"/>
              </w:rPr>
            </w:pPr>
          </w:p>
          <w:p w:rsidR="00034E1B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C1E65" w:rsidRDefault="002C1E65" w:rsidP="00AC65BE">
            <w:pPr>
              <w:rPr>
                <w:sz w:val="22"/>
                <w:szCs w:val="22"/>
              </w:rPr>
            </w:pPr>
            <w:r w:rsidRPr="002C1E65">
              <w:rPr>
                <w:sz w:val="22"/>
                <w:szCs w:val="22"/>
              </w:rPr>
              <w:t xml:space="preserve">Расходы на исполнение части полномочий в области </w:t>
            </w:r>
            <w:r w:rsidRPr="002C1E65">
              <w:rPr>
                <w:sz w:val="22"/>
                <w:szCs w:val="22"/>
              </w:rPr>
              <w:lastRenderedPageBreak/>
              <w:t>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8D2104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8840E3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8840E3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8840E3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8840E3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8840E3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8840E3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4B4A08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</w:t>
            </w:r>
            <w:r w:rsidR="004B4A08" w:rsidRPr="008840E3">
              <w:rPr>
                <w:sz w:val="22"/>
                <w:szCs w:val="22"/>
              </w:rPr>
              <w:t>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2A50A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9E" w:rsidRPr="008840E3" w:rsidRDefault="00D1719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D1719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9A1724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24A23" w:rsidP="00AC6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</w:t>
            </w:r>
            <w:r w:rsidRPr="00581266">
              <w:rPr>
                <w:i/>
                <w:sz w:val="22"/>
                <w:szCs w:val="22"/>
              </w:rPr>
              <w:lastRenderedPageBreak/>
              <w:t>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8840E3" w:rsidRDefault="00263ADD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8840E3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045450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8840E3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045450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Pr="008840E3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8840E3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8840E3" w:rsidRDefault="005F6D49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i/>
                <w:sz w:val="22"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E836C6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C25431" w:rsidRPr="008840E3" w:rsidRDefault="000E4F3C" w:rsidP="0070579B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sz w:val="22"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8840E3" w:rsidRDefault="000E4F3C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i/>
                <w:sz w:val="22"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25431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3E36A5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3E36A5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C254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Pr="008840E3" w:rsidRDefault="00777E3C" w:rsidP="00777E3C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777E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777E3C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9B671D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E36A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rPr>
                <w:b/>
                <w:bCs/>
                <w:sz w:val="22"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36A5" w:rsidRDefault="003E36A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rPr>
                <w:bCs/>
                <w:i/>
                <w:sz w:val="22"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7F7E" w:rsidRDefault="003E36A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rPr>
                <w:bCs/>
                <w:sz w:val="22"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 xml:space="preserve">Пропагандистские мероприятия в сфере </w:t>
            </w:r>
            <w:r w:rsidRPr="006D7044">
              <w:rPr>
                <w:bCs/>
                <w:sz w:val="22"/>
                <w:szCs w:val="22"/>
              </w:rPr>
              <w:lastRenderedPageBreak/>
              <w:t>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3E36A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0E4F3C">
            <w:pPr>
              <w:jc w:val="right"/>
              <w:rPr>
                <w:sz w:val="22"/>
                <w:szCs w:val="22"/>
              </w:rPr>
            </w:pPr>
          </w:p>
          <w:p w:rsidR="00823DF0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E863C2" w:rsidRPr="008840E3" w:rsidRDefault="00E863C2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0E4F3C" w:rsidP="00E863C2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DF4192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8E11FE" w:rsidRDefault="008E11FE" w:rsidP="00AC65BE">
            <w:pPr>
              <w:rPr>
                <w:b/>
                <w:bCs/>
                <w:sz w:val="22"/>
                <w:szCs w:val="22"/>
              </w:rPr>
            </w:pPr>
            <w:r w:rsidRPr="008E11FE">
              <w:rPr>
                <w:b/>
                <w:sz w:val="22"/>
                <w:szCs w:val="22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DF4192" w:rsidRDefault="00DF4192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821995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821995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B10FA7" w:rsidP="009B671D">
            <w:pPr>
              <w:jc w:val="right"/>
              <w:rPr>
                <w:sz w:val="22"/>
                <w:szCs w:val="22"/>
              </w:rPr>
            </w:pPr>
          </w:p>
          <w:p w:rsidR="00DF4192" w:rsidRPr="008840E3" w:rsidRDefault="00B10FA7" w:rsidP="00B10FA7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670928" w:rsidRDefault="00E4132B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8840E3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21995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8840E3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8840E3" w:rsidRDefault="00E4132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670928" w:rsidRPr="008840E3" w:rsidRDefault="00B10FA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543D1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EC29FA" w:rsidRDefault="00543D1D" w:rsidP="00AC65BE">
            <w:pPr>
              <w:rPr>
                <w:b/>
                <w:bCs/>
                <w:sz w:val="22"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6C04DD" w:rsidRDefault="00543D1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8840E3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8840E3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B10FA7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rPr>
                <w:bCs/>
                <w:sz w:val="22"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E41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8840E3" w:rsidRDefault="00E4132B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E72F2E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8840E3" w:rsidRDefault="00D023A5" w:rsidP="009B671D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EC29FA">
              <w:rPr>
                <w:b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B10FA7" w:rsidRPr="008840E3" w:rsidRDefault="00B10FA7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B10FA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9B671D">
            <w:pPr>
              <w:jc w:val="right"/>
              <w:rPr>
                <w:sz w:val="22"/>
                <w:szCs w:val="22"/>
              </w:rPr>
            </w:pPr>
          </w:p>
          <w:p w:rsidR="00B10FA7" w:rsidRPr="008840E3" w:rsidRDefault="00B10FA7" w:rsidP="000D66ED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B10FA7" w:rsidP="000D66E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8364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4F378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8840E3" w:rsidRDefault="00442EB4" w:rsidP="004F378B">
            <w:pPr>
              <w:jc w:val="center"/>
              <w:rPr>
                <w:sz w:val="22"/>
                <w:szCs w:val="22"/>
              </w:rPr>
            </w:pPr>
          </w:p>
          <w:p w:rsidR="004F378B" w:rsidRPr="008840E3" w:rsidRDefault="00821995" w:rsidP="004F378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8840E3" w:rsidRDefault="00442EB4" w:rsidP="00AA78EC">
            <w:pPr>
              <w:jc w:val="right"/>
              <w:rPr>
                <w:sz w:val="22"/>
                <w:szCs w:val="22"/>
              </w:rPr>
            </w:pPr>
          </w:p>
          <w:p w:rsidR="004F378B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67092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8364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rPr>
                <w:b/>
                <w:bCs/>
                <w:sz w:val="22"/>
                <w:szCs w:val="22"/>
              </w:rPr>
            </w:pPr>
            <w:r w:rsidRPr="00C20A13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C20A13" w:rsidRDefault="00B10FA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C20A1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C20A1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C20A1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C20A1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C20A13" w:rsidRDefault="00E750AE" w:rsidP="003A68C9">
            <w:pPr>
              <w:jc w:val="right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2863,536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rPr>
                <w:b/>
                <w:bCs/>
                <w:sz w:val="22"/>
                <w:szCs w:val="22"/>
              </w:rPr>
            </w:pPr>
            <w:r w:rsidRPr="00C20A13">
              <w:rPr>
                <w:b/>
                <w:b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C20A13" w:rsidRDefault="00B10FA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C20A1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C20A1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C20A13" w:rsidRDefault="00E750AE" w:rsidP="003A68C9">
            <w:pPr>
              <w:jc w:val="right"/>
              <w:rPr>
                <w:b/>
                <w:sz w:val="22"/>
                <w:szCs w:val="22"/>
              </w:rPr>
            </w:pPr>
            <w:r w:rsidRPr="00C20A13">
              <w:rPr>
                <w:b/>
                <w:sz w:val="22"/>
                <w:szCs w:val="22"/>
              </w:rPr>
              <w:t>2863,536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rPr>
                <w:bCs/>
                <w:i/>
                <w:sz w:val="22"/>
                <w:szCs w:val="22"/>
              </w:rPr>
            </w:pPr>
            <w:r w:rsidRPr="00C20A13">
              <w:rPr>
                <w:bCs/>
                <w:i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 w:rsidRPr="00C20A13"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 w:rsidRPr="00C20A13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 w:rsidRPr="00C20A13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 w:rsidRPr="00C20A13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C20A13" w:rsidRDefault="00B10FA7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B10FA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C20A13" w:rsidRDefault="00B10FA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C20A1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C20A1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C20A1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C20A13" w:rsidRDefault="00E750AE" w:rsidP="003A68C9">
            <w:pPr>
              <w:jc w:val="right"/>
              <w:rPr>
                <w:i/>
                <w:sz w:val="22"/>
                <w:szCs w:val="22"/>
              </w:rPr>
            </w:pPr>
            <w:r w:rsidRPr="00C20A13">
              <w:rPr>
                <w:i/>
                <w:sz w:val="22"/>
                <w:szCs w:val="22"/>
              </w:rPr>
              <w:t>2863,536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rPr>
                <w:bCs/>
                <w:sz w:val="22"/>
                <w:szCs w:val="22"/>
              </w:rPr>
            </w:pPr>
            <w:r w:rsidRPr="00C20A13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6</w:t>
            </w:r>
            <w:r w:rsidRPr="00C20A1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C20A13" w:rsidRDefault="00E750AE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0AE" w:rsidRPr="00C20A13" w:rsidRDefault="00E750AE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AE" w:rsidRPr="008E36D5" w:rsidRDefault="00E750AE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AE" w:rsidRPr="008E36D5" w:rsidRDefault="00E750AE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rPr>
                <w:bCs/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6</w:t>
            </w:r>
            <w:r w:rsidRPr="00C20A1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C20A13" w:rsidRDefault="00E750AE" w:rsidP="00AC65BE">
            <w:pPr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C20A13" w:rsidRDefault="00120EC7" w:rsidP="003A68C9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8E36D5" w:rsidRDefault="00120EC7" w:rsidP="003A68C9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E750AE" w:rsidRPr="008E36D5" w:rsidRDefault="00120EC7" w:rsidP="00FA74FF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rPr>
                <w:bCs/>
                <w:sz w:val="22"/>
                <w:szCs w:val="22"/>
              </w:rPr>
            </w:pPr>
            <w:r w:rsidRPr="00C20A13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6</w:t>
            </w:r>
            <w:r w:rsidRPr="00C20A1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C20A13" w:rsidRDefault="00E750AE" w:rsidP="00AC65BE">
            <w:pPr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C20A13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C20A13" w:rsidRDefault="00120EC7" w:rsidP="003A68C9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8E36D5" w:rsidRDefault="00120EC7" w:rsidP="003A68C9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E750AE" w:rsidRPr="008E36D5" w:rsidRDefault="00120EC7" w:rsidP="00FA74FF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rPr>
                <w:bCs/>
                <w:sz w:val="22"/>
                <w:szCs w:val="22"/>
              </w:rPr>
            </w:pPr>
            <w:r w:rsidRPr="00C20A13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6</w:t>
            </w:r>
            <w:r w:rsidRPr="00C20A1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C20A13" w:rsidRDefault="00120EC7" w:rsidP="00AC65BE">
            <w:pPr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rPr>
                <w:bCs/>
                <w:sz w:val="22"/>
                <w:szCs w:val="22"/>
              </w:rPr>
            </w:pPr>
            <w:r w:rsidRPr="00C20A13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6</w:t>
            </w:r>
            <w:r w:rsidRPr="00C20A1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C20A13" w:rsidRDefault="00120EC7" w:rsidP="00AC65BE">
            <w:pPr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C20A13" w:rsidRDefault="00120EC7" w:rsidP="00AC65BE">
            <w:pPr>
              <w:jc w:val="center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8E36D5" w:rsidRDefault="00120EC7" w:rsidP="003A68C9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8E36D5" w:rsidRDefault="00120EC7" w:rsidP="00FA74FF">
            <w:pPr>
              <w:jc w:val="right"/>
              <w:rPr>
                <w:sz w:val="22"/>
                <w:szCs w:val="22"/>
              </w:rPr>
            </w:pPr>
            <w:r w:rsidRPr="008E36D5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120EC7" w:rsidRDefault="00120EC7" w:rsidP="00AC65BE">
            <w:pPr>
              <w:rPr>
                <w:bCs/>
                <w:color w:val="0000FF"/>
                <w:sz w:val="22"/>
                <w:szCs w:val="22"/>
              </w:rPr>
            </w:pPr>
            <w:r w:rsidRPr="00A41BE0">
              <w:rPr>
                <w:bCs/>
                <w:sz w:val="22"/>
                <w:szCs w:val="22"/>
              </w:rPr>
              <w:t xml:space="preserve">Расходы на обеспечение комплексного </w:t>
            </w:r>
            <w:r w:rsidRPr="00A41BE0">
              <w:rPr>
                <w:bCs/>
                <w:sz w:val="22"/>
                <w:szCs w:val="22"/>
              </w:rPr>
              <w:lastRenderedPageBreak/>
              <w:t>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AC65BE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AC65BE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120EC7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781BE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Default="00120EC7" w:rsidP="00AC65BE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Default="00120EC7" w:rsidP="00AC65BE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Default="00120EC7" w:rsidP="00AC65BE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C20A13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C20A13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C20A13" w:rsidRDefault="00781BE6" w:rsidP="00781BE6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781BE6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3A68C9">
            <w:pPr>
              <w:jc w:val="right"/>
              <w:rPr>
                <w:sz w:val="22"/>
                <w:szCs w:val="22"/>
              </w:rPr>
            </w:pPr>
            <w:r w:rsidRPr="00781B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E6" w:rsidRPr="00781BE6" w:rsidRDefault="00781BE6" w:rsidP="00FA74FF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781BE6" w:rsidRDefault="00781BE6" w:rsidP="00FA74FF">
            <w:pPr>
              <w:jc w:val="right"/>
              <w:rPr>
                <w:sz w:val="22"/>
                <w:szCs w:val="22"/>
              </w:rPr>
            </w:pPr>
            <w:r w:rsidRPr="00781BE6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E704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C20A1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0A1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0A13" w:rsidRDefault="00120EC7" w:rsidP="003A68C9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E704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BE6" w:rsidRPr="00C20A13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C20A13" w:rsidRDefault="00781BE6" w:rsidP="00781BE6">
            <w:pPr>
              <w:jc w:val="right"/>
              <w:rPr>
                <w:sz w:val="22"/>
                <w:szCs w:val="22"/>
              </w:rPr>
            </w:pPr>
          </w:p>
          <w:p w:rsidR="00850FC9" w:rsidRPr="00C20A13" w:rsidRDefault="00120EC7" w:rsidP="00781BE6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1995" w:rsidRPr="00C20A13" w:rsidRDefault="00821995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0A13" w:rsidRDefault="00781BE6" w:rsidP="003A68C9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C20A13" w:rsidRDefault="00781BE6" w:rsidP="003A68C9">
            <w:pPr>
              <w:jc w:val="right"/>
              <w:rPr>
                <w:sz w:val="22"/>
                <w:szCs w:val="22"/>
              </w:rPr>
            </w:pPr>
            <w:r w:rsidRPr="00C20A13">
              <w:rPr>
                <w:sz w:val="22"/>
                <w:szCs w:val="22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</w:tr>
      <w:tr w:rsidR="00850FC9" w:rsidRPr="00693F3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i/>
                <w:sz w:val="22"/>
                <w:szCs w:val="22"/>
              </w:rPr>
            </w:pPr>
            <w:r w:rsidRPr="00693F39">
              <w:rPr>
                <w:bCs/>
                <w:i/>
                <w:sz w:val="22"/>
                <w:szCs w:val="22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DB0C9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DB0C9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581266" w:rsidRDefault="00850FC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/>
                <w:sz w:val="22"/>
                <w:szCs w:val="22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D12644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C8220D" w:rsidP="00B9357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12BD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E060D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E060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C8220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C8220D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 xml:space="preserve">Расходы на проведение выборов депутатов Комитета местного </w:t>
            </w:r>
            <w:r w:rsidRPr="00421F2A">
              <w:rPr>
                <w:sz w:val="22"/>
                <w:szCs w:val="22"/>
              </w:rPr>
              <w:lastRenderedPageBreak/>
              <w:t>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C8220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C8220D" w:rsidRPr="00421F2A" w:rsidRDefault="001A182A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C64356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>
              <w:rPr>
                <w:bCs/>
                <w:sz w:val="22"/>
                <w:szCs w:val="22"/>
              </w:rPr>
              <w:t>бюджет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/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C1046" w:rsidRDefault="00C20A13" w:rsidP="00AC65BE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40220,48</w:t>
            </w:r>
            <w:r w:rsidR="008E36D5">
              <w:rPr>
                <w:b/>
                <w:bCs/>
                <w:color w:val="0000FF"/>
                <w:sz w:val="22"/>
                <w:szCs w:val="22"/>
              </w:rPr>
              <w:t>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8840E3" w:rsidRDefault="000A1970" w:rsidP="004B4783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840E3">
              <w:rPr>
                <w:b/>
                <w:bCs/>
                <w:sz w:val="22"/>
                <w:szCs w:val="22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8840E3" w:rsidRDefault="000A1970" w:rsidP="00AC65BE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840E3">
              <w:rPr>
                <w:b/>
                <w:sz w:val="22"/>
                <w:szCs w:val="22"/>
              </w:rPr>
              <w:t>10759,650</w:t>
            </w:r>
            <w:r w:rsidR="00421F2A">
              <w:rPr>
                <w:b/>
                <w:sz w:val="22"/>
                <w:szCs w:val="22"/>
              </w:rPr>
              <w:t>»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0B65F7" w:rsidRPr="00AB11FC" w:rsidRDefault="000B65F7" w:rsidP="000B65F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AB11FC">
        <w:rPr>
          <w:sz w:val="28"/>
          <w:szCs w:val="28"/>
        </w:rPr>
        <w:t>2. Настоящее решение вступает в силу на следующий день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0B65F7" w:rsidRPr="00AB11FC" w:rsidRDefault="000B65F7" w:rsidP="000B65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11FC">
        <w:rPr>
          <w:sz w:val="28"/>
          <w:szCs w:val="28"/>
        </w:rPr>
        <w:t>3. Настоящее решение опубликовать в информаци</w:t>
      </w:r>
      <w:r>
        <w:rPr>
          <w:sz w:val="28"/>
          <w:szCs w:val="28"/>
        </w:rPr>
        <w:t>онном бюллетене «Правовое поле».</w:t>
      </w:r>
    </w:p>
    <w:p w:rsidR="000B65F7" w:rsidRDefault="000B65F7" w:rsidP="000B65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</w:t>
      </w:r>
      <w:r>
        <w:rPr>
          <w:sz w:val="28"/>
          <w:szCs w:val="28"/>
        </w:rPr>
        <w:t>ского района Пензенской области.</w:t>
      </w:r>
    </w:p>
    <w:p w:rsidR="000B65F7" w:rsidRDefault="000B65F7" w:rsidP="000B65F7">
      <w:pPr>
        <w:jc w:val="both"/>
        <w:rPr>
          <w:sz w:val="28"/>
          <w:szCs w:val="28"/>
        </w:rPr>
      </w:pP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B11FC">
        <w:rPr>
          <w:sz w:val="28"/>
          <w:szCs w:val="28"/>
        </w:rPr>
        <w:t xml:space="preserve">Глава </w:t>
      </w: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D557A"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Русско-Камешкирского сельсовета</w:t>
      </w: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D557A"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Камешкирского района</w:t>
      </w:r>
    </w:p>
    <w:p w:rsidR="000B65F7" w:rsidRPr="00AB11FC" w:rsidRDefault="00B3662E" w:rsidP="00B3662E">
      <w:pPr>
        <w:jc w:val="both"/>
        <w:rPr>
          <w:sz w:val="28"/>
          <w:szCs w:val="28"/>
        </w:rPr>
      </w:pPr>
      <w:r w:rsidRPr="00AB11FC">
        <w:t xml:space="preserve">    </w:t>
      </w:r>
      <w:r>
        <w:t xml:space="preserve">      </w:t>
      </w:r>
      <w:r w:rsidR="008D557A">
        <w:t xml:space="preserve"> </w:t>
      </w:r>
      <w:r w:rsidRPr="00AB11FC">
        <w:rPr>
          <w:sz w:val="28"/>
          <w:szCs w:val="28"/>
        </w:rPr>
        <w:t>Пензен</w:t>
      </w:r>
      <w:r>
        <w:rPr>
          <w:sz w:val="28"/>
          <w:szCs w:val="28"/>
        </w:rPr>
        <w:t>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AB11F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Н.И. </w:t>
      </w:r>
      <w:r w:rsidRPr="00AB11FC">
        <w:rPr>
          <w:sz w:val="28"/>
          <w:szCs w:val="28"/>
        </w:rPr>
        <w:t>Кирюши</w:t>
      </w:r>
      <w:r w:rsidR="008D557A">
        <w:rPr>
          <w:sz w:val="28"/>
          <w:szCs w:val="28"/>
        </w:rPr>
        <w:t>на</w:t>
      </w:r>
    </w:p>
    <w:p w:rsidR="00FC3D07" w:rsidRPr="00EA3BA5" w:rsidRDefault="00FC3D07" w:rsidP="00752CAF"/>
    <w:sectPr w:rsidR="00FC3D07" w:rsidRPr="00EA3BA5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4B8" w:rsidRDefault="006B24B8" w:rsidP="00C615E9">
      <w:r>
        <w:separator/>
      </w:r>
    </w:p>
  </w:endnote>
  <w:endnote w:type="continuationSeparator" w:id="1">
    <w:p w:rsidR="006B24B8" w:rsidRDefault="006B24B8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F2" w:rsidRDefault="00B54FF2">
    <w:pPr>
      <w:pStyle w:val="aa"/>
      <w:jc w:val="right"/>
    </w:pPr>
  </w:p>
  <w:p w:rsidR="00B54FF2" w:rsidRDefault="00B54FF2">
    <w:pPr>
      <w:pStyle w:val="aa"/>
      <w:jc w:val="right"/>
    </w:pPr>
    <w:fldSimple w:instr=" PAGE   \* MERGEFORMAT ">
      <w:r w:rsidR="00093DCF">
        <w:rPr>
          <w:noProof/>
        </w:rPr>
        <w:t>67</w:t>
      </w:r>
    </w:fldSimple>
  </w:p>
  <w:p w:rsidR="00B54FF2" w:rsidRDefault="00B54FF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4B8" w:rsidRDefault="006B24B8" w:rsidP="00C615E9">
      <w:r>
        <w:separator/>
      </w:r>
    </w:p>
  </w:footnote>
  <w:footnote w:type="continuationSeparator" w:id="1">
    <w:p w:rsidR="006B24B8" w:rsidRDefault="006B24B8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DCF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74A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2B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20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565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C2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30B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57BCA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4911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0F4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A9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D4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273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6C9A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98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8C7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5EBD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4B8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3A1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35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AAD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6D5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540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20248"/>
    <w:rsid w:val="00A2041E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137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0EDE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62E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B8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D9F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DDB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A13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6F91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77E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624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8F6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CC9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069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0"/>
      <w:lang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0"/>
      <w:lang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0"/>
      <w:lang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  <w:sz w:val="20"/>
      <w:lang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0"/>
      <w:lang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  <w:rPr>
      <w:lang/>
    </w:r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aliases w:val=" Знак Знак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  <w:rPr>
      <w:lang/>
    </w:rPr>
  </w:style>
  <w:style w:type="character" w:customStyle="1" w:styleId="a4">
    <w:name w:val="Основной текст Знак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  <w:rPr>
      <w:lang/>
    </w:rPr>
  </w:style>
  <w:style w:type="character" w:customStyle="1" w:styleId="a6">
    <w:name w:val="Основной текст с отступом Знак"/>
    <w:link w:val="a5"/>
    <w:locked/>
    <w:rsid w:val="00870D8F"/>
    <w:rPr>
      <w:rFonts w:cs="Times New Roman"/>
      <w:sz w:val="24"/>
    </w:rPr>
  </w:style>
  <w:style w:type="character" w:styleId="a7">
    <w:name w:val="page number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  <w:rPr>
      <w:lang/>
    </w:rPr>
  </w:style>
  <w:style w:type="character" w:customStyle="1" w:styleId="a9">
    <w:name w:val="Верхний колонтитул Знак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  <w:rPr>
      <w:lang/>
    </w:rPr>
  </w:style>
  <w:style w:type="character" w:customStyle="1" w:styleId="ab">
    <w:name w:val="Нижний колонтитул Знак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  <w:rPr>
      <w:lang/>
    </w:rPr>
  </w:style>
  <w:style w:type="character" w:customStyle="1" w:styleId="ad">
    <w:name w:val="Подпись Знак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qFormat/>
    <w:locked/>
    <w:rsid w:val="00F145AB"/>
    <w:rPr>
      <w:i/>
      <w:iCs/>
    </w:rPr>
  </w:style>
  <w:style w:type="character" w:customStyle="1" w:styleId="610">
    <w:name w:val="Заголовок 6 Знак1"/>
    <w:rsid w:val="00F145AB"/>
    <w:rPr>
      <w:sz w:val="28"/>
    </w:rPr>
  </w:style>
  <w:style w:type="character" w:customStyle="1" w:styleId="810">
    <w:name w:val="Заголовок 8 Знак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68</Pages>
  <Words>14156</Words>
  <Characters>80695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2023-02-17T09:11:00Z</cp:lastPrinted>
  <dcterms:created xsi:type="dcterms:W3CDTF">2023-02-21T06:05:00Z</dcterms:created>
  <dcterms:modified xsi:type="dcterms:W3CDTF">2023-02-21T06:05:00Z</dcterms:modified>
</cp:coreProperties>
</file>