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F88" w:rsidRPr="00921E25" w:rsidRDefault="00E24F9A" w:rsidP="00997987">
      <w:pPr>
        <w:tabs>
          <w:tab w:val="left" w:pos="4320"/>
        </w:tabs>
        <w:jc w:val="center"/>
        <w:rPr>
          <w:highlight w:val="yellow"/>
        </w:rPr>
      </w:pPr>
      <w:r>
        <w:t xml:space="preserve"> </w:t>
      </w:r>
      <w:r w:rsidR="00C939BA"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КОМИТЕТ МЕСТНОГО САМОУПРАВЛЕНИЯ</w:t>
      </w:r>
    </w:p>
    <w:p w:rsidR="00523F88" w:rsidRPr="00006A2F" w:rsidRDefault="001D7258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AC3CAD">
        <w:rPr>
          <w:b/>
          <w:sz w:val="36"/>
          <w:szCs w:val="36"/>
        </w:rPr>
        <w:t>РУССКО-КАМЕШКИРСКОГО</w:t>
      </w:r>
      <w:r w:rsidR="008E48D0" w:rsidRPr="00006A2F">
        <w:rPr>
          <w:b/>
          <w:sz w:val="36"/>
          <w:szCs w:val="36"/>
        </w:rPr>
        <w:t xml:space="preserve"> </w:t>
      </w:r>
      <w:r w:rsidR="00FA5563" w:rsidRPr="00006A2F">
        <w:rPr>
          <w:b/>
          <w:sz w:val="36"/>
          <w:szCs w:val="36"/>
        </w:rPr>
        <w:t>СЕЛЬСОВЕТА</w:t>
      </w:r>
      <w:r w:rsidR="00523F88" w:rsidRPr="00006A2F">
        <w:rPr>
          <w:b/>
          <w:sz w:val="36"/>
          <w:szCs w:val="36"/>
        </w:rPr>
        <w:t xml:space="preserve">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КАМЕШКИРСКОГО</w:t>
      </w:r>
      <w:r w:rsidR="00523F88" w:rsidRPr="00006A2F">
        <w:rPr>
          <w:b/>
          <w:sz w:val="36"/>
          <w:szCs w:val="36"/>
        </w:rPr>
        <w:t xml:space="preserve"> РАЙОНА </w:t>
      </w:r>
    </w:p>
    <w:p w:rsidR="00523F88" w:rsidRDefault="00523F88" w:rsidP="00A725BC">
      <w:pPr>
        <w:tabs>
          <w:tab w:val="left" w:pos="4320"/>
        </w:tabs>
        <w:jc w:val="center"/>
        <w:rPr>
          <w:b/>
          <w:sz w:val="36"/>
          <w:szCs w:val="36"/>
        </w:rPr>
      </w:pPr>
      <w:r w:rsidRPr="001B7BC9">
        <w:rPr>
          <w:b/>
          <w:sz w:val="36"/>
          <w:szCs w:val="36"/>
        </w:rPr>
        <w:t>ПЕНЗЕНСКОЙ</w:t>
      </w:r>
      <w:r w:rsidRPr="00006A2F">
        <w:rPr>
          <w:b/>
          <w:sz w:val="36"/>
          <w:szCs w:val="36"/>
        </w:rPr>
        <w:t xml:space="preserve"> </w:t>
      </w:r>
      <w:r w:rsidRPr="0070051B">
        <w:rPr>
          <w:b/>
          <w:sz w:val="36"/>
          <w:szCs w:val="36"/>
        </w:rPr>
        <w:t>ОБЛАСТИ</w:t>
      </w:r>
    </w:p>
    <w:p w:rsidR="00DD25BC" w:rsidRPr="00D74BB0" w:rsidRDefault="009C7F05" w:rsidP="00A725BC">
      <w:pPr>
        <w:tabs>
          <w:tab w:val="left" w:pos="432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СЕДЬМОГО</w:t>
      </w:r>
      <w:r w:rsidRPr="00D74BB0">
        <w:rPr>
          <w:b/>
          <w:sz w:val="32"/>
          <w:szCs w:val="32"/>
        </w:rPr>
        <w:t xml:space="preserve"> </w:t>
      </w:r>
      <w:r w:rsidR="00DD25BC" w:rsidRPr="00D74BB0">
        <w:rPr>
          <w:b/>
          <w:sz w:val="32"/>
          <w:szCs w:val="32"/>
        </w:rPr>
        <w:t>СОЗЫВА</w:t>
      </w:r>
    </w:p>
    <w:p w:rsidR="00A725BC" w:rsidRPr="00A725BC" w:rsidRDefault="00A725BC" w:rsidP="00A725BC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523F88" w:rsidRPr="00006A2F" w:rsidRDefault="00FF3718" w:rsidP="00C361DC">
      <w:pPr>
        <w:tabs>
          <w:tab w:val="left" w:pos="4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523F88" w:rsidRPr="00006A2F" w:rsidRDefault="00523F88" w:rsidP="00C361DC">
      <w:pPr>
        <w:tabs>
          <w:tab w:val="left" w:pos="4320"/>
        </w:tabs>
        <w:jc w:val="center"/>
      </w:pPr>
    </w:p>
    <w:p w:rsidR="00523F88" w:rsidRPr="00006A2F" w:rsidRDefault="00ED1B9C" w:rsidP="00860B20">
      <w:pPr>
        <w:tabs>
          <w:tab w:val="left" w:pos="4320"/>
        </w:tabs>
      </w:pPr>
      <w:r>
        <w:t xml:space="preserve">от </w:t>
      </w:r>
      <w:r w:rsidR="00CD7DB0">
        <w:t xml:space="preserve"> </w:t>
      </w:r>
      <w:r w:rsidR="00C179A2" w:rsidRPr="00C179A2">
        <w:rPr>
          <w:color w:val="800000"/>
        </w:rPr>
        <w:t>08</w:t>
      </w:r>
      <w:r w:rsidR="000C3B58" w:rsidRPr="00C179A2">
        <w:rPr>
          <w:color w:val="800000"/>
        </w:rPr>
        <w:t>.0</w:t>
      </w:r>
      <w:r w:rsidR="00C179A2" w:rsidRPr="00C179A2">
        <w:rPr>
          <w:color w:val="800000"/>
        </w:rPr>
        <w:t>4</w:t>
      </w:r>
      <w:r w:rsidR="000C3B58">
        <w:t>.2022</w:t>
      </w:r>
      <w:r w:rsidR="00EE0F6D">
        <w:t xml:space="preserve"> г.</w:t>
      </w:r>
      <w:r w:rsidR="00CD7DB0">
        <w:t xml:space="preserve"> </w:t>
      </w:r>
      <w:r w:rsidR="00EE0F6D">
        <w:t xml:space="preserve">                         </w:t>
      </w:r>
      <w:r w:rsidR="00CD7DB0">
        <w:t xml:space="preserve">                                                       </w:t>
      </w:r>
      <w:r>
        <w:t xml:space="preserve"> </w:t>
      </w:r>
      <w:r w:rsidR="00281C98">
        <w:t xml:space="preserve">             </w:t>
      </w:r>
      <w:r w:rsidR="006F01FD">
        <w:t xml:space="preserve">           </w:t>
      </w:r>
      <w:r w:rsidR="00EE0F6D">
        <w:t xml:space="preserve"> </w:t>
      </w:r>
      <w:r w:rsidR="00E12619">
        <w:t xml:space="preserve"> </w:t>
      </w:r>
      <w:r w:rsidR="00523F88" w:rsidRPr="00006A2F">
        <w:t>№</w:t>
      </w:r>
      <w:r w:rsidR="00FD5C2F">
        <w:t xml:space="preserve"> </w:t>
      </w:r>
      <w:r w:rsidR="00C179A2" w:rsidRPr="00C179A2">
        <w:rPr>
          <w:color w:val="800000"/>
        </w:rPr>
        <w:t>289-60</w:t>
      </w:r>
      <w:r w:rsidR="00E12619" w:rsidRPr="00C179A2">
        <w:rPr>
          <w:color w:val="800000"/>
        </w:rPr>
        <w:t>/7</w:t>
      </w:r>
      <w:r w:rsidR="00667BD5" w:rsidRPr="00A30A21">
        <w:rPr>
          <w:color w:val="800080"/>
        </w:rPr>
        <w:t xml:space="preserve"> </w:t>
      </w:r>
    </w:p>
    <w:p w:rsidR="00523F88" w:rsidRPr="00006A2F" w:rsidRDefault="00523F88" w:rsidP="00C361DC">
      <w:pPr>
        <w:tabs>
          <w:tab w:val="left" w:pos="4320"/>
        </w:tabs>
        <w:rPr>
          <w:highlight w:val="yellow"/>
        </w:rPr>
      </w:pPr>
    </w:p>
    <w:p w:rsidR="00523F88" w:rsidRDefault="008E48D0" w:rsidP="00C361DC">
      <w:pPr>
        <w:tabs>
          <w:tab w:val="left" w:pos="4320"/>
        </w:tabs>
        <w:jc w:val="center"/>
      </w:pPr>
      <w:r w:rsidRPr="00C8209C">
        <w:t>с</w:t>
      </w:r>
      <w:r w:rsidR="00D20709" w:rsidRPr="00C8209C">
        <w:rPr>
          <w:color w:val="990099"/>
        </w:rPr>
        <w:t xml:space="preserve">. </w:t>
      </w:r>
      <w:r w:rsidR="001D7258" w:rsidRPr="00C8209C">
        <w:t>Русский Камешкир</w:t>
      </w:r>
    </w:p>
    <w:p w:rsidR="00FD5C2F" w:rsidRDefault="00FD5C2F" w:rsidP="00C361DC">
      <w:pPr>
        <w:tabs>
          <w:tab w:val="left" w:pos="4320"/>
        </w:tabs>
        <w:jc w:val="center"/>
      </w:pPr>
    </w:p>
    <w:p w:rsidR="00FC2EA4" w:rsidRPr="00263699" w:rsidRDefault="00FC2EA4" w:rsidP="00FC2EA4">
      <w:pPr>
        <w:jc w:val="center"/>
        <w:rPr>
          <w:b/>
          <w:szCs w:val="24"/>
        </w:rPr>
      </w:pPr>
      <w:r w:rsidRPr="00263699">
        <w:rPr>
          <w:b/>
          <w:szCs w:val="24"/>
        </w:rPr>
        <w:t xml:space="preserve">О внесении изменений в Решение Комитета местного самоуправления Русско-Камешкирского сельсовета Камешкирского района Пензенской области от 24.12.2021 г. № 256-55/7 «О Бюджете Русско-Камешкирского сельсовета Камешкирского района Пензенской области </w:t>
      </w:r>
    </w:p>
    <w:p w:rsidR="00FD5C2F" w:rsidRPr="00263699" w:rsidRDefault="00FC2EA4" w:rsidP="00FC2EA4">
      <w:pPr>
        <w:tabs>
          <w:tab w:val="left" w:pos="4320"/>
        </w:tabs>
        <w:jc w:val="center"/>
        <w:rPr>
          <w:b/>
          <w:szCs w:val="24"/>
        </w:rPr>
      </w:pPr>
      <w:r w:rsidRPr="00263699">
        <w:rPr>
          <w:b/>
          <w:szCs w:val="24"/>
        </w:rPr>
        <w:t>на 2022 год и на плановый период 2023 и 2024 годов»</w:t>
      </w:r>
    </w:p>
    <w:p w:rsidR="00FC2EA4" w:rsidRPr="00392C00" w:rsidRDefault="00FC2EA4" w:rsidP="00FC2EA4">
      <w:pPr>
        <w:tabs>
          <w:tab w:val="left" w:pos="4320"/>
        </w:tabs>
        <w:jc w:val="center"/>
        <w:rPr>
          <w:color w:val="0000FF"/>
        </w:rPr>
      </w:pPr>
    </w:p>
    <w:p w:rsidR="00FC2EA4" w:rsidRPr="00263699" w:rsidRDefault="00FC2EA4" w:rsidP="00FC2EA4">
      <w:pPr>
        <w:ind w:firstLine="708"/>
        <w:jc w:val="both"/>
        <w:rPr>
          <w:szCs w:val="24"/>
        </w:rPr>
      </w:pPr>
      <w:r w:rsidRPr="00263699">
        <w:rPr>
          <w:szCs w:val="24"/>
        </w:rPr>
        <w:t xml:space="preserve"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 района Пензенской области от 17 ноября </w:t>
      </w:r>
      <w:smartTag w:uri="urn:schemas-microsoft-com:office:smarttags" w:element="metricconverter">
        <w:smartTagPr>
          <w:attr w:name="ProductID" w:val="2011 г"/>
        </w:smartTagPr>
        <w:r w:rsidRPr="00263699">
          <w:rPr>
            <w:szCs w:val="24"/>
          </w:rPr>
          <w:t>2011 г</w:t>
        </w:r>
      </w:smartTag>
      <w:r w:rsidRPr="00263699">
        <w:rPr>
          <w:szCs w:val="24"/>
        </w:rPr>
        <w:t>.  № 332-73/5 «Об утверждении Положения о бюджетном процессе в Русско-Камешкирском сельсовете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263699">
        <w:rPr>
          <w:i/>
          <w:szCs w:val="24"/>
        </w:rPr>
        <w:t xml:space="preserve"> </w:t>
      </w:r>
      <w:r w:rsidRPr="00263699">
        <w:rPr>
          <w:szCs w:val="24"/>
        </w:rPr>
        <w:t>района Пензенской области,</w:t>
      </w:r>
    </w:p>
    <w:p w:rsidR="004776FB" w:rsidRDefault="004776FB" w:rsidP="00FC2EA4">
      <w:pPr>
        <w:jc w:val="both"/>
        <w:rPr>
          <w:sz w:val="28"/>
          <w:szCs w:val="28"/>
        </w:rPr>
      </w:pPr>
    </w:p>
    <w:p w:rsidR="004776FB" w:rsidRDefault="004776FB" w:rsidP="00477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r w:rsidR="00336086">
        <w:rPr>
          <w:b/>
          <w:sz w:val="28"/>
          <w:szCs w:val="28"/>
        </w:rPr>
        <w:t xml:space="preserve">Русско-Камешкирского </w:t>
      </w:r>
      <w:r>
        <w:rPr>
          <w:b/>
          <w:sz w:val="28"/>
          <w:szCs w:val="28"/>
        </w:rPr>
        <w:t>сельсовета</w:t>
      </w:r>
    </w:p>
    <w:p w:rsidR="004776FB" w:rsidRDefault="004776FB" w:rsidP="00477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Камешкирского района Пензенской области решил:</w:t>
      </w:r>
    </w:p>
    <w:p w:rsidR="00FC2EA4" w:rsidRDefault="00FC2EA4" w:rsidP="004776FB">
      <w:pPr>
        <w:jc w:val="center"/>
        <w:rPr>
          <w:b/>
          <w:sz w:val="28"/>
          <w:szCs w:val="28"/>
        </w:rPr>
      </w:pPr>
    </w:p>
    <w:p w:rsidR="004A0932" w:rsidRPr="00263699" w:rsidRDefault="004A0932" w:rsidP="004A0932">
      <w:pPr>
        <w:jc w:val="both"/>
        <w:rPr>
          <w:szCs w:val="24"/>
        </w:rPr>
      </w:pPr>
      <w:r w:rsidRPr="00263699">
        <w:rPr>
          <w:szCs w:val="24"/>
        </w:rPr>
        <w:t xml:space="preserve">          1. Внести в Решение Комитета местного самоуправления Русско-Камешкирского сельсовета Камешкирского района Пензенской области от 24.12.2021 г. № 256-55/7</w:t>
      </w:r>
      <w:r w:rsidRPr="00263699">
        <w:rPr>
          <w:b/>
          <w:szCs w:val="24"/>
        </w:rPr>
        <w:t xml:space="preserve"> </w:t>
      </w:r>
      <w:r w:rsidRPr="00263699">
        <w:rPr>
          <w:szCs w:val="24"/>
        </w:rPr>
        <w:t>«О Бюджете Русско-Камешкирского сельсовета Камешкирского района Пензенской области на 2022 год</w:t>
      </w:r>
      <w:r w:rsidRPr="00263699">
        <w:rPr>
          <w:b/>
          <w:szCs w:val="24"/>
        </w:rPr>
        <w:t xml:space="preserve"> </w:t>
      </w:r>
      <w:r w:rsidRPr="00263699">
        <w:rPr>
          <w:szCs w:val="24"/>
        </w:rPr>
        <w:t>и на плановый период 2023 и 2024 годов» следующие изменения:</w:t>
      </w:r>
    </w:p>
    <w:p w:rsidR="000C17AE" w:rsidRPr="00263699" w:rsidRDefault="000C17AE" w:rsidP="004A0932">
      <w:pPr>
        <w:jc w:val="both"/>
        <w:rPr>
          <w:szCs w:val="24"/>
        </w:rPr>
      </w:pPr>
      <w:r w:rsidRPr="00263699">
        <w:rPr>
          <w:szCs w:val="24"/>
        </w:rPr>
        <w:t xml:space="preserve">          </w:t>
      </w:r>
    </w:p>
    <w:p w:rsidR="000C17AE" w:rsidRPr="00263699" w:rsidRDefault="000C17AE" w:rsidP="000C17AE">
      <w:pPr>
        <w:tabs>
          <w:tab w:val="left" w:pos="4320"/>
        </w:tabs>
        <w:rPr>
          <w:szCs w:val="24"/>
        </w:rPr>
      </w:pPr>
      <w:r w:rsidRPr="00263699">
        <w:rPr>
          <w:szCs w:val="24"/>
        </w:rPr>
        <w:t xml:space="preserve">           1) Пункт 1 решения изложить в новой редакции:</w:t>
      </w:r>
    </w:p>
    <w:p w:rsidR="007A3E8B" w:rsidRPr="00263699" w:rsidRDefault="000C17AE" w:rsidP="007A3E8B">
      <w:pPr>
        <w:pStyle w:val="11"/>
        <w:tabs>
          <w:tab w:val="clear" w:pos="927"/>
        </w:tabs>
        <w:ind w:firstLine="629"/>
        <w:contextualSpacing/>
        <w:rPr>
          <w:szCs w:val="24"/>
        </w:rPr>
      </w:pPr>
      <w:r w:rsidRPr="00263699">
        <w:rPr>
          <w:szCs w:val="24"/>
        </w:rPr>
        <w:t xml:space="preserve">  «</w:t>
      </w:r>
      <w:r w:rsidR="007A3E8B" w:rsidRPr="00263699">
        <w:rPr>
          <w:szCs w:val="24"/>
        </w:rPr>
        <w:t>1. Утв</w:t>
      </w:r>
      <w:r w:rsidR="00642B99" w:rsidRPr="00263699">
        <w:rPr>
          <w:szCs w:val="24"/>
        </w:rPr>
        <w:t>ердить основные характеристики Бюджета</w:t>
      </w:r>
      <w:r w:rsidR="00964928" w:rsidRPr="00263699">
        <w:rPr>
          <w:szCs w:val="24"/>
        </w:rPr>
        <w:t xml:space="preserve"> </w:t>
      </w:r>
      <w:r w:rsidR="001D7258" w:rsidRPr="00263699">
        <w:rPr>
          <w:szCs w:val="24"/>
        </w:rPr>
        <w:t>Русско-Камешкирского</w:t>
      </w:r>
      <w:r w:rsidR="0006701C" w:rsidRPr="00263699">
        <w:rPr>
          <w:szCs w:val="24"/>
        </w:rPr>
        <w:t xml:space="preserve"> </w:t>
      </w:r>
      <w:r w:rsidR="007A3E8B" w:rsidRPr="00263699">
        <w:rPr>
          <w:szCs w:val="24"/>
        </w:rPr>
        <w:t>сельсовета Камешкирского район</w:t>
      </w:r>
      <w:r w:rsidR="00887A32" w:rsidRPr="00263699">
        <w:rPr>
          <w:szCs w:val="24"/>
        </w:rPr>
        <w:t xml:space="preserve">а  Пензенской области (далее – </w:t>
      </w:r>
      <w:r w:rsidR="00642B99" w:rsidRPr="00263699">
        <w:rPr>
          <w:szCs w:val="24"/>
        </w:rPr>
        <w:t>Бюджет</w:t>
      </w:r>
      <w:r w:rsidR="007A3E8B" w:rsidRPr="00263699">
        <w:rPr>
          <w:szCs w:val="24"/>
        </w:rPr>
        <w:t xml:space="preserve"> </w:t>
      </w:r>
      <w:r w:rsidR="008101DB" w:rsidRPr="00263699">
        <w:rPr>
          <w:szCs w:val="24"/>
        </w:rPr>
        <w:t xml:space="preserve"> </w:t>
      </w:r>
      <w:r w:rsidR="001D7258" w:rsidRPr="00263699">
        <w:rPr>
          <w:szCs w:val="24"/>
        </w:rPr>
        <w:t>Русско-Камешкирского</w:t>
      </w:r>
      <w:r w:rsidR="0006701C" w:rsidRPr="00263699">
        <w:rPr>
          <w:szCs w:val="24"/>
        </w:rPr>
        <w:t xml:space="preserve"> </w:t>
      </w:r>
      <w:r w:rsidR="008A7473" w:rsidRPr="00263699">
        <w:rPr>
          <w:szCs w:val="24"/>
        </w:rPr>
        <w:t>сельсовета) на 2022</w:t>
      </w:r>
      <w:r w:rsidR="007A3E8B" w:rsidRPr="00263699">
        <w:rPr>
          <w:szCs w:val="24"/>
        </w:rPr>
        <w:t xml:space="preserve"> год:</w:t>
      </w:r>
    </w:p>
    <w:p w:rsidR="007A3E8B" w:rsidRPr="00263699" w:rsidRDefault="000C17AE" w:rsidP="007A3E8B">
      <w:pPr>
        <w:pStyle w:val="22"/>
        <w:tabs>
          <w:tab w:val="clear" w:pos="4250"/>
        </w:tabs>
        <w:ind w:left="0" w:firstLine="629"/>
        <w:contextualSpacing/>
        <w:rPr>
          <w:szCs w:val="24"/>
        </w:rPr>
      </w:pPr>
      <w:r w:rsidRPr="00263699">
        <w:rPr>
          <w:szCs w:val="24"/>
        </w:rPr>
        <w:t xml:space="preserve">   </w:t>
      </w:r>
      <w:r w:rsidR="007A3E8B" w:rsidRPr="00263699">
        <w:rPr>
          <w:szCs w:val="24"/>
        </w:rPr>
        <w:t>1) прог</w:t>
      </w:r>
      <w:r w:rsidR="00887A32" w:rsidRPr="00263699">
        <w:rPr>
          <w:szCs w:val="24"/>
        </w:rPr>
        <w:t xml:space="preserve">нозируемый общий объем доходов </w:t>
      </w:r>
      <w:r w:rsidR="00642B99" w:rsidRPr="00263699">
        <w:rPr>
          <w:szCs w:val="24"/>
        </w:rPr>
        <w:t>Бюджета</w:t>
      </w:r>
      <w:r w:rsidR="00A3238A" w:rsidRPr="00263699">
        <w:rPr>
          <w:szCs w:val="24"/>
        </w:rPr>
        <w:t xml:space="preserve"> </w:t>
      </w:r>
      <w:r w:rsidR="001D7258" w:rsidRPr="00263699">
        <w:rPr>
          <w:szCs w:val="24"/>
        </w:rPr>
        <w:t>Русско-Камешкирского</w:t>
      </w:r>
      <w:r w:rsidR="0006701C" w:rsidRPr="00263699">
        <w:rPr>
          <w:szCs w:val="24"/>
        </w:rPr>
        <w:t xml:space="preserve"> </w:t>
      </w:r>
      <w:r w:rsidR="00ED7A26" w:rsidRPr="00263699">
        <w:rPr>
          <w:szCs w:val="24"/>
        </w:rPr>
        <w:t>сельсовета в сумме</w:t>
      </w:r>
      <w:r w:rsidR="00C8209C" w:rsidRPr="00263699">
        <w:rPr>
          <w:szCs w:val="24"/>
        </w:rPr>
        <w:t xml:space="preserve"> </w:t>
      </w:r>
      <w:r w:rsidR="00E24F9A" w:rsidRPr="00263699">
        <w:rPr>
          <w:color w:val="800000"/>
          <w:szCs w:val="24"/>
        </w:rPr>
        <w:t>28 338,037</w:t>
      </w:r>
      <w:r w:rsidR="004D6126" w:rsidRPr="00263699">
        <w:rPr>
          <w:szCs w:val="24"/>
        </w:rPr>
        <w:t xml:space="preserve"> тыс. рублей;</w:t>
      </w:r>
    </w:p>
    <w:p w:rsidR="007A3E8B" w:rsidRPr="00263699" w:rsidRDefault="000C17AE" w:rsidP="007A3E8B">
      <w:pPr>
        <w:ind w:firstLine="627"/>
        <w:jc w:val="both"/>
        <w:rPr>
          <w:b/>
          <w:bCs/>
          <w:szCs w:val="24"/>
        </w:rPr>
      </w:pPr>
      <w:r w:rsidRPr="00263699">
        <w:rPr>
          <w:szCs w:val="24"/>
        </w:rPr>
        <w:t xml:space="preserve">   </w:t>
      </w:r>
      <w:r w:rsidR="00887A32" w:rsidRPr="00263699">
        <w:rPr>
          <w:szCs w:val="24"/>
        </w:rPr>
        <w:t xml:space="preserve">2) общий объем расходов </w:t>
      </w:r>
      <w:r w:rsidR="00642B99" w:rsidRPr="00263699">
        <w:rPr>
          <w:szCs w:val="24"/>
        </w:rPr>
        <w:t>Бюджета</w:t>
      </w:r>
      <w:r w:rsidR="007A3E8B" w:rsidRPr="00263699">
        <w:rPr>
          <w:szCs w:val="24"/>
        </w:rPr>
        <w:t xml:space="preserve"> </w:t>
      </w:r>
      <w:r w:rsidR="001D7258" w:rsidRPr="00263699">
        <w:rPr>
          <w:szCs w:val="24"/>
        </w:rPr>
        <w:t>Русско-Камешкирского</w:t>
      </w:r>
      <w:r w:rsidR="0006701C" w:rsidRPr="00263699">
        <w:rPr>
          <w:szCs w:val="24"/>
        </w:rPr>
        <w:t xml:space="preserve"> </w:t>
      </w:r>
      <w:r w:rsidR="00E841DF" w:rsidRPr="00263699">
        <w:rPr>
          <w:szCs w:val="24"/>
        </w:rPr>
        <w:t>сель</w:t>
      </w:r>
      <w:r w:rsidR="00C8209C" w:rsidRPr="00263699">
        <w:rPr>
          <w:szCs w:val="24"/>
        </w:rPr>
        <w:t xml:space="preserve">совета в сумме </w:t>
      </w:r>
      <w:r w:rsidR="00E24F9A" w:rsidRPr="00263699">
        <w:rPr>
          <w:color w:val="800000"/>
          <w:szCs w:val="24"/>
        </w:rPr>
        <w:t>36 798,568</w:t>
      </w:r>
      <w:r w:rsidR="004D6126" w:rsidRPr="00263699">
        <w:rPr>
          <w:szCs w:val="24"/>
        </w:rPr>
        <w:t xml:space="preserve"> </w:t>
      </w:r>
      <w:r w:rsidR="007A3E8B" w:rsidRPr="00263699">
        <w:rPr>
          <w:szCs w:val="24"/>
        </w:rPr>
        <w:t>тыс. рублей</w:t>
      </w:r>
      <w:r w:rsidR="004D6126" w:rsidRPr="00263699">
        <w:rPr>
          <w:szCs w:val="24"/>
        </w:rPr>
        <w:t>;</w:t>
      </w:r>
    </w:p>
    <w:p w:rsidR="007A3E8B" w:rsidRPr="00263699" w:rsidRDefault="000C17AE" w:rsidP="007A3E8B">
      <w:pPr>
        <w:pStyle w:val="22"/>
        <w:tabs>
          <w:tab w:val="clear" w:pos="4250"/>
        </w:tabs>
        <w:ind w:left="0" w:firstLine="627"/>
        <w:rPr>
          <w:szCs w:val="24"/>
        </w:rPr>
      </w:pPr>
      <w:r w:rsidRPr="00263699">
        <w:rPr>
          <w:szCs w:val="24"/>
        </w:rPr>
        <w:lastRenderedPageBreak/>
        <w:t xml:space="preserve">   </w:t>
      </w:r>
      <w:r w:rsidR="00C93EA2" w:rsidRPr="00263699">
        <w:rPr>
          <w:szCs w:val="24"/>
        </w:rPr>
        <w:t>3) размер</w:t>
      </w:r>
      <w:r w:rsidR="007A3E8B" w:rsidRPr="00263699">
        <w:rPr>
          <w:szCs w:val="24"/>
        </w:rPr>
        <w:t xml:space="preserve"> резервного фо</w:t>
      </w:r>
      <w:r w:rsidR="006C01BA" w:rsidRPr="00263699">
        <w:rPr>
          <w:szCs w:val="24"/>
        </w:rPr>
        <w:t>нда а</w:t>
      </w:r>
      <w:r w:rsidR="00C93EA2" w:rsidRPr="00263699">
        <w:rPr>
          <w:szCs w:val="24"/>
        </w:rPr>
        <w:t xml:space="preserve">дминистрации </w:t>
      </w:r>
      <w:r w:rsidR="001D7258" w:rsidRPr="00263699">
        <w:rPr>
          <w:szCs w:val="24"/>
        </w:rPr>
        <w:t>Русско-Камешкирского</w:t>
      </w:r>
      <w:r w:rsidR="0006701C" w:rsidRPr="00263699">
        <w:rPr>
          <w:szCs w:val="24"/>
        </w:rPr>
        <w:t xml:space="preserve"> </w:t>
      </w:r>
      <w:r w:rsidR="00C93EA2" w:rsidRPr="00263699">
        <w:rPr>
          <w:szCs w:val="24"/>
        </w:rPr>
        <w:t xml:space="preserve">сельсовета Камешкирского </w:t>
      </w:r>
      <w:r w:rsidR="007A3E8B" w:rsidRPr="00263699">
        <w:rPr>
          <w:szCs w:val="24"/>
        </w:rPr>
        <w:t>райо</w:t>
      </w:r>
      <w:r w:rsidR="00C93EA2" w:rsidRPr="00263699">
        <w:rPr>
          <w:szCs w:val="24"/>
        </w:rPr>
        <w:t>на Пензенской области в сумме 5</w:t>
      </w:r>
      <w:r w:rsidR="007A3E8B" w:rsidRPr="00263699">
        <w:rPr>
          <w:szCs w:val="24"/>
        </w:rPr>
        <w:t>,000 тыс. р</w:t>
      </w:r>
      <w:r w:rsidR="006C5E77" w:rsidRPr="00263699">
        <w:rPr>
          <w:szCs w:val="24"/>
        </w:rPr>
        <w:t>у</w:t>
      </w:r>
      <w:r w:rsidR="008A7473" w:rsidRPr="00263699">
        <w:rPr>
          <w:szCs w:val="24"/>
        </w:rPr>
        <w:t>блей;</w:t>
      </w:r>
    </w:p>
    <w:p w:rsidR="007A3E8B" w:rsidRPr="00263699" w:rsidRDefault="000C17AE" w:rsidP="005300A4">
      <w:pPr>
        <w:ind w:firstLine="627"/>
        <w:jc w:val="both"/>
        <w:rPr>
          <w:szCs w:val="24"/>
        </w:rPr>
      </w:pPr>
      <w:r w:rsidRPr="00263699">
        <w:rPr>
          <w:szCs w:val="24"/>
        </w:rPr>
        <w:t xml:space="preserve">   </w:t>
      </w:r>
      <w:r w:rsidR="007A3E8B" w:rsidRPr="00263699">
        <w:rPr>
          <w:szCs w:val="24"/>
        </w:rPr>
        <w:t>4) верхний предел муницип</w:t>
      </w:r>
      <w:r w:rsidR="006526FE" w:rsidRPr="00263699">
        <w:rPr>
          <w:szCs w:val="24"/>
        </w:rPr>
        <w:t>ального</w:t>
      </w:r>
      <w:r w:rsidR="00E636AB" w:rsidRPr="00263699">
        <w:rPr>
          <w:szCs w:val="24"/>
        </w:rPr>
        <w:t xml:space="preserve"> внутреннего</w:t>
      </w:r>
      <w:r w:rsidR="006526FE" w:rsidRPr="00263699">
        <w:rPr>
          <w:szCs w:val="24"/>
        </w:rPr>
        <w:t xml:space="preserve"> </w:t>
      </w:r>
      <w:r w:rsidR="007A3E8B" w:rsidRPr="00263699">
        <w:rPr>
          <w:szCs w:val="24"/>
        </w:rPr>
        <w:t>долга</w:t>
      </w:r>
      <w:r w:rsidR="0006701C" w:rsidRPr="00263699">
        <w:rPr>
          <w:color w:val="FF0066"/>
          <w:szCs w:val="24"/>
        </w:rPr>
        <w:t xml:space="preserve"> </w:t>
      </w:r>
      <w:r w:rsidR="001D7258" w:rsidRPr="00263699">
        <w:rPr>
          <w:szCs w:val="24"/>
        </w:rPr>
        <w:t>Русско-Камешкирского</w:t>
      </w:r>
      <w:r w:rsidR="007A3E8B" w:rsidRPr="00263699">
        <w:rPr>
          <w:szCs w:val="24"/>
        </w:rPr>
        <w:t xml:space="preserve"> </w:t>
      </w:r>
      <w:r w:rsidR="00C93EA2" w:rsidRPr="00263699">
        <w:rPr>
          <w:szCs w:val="24"/>
        </w:rPr>
        <w:t xml:space="preserve">сельсовета Камешкирского </w:t>
      </w:r>
      <w:r w:rsidR="007A3E8B" w:rsidRPr="00263699">
        <w:rPr>
          <w:szCs w:val="24"/>
        </w:rPr>
        <w:t>района Пенз</w:t>
      </w:r>
      <w:r w:rsidR="008A7473" w:rsidRPr="00263699">
        <w:rPr>
          <w:szCs w:val="24"/>
        </w:rPr>
        <w:t>енской области на 01 января 2023 года в сумме 0,000 тыс. рублей;</w:t>
      </w:r>
    </w:p>
    <w:p w:rsidR="000C17AE" w:rsidRPr="00263699" w:rsidRDefault="000C17AE" w:rsidP="00580DB7">
      <w:pPr>
        <w:ind w:firstLine="627"/>
        <w:jc w:val="both"/>
        <w:rPr>
          <w:szCs w:val="24"/>
        </w:rPr>
      </w:pPr>
      <w:r w:rsidRPr="00263699">
        <w:rPr>
          <w:szCs w:val="24"/>
        </w:rPr>
        <w:t xml:space="preserve">   </w:t>
      </w:r>
      <w:r w:rsidR="00887A32" w:rsidRPr="00263699">
        <w:rPr>
          <w:szCs w:val="24"/>
        </w:rPr>
        <w:t xml:space="preserve">5) прогнозируемый дефицит </w:t>
      </w:r>
      <w:r w:rsidR="00642B99" w:rsidRPr="00263699">
        <w:rPr>
          <w:szCs w:val="24"/>
        </w:rPr>
        <w:t>Бюджета</w:t>
      </w:r>
      <w:r w:rsidR="00C93EA2" w:rsidRPr="00263699">
        <w:rPr>
          <w:szCs w:val="24"/>
        </w:rPr>
        <w:t xml:space="preserve"> </w:t>
      </w:r>
      <w:r w:rsidR="001D7258" w:rsidRPr="00263699">
        <w:rPr>
          <w:szCs w:val="24"/>
        </w:rPr>
        <w:t>Русско-Камешкирского</w:t>
      </w:r>
      <w:r w:rsidR="0006701C" w:rsidRPr="00263699">
        <w:rPr>
          <w:szCs w:val="24"/>
        </w:rPr>
        <w:t xml:space="preserve"> </w:t>
      </w:r>
      <w:r w:rsidR="00C93EA2" w:rsidRPr="00263699">
        <w:rPr>
          <w:szCs w:val="24"/>
        </w:rPr>
        <w:t>сельсовета</w:t>
      </w:r>
      <w:r w:rsidR="007A3E8B" w:rsidRPr="00263699">
        <w:rPr>
          <w:szCs w:val="24"/>
        </w:rPr>
        <w:t xml:space="preserve"> </w:t>
      </w:r>
      <w:r w:rsidR="00C93EA2" w:rsidRPr="00263699">
        <w:rPr>
          <w:szCs w:val="24"/>
        </w:rPr>
        <w:t>в сумме</w:t>
      </w:r>
      <w:r w:rsidR="00EC5AC3" w:rsidRPr="00263699">
        <w:rPr>
          <w:szCs w:val="24"/>
        </w:rPr>
        <w:t xml:space="preserve"> </w:t>
      </w:r>
      <w:r w:rsidR="00883398" w:rsidRPr="00263699">
        <w:rPr>
          <w:szCs w:val="24"/>
        </w:rPr>
        <w:t>8 460,531</w:t>
      </w:r>
      <w:r w:rsidR="00A50E1D" w:rsidRPr="00263699">
        <w:rPr>
          <w:szCs w:val="24"/>
        </w:rPr>
        <w:t xml:space="preserve"> </w:t>
      </w:r>
      <w:r w:rsidR="008A5CA9" w:rsidRPr="00263699">
        <w:rPr>
          <w:szCs w:val="24"/>
        </w:rPr>
        <w:t>тыс. руб</w:t>
      </w:r>
      <w:r w:rsidR="00A50E1D" w:rsidRPr="00263699">
        <w:rPr>
          <w:szCs w:val="24"/>
        </w:rPr>
        <w:t>ле</w:t>
      </w:r>
      <w:r w:rsidR="00425F24" w:rsidRPr="00263699">
        <w:rPr>
          <w:szCs w:val="24"/>
        </w:rPr>
        <w:t>й».</w:t>
      </w:r>
    </w:p>
    <w:p w:rsidR="000C17AE" w:rsidRPr="00263699" w:rsidRDefault="000C17AE" w:rsidP="00D3596D">
      <w:pPr>
        <w:ind w:firstLine="627"/>
        <w:jc w:val="both"/>
        <w:rPr>
          <w:szCs w:val="24"/>
        </w:rPr>
      </w:pPr>
    </w:p>
    <w:p w:rsidR="000C17AE" w:rsidRPr="00263699" w:rsidRDefault="00580DB7" w:rsidP="00D3596D">
      <w:pPr>
        <w:ind w:firstLine="627"/>
        <w:jc w:val="both"/>
        <w:rPr>
          <w:szCs w:val="24"/>
        </w:rPr>
      </w:pPr>
      <w:r w:rsidRPr="00263699">
        <w:rPr>
          <w:szCs w:val="24"/>
        </w:rPr>
        <w:t xml:space="preserve">    2</w:t>
      </w:r>
      <w:r w:rsidR="001F22B3" w:rsidRPr="00263699">
        <w:rPr>
          <w:szCs w:val="24"/>
        </w:rPr>
        <w:t>) Пункт 5</w:t>
      </w:r>
      <w:r w:rsidR="000C17AE" w:rsidRPr="00263699">
        <w:rPr>
          <w:szCs w:val="24"/>
        </w:rPr>
        <w:t xml:space="preserve"> решения изложить в новой редакции:</w:t>
      </w:r>
    </w:p>
    <w:p w:rsidR="007339ED" w:rsidRPr="00263699" w:rsidRDefault="007339ED" w:rsidP="00D3596D">
      <w:pPr>
        <w:ind w:firstLine="627"/>
        <w:jc w:val="both"/>
        <w:rPr>
          <w:szCs w:val="24"/>
        </w:rPr>
      </w:pPr>
    </w:p>
    <w:p w:rsidR="00074238" w:rsidRPr="00263699" w:rsidRDefault="001F22B3" w:rsidP="001D05E6">
      <w:pPr>
        <w:pStyle w:val="22"/>
        <w:tabs>
          <w:tab w:val="clear" w:pos="4250"/>
        </w:tabs>
        <w:ind w:left="0" w:firstLine="629"/>
        <w:contextualSpacing/>
        <w:rPr>
          <w:szCs w:val="24"/>
        </w:rPr>
      </w:pPr>
      <w:r w:rsidRPr="00263699">
        <w:rPr>
          <w:szCs w:val="24"/>
        </w:rPr>
        <w:t xml:space="preserve">    «</w:t>
      </w:r>
      <w:r w:rsidR="00D52BB1" w:rsidRPr="00263699">
        <w:rPr>
          <w:szCs w:val="24"/>
        </w:rPr>
        <w:t>5</w:t>
      </w:r>
      <w:r w:rsidR="00C504E7" w:rsidRPr="00263699">
        <w:rPr>
          <w:szCs w:val="24"/>
        </w:rPr>
        <w:t xml:space="preserve">. </w:t>
      </w:r>
      <w:r w:rsidR="00074238" w:rsidRPr="00263699">
        <w:rPr>
          <w:szCs w:val="24"/>
        </w:rPr>
        <w:t>Утвердить объ</w:t>
      </w:r>
      <w:r w:rsidR="00887A32" w:rsidRPr="00263699">
        <w:rPr>
          <w:szCs w:val="24"/>
        </w:rPr>
        <w:t xml:space="preserve">ем поступлений в </w:t>
      </w:r>
      <w:r w:rsidR="00642B99" w:rsidRPr="00263699">
        <w:rPr>
          <w:szCs w:val="24"/>
        </w:rPr>
        <w:t>Бюджет</w:t>
      </w:r>
      <w:r w:rsidR="0006701C" w:rsidRPr="00263699">
        <w:rPr>
          <w:szCs w:val="24"/>
        </w:rPr>
        <w:t xml:space="preserve"> </w:t>
      </w:r>
      <w:r w:rsidR="001D7258" w:rsidRPr="00263699">
        <w:rPr>
          <w:szCs w:val="24"/>
        </w:rPr>
        <w:t>Русско-Камешкирского</w:t>
      </w:r>
      <w:r w:rsidR="00B62AAC" w:rsidRPr="00263699">
        <w:rPr>
          <w:szCs w:val="24"/>
        </w:rPr>
        <w:t xml:space="preserve"> </w:t>
      </w:r>
      <w:r w:rsidR="00074238" w:rsidRPr="00263699">
        <w:rPr>
          <w:szCs w:val="24"/>
        </w:rPr>
        <w:t>сельсовета</w:t>
      </w:r>
      <w:r w:rsidR="008A7473" w:rsidRPr="00263699">
        <w:rPr>
          <w:szCs w:val="24"/>
        </w:rPr>
        <w:t xml:space="preserve"> по видам доходов на 2022 год и на плановый период 2023 и 2024</w:t>
      </w:r>
      <w:r w:rsidR="004A66E0" w:rsidRPr="00263699">
        <w:rPr>
          <w:szCs w:val="24"/>
        </w:rPr>
        <w:t xml:space="preserve"> годов:</w:t>
      </w:r>
    </w:p>
    <w:p w:rsidR="00074238" w:rsidRPr="00263699" w:rsidRDefault="00074238" w:rsidP="001D05E6">
      <w:pPr>
        <w:pStyle w:val="22"/>
        <w:tabs>
          <w:tab w:val="clear" w:pos="4250"/>
        </w:tabs>
        <w:ind w:left="0" w:firstLine="629"/>
        <w:contextualSpacing/>
        <w:rPr>
          <w:szCs w:val="24"/>
        </w:rPr>
      </w:pPr>
      <w:r w:rsidRPr="00263699">
        <w:rPr>
          <w:szCs w:val="24"/>
        </w:rPr>
        <w:t>- объем налоговых и неналогов</w:t>
      </w:r>
      <w:r w:rsidR="00C84798" w:rsidRPr="00263699">
        <w:rPr>
          <w:szCs w:val="24"/>
        </w:rPr>
        <w:t>ых доходов согласно приложению 3</w:t>
      </w:r>
      <w:r w:rsidR="008A7473" w:rsidRPr="00263699">
        <w:rPr>
          <w:szCs w:val="24"/>
        </w:rPr>
        <w:t xml:space="preserve"> к настоящему решению;</w:t>
      </w:r>
    </w:p>
    <w:p w:rsidR="00C27F33" w:rsidRPr="00263699" w:rsidRDefault="00074238" w:rsidP="00026BDB">
      <w:pPr>
        <w:pStyle w:val="22"/>
        <w:tabs>
          <w:tab w:val="clear" w:pos="4250"/>
        </w:tabs>
        <w:ind w:left="0" w:firstLine="720"/>
        <w:contextualSpacing/>
        <w:rPr>
          <w:szCs w:val="24"/>
        </w:rPr>
      </w:pPr>
      <w:r w:rsidRPr="00263699">
        <w:rPr>
          <w:szCs w:val="24"/>
        </w:rPr>
        <w:t xml:space="preserve">-объем безвозмездных поступлений </w:t>
      </w:r>
      <w:r w:rsidR="00C84798" w:rsidRPr="00263699">
        <w:rPr>
          <w:szCs w:val="24"/>
        </w:rPr>
        <w:t xml:space="preserve">согласно приложению 4 </w:t>
      </w:r>
      <w:r w:rsidRPr="00263699">
        <w:rPr>
          <w:szCs w:val="24"/>
        </w:rPr>
        <w:t>к настоящему решению, из них объем меж</w:t>
      </w:r>
      <w:r w:rsidR="00637281" w:rsidRPr="00263699">
        <w:rPr>
          <w:szCs w:val="24"/>
        </w:rPr>
        <w:t>б</w:t>
      </w:r>
      <w:r w:rsidR="00642B99" w:rsidRPr="00263699">
        <w:rPr>
          <w:szCs w:val="24"/>
        </w:rPr>
        <w:t>юджет</w:t>
      </w:r>
      <w:r w:rsidR="008A7473" w:rsidRPr="00263699">
        <w:rPr>
          <w:szCs w:val="24"/>
        </w:rPr>
        <w:t>ных трансфертов в 2022</w:t>
      </w:r>
      <w:r w:rsidRPr="00263699">
        <w:rPr>
          <w:szCs w:val="24"/>
        </w:rPr>
        <w:t xml:space="preserve"> году в сумме</w:t>
      </w:r>
      <w:r w:rsidR="00790B5A" w:rsidRPr="00263699">
        <w:rPr>
          <w:szCs w:val="24"/>
        </w:rPr>
        <w:t xml:space="preserve"> </w:t>
      </w:r>
      <w:r w:rsidR="00E24F9A" w:rsidRPr="00263699">
        <w:rPr>
          <w:color w:val="800000"/>
          <w:szCs w:val="24"/>
        </w:rPr>
        <w:t>22 339,037</w:t>
      </w:r>
      <w:r w:rsidR="00DA48DF" w:rsidRPr="00263699">
        <w:rPr>
          <w:szCs w:val="24"/>
        </w:rPr>
        <w:t xml:space="preserve"> </w:t>
      </w:r>
      <w:r w:rsidRPr="00263699">
        <w:rPr>
          <w:szCs w:val="24"/>
        </w:rPr>
        <w:t xml:space="preserve">тыс. рублей, </w:t>
      </w:r>
      <w:r w:rsidR="008A7473" w:rsidRPr="00263699">
        <w:rPr>
          <w:szCs w:val="24"/>
        </w:rPr>
        <w:t>в 2023</w:t>
      </w:r>
      <w:r w:rsidR="00AD5B49" w:rsidRPr="00263699">
        <w:rPr>
          <w:szCs w:val="24"/>
        </w:rPr>
        <w:t xml:space="preserve"> году в сумме</w:t>
      </w:r>
      <w:r w:rsidR="00790B5A" w:rsidRPr="00263699">
        <w:rPr>
          <w:szCs w:val="24"/>
        </w:rPr>
        <w:t xml:space="preserve"> </w:t>
      </w:r>
      <w:r w:rsidR="007339ED" w:rsidRPr="00263699">
        <w:rPr>
          <w:szCs w:val="24"/>
        </w:rPr>
        <w:t>8 313,305</w:t>
      </w:r>
      <w:r w:rsidR="00DA48DF" w:rsidRPr="00263699">
        <w:rPr>
          <w:szCs w:val="24"/>
        </w:rPr>
        <w:t xml:space="preserve"> </w:t>
      </w:r>
      <w:r w:rsidR="00912DA1" w:rsidRPr="00263699">
        <w:rPr>
          <w:szCs w:val="24"/>
        </w:rPr>
        <w:t xml:space="preserve">тыс. рублей </w:t>
      </w:r>
      <w:r w:rsidR="008A7473" w:rsidRPr="00263699">
        <w:rPr>
          <w:szCs w:val="24"/>
        </w:rPr>
        <w:t>и в 2024</w:t>
      </w:r>
      <w:r w:rsidR="00AD5B49" w:rsidRPr="00263699">
        <w:rPr>
          <w:szCs w:val="24"/>
        </w:rPr>
        <w:t xml:space="preserve"> году в сумме</w:t>
      </w:r>
      <w:r w:rsidR="00790B5A" w:rsidRPr="00263699">
        <w:rPr>
          <w:szCs w:val="24"/>
        </w:rPr>
        <w:t xml:space="preserve"> </w:t>
      </w:r>
      <w:r w:rsidR="007339ED" w:rsidRPr="00263699">
        <w:rPr>
          <w:szCs w:val="24"/>
        </w:rPr>
        <w:t>9 331,606</w:t>
      </w:r>
      <w:r w:rsidR="008D6EB5" w:rsidRPr="00263699">
        <w:rPr>
          <w:szCs w:val="24"/>
        </w:rPr>
        <w:t xml:space="preserve"> тыс.</w:t>
      </w:r>
      <w:r w:rsidR="007339ED" w:rsidRPr="00263699">
        <w:rPr>
          <w:szCs w:val="24"/>
        </w:rPr>
        <w:t> рублей».</w:t>
      </w:r>
    </w:p>
    <w:p w:rsidR="00B727FA" w:rsidRPr="00263699" w:rsidRDefault="00B727FA" w:rsidP="0027323F">
      <w:pPr>
        <w:pStyle w:val="11"/>
        <w:tabs>
          <w:tab w:val="clear" w:pos="927"/>
        </w:tabs>
        <w:spacing w:before="0"/>
        <w:ind w:firstLine="0"/>
        <w:rPr>
          <w:szCs w:val="24"/>
        </w:rPr>
      </w:pPr>
    </w:p>
    <w:p w:rsidR="00B727FA" w:rsidRDefault="00580DB7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263699">
        <w:rPr>
          <w:szCs w:val="24"/>
        </w:rPr>
        <w:t xml:space="preserve">            </w:t>
      </w:r>
      <w:r w:rsidR="00E50C89" w:rsidRPr="00263699">
        <w:rPr>
          <w:szCs w:val="24"/>
        </w:rPr>
        <w:t xml:space="preserve"> </w:t>
      </w:r>
      <w:r w:rsidR="00026BDB" w:rsidRPr="00263699">
        <w:rPr>
          <w:szCs w:val="24"/>
        </w:rPr>
        <w:t>3</w:t>
      </w:r>
      <w:r w:rsidR="001F22B3" w:rsidRPr="00263699">
        <w:rPr>
          <w:szCs w:val="24"/>
        </w:rPr>
        <w:t>) Приложение 1 к решению изложить в новой редакции</w:t>
      </w:r>
      <w:r w:rsidR="00E50C89" w:rsidRPr="00263699">
        <w:rPr>
          <w:szCs w:val="24"/>
        </w:rPr>
        <w:t>:</w:t>
      </w:r>
      <w:r w:rsidR="001F22B3" w:rsidRPr="00263699">
        <w:rPr>
          <w:szCs w:val="24"/>
        </w:rPr>
        <w:t xml:space="preserve">      </w:t>
      </w:r>
      <w:r w:rsidR="001F22B3">
        <w:rPr>
          <w:sz w:val="28"/>
          <w:szCs w:val="28"/>
        </w:rPr>
        <w:t xml:space="preserve">         </w:t>
      </w:r>
      <w:r w:rsidR="001F22B3" w:rsidRPr="00006A2F">
        <w:rPr>
          <w:sz w:val="28"/>
          <w:szCs w:val="28"/>
        </w:rPr>
        <w:t xml:space="preserve">   </w:t>
      </w:r>
    </w:p>
    <w:p w:rsidR="003C5200" w:rsidRPr="0027323F" w:rsidRDefault="003C5200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91092A" w:rsidRPr="00006A2F" w:rsidRDefault="0091092A" w:rsidP="0091092A">
      <w:pPr>
        <w:rPr>
          <w:szCs w:val="24"/>
        </w:rPr>
      </w:pPr>
      <w:r w:rsidRPr="00006A2F">
        <w:rPr>
          <w:szCs w:val="24"/>
        </w:rPr>
        <w:t xml:space="preserve">                                                          </w:t>
      </w:r>
      <w:r w:rsidR="00B26804" w:rsidRPr="00006A2F">
        <w:rPr>
          <w:szCs w:val="24"/>
        </w:rPr>
        <w:t xml:space="preserve">                               </w:t>
      </w:r>
      <w:r w:rsidR="001F22B3">
        <w:rPr>
          <w:szCs w:val="24"/>
        </w:rPr>
        <w:t>«</w:t>
      </w:r>
      <w:r w:rsidR="00167A25" w:rsidRPr="00006A2F">
        <w:rPr>
          <w:szCs w:val="24"/>
        </w:rPr>
        <w:t xml:space="preserve">Приложение </w:t>
      </w:r>
      <w:r w:rsidRPr="00006A2F">
        <w:rPr>
          <w:szCs w:val="24"/>
        </w:rPr>
        <w:t>1</w:t>
      </w:r>
    </w:p>
    <w:p w:rsidR="00973D33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FE2ABF">
        <w:rPr>
          <w:szCs w:val="24"/>
        </w:rPr>
        <w:t>Русско-Камешкирского</w:t>
      </w:r>
      <w:r w:rsidR="00973D33" w:rsidRPr="00006A2F">
        <w:rPr>
          <w:szCs w:val="24"/>
        </w:rPr>
        <w:t xml:space="preserve"> </w:t>
      </w:r>
    </w:p>
    <w:p w:rsidR="0091092A" w:rsidRPr="00006A2F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>сельсовета Камешкирского района</w:t>
      </w:r>
    </w:p>
    <w:p w:rsidR="0091092A" w:rsidRDefault="00A432A5" w:rsidP="00160D80">
      <w:pPr>
        <w:ind w:left="5387" w:right="-530"/>
      </w:pPr>
      <w:r>
        <w:t xml:space="preserve">Пензенской области «О </w:t>
      </w:r>
      <w:r w:rsidR="00642B99">
        <w:t>Бюджет</w:t>
      </w:r>
      <w:r w:rsidR="00D53564">
        <w:t xml:space="preserve">е </w:t>
      </w:r>
      <w:r w:rsidR="001D7258" w:rsidRPr="00FE2ABF">
        <w:rPr>
          <w:szCs w:val="24"/>
        </w:rPr>
        <w:t>Русско-Камешкирского</w:t>
      </w:r>
      <w:r w:rsidR="000D093E" w:rsidRPr="00006A2F">
        <w:t xml:space="preserve"> </w:t>
      </w:r>
      <w:r w:rsidR="0091092A" w:rsidRPr="00006A2F">
        <w:t>сельсовета Камешкирского района Пензенско</w:t>
      </w:r>
      <w:r w:rsidR="0031328A">
        <w:t>й области на 2022</w:t>
      </w:r>
      <w:r w:rsidR="0091092A" w:rsidRPr="00006A2F">
        <w:t xml:space="preserve"> год</w:t>
      </w:r>
      <w:r w:rsidR="0031328A">
        <w:t xml:space="preserve"> и на плановый период 2023 и 2024</w:t>
      </w:r>
      <w:r w:rsidR="00AC47E2">
        <w:t xml:space="preserve"> годов</w:t>
      </w:r>
      <w:r w:rsidR="0091092A" w:rsidRPr="00006A2F">
        <w:t xml:space="preserve">» </w:t>
      </w:r>
    </w:p>
    <w:p w:rsidR="00160D80" w:rsidRPr="00160D80" w:rsidRDefault="00160D80" w:rsidP="00160D80">
      <w:pPr>
        <w:ind w:left="5387" w:right="-530"/>
        <w:rPr>
          <w:szCs w:val="24"/>
        </w:rPr>
      </w:pPr>
    </w:p>
    <w:p w:rsidR="00773D1D" w:rsidRPr="00263699" w:rsidRDefault="0091092A" w:rsidP="00773D1D">
      <w:pPr>
        <w:jc w:val="center"/>
        <w:rPr>
          <w:szCs w:val="24"/>
        </w:rPr>
      </w:pPr>
      <w:r w:rsidRPr="00263699">
        <w:rPr>
          <w:szCs w:val="24"/>
        </w:rPr>
        <w:t>Ист</w:t>
      </w:r>
      <w:r w:rsidR="00A432A5" w:rsidRPr="00263699">
        <w:rPr>
          <w:szCs w:val="24"/>
        </w:rPr>
        <w:t xml:space="preserve">очники финансирования дефицита </w:t>
      </w:r>
      <w:r w:rsidR="00642B99" w:rsidRPr="00263699">
        <w:rPr>
          <w:szCs w:val="24"/>
        </w:rPr>
        <w:t>Бюджета</w:t>
      </w:r>
      <w:r w:rsidR="00A3690A" w:rsidRPr="00263699">
        <w:rPr>
          <w:szCs w:val="24"/>
        </w:rPr>
        <w:t xml:space="preserve"> </w:t>
      </w:r>
      <w:r w:rsidR="001D7258" w:rsidRPr="00263699">
        <w:rPr>
          <w:szCs w:val="24"/>
        </w:rPr>
        <w:t>Русско-Камешкирского</w:t>
      </w:r>
      <w:r w:rsidR="0006701C" w:rsidRPr="00263699">
        <w:rPr>
          <w:szCs w:val="24"/>
        </w:rPr>
        <w:t xml:space="preserve"> </w:t>
      </w:r>
      <w:r w:rsidR="00F03316" w:rsidRPr="00263699">
        <w:rPr>
          <w:szCs w:val="24"/>
        </w:rPr>
        <w:t>сельсовета</w:t>
      </w:r>
      <w:r w:rsidR="0031328A" w:rsidRPr="00263699">
        <w:rPr>
          <w:szCs w:val="24"/>
        </w:rPr>
        <w:t xml:space="preserve"> на 2022</w:t>
      </w:r>
      <w:r w:rsidR="00460DC7" w:rsidRPr="00263699">
        <w:rPr>
          <w:szCs w:val="24"/>
        </w:rPr>
        <w:t xml:space="preserve"> год</w:t>
      </w:r>
      <w:r w:rsidR="00341B2C" w:rsidRPr="00263699">
        <w:rPr>
          <w:szCs w:val="24"/>
        </w:rPr>
        <w:t xml:space="preserve"> и на плановый п</w:t>
      </w:r>
      <w:r w:rsidR="0031328A" w:rsidRPr="00263699">
        <w:rPr>
          <w:szCs w:val="24"/>
        </w:rPr>
        <w:t>ериод 2023 и 2024</w:t>
      </w:r>
      <w:r w:rsidR="00357481" w:rsidRPr="00263699">
        <w:rPr>
          <w:szCs w:val="24"/>
        </w:rPr>
        <w:t xml:space="preserve"> годов</w:t>
      </w:r>
    </w:p>
    <w:p w:rsidR="001B7BC9" w:rsidRPr="00263699" w:rsidRDefault="0091092A" w:rsidP="00661557">
      <w:pPr>
        <w:jc w:val="right"/>
        <w:rPr>
          <w:szCs w:val="24"/>
        </w:rPr>
      </w:pPr>
      <w:r w:rsidRPr="00263699">
        <w:rPr>
          <w:szCs w:val="24"/>
        </w:rPr>
        <w:t xml:space="preserve">(тыс. рублей)                                                         </w:t>
      </w:r>
    </w:p>
    <w:tbl>
      <w:tblPr>
        <w:tblStyle w:val="af"/>
        <w:tblW w:w="10080" w:type="dxa"/>
        <w:tblInd w:w="-372" w:type="dxa"/>
        <w:tblLayout w:type="fixed"/>
        <w:tblLook w:val="01E0"/>
      </w:tblPr>
      <w:tblGrid>
        <w:gridCol w:w="2640"/>
        <w:gridCol w:w="3120"/>
        <w:gridCol w:w="1440"/>
        <w:gridCol w:w="1440"/>
        <w:gridCol w:w="1440"/>
      </w:tblGrid>
      <w:tr w:rsidR="00382BB8" w:rsidRPr="00263699" w:rsidTr="00382BB8">
        <w:tc>
          <w:tcPr>
            <w:tcW w:w="2640" w:type="dxa"/>
          </w:tcPr>
          <w:p w:rsidR="00382BB8" w:rsidRPr="00263699" w:rsidRDefault="00382BB8" w:rsidP="00382BB8">
            <w:pPr>
              <w:jc w:val="center"/>
              <w:rPr>
                <w:sz w:val="20"/>
              </w:rPr>
            </w:pPr>
            <w:r w:rsidRPr="00263699">
              <w:rPr>
                <w:b/>
                <w:sz w:val="20"/>
              </w:rPr>
              <w:t>Наименование</w:t>
            </w:r>
          </w:p>
        </w:tc>
        <w:tc>
          <w:tcPr>
            <w:tcW w:w="3120" w:type="dxa"/>
          </w:tcPr>
          <w:p w:rsidR="00382BB8" w:rsidRPr="00263699" w:rsidRDefault="00382BB8" w:rsidP="00382BB8">
            <w:pPr>
              <w:jc w:val="center"/>
              <w:rPr>
                <w:sz w:val="20"/>
              </w:rPr>
            </w:pPr>
            <w:r w:rsidRPr="00263699">
              <w:rPr>
                <w:b/>
                <w:sz w:val="20"/>
              </w:rPr>
              <w:t>Код</w:t>
            </w:r>
          </w:p>
        </w:tc>
        <w:tc>
          <w:tcPr>
            <w:tcW w:w="1440" w:type="dxa"/>
          </w:tcPr>
          <w:p w:rsidR="00382BB8" w:rsidRPr="00263699" w:rsidRDefault="00382BB8" w:rsidP="00382BB8">
            <w:pPr>
              <w:jc w:val="center"/>
              <w:rPr>
                <w:sz w:val="20"/>
              </w:rPr>
            </w:pPr>
            <w:r w:rsidRPr="00263699">
              <w:rPr>
                <w:b/>
                <w:sz w:val="20"/>
              </w:rPr>
              <w:t>Сумма</w:t>
            </w:r>
            <w:r w:rsidR="0031328A" w:rsidRPr="00263699">
              <w:rPr>
                <w:b/>
                <w:sz w:val="20"/>
              </w:rPr>
              <w:t xml:space="preserve"> на 2022</w:t>
            </w:r>
            <w:r w:rsidRPr="00263699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263699" w:rsidRDefault="00382BB8" w:rsidP="00382BB8">
            <w:pPr>
              <w:jc w:val="center"/>
              <w:rPr>
                <w:sz w:val="20"/>
              </w:rPr>
            </w:pPr>
            <w:r w:rsidRPr="00263699">
              <w:rPr>
                <w:b/>
                <w:sz w:val="20"/>
              </w:rPr>
              <w:t>Сумма</w:t>
            </w:r>
            <w:r w:rsidR="0031328A" w:rsidRPr="00263699">
              <w:rPr>
                <w:b/>
                <w:sz w:val="20"/>
              </w:rPr>
              <w:t xml:space="preserve"> на 2023</w:t>
            </w:r>
            <w:r w:rsidRPr="00263699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263699" w:rsidRDefault="00382BB8" w:rsidP="00382BB8">
            <w:pPr>
              <w:jc w:val="center"/>
              <w:rPr>
                <w:sz w:val="20"/>
              </w:rPr>
            </w:pPr>
            <w:r w:rsidRPr="00263699">
              <w:rPr>
                <w:b/>
                <w:sz w:val="20"/>
              </w:rPr>
              <w:t>Сумма</w:t>
            </w:r>
            <w:r w:rsidR="0031328A" w:rsidRPr="00263699">
              <w:rPr>
                <w:b/>
                <w:sz w:val="20"/>
              </w:rPr>
              <w:t xml:space="preserve"> на 2024</w:t>
            </w:r>
            <w:r w:rsidRPr="00263699">
              <w:rPr>
                <w:b/>
                <w:sz w:val="20"/>
              </w:rPr>
              <w:t xml:space="preserve"> год</w:t>
            </w:r>
          </w:p>
        </w:tc>
      </w:tr>
      <w:tr w:rsidR="00382BB8" w:rsidRPr="00263699" w:rsidTr="00382BB8">
        <w:tc>
          <w:tcPr>
            <w:tcW w:w="2640" w:type="dxa"/>
          </w:tcPr>
          <w:p w:rsidR="00382BB8" w:rsidRPr="00263699" w:rsidRDefault="009165D2" w:rsidP="00661557">
            <w:pPr>
              <w:rPr>
                <w:sz w:val="20"/>
              </w:rPr>
            </w:pPr>
            <w:r w:rsidRPr="00263699">
              <w:rPr>
                <w:bCs/>
                <w:sz w:val="20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Pr="00263699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263699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263699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263699" w:rsidRDefault="0086360D" w:rsidP="00661557">
            <w:pPr>
              <w:jc w:val="center"/>
              <w:rPr>
                <w:bCs/>
                <w:sz w:val="20"/>
              </w:rPr>
            </w:pPr>
          </w:p>
          <w:p w:rsidR="00382BB8" w:rsidRPr="00263699" w:rsidRDefault="00382BB8" w:rsidP="00661557">
            <w:pPr>
              <w:jc w:val="center"/>
              <w:rPr>
                <w:sz w:val="20"/>
              </w:rPr>
            </w:pPr>
            <w:r w:rsidRPr="00263699">
              <w:rPr>
                <w:bCs/>
                <w:sz w:val="20"/>
              </w:rPr>
              <w:t>000 01 00 00 00 00 0000 000</w:t>
            </w:r>
          </w:p>
        </w:tc>
        <w:tc>
          <w:tcPr>
            <w:tcW w:w="1440" w:type="dxa"/>
          </w:tcPr>
          <w:p w:rsidR="00382BB8" w:rsidRPr="00263699" w:rsidRDefault="00382BB8" w:rsidP="00661557">
            <w:pPr>
              <w:jc w:val="right"/>
              <w:rPr>
                <w:sz w:val="20"/>
              </w:rPr>
            </w:pPr>
          </w:p>
          <w:p w:rsidR="0086360D" w:rsidRPr="00263699" w:rsidRDefault="0086360D" w:rsidP="00661557">
            <w:pPr>
              <w:jc w:val="right"/>
              <w:rPr>
                <w:sz w:val="20"/>
              </w:rPr>
            </w:pPr>
          </w:p>
          <w:p w:rsidR="0086360D" w:rsidRPr="00263699" w:rsidRDefault="0086360D" w:rsidP="00661557">
            <w:pPr>
              <w:jc w:val="right"/>
              <w:rPr>
                <w:sz w:val="20"/>
              </w:rPr>
            </w:pPr>
          </w:p>
          <w:p w:rsidR="00A45005" w:rsidRPr="00263699" w:rsidRDefault="00A45005" w:rsidP="00661557">
            <w:pPr>
              <w:jc w:val="right"/>
              <w:rPr>
                <w:sz w:val="20"/>
              </w:rPr>
            </w:pPr>
          </w:p>
          <w:p w:rsidR="0086360D" w:rsidRPr="00263699" w:rsidRDefault="00883398" w:rsidP="00A45005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8 460,531</w:t>
            </w:r>
          </w:p>
        </w:tc>
        <w:tc>
          <w:tcPr>
            <w:tcW w:w="1440" w:type="dxa"/>
          </w:tcPr>
          <w:p w:rsidR="00382BB8" w:rsidRPr="00263699" w:rsidRDefault="00382BB8" w:rsidP="00661557">
            <w:pPr>
              <w:jc w:val="right"/>
              <w:rPr>
                <w:sz w:val="20"/>
              </w:rPr>
            </w:pPr>
          </w:p>
          <w:p w:rsidR="00370C04" w:rsidRPr="00263699" w:rsidRDefault="00370C04" w:rsidP="00661557">
            <w:pPr>
              <w:jc w:val="right"/>
              <w:rPr>
                <w:sz w:val="20"/>
              </w:rPr>
            </w:pPr>
          </w:p>
          <w:p w:rsidR="00370C04" w:rsidRPr="00263699" w:rsidRDefault="00370C04" w:rsidP="00661557">
            <w:pPr>
              <w:jc w:val="right"/>
              <w:rPr>
                <w:sz w:val="20"/>
              </w:rPr>
            </w:pPr>
          </w:p>
          <w:p w:rsidR="0005394B" w:rsidRPr="00263699" w:rsidRDefault="0005394B" w:rsidP="00661557">
            <w:pPr>
              <w:jc w:val="right"/>
              <w:rPr>
                <w:sz w:val="20"/>
              </w:rPr>
            </w:pPr>
          </w:p>
          <w:p w:rsidR="0005394B" w:rsidRPr="00263699" w:rsidRDefault="006956C9" w:rsidP="0005394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305,100</w:t>
            </w:r>
          </w:p>
        </w:tc>
        <w:tc>
          <w:tcPr>
            <w:tcW w:w="1440" w:type="dxa"/>
          </w:tcPr>
          <w:p w:rsidR="00382BB8" w:rsidRPr="00263699" w:rsidRDefault="00382BB8" w:rsidP="00661557">
            <w:pPr>
              <w:jc w:val="right"/>
              <w:rPr>
                <w:sz w:val="20"/>
              </w:rPr>
            </w:pPr>
          </w:p>
          <w:p w:rsidR="00370C04" w:rsidRPr="00263699" w:rsidRDefault="00370C04" w:rsidP="00661557">
            <w:pPr>
              <w:jc w:val="right"/>
              <w:rPr>
                <w:sz w:val="20"/>
              </w:rPr>
            </w:pPr>
          </w:p>
          <w:p w:rsidR="00370C04" w:rsidRPr="00263699" w:rsidRDefault="00370C04" w:rsidP="00661557">
            <w:pPr>
              <w:jc w:val="right"/>
              <w:rPr>
                <w:sz w:val="20"/>
              </w:rPr>
            </w:pPr>
          </w:p>
          <w:p w:rsidR="00370C04" w:rsidRPr="00263699" w:rsidRDefault="00370C04" w:rsidP="00661557">
            <w:pPr>
              <w:jc w:val="right"/>
              <w:rPr>
                <w:sz w:val="20"/>
              </w:rPr>
            </w:pPr>
          </w:p>
          <w:p w:rsidR="00370C04" w:rsidRPr="00263699" w:rsidRDefault="006956C9" w:rsidP="000E5E8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311,500</w:t>
            </w:r>
          </w:p>
        </w:tc>
      </w:tr>
      <w:tr w:rsidR="00382BB8" w:rsidRPr="00263699" w:rsidTr="00382BB8">
        <w:tc>
          <w:tcPr>
            <w:tcW w:w="2640" w:type="dxa"/>
          </w:tcPr>
          <w:p w:rsidR="00382BB8" w:rsidRPr="00263699" w:rsidRDefault="00382BB8" w:rsidP="00661557">
            <w:pPr>
              <w:rPr>
                <w:sz w:val="20"/>
              </w:rPr>
            </w:pPr>
            <w:r w:rsidRPr="00263699">
              <w:rPr>
                <w:bCs/>
                <w:sz w:val="20"/>
              </w:rPr>
              <w:t xml:space="preserve">Изменение остатков средств на счетах по учету средств </w:t>
            </w:r>
            <w:r w:rsidR="00773D1D" w:rsidRPr="00263699">
              <w:rPr>
                <w:bCs/>
                <w:sz w:val="20"/>
              </w:rPr>
              <w:t>б</w:t>
            </w:r>
            <w:r w:rsidR="00642B99" w:rsidRPr="00263699">
              <w:rPr>
                <w:bCs/>
                <w:sz w:val="20"/>
              </w:rPr>
              <w:t>юджета</w:t>
            </w:r>
          </w:p>
        </w:tc>
        <w:tc>
          <w:tcPr>
            <w:tcW w:w="3120" w:type="dxa"/>
          </w:tcPr>
          <w:p w:rsidR="0086360D" w:rsidRPr="00263699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263699" w:rsidRDefault="0086360D" w:rsidP="00661557">
            <w:pPr>
              <w:jc w:val="center"/>
              <w:rPr>
                <w:bCs/>
                <w:sz w:val="20"/>
              </w:rPr>
            </w:pPr>
          </w:p>
          <w:p w:rsidR="00382BB8" w:rsidRPr="00263699" w:rsidRDefault="00382BB8" w:rsidP="00661557">
            <w:pPr>
              <w:jc w:val="center"/>
              <w:rPr>
                <w:sz w:val="20"/>
              </w:rPr>
            </w:pPr>
            <w:r w:rsidRPr="00263699">
              <w:rPr>
                <w:bCs/>
                <w:sz w:val="20"/>
              </w:rPr>
              <w:t>000 01 05 00 00 00 0000 000</w:t>
            </w:r>
          </w:p>
        </w:tc>
        <w:tc>
          <w:tcPr>
            <w:tcW w:w="1440" w:type="dxa"/>
          </w:tcPr>
          <w:p w:rsidR="00382BB8" w:rsidRPr="00263699" w:rsidRDefault="00382BB8" w:rsidP="00661557">
            <w:pPr>
              <w:jc w:val="right"/>
              <w:rPr>
                <w:sz w:val="20"/>
              </w:rPr>
            </w:pPr>
          </w:p>
          <w:p w:rsidR="004C4552" w:rsidRPr="00263699" w:rsidRDefault="004C4552" w:rsidP="0005394B">
            <w:pPr>
              <w:jc w:val="right"/>
              <w:rPr>
                <w:sz w:val="20"/>
              </w:rPr>
            </w:pPr>
          </w:p>
          <w:p w:rsidR="00F53D09" w:rsidRPr="00263699" w:rsidRDefault="00883398" w:rsidP="004C4552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8 460,531</w:t>
            </w:r>
          </w:p>
        </w:tc>
        <w:tc>
          <w:tcPr>
            <w:tcW w:w="1440" w:type="dxa"/>
          </w:tcPr>
          <w:p w:rsidR="00382BB8" w:rsidRPr="00263699" w:rsidRDefault="00382BB8" w:rsidP="00661557">
            <w:pPr>
              <w:jc w:val="right"/>
              <w:rPr>
                <w:sz w:val="20"/>
              </w:rPr>
            </w:pPr>
          </w:p>
          <w:p w:rsidR="00370C04" w:rsidRPr="00263699" w:rsidRDefault="00370C04" w:rsidP="00661557">
            <w:pPr>
              <w:jc w:val="right"/>
              <w:rPr>
                <w:sz w:val="20"/>
              </w:rPr>
            </w:pPr>
          </w:p>
          <w:p w:rsidR="00370C04" w:rsidRPr="00263699" w:rsidRDefault="006956C9" w:rsidP="0031328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305,100</w:t>
            </w:r>
          </w:p>
        </w:tc>
        <w:tc>
          <w:tcPr>
            <w:tcW w:w="1440" w:type="dxa"/>
          </w:tcPr>
          <w:p w:rsidR="00382BB8" w:rsidRPr="00263699" w:rsidRDefault="00382BB8" w:rsidP="00661557">
            <w:pPr>
              <w:jc w:val="right"/>
              <w:rPr>
                <w:sz w:val="20"/>
              </w:rPr>
            </w:pPr>
          </w:p>
          <w:p w:rsidR="00370C04" w:rsidRPr="00263699" w:rsidRDefault="00370C04" w:rsidP="00661557">
            <w:pPr>
              <w:jc w:val="right"/>
              <w:rPr>
                <w:sz w:val="20"/>
              </w:rPr>
            </w:pPr>
          </w:p>
          <w:p w:rsidR="00370C04" w:rsidRPr="00263699" w:rsidRDefault="006956C9" w:rsidP="00C506D4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311,500</w:t>
            </w:r>
          </w:p>
        </w:tc>
      </w:tr>
      <w:tr w:rsidR="00382BB8" w:rsidRPr="00263699" w:rsidTr="00382BB8">
        <w:tc>
          <w:tcPr>
            <w:tcW w:w="2640" w:type="dxa"/>
          </w:tcPr>
          <w:p w:rsidR="00382BB8" w:rsidRPr="00263699" w:rsidRDefault="00382BB8" w:rsidP="00661557">
            <w:pPr>
              <w:rPr>
                <w:sz w:val="20"/>
              </w:rPr>
            </w:pPr>
            <w:r w:rsidRPr="00263699">
              <w:rPr>
                <w:sz w:val="20"/>
              </w:rPr>
              <w:t xml:space="preserve">Увеличение остатков средств </w:t>
            </w:r>
            <w:r w:rsidR="00773D1D" w:rsidRPr="00263699">
              <w:rPr>
                <w:sz w:val="20"/>
              </w:rPr>
              <w:t>б</w:t>
            </w:r>
            <w:r w:rsidR="00642B99" w:rsidRPr="00263699">
              <w:rPr>
                <w:sz w:val="20"/>
              </w:rPr>
              <w:t>юджета</w:t>
            </w:r>
          </w:p>
        </w:tc>
        <w:tc>
          <w:tcPr>
            <w:tcW w:w="3120" w:type="dxa"/>
          </w:tcPr>
          <w:p w:rsidR="0086360D" w:rsidRPr="00263699" w:rsidRDefault="0086360D" w:rsidP="00661557">
            <w:pPr>
              <w:jc w:val="center"/>
              <w:rPr>
                <w:sz w:val="20"/>
              </w:rPr>
            </w:pPr>
          </w:p>
          <w:p w:rsidR="00382BB8" w:rsidRPr="00263699" w:rsidRDefault="00382BB8" w:rsidP="00661557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000 01 05 00 00 00 0000 500</w:t>
            </w:r>
          </w:p>
        </w:tc>
        <w:tc>
          <w:tcPr>
            <w:tcW w:w="1440" w:type="dxa"/>
          </w:tcPr>
          <w:p w:rsidR="0086360D" w:rsidRPr="00263699" w:rsidRDefault="0086360D" w:rsidP="00661557">
            <w:pPr>
              <w:jc w:val="right"/>
              <w:rPr>
                <w:sz w:val="20"/>
              </w:rPr>
            </w:pPr>
          </w:p>
          <w:p w:rsidR="00382BB8" w:rsidRPr="00263699" w:rsidRDefault="00E24F9A" w:rsidP="00E12619">
            <w:pPr>
              <w:jc w:val="center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-28 338,037</w:t>
            </w:r>
          </w:p>
        </w:tc>
        <w:tc>
          <w:tcPr>
            <w:tcW w:w="1440" w:type="dxa"/>
          </w:tcPr>
          <w:p w:rsidR="00B52517" w:rsidRPr="00263699" w:rsidRDefault="00B52517" w:rsidP="00661557">
            <w:pPr>
              <w:jc w:val="right"/>
              <w:rPr>
                <w:sz w:val="20"/>
              </w:rPr>
            </w:pPr>
          </w:p>
          <w:p w:rsidR="00382BB8" w:rsidRPr="00263699" w:rsidRDefault="007339ED" w:rsidP="00661557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-14 415,305</w:t>
            </w:r>
          </w:p>
        </w:tc>
        <w:tc>
          <w:tcPr>
            <w:tcW w:w="1440" w:type="dxa"/>
          </w:tcPr>
          <w:p w:rsidR="00C507C0" w:rsidRPr="00263699" w:rsidRDefault="00C507C0" w:rsidP="00661557">
            <w:pPr>
              <w:jc w:val="right"/>
              <w:rPr>
                <w:sz w:val="20"/>
              </w:rPr>
            </w:pPr>
          </w:p>
          <w:p w:rsidR="00382BB8" w:rsidRPr="00263699" w:rsidRDefault="007339ED" w:rsidP="00661557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-15 561,606</w:t>
            </w:r>
          </w:p>
        </w:tc>
      </w:tr>
      <w:tr w:rsidR="0064000C" w:rsidRPr="00263699" w:rsidTr="00382BB8">
        <w:tc>
          <w:tcPr>
            <w:tcW w:w="2640" w:type="dxa"/>
          </w:tcPr>
          <w:p w:rsidR="0064000C" w:rsidRPr="00263699" w:rsidRDefault="0064000C" w:rsidP="00661557">
            <w:pPr>
              <w:rPr>
                <w:sz w:val="20"/>
              </w:rPr>
            </w:pPr>
            <w:r w:rsidRPr="00263699"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64000C" w:rsidRPr="00263699" w:rsidRDefault="0064000C" w:rsidP="00661557">
            <w:pPr>
              <w:jc w:val="center"/>
              <w:rPr>
                <w:sz w:val="20"/>
              </w:rPr>
            </w:pPr>
          </w:p>
          <w:p w:rsidR="0064000C" w:rsidRPr="00263699" w:rsidRDefault="0064000C" w:rsidP="00661557">
            <w:pPr>
              <w:jc w:val="center"/>
              <w:rPr>
                <w:sz w:val="20"/>
              </w:rPr>
            </w:pPr>
          </w:p>
          <w:p w:rsidR="0064000C" w:rsidRPr="00263699" w:rsidRDefault="0064000C" w:rsidP="00661557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000 01 05 02 00 00 0000 500</w:t>
            </w:r>
          </w:p>
        </w:tc>
        <w:tc>
          <w:tcPr>
            <w:tcW w:w="1440" w:type="dxa"/>
          </w:tcPr>
          <w:p w:rsidR="0064000C" w:rsidRPr="00263699" w:rsidRDefault="0064000C" w:rsidP="006772AB">
            <w:pPr>
              <w:jc w:val="right"/>
              <w:rPr>
                <w:sz w:val="20"/>
              </w:rPr>
            </w:pPr>
          </w:p>
          <w:p w:rsidR="00952529" w:rsidRPr="00263699" w:rsidRDefault="00952529" w:rsidP="006772AB">
            <w:pPr>
              <w:jc w:val="right"/>
              <w:rPr>
                <w:sz w:val="20"/>
              </w:rPr>
            </w:pPr>
          </w:p>
          <w:p w:rsidR="0064000C" w:rsidRPr="00263699" w:rsidRDefault="00E24F9A" w:rsidP="00952529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-28 338,037</w:t>
            </w:r>
          </w:p>
        </w:tc>
        <w:tc>
          <w:tcPr>
            <w:tcW w:w="1440" w:type="dxa"/>
          </w:tcPr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05394B" w:rsidRPr="00263699" w:rsidRDefault="0005394B" w:rsidP="00661557">
            <w:pPr>
              <w:jc w:val="right"/>
              <w:rPr>
                <w:sz w:val="20"/>
              </w:rPr>
            </w:pPr>
          </w:p>
          <w:p w:rsidR="0064000C" w:rsidRPr="00263699" w:rsidRDefault="007339ED" w:rsidP="0005394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-14 415,305</w:t>
            </w:r>
          </w:p>
        </w:tc>
        <w:tc>
          <w:tcPr>
            <w:tcW w:w="1440" w:type="dxa"/>
          </w:tcPr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64000C" w:rsidRPr="00263699" w:rsidRDefault="007339ED" w:rsidP="00661557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-15 561,606</w:t>
            </w:r>
          </w:p>
        </w:tc>
      </w:tr>
      <w:tr w:rsidR="0064000C" w:rsidRPr="00263699" w:rsidTr="00382BB8">
        <w:tc>
          <w:tcPr>
            <w:tcW w:w="2640" w:type="dxa"/>
          </w:tcPr>
          <w:p w:rsidR="0064000C" w:rsidRPr="00263699" w:rsidRDefault="0064000C" w:rsidP="00661557">
            <w:pPr>
              <w:rPr>
                <w:sz w:val="20"/>
              </w:rPr>
            </w:pPr>
            <w:r w:rsidRPr="00263699"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263699" w:rsidRDefault="0064000C" w:rsidP="00661557">
            <w:pPr>
              <w:jc w:val="center"/>
              <w:rPr>
                <w:sz w:val="20"/>
              </w:rPr>
            </w:pPr>
          </w:p>
          <w:p w:rsidR="0064000C" w:rsidRPr="00263699" w:rsidRDefault="0064000C" w:rsidP="00661557">
            <w:pPr>
              <w:jc w:val="center"/>
              <w:rPr>
                <w:sz w:val="20"/>
              </w:rPr>
            </w:pPr>
          </w:p>
          <w:p w:rsidR="0064000C" w:rsidRPr="00263699" w:rsidRDefault="0064000C" w:rsidP="00661557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000 01 05 02 01 00 0000 510</w:t>
            </w:r>
          </w:p>
        </w:tc>
        <w:tc>
          <w:tcPr>
            <w:tcW w:w="1440" w:type="dxa"/>
          </w:tcPr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952529" w:rsidRPr="00263699" w:rsidRDefault="00952529" w:rsidP="0064000C">
            <w:pPr>
              <w:jc w:val="right"/>
              <w:rPr>
                <w:sz w:val="20"/>
              </w:rPr>
            </w:pPr>
          </w:p>
          <w:p w:rsidR="0064000C" w:rsidRPr="00263699" w:rsidRDefault="00E24F9A" w:rsidP="00952529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-28 338,037</w:t>
            </w:r>
          </w:p>
        </w:tc>
        <w:tc>
          <w:tcPr>
            <w:tcW w:w="1440" w:type="dxa"/>
          </w:tcPr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05394B" w:rsidRPr="00263699" w:rsidRDefault="0005394B" w:rsidP="00661557">
            <w:pPr>
              <w:jc w:val="right"/>
              <w:rPr>
                <w:sz w:val="20"/>
              </w:rPr>
            </w:pPr>
          </w:p>
          <w:p w:rsidR="0064000C" w:rsidRPr="00263699" w:rsidRDefault="007339ED" w:rsidP="0005394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-14 415,305</w:t>
            </w:r>
          </w:p>
        </w:tc>
        <w:tc>
          <w:tcPr>
            <w:tcW w:w="1440" w:type="dxa"/>
          </w:tcPr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64000C" w:rsidRPr="00263699" w:rsidRDefault="007339ED" w:rsidP="00661557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-15 561,606</w:t>
            </w:r>
          </w:p>
        </w:tc>
      </w:tr>
      <w:tr w:rsidR="0064000C" w:rsidRPr="00263699" w:rsidTr="00382BB8">
        <w:tc>
          <w:tcPr>
            <w:tcW w:w="2640" w:type="dxa"/>
          </w:tcPr>
          <w:p w:rsidR="0064000C" w:rsidRPr="00263699" w:rsidRDefault="0064000C" w:rsidP="00661557">
            <w:pPr>
              <w:rPr>
                <w:sz w:val="20"/>
              </w:rPr>
            </w:pPr>
            <w:r w:rsidRPr="00263699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263699" w:rsidRDefault="0064000C" w:rsidP="00661557">
            <w:pPr>
              <w:jc w:val="center"/>
              <w:rPr>
                <w:sz w:val="20"/>
              </w:rPr>
            </w:pPr>
          </w:p>
          <w:p w:rsidR="0064000C" w:rsidRPr="00263699" w:rsidRDefault="0064000C" w:rsidP="00661557">
            <w:pPr>
              <w:jc w:val="center"/>
              <w:rPr>
                <w:sz w:val="20"/>
              </w:rPr>
            </w:pPr>
          </w:p>
          <w:p w:rsidR="0064000C" w:rsidRPr="00263699" w:rsidRDefault="0064000C" w:rsidP="00661557">
            <w:pPr>
              <w:jc w:val="center"/>
              <w:rPr>
                <w:sz w:val="20"/>
              </w:rPr>
            </w:pPr>
          </w:p>
          <w:p w:rsidR="0064000C" w:rsidRPr="00263699" w:rsidRDefault="0064000C" w:rsidP="00661557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901 01 05 02 01 10 0000 510</w:t>
            </w:r>
          </w:p>
        </w:tc>
        <w:tc>
          <w:tcPr>
            <w:tcW w:w="1440" w:type="dxa"/>
          </w:tcPr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4C4552" w:rsidRPr="00263699" w:rsidRDefault="004C4552" w:rsidP="00661557">
            <w:pPr>
              <w:jc w:val="right"/>
              <w:rPr>
                <w:sz w:val="20"/>
              </w:rPr>
            </w:pPr>
          </w:p>
          <w:p w:rsidR="0064000C" w:rsidRPr="00263699" w:rsidRDefault="00E24F9A" w:rsidP="004C4552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-28 338,037</w:t>
            </w:r>
          </w:p>
        </w:tc>
        <w:tc>
          <w:tcPr>
            <w:tcW w:w="1440" w:type="dxa"/>
          </w:tcPr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05394B" w:rsidRPr="00263699" w:rsidRDefault="0005394B" w:rsidP="00661557">
            <w:pPr>
              <w:jc w:val="right"/>
              <w:rPr>
                <w:sz w:val="20"/>
              </w:rPr>
            </w:pPr>
          </w:p>
          <w:p w:rsidR="000C60FA" w:rsidRPr="00263699" w:rsidRDefault="000C60FA" w:rsidP="0005394B">
            <w:pPr>
              <w:jc w:val="right"/>
              <w:rPr>
                <w:sz w:val="20"/>
              </w:rPr>
            </w:pPr>
          </w:p>
          <w:p w:rsidR="0064000C" w:rsidRPr="00263699" w:rsidRDefault="007339ED" w:rsidP="0005394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-14 415,305</w:t>
            </w:r>
          </w:p>
        </w:tc>
        <w:tc>
          <w:tcPr>
            <w:tcW w:w="1440" w:type="dxa"/>
          </w:tcPr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0C60FA" w:rsidRPr="00263699" w:rsidRDefault="000C60FA" w:rsidP="00661557">
            <w:pPr>
              <w:jc w:val="right"/>
              <w:rPr>
                <w:sz w:val="20"/>
              </w:rPr>
            </w:pPr>
          </w:p>
          <w:p w:rsidR="0064000C" w:rsidRPr="00263699" w:rsidRDefault="007339ED" w:rsidP="00661557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-15 561,606</w:t>
            </w:r>
          </w:p>
        </w:tc>
      </w:tr>
      <w:tr w:rsidR="0064000C" w:rsidRPr="00263699" w:rsidTr="00382BB8">
        <w:tc>
          <w:tcPr>
            <w:tcW w:w="2640" w:type="dxa"/>
          </w:tcPr>
          <w:p w:rsidR="0064000C" w:rsidRPr="00263699" w:rsidRDefault="0064000C" w:rsidP="00661557">
            <w:pPr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Уменьшение остатков средств бюджетов</w:t>
            </w:r>
          </w:p>
        </w:tc>
        <w:tc>
          <w:tcPr>
            <w:tcW w:w="3120" w:type="dxa"/>
          </w:tcPr>
          <w:p w:rsidR="0064000C" w:rsidRPr="00263699" w:rsidRDefault="0064000C" w:rsidP="00661557">
            <w:pPr>
              <w:jc w:val="center"/>
              <w:rPr>
                <w:sz w:val="20"/>
              </w:rPr>
            </w:pPr>
          </w:p>
          <w:p w:rsidR="0064000C" w:rsidRPr="00263699" w:rsidRDefault="0064000C" w:rsidP="00661557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000 01 05 00 00 00 0000 600</w:t>
            </w:r>
          </w:p>
        </w:tc>
        <w:tc>
          <w:tcPr>
            <w:tcW w:w="1440" w:type="dxa"/>
          </w:tcPr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64000C" w:rsidRPr="00263699" w:rsidRDefault="00E24F9A" w:rsidP="00661557">
            <w:pPr>
              <w:jc w:val="right"/>
              <w:rPr>
                <w:color w:val="800080"/>
                <w:sz w:val="20"/>
              </w:rPr>
            </w:pPr>
            <w:r w:rsidRPr="00263699">
              <w:rPr>
                <w:color w:val="800000"/>
                <w:sz w:val="20"/>
              </w:rPr>
              <w:t>36 798,568</w:t>
            </w:r>
          </w:p>
        </w:tc>
        <w:tc>
          <w:tcPr>
            <w:tcW w:w="1440" w:type="dxa"/>
          </w:tcPr>
          <w:p w:rsidR="006956C9" w:rsidRPr="00263699" w:rsidRDefault="006956C9" w:rsidP="00661557">
            <w:pPr>
              <w:jc w:val="right"/>
              <w:rPr>
                <w:sz w:val="20"/>
              </w:rPr>
            </w:pPr>
          </w:p>
          <w:p w:rsidR="0064000C" w:rsidRPr="00263699" w:rsidRDefault="007339ED" w:rsidP="006956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14 720,405</w:t>
            </w:r>
          </w:p>
        </w:tc>
        <w:tc>
          <w:tcPr>
            <w:tcW w:w="1440" w:type="dxa"/>
          </w:tcPr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64000C" w:rsidRPr="00263699" w:rsidRDefault="007339ED" w:rsidP="00661557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15 873,106</w:t>
            </w:r>
          </w:p>
        </w:tc>
      </w:tr>
      <w:tr w:rsidR="0064000C" w:rsidRPr="00263699" w:rsidTr="00382BB8">
        <w:tc>
          <w:tcPr>
            <w:tcW w:w="2640" w:type="dxa"/>
          </w:tcPr>
          <w:p w:rsidR="0064000C" w:rsidRPr="00263699" w:rsidRDefault="0064000C" w:rsidP="00661557">
            <w:pPr>
              <w:rPr>
                <w:sz w:val="20"/>
              </w:rPr>
            </w:pPr>
            <w:r w:rsidRPr="00263699">
              <w:rPr>
                <w:sz w:val="20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64000C" w:rsidRPr="00263699" w:rsidRDefault="0064000C" w:rsidP="00661557">
            <w:pPr>
              <w:jc w:val="center"/>
              <w:rPr>
                <w:sz w:val="20"/>
              </w:rPr>
            </w:pPr>
          </w:p>
          <w:p w:rsidR="0064000C" w:rsidRPr="00263699" w:rsidRDefault="0064000C" w:rsidP="00661557">
            <w:pPr>
              <w:jc w:val="center"/>
              <w:rPr>
                <w:sz w:val="20"/>
              </w:rPr>
            </w:pPr>
          </w:p>
          <w:p w:rsidR="0064000C" w:rsidRPr="00263699" w:rsidRDefault="0064000C" w:rsidP="00661557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000 01 05 02 00 00 0000 600</w:t>
            </w:r>
          </w:p>
        </w:tc>
        <w:tc>
          <w:tcPr>
            <w:tcW w:w="1440" w:type="dxa"/>
          </w:tcPr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64000C" w:rsidRPr="00263699" w:rsidRDefault="00E24F9A" w:rsidP="00661557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36 798,568</w:t>
            </w:r>
          </w:p>
        </w:tc>
        <w:tc>
          <w:tcPr>
            <w:tcW w:w="1440" w:type="dxa"/>
          </w:tcPr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8D6374" w:rsidRPr="00263699" w:rsidRDefault="008D6374" w:rsidP="00661557">
            <w:pPr>
              <w:jc w:val="right"/>
              <w:rPr>
                <w:sz w:val="20"/>
              </w:rPr>
            </w:pPr>
          </w:p>
          <w:p w:rsidR="0064000C" w:rsidRPr="00263699" w:rsidRDefault="007339ED" w:rsidP="008D6374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14 720,405</w:t>
            </w:r>
          </w:p>
        </w:tc>
        <w:tc>
          <w:tcPr>
            <w:tcW w:w="1440" w:type="dxa"/>
          </w:tcPr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64000C" w:rsidRPr="00263699" w:rsidRDefault="007339ED" w:rsidP="00661557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15 873,106</w:t>
            </w:r>
          </w:p>
        </w:tc>
      </w:tr>
      <w:tr w:rsidR="0064000C" w:rsidRPr="00263699" w:rsidTr="00382BB8">
        <w:tc>
          <w:tcPr>
            <w:tcW w:w="2640" w:type="dxa"/>
          </w:tcPr>
          <w:p w:rsidR="0064000C" w:rsidRPr="00263699" w:rsidRDefault="0064000C" w:rsidP="00661557">
            <w:pPr>
              <w:rPr>
                <w:sz w:val="20"/>
              </w:rPr>
            </w:pPr>
            <w:r w:rsidRPr="00263699">
              <w:rPr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263699" w:rsidRDefault="0064000C" w:rsidP="00661557">
            <w:pPr>
              <w:jc w:val="center"/>
              <w:rPr>
                <w:sz w:val="20"/>
              </w:rPr>
            </w:pPr>
          </w:p>
          <w:p w:rsidR="0064000C" w:rsidRPr="00263699" w:rsidRDefault="0064000C" w:rsidP="00661557">
            <w:pPr>
              <w:jc w:val="center"/>
              <w:rPr>
                <w:sz w:val="20"/>
              </w:rPr>
            </w:pPr>
          </w:p>
          <w:p w:rsidR="0064000C" w:rsidRPr="00263699" w:rsidRDefault="0064000C" w:rsidP="00661557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000 01 05 02 01 00 0000 610</w:t>
            </w:r>
          </w:p>
        </w:tc>
        <w:tc>
          <w:tcPr>
            <w:tcW w:w="1440" w:type="dxa"/>
          </w:tcPr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CE5B7C" w:rsidRPr="00263699" w:rsidRDefault="00CE5B7C" w:rsidP="00661557">
            <w:pPr>
              <w:jc w:val="right"/>
              <w:rPr>
                <w:sz w:val="20"/>
              </w:rPr>
            </w:pPr>
          </w:p>
          <w:p w:rsidR="0064000C" w:rsidRPr="00263699" w:rsidRDefault="00E24F9A" w:rsidP="00CE5B7C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36 798,568</w:t>
            </w:r>
          </w:p>
        </w:tc>
        <w:tc>
          <w:tcPr>
            <w:tcW w:w="1440" w:type="dxa"/>
          </w:tcPr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05394B" w:rsidRPr="00263699" w:rsidRDefault="0005394B" w:rsidP="00661557">
            <w:pPr>
              <w:jc w:val="right"/>
              <w:rPr>
                <w:sz w:val="20"/>
              </w:rPr>
            </w:pPr>
          </w:p>
          <w:p w:rsidR="0064000C" w:rsidRPr="00263699" w:rsidRDefault="007339ED" w:rsidP="0005394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14 720,405</w:t>
            </w:r>
          </w:p>
        </w:tc>
        <w:tc>
          <w:tcPr>
            <w:tcW w:w="1440" w:type="dxa"/>
          </w:tcPr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64000C" w:rsidRPr="00263699" w:rsidRDefault="007339ED" w:rsidP="00661557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15 873,106</w:t>
            </w:r>
          </w:p>
        </w:tc>
      </w:tr>
      <w:tr w:rsidR="0064000C" w:rsidRPr="00263699" w:rsidTr="00382BB8">
        <w:tc>
          <w:tcPr>
            <w:tcW w:w="2640" w:type="dxa"/>
          </w:tcPr>
          <w:p w:rsidR="0064000C" w:rsidRPr="00263699" w:rsidRDefault="0064000C" w:rsidP="00661557">
            <w:pPr>
              <w:rPr>
                <w:sz w:val="20"/>
              </w:rPr>
            </w:pPr>
            <w:r w:rsidRPr="00263699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263699" w:rsidRDefault="0064000C" w:rsidP="00661557">
            <w:pPr>
              <w:jc w:val="center"/>
              <w:rPr>
                <w:sz w:val="20"/>
              </w:rPr>
            </w:pPr>
          </w:p>
          <w:p w:rsidR="0064000C" w:rsidRPr="00263699" w:rsidRDefault="0064000C" w:rsidP="00661557">
            <w:pPr>
              <w:jc w:val="center"/>
              <w:rPr>
                <w:sz w:val="20"/>
              </w:rPr>
            </w:pPr>
          </w:p>
          <w:p w:rsidR="0064000C" w:rsidRPr="00263699" w:rsidRDefault="0064000C" w:rsidP="00661557">
            <w:pPr>
              <w:jc w:val="center"/>
              <w:rPr>
                <w:sz w:val="20"/>
              </w:rPr>
            </w:pPr>
          </w:p>
          <w:p w:rsidR="0064000C" w:rsidRPr="00263699" w:rsidRDefault="0064000C" w:rsidP="00661557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901 01 05 02 01 10 0000 610</w:t>
            </w:r>
          </w:p>
        </w:tc>
        <w:tc>
          <w:tcPr>
            <w:tcW w:w="1440" w:type="dxa"/>
          </w:tcPr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64000C" w:rsidRPr="00263699" w:rsidRDefault="00E24F9A" w:rsidP="00661557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36 798,568</w:t>
            </w:r>
          </w:p>
        </w:tc>
        <w:tc>
          <w:tcPr>
            <w:tcW w:w="1440" w:type="dxa"/>
          </w:tcPr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8D6374" w:rsidRPr="00263699" w:rsidRDefault="008D6374" w:rsidP="00661557">
            <w:pPr>
              <w:jc w:val="right"/>
              <w:rPr>
                <w:sz w:val="20"/>
              </w:rPr>
            </w:pPr>
          </w:p>
          <w:p w:rsidR="008D6374" w:rsidRPr="00263699" w:rsidRDefault="008D6374" w:rsidP="00661557">
            <w:pPr>
              <w:jc w:val="right"/>
              <w:rPr>
                <w:sz w:val="20"/>
              </w:rPr>
            </w:pPr>
          </w:p>
          <w:p w:rsidR="0064000C" w:rsidRPr="00263699" w:rsidRDefault="007339ED" w:rsidP="008D6374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14 720,405</w:t>
            </w:r>
          </w:p>
        </w:tc>
        <w:tc>
          <w:tcPr>
            <w:tcW w:w="1440" w:type="dxa"/>
          </w:tcPr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64000C" w:rsidRPr="00263699" w:rsidRDefault="0064000C" w:rsidP="00661557">
            <w:pPr>
              <w:jc w:val="right"/>
              <w:rPr>
                <w:sz w:val="20"/>
              </w:rPr>
            </w:pPr>
          </w:p>
          <w:p w:rsidR="00512410" w:rsidRPr="00263699" w:rsidRDefault="00512410" w:rsidP="00512410">
            <w:pPr>
              <w:jc w:val="right"/>
              <w:rPr>
                <w:sz w:val="20"/>
              </w:rPr>
            </w:pPr>
          </w:p>
          <w:p w:rsidR="0064000C" w:rsidRPr="00263699" w:rsidRDefault="007339ED" w:rsidP="00512410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15 873,106</w:t>
            </w:r>
          </w:p>
        </w:tc>
      </w:tr>
      <w:tr w:rsidR="0064000C" w:rsidRPr="00263699" w:rsidTr="00C506D4">
        <w:trPr>
          <w:trHeight w:val="195"/>
        </w:trPr>
        <w:tc>
          <w:tcPr>
            <w:tcW w:w="2640" w:type="dxa"/>
          </w:tcPr>
          <w:p w:rsidR="0064000C" w:rsidRPr="00263699" w:rsidRDefault="0064000C" w:rsidP="00661557">
            <w:pPr>
              <w:rPr>
                <w:sz w:val="20"/>
              </w:rPr>
            </w:pPr>
            <w:r w:rsidRPr="00263699">
              <w:rPr>
                <w:bCs/>
                <w:sz w:val="20"/>
              </w:rPr>
              <w:t>Итого</w:t>
            </w:r>
          </w:p>
        </w:tc>
        <w:tc>
          <w:tcPr>
            <w:tcW w:w="3120" w:type="dxa"/>
          </w:tcPr>
          <w:p w:rsidR="0064000C" w:rsidRPr="00263699" w:rsidRDefault="0064000C" w:rsidP="002F10AF">
            <w:pPr>
              <w:rPr>
                <w:sz w:val="20"/>
              </w:rPr>
            </w:pPr>
          </w:p>
        </w:tc>
        <w:tc>
          <w:tcPr>
            <w:tcW w:w="1440" w:type="dxa"/>
          </w:tcPr>
          <w:p w:rsidR="0064000C" w:rsidRPr="00263699" w:rsidRDefault="00883398" w:rsidP="00661557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8 460,531</w:t>
            </w:r>
          </w:p>
        </w:tc>
        <w:tc>
          <w:tcPr>
            <w:tcW w:w="1440" w:type="dxa"/>
          </w:tcPr>
          <w:p w:rsidR="0064000C" w:rsidRPr="00263699" w:rsidRDefault="006956C9" w:rsidP="00661557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305,100</w:t>
            </w:r>
          </w:p>
        </w:tc>
        <w:tc>
          <w:tcPr>
            <w:tcW w:w="1440" w:type="dxa"/>
          </w:tcPr>
          <w:p w:rsidR="0064000C" w:rsidRPr="00263699" w:rsidRDefault="006956C9" w:rsidP="00661557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311,5</w:t>
            </w:r>
            <w:r w:rsidR="0029141A" w:rsidRPr="00263699">
              <w:rPr>
                <w:sz w:val="20"/>
              </w:rPr>
              <w:t>00</w:t>
            </w:r>
            <w:r w:rsidR="001F22B3" w:rsidRPr="00263699">
              <w:rPr>
                <w:sz w:val="20"/>
              </w:rPr>
              <w:t>»</w:t>
            </w:r>
          </w:p>
        </w:tc>
      </w:tr>
    </w:tbl>
    <w:p w:rsidR="00102173" w:rsidRDefault="00102173" w:rsidP="00102173">
      <w:pPr>
        <w:ind w:right="-530"/>
        <w:rPr>
          <w:szCs w:val="24"/>
        </w:rPr>
      </w:pPr>
    </w:p>
    <w:p w:rsidR="003C4628" w:rsidRPr="00263699" w:rsidRDefault="00147CE7" w:rsidP="00102173">
      <w:pPr>
        <w:ind w:right="-530"/>
        <w:rPr>
          <w:sz w:val="20"/>
        </w:rPr>
      </w:pPr>
      <w:r w:rsidRPr="00263699">
        <w:rPr>
          <w:sz w:val="20"/>
        </w:rPr>
        <w:t xml:space="preserve">              </w:t>
      </w:r>
      <w:r w:rsidR="002A759F" w:rsidRPr="00263699">
        <w:rPr>
          <w:sz w:val="20"/>
        </w:rPr>
        <w:t xml:space="preserve"> </w:t>
      </w:r>
      <w:r w:rsidRPr="00263699">
        <w:rPr>
          <w:sz w:val="20"/>
        </w:rPr>
        <w:t>4</w:t>
      </w:r>
      <w:r w:rsidR="001F22B3" w:rsidRPr="00263699">
        <w:rPr>
          <w:sz w:val="20"/>
        </w:rPr>
        <w:t xml:space="preserve">) Приложение 4 к решению изложить в новой редакции:                  </w:t>
      </w:r>
    </w:p>
    <w:p w:rsidR="00704A00" w:rsidRPr="00263699" w:rsidRDefault="00704A00" w:rsidP="00FE2CC1">
      <w:pPr>
        <w:ind w:right="-530"/>
        <w:rPr>
          <w:sz w:val="20"/>
        </w:rPr>
      </w:pPr>
    </w:p>
    <w:p w:rsidR="0036569D" w:rsidRPr="00263699" w:rsidRDefault="0036569D" w:rsidP="0036569D">
      <w:pPr>
        <w:rPr>
          <w:sz w:val="20"/>
        </w:rPr>
      </w:pPr>
      <w:r w:rsidRPr="00263699">
        <w:rPr>
          <w:sz w:val="20"/>
        </w:rPr>
        <w:t xml:space="preserve">                                                                                         </w:t>
      </w:r>
      <w:r w:rsidR="00833D2F" w:rsidRPr="00263699">
        <w:rPr>
          <w:sz w:val="20"/>
        </w:rPr>
        <w:t>«</w:t>
      </w:r>
      <w:r w:rsidRPr="00263699">
        <w:rPr>
          <w:sz w:val="20"/>
        </w:rPr>
        <w:t xml:space="preserve">Приложение </w:t>
      </w:r>
      <w:r w:rsidR="00C84798" w:rsidRPr="00263699">
        <w:rPr>
          <w:sz w:val="20"/>
        </w:rPr>
        <w:t>4</w:t>
      </w:r>
    </w:p>
    <w:p w:rsidR="0036569D" w:rsidRPr="00263699" w:rsidRDefault="0036569D" w:rsidP="0036569D">
      <w:pPr>
        <w:ind w:left="5387" w:right="-530"/>
        <w:rPr>
          <w:sz w:val="20"/>
        </w:rPr>
      </w:pPr>
      <w:r w:rsidRPr="00263699">
        <w:rPr>
          <w:sz w:val="20"/>
        </w:rPr>
        <w:t xml:space="preserve">к решению Комитета местного самоуправления </w:t>
      </w:r>
      <w:r w:rsidR="001D7258" w:rsidRPr="00263699">
        <w:rPr>
          <w:sz w:val="20"/>
        </w:rPr>
        <w:t>Русско-Камешкирского</w:t>
      </w:r>
      <w:r w:rsidRPr="00263699">
        <w:rPr>
          <w:sz w:val="20"/>
        </w:rPr>
        <w:t xml:space="preserve"> сельсовета Камешкирского района</w:t>
      </w:r>
    </w:p>
    <w:p w:rsidR="0036569D" w:rsidRPr="00263699" w:rsidRDefault="0036569D" w:rsidP="0036569D">
      <w:pPr>
        <w:ind w:left="5387" w:right="-530"/>
        <w:rPr>
          <w:sz w:val="20"/>
        </w:rPr>
      </w:pPr>
      <w:r w:rsidRPr="00263699">
        <w:rPr>
          <w:sz w:val="20"/>
        </w:rPr>
        <w:t xml:space="preserve">Пензенской области «О </w:t>
      </w:r>
      <w:r w:rsidR="00642B99" w:rsidRPr="00263699">
        <w:rPr>
          <w:sz w:val="20"/>
        </w:rPr>
        <w:t>Бюджет</w:t>
      </w:r>
      <w:r w:rsidR="00FB5219" w:rsidRPr="00263699">
        <w:rPr>
          <w:sz w:val="20"/>
        </w:rPr>
        <w:t xml:space="preserve">е </w:t>
      </w:r>
      <w:r w:rsidR="001D7258" w:rsidRPr="00263699">
        <w:rPr>
          <w:sz w:val="20"/>
        </w:rPr>
        <w:t>Русско-Камешкирского</w:t>
      </w:r>
      <w:r w:rsidRPr="00263699">
        <w:rPr>
          <w:sz w:val="20"/>
        </w:rPr>
        <w:t xml:space="preserve"> сельсовета Камешкирского </w:t>
      </w:r>
      <w:r w:rsidR="00102173" w:rsidRPr="00263699">
        <w:rPr>
          <w:sz w:val="20"/>
        </w:rPr>
        <w:t>района Пензенской об</w:t>
      </w:r>
      <w:r w:rsidR="0031328A" w:rsidRPr="00263699">
        <w:rPr>
          <w:sz w:val="20"/>
        </w:rPr>
        <w:t>ласти на 2022</w:t>
      </w:r>
      <w:r w:rsidRPr="00263699">
        <w:rPr>
          <w:sz w:val="20"/>
        </w:rPr>
        <w:t xml:space="preserve"> год</w:t>
      </w:r>
      <w:r w:rsidR="0031328A" w:rsidRPr="00263699">
        <w:rPr>
          <w:sz w:val="20"/>
        </w:rPr>
        <w:t xml:space="preserve"> и на плановый период 2023 и 2024</w:t>
      </w:r>
      <w:r w:rsidRPr="00263699">
        <w:rPr>
          <w:sz w:val="20"/>
        </w:rPr>
        <w:t xml:space="preserve"> годов»</w:t>
      </w:r>
    </w:p>
    <w:p w:rsidR="0036569D" w:rsidRPr="00263699" w:rsidRDefault="0036569D" w:rsidP="0036569D">
      <w:pPr>
        <w:ind w:left="5387" w:right="-530"/>
        <w:rPr>
          <w:sz w:val="20"/>
        </w:rPr>
      </w:pPr>
    </w:p>
    <w:p w:rsidR="00FE2CC1" w:rsidRPr="00263699" w:rsidRDefault="0036569D" w:rsidP="00FE2CC1">
      <w:pPr>
        <w:jc w:val="center"/>
        <w:rPr>
          <w:bCs/>
          <w:sz w:val="20"/>
        </w:rPr>
      </w:pPr>
      <w:r w:rsidRPr="00263699">
        <w:rPr>
          <w:bCs/>
          <w:sz w:val="20"/>
        </w:rPr>
        <w:t xml:space="preserve">Объем безвозмездных поступлений в </w:t>
      </w:r>
      <w:r w:rsidR="00642B99" w:rsidRPr="00263699">
        <w:rPr>
          <w:bCs/>
          <w:sz w:val="20"/>
        </w:rPr>
        <w:t>Бюджет</w:t>
      </w:r>
      <w:r w:rsidRPr="00263699">
        <w:rPr>
          <w:bCs/>
          <w:color w:val="0066FF"/>
          <w:sz w:val="20"/>
        </w:rPr>
        <w:t xml:space="preserve"> </w:t>
      </w:r>
      <w:r w:rsidR="001D7258" w:rsidRPr="00263699">
        <w:rPr>
          <w:sz w:val="20"/>
        </w:rPr>
        <w:t>Русско-Камешкирского</w:t>
      </w:r>
      <w:r w:rsidRPr="00263699">
        <w:rPr>
          <w:sz w:val="20"/>
        </w:rPr>
        <w:t xml:space="preserve"> сельсовета </w:t>
      </w:r>
      <w:r w:rsidR="0031328A" w:rsidRPr="00263699">
        <w:rPr>
          <w:bCs/>
          <w:sz w:val="20"/>
        </w:rPr>
        <w:t>на 2022</w:t>
      </w:r>
      <w:r w:rsidRPr="00263699">
        <w:rPr>
          <w:bCs/>
          <w:sz w:val="20"/>
        </w:rPr>
        <w:t xml:space="preserve"> год </w:t>
      </w:r>
      <w:r w:rsidR="0031328A" w:rsidRPr="00263699">
        <w:rPr>
          <w:bCs/>
          <w:sz w:val="20"/>
        </w:rPr>
        <w:t>и на плановый период 2023</w:t>
      </w:r>
      <w:r w:rsidRPr="00263699">
        <w:rPr>
          <w:bCs/>
          <w:sz w:val="20"/>
        </w:rPr>
        <w:t xml:space="preserve"> и 2</w:t>
      </w:r>
      <w:r w:rsidR="0031328A" w:rsidRPr="00263699">
        <w:rPr>
          <w:bCs/>
          <w:sz w:val="20"/>
        </w:rPr>
        <w:t>024</w:t>
      </w:r>
      <w:r w:rsidR="00102173" w:rsidRPr="00263699">
        <w:rPr>
          <w:bCs/>
          <w:sz w:val="20"/>
        </w:rPr>
        <w:t xml:space="preserve"> го</w:t>
      </w:r>
      <w:r w:rsidR="002A0240" w:rsidRPr="00263699">
        <w:rPr>
          <w:bCs/>
          <w:sz w:val="20"/>
        </w:rPr>
        <w:t>дов</w:t>
      </w:r>
    </w:p>
    <w:p w:rsidR="00FE2CC1" w:rsidRPr="00263699" w:rsidRDefault="00FE2CC1" w:rsidP="00FE2CC1">
      <w:pPr>
        <w:rPr>
          <w:bCs/>
          <w:sz w:val="20"/>
        </w:rPr>
      </w:pPr>
      <w:r w:rsidRPr="00263699">
        <w:rPr>
          <w:sz w:val="20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263699" w:rsidTr="00634DCB">
        <w:trPr>
          <w:trHeight w:val="1029"/>
        </w:trPr>
        <w:tc>
          <w:tcPr>
            <w:tcW w:w="2891" w:type="dxa"/>
          </w:tcPr>
          <w:p w:rsidR="00FE2CC1" w:rsidRPr="00263699" w:rsidRDefault="00FE2CC1" w:rsidP="00634DCB">
            <w:pPr>
              <w:jc w:val="center"/>
              <w:rPr>
                <w:sz w:val="20"/>
              </w:rPr>
            </w:pPr>
          </w:p>
          <w:p w:rsidR="00FE2CC1" w:rsidRPr="00263699" w:rsidRDefault="00FE2CC1" w:rsidP="00634DCB">
            <w:pPr>
              <w:jc w:val="center"/>
              <w:rPr>
                <w:sz w:val="20"/>
              </w:rPr>
            </w:pPr>
          </w:p>
          <w:p w:rsidR="00FE2CC1" w:rsidRPr="00263699" w:rsidRDefault="00FE2CC1" w:rsidP="00634DC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263699" w:rsidRDefault="00FE2CC1" w:rsidP="00634DCB">
            <w:pPr>
              <w:jc w:val="center"/>
              <w:rPr>
                <w:sz w:val="20"/>
              </w:rPr>
            </w:pPr>
          </w:p>
          <w:p w:rsidR="00FE2CC1" w:rsidRPr="00263699" w:rsidRDefault="00FE2CC1" w:rsidP="00634DCB">
            <w:pPr>
              <w:jc w:val="center"/>
              <w:rPr>
                <w:sz w:val="20"/>
              </w:rPr>
            </w:pPr>
          </w:p>
          <w:p w:rsidR="00FE2CC1" w:rsidRPr="00263699" w:rsidRDefault="00FE2CC1" w:rsidP="00634DC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263699" w:rsidRDefault="0031328A" w:rsidP="00634DCB">
            <w:pPr>
              <w:jc w:val="center"/>
              <w:rPr>
                <w:sz w:val="20"/>
              </w:rPr>
            </w:pPr>
            <w:r w:rsidRPr="00263699">
              <w:rPr>
                <w:bCs/>
                <w:sz w:val="20"/>
              </w:rPr>
              <w:t>Сумма на 2022</w:t>
            </w:r>
            <w:r w:rsidR="00FE2CC1" w:rsidRPr="00263699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263699" w:rsidRDefault="0031328A" w:rsidP="00634DCB">
            <w:pPr>
              <w:jc w:val="center"/>
              <w:rPr>
                <w:sz w:val="20"/>
              </w:rPr>
            </w:pPr>
            <w:r w:rsidRPr="00263699">
              <w:rPr>
                <w:bCs/>
                <w:sz w:val="20"/>
              </w:rPr>
              <w:t>Сумма на 2023</w:t>
            </w:r>
            <w:r w:rsidR="00FE2CC1" w:rsidRPr="00263699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263699" w:rsidRDefault="0031328A" w:rsidP="00634DCB">
            <w:pPr>
              <w:jc w:val="center"/>
              <w:rPr>
                <w:sz w:val="20"/>
              </w:rPr>
            </w:pPr>
            <w:r w:rsidRPr="00263699">
              <w:rPr>
                <w:bCs/>
                <w:sz w:val="20"/>
              </w:rPr>
              <w:t>Сумма на 2024</w:t>
            </w:r>
            <w:r w:rsidR="00FE2CC1" w:rsidRPr="00263699">
              <w:rPr>
                <w:bCs/>
                <w:sz w:val="20"/>
              </w:rPr>
              <w:t xml:space="preserve"> год</w:t>
            </w:r>
          </w:p>
        </w:tc>
      </w:tr>
      <w:tr w:rsidR="00FE2CC1" w:rsidRPr="00263699" w:rsidTr="00634DCB">
        <w:trPr>
          <w:trHeight w:val="20"/>
        </w:trPr>
        <w:tc>
          <w:tcPr>
            <w:tcW w:w="2891" w:type="dxa"/>
          </w:tcPr>
          <w:p w:rsidR="00FE2CC1" w:rsidRPr="00263699" w:rsidRDefault="00FE2CC1" w:rsidP="00634DC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263699" w:rsidRDefault="00FE2CC1" w:rsidP="00634DC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263699" w:rsidRDefault="00FE2CC1" w:rsidP="00634DC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263699" w:rsidRDefault="00FE2CC1" w:rsidP="00634DC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263699" w:rsidRDefault="00FE2CC1" w:rsidP="00634DC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</w:t>
            </w:r>
          </w:p>
        </w:tc>
      </w:tr>
      <w:tr w:rsidR="00FE2CC1" w:rsidRPr="00263699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63699" w:rsidRDefault="00FE2CC1" w:rsidP="00634DCB">
            <w:pPr>
              <w:jc w:val="center"/>
              <w:rPr>
                <w:sz w:val="20"/>
              </w:rPr>
            </w:pPr>
            <w:r w:rsidRPr="00263699">
              <w:rPr>
                <w:b/>
                <w:bCs/>
                <w:sz w:val="20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63699" w:rsidRDefault="00FE2CC1" w:rsidP="00634DCB">
            <w:pPr>
              <w:rPr>
                <w:b/>
                <w:sz w:val="20"/>
              </w:rPr>
            </w:pPr>
            <w:r w:rsidRPr="00263699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7A1722" w:rsidP="00634DCB">
            <w:pPr>
              <w:jc w:val="right"/>
              <w:rPr>
                <w:b/>
                <w:color w:val="800000"/>
                <w:sz w:val="20"/>
              </w:rPr>
            </w:pPr>
            <w:r w:rsidRPr="00263699">
              <w:rPr>
                <w:b/>
                <w:color w:val="800000"/>
                <w:sz w:val="20"/>
              </w:rPr>
              <w:t>22339,037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E6471E" w:rsidP="00634DCB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8313,30</w:t>
            </w:r>
            <w:r w:rsidR="00FB3440" w:rsidRPr="00263699">
              <w:rPr>
                <w:b/>
                <w:sz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35F74" w:rsidP="00634DCB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9331,60</w:t>
            </w:r>
            <w:r w:rsidR="00FB3440" w:rsidRPr="00263699">
              <w:rPr>
                <w:b/>
                <w:sz w:val="20"/>
              </w:rPr>
              <w:t>6</w:t>
            </w:r>
          </w:p>
        </w:tc>
      </w:tr>
      <w:tr w:rsidR="00FE2CC1" w:rsidRPr="00263699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263699" w:rsidRDefault="00FE2CC1" w:rsidP="00634DCB">
            <w:pPr>
              <w:rPr>
                <w:bCs/>
                <w:sz w:val="20"/>
              </w:rPr>
            </w:pPr>
          </w:p>
          <w:p w:rsidR="00FE2CC1" w:rsidRPr="00263699" w:rsidRDefault="00FE2CC1" w:rsidP="00634DCB">
            <w:pPr>
              <w:jc w:val="center"/>
              <w:rPr>
                <w:bCs/>
                <w:sz w:val="20"/>
              </w:rPr>
            </w:pPr>
          </w:p>
          <w:p w:rsidR="00FE2CC1" w:rsidRPr="00263699" w:rsidRDefault="00FE2CC1" w:rsidP="00634DCB">
            <w:pPr>
              <w:jc w:val="center"/>
              <w:rPr>
                <w:sz w:val="20"/>
              </w:rPr>
            </w:pPr>
            <w:r w:rsidRPr="00263699">
              <w:rPr>
                <w:bCs/>
                <w:sz w:val="20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263699" w:rsidRDefault="00FE2CC1" w:rsidP="00634DCB">
            <w:pPr>
              <w:rPr>
                <w:sz w:val="20"/>
              </w:rPr>
            </w:pPr>
            <w:r w:rsidRPr="00263699">
              <w:rPr>
                <w:bCs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A61CC" w:rsidP="00634DCB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21631,48</w:t>
            </w:r>
            <w:r w:rsidR="00BC20A8" w:rsidRPr="00263699">
              <w:rPr>
                <w:color w:val="8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E6471E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8313,30</w:t>
            </w:r>
            <w:r w:rsidR="00FB3440" w:rsidRPr="00263699">
              <w:rPr>
                <w:sz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35F74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9331,6</w:t>
            </w:r>
            <w:r w:rsidR="00FB3440" w:rsidRPr="00263699">
              <w:rPr>
                <w:sz w:val="20"/>
              </w:rPr>
              <w:t>06</w:t>
            </w:r>
          </w:p>
        </w:tc>
      </w:tr>
      <w:tr w:rsidR="00FE2CC1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63699" w:rsidRDefault="00FE2CC1" w:rsidP="00634DCB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63699" w:rsidRDefault="00FE2CC1" w:rsidP="00634DCB">
            <w:pPr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1B5342" w:rsidP="00634DCB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2906,800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1B5342" w:rsidP="00634DCB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2918,100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1B5342" w:rsidP="00634DCB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2917,900</w:t>
            </w:r>
          </w:p>
        </w:tc>
      </w:tr>
      <w:tr w:rsidR="00FE2CC1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63699" w:rsidRDefault="00FE2CC1" w:rsidP="00634DCB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63699" w:rsidRDefault="00FE2CC1" w:rsidP="00634DCB">
            <w:pPr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1B5342" w:rsidP="00634DCB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1593,800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1B5342" w:rsidP="00634DCB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1590,100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1B5342" w:rsidP="00634DCB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1581,900</w:t>
            </w:r>
          </w:p>
        </w:tc>
      </w:tr>
      <w:tr w:rsidR="00FE2CC1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63699" w:rsidRDefault="00FE2CC1" w:rsidP="00634DC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63699" w:rsidRDefault="00FE2CC1" w:rsidP="00634DCB">
            <w:pPr>
              <w:rPr>
                <w:sz w:val="20"/>
              </w:rPr>
            </w:pPr>
            <w:r w:rsidRPr="00263699">
              <w:rPr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1B5342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1593,800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1B5342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1590,100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1B5342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1581,900</w:t>
            </w:r>
          </w:p>
        </w:tc>
      </w:tr>
      <w:tr w:rsidR="00FE2CC1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63699" w:rsidRDefault="00FE2CC1" w:rsidP="00634DCB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63699" w:rsidRDefault="00FE2CC1" w:rsidP="00634DCB">
            <w:pPr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1B5342" w:rsidP="00634DCB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1313,000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1B5342" w:rsidP="00634DCB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1328,000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1B5342" w:rsidP="00634DCB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1336,000</w:t>
            </w:r>
          </w:p>
        </w:tc>
      </w:tr>
      <w:tr w:rsidR="00FE2CC1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63699" w:rsidRDefault="00FE2CC1" w:rsidP="00634DC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63699" w:rsidRDefault="00FE2CC1" w:rsidP="00634DCB">
            <w:pPr>
              <w:rPr>
                <w:sz w:val="20"/>
              </w:rPr>
            </w:pPr>
            <w:r w:rsidRPr="00263699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1B5342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1313,000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1B5342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1328,000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1B5342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1336,000</w:t>
            </w:r>
          </w:p>
        </w:tc>
      </w:tr>
      <w:tr w:rsidR="00FC3D42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263699" w:rsidRDefault="00FC3D42" w:rsidP="00634DCB">
            <w:pPr>
              <w:jc w:val="center"/>
              <w:rPr>
                <w:sz w:val="20"/>
              </w:rPr>
            </w:pPr>
            <w:r w:rsidRPr="00263699">
              <w:rPr>
                <w:b/>
                <w:sz w:val="20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263699" w:rsidRDefault="00FC3D42" w:rsidP="00634DCB">
            <w:pPr>
              <w:rPr>
                <w:sz w:val="20"/>
              </w:rPr>
            </w:pPr>
            <w:r w:rsidRPr="00263699">
              <w:rPr>
                <w:b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63699" w:rsidRDefault="00FA61CC" w:rsidP="00634DCB">
            <w:pPr>
              <w:jc w:val="right"/>
              <w:rPr>
                <w:b/>
                <w:color w:val="800000"/>
                <w:sz w:val="20"/>
              </w:rPr>
            </w:pPr>
            <w:r w:rsidRPr="00263699">
              <w:rPr>
                <w:b/>
                <w:color w:val="800000"/>
                <w:sz w:val="20"/>
              </w:rPr>
              <w:t>18387,68</w:t>
            </w:r>
            <w:r w:rsidR="00F02D28" w:rsidRPr="00263699">
              <w:rPr>
                <w:b/>
                <w:color w:val="8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63699" w:rsidRDefault="00E6471E" w:rsidP="00634DCB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5050,50</w:t>
            </w:r>
            <w:r w:rsidR="00E7660C" w:rsidRPr="00263699">
              <w:rPr>
                <w:b/>
                <w:sz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63699" w:rsidRDefault="00E7660C" w:rsidP="00634DCB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6060,606</w:t>
            </w:r>
          </w:p>
        </w:tc>
      </w:tr>
      <w:tr w:rsidR="001A14F7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14F7" w:rsidRPr="00263699" w:rsidRDefault="00B35AF5" w:rsidP="00634DCB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F7" w:rsidRPr="00263699" w:rsidRDefault="00B35AF5" w:rsidP="00634DCB">
            <w:pPr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263699" w:rsidRDefault="001B5342" w:rsidP="00634DCB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5050,50</w:t>
            </w:r>
            <w:r w:rsidR="00833D2F" w:rsidRPr="00263699">
              <w:rPr>
                <w:i/>
                <w:sz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263699" w:rsidRDefault="001B5342" w:rsidP="00634DCB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5050,50</w:t>
            </w:r>
            <w:r w:rsidR="00833D2F" w:rsidRPr="00263699">
              <w:rPr>
                <w:i/>
                <w:sz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263699" w:rsidRDefault="001B5342" w:rsidP="00634DCB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6060,60</w:t>
            </w:r>
            <w:r w:rsidR="00833D2F" w:rsidRPr="00263699">
              <w:rPr>
                <w:i/>
                <w:sz w:val="20"/>
              </w:rPr>
              <w:t>6</w:t>
            </w:r>
          </w:p>
        </w:tc>
      </w:tr>
      <w:tr w:rsidR="001A14F7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14F7" w:rsidRPr="00263699" w:rsidRDefault="00B35AF5" w:rsidP="00634DC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000 2 02 25555 10 9257 150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F7" w:rsidRPr="00263699" w:rsidRDefault="00B35AF5" w:rsidP="00634DCB">
            <w:pPr>
              <w:rPr>
                <w:sz w:val="20"/>
              </w:rPr>
            </w:pPr>
            <w:r w:rsidRPr="00263699">
              <w:rPr>
                <w:sz w:val="20"/>
              </w:rPr>
              <w:t xml:space="preserve">Субсидии бюджетам сельских поселений на реализацию программ формирования </w:t>
            </w:r>
            <w:r w:rsidRPr="00263699">
              <w:rPr>
                <w:sz w:val="20"/>
              </w:rPr>
              <w:lastRenderedPageBreak/>
              <w:t>современной городской среды</w:t>
            </w:r>
            <w:r w:rsidR="009060F6" w:rsidRPr="00263699">
              <w:rPr>
                <w:sz w:val="20"/>
              </w:rPr>
              <w:t xml:space="preserve"> </w:t>
            </w:r>
            <w:r w:rsidRPr="00263699">
              <w:rPr>
                <w:sz w:val="20"/>
              </w:rPr>
              <w:t>(благоустройство дворовых территорий)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263699" w:rsidRDefault="00B35AF5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50,505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263699" w:rsidRDefault="00B35AF5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50,505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263699" w:rsidRDefault="00B35AF5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60,606</w:t>
            </w:r>
          </w:p>
        </w:tc>
      </w:tr>
      <w:tr w:rsidR="001A14F7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14F7" w:rsidRPr="00263699" w:rsidRDefault="00B35AF5" w:rsidP="00634DC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F7" w:rsidRPr="00263699" w:rsidRDefault="00B35AF5" w:rsidP="00634DCB">
            <w:pPr>
              <w:rPr>
                <w:sz w:val="20"/>
              </w:rPr>
            </w:pPr>
            <w:r w:rsidRPr="00263699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263699" w:rsidRDefault="00B35AF5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263699" w:rsidRDefault="00B35AF5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263699" w:rsidRDefault="00B35AF5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6000,000</w:t>
            </w:r>
          </w:p>
        </w:tc>
      </w:tr>
      <w:tr w:rsidR="005E0082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082" w:rsidRPr="00263699" w:rsidRDefault="005E0082" w:rsidP="00634DC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000 2 02 25576 10 0000 150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082" w:rsidRPr="00263699" w:rsidRDefault="005E0082" w:rsidP="00634DCB">
            <w:pPr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0082" w:rsidRPr="00263699" w:rsidRDefault="005E0082" w:rsidP="00634DCB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1981,141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0082" w:rsidRPr="00263699" w:rsidRDefault="005E0082" w:rsidP="00634DCB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0082" w:rsidRPr="00263699" w:rsidRDefault="005E0082" w:rsidP="00634DCB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0,000</w:t>
            </w:r>
          </w:p>
        </w:tc>
      </w:tr>
      <w:tr w:rsidR="005E0082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082" w:rsidRPr="00263699" w:rsidRDefault="005E0082" w:rsidP="00634DC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000 2 02 25576 10 9251 150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082" w:rsidRPr="00263699" w:rsidRDefault="005E0082" w:rsidP="00634DCB">
            <w:pPr>
              <w:rPr>
                <w:sz w:val="20"/>
              </w:rPr>
            </w:pPr>
            <w:r w:rsidRPr="00263699">
              <w:rPr>
                <w:sz w:val="20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0082" w:rsidRPr="00263699" w:rsidRDefault="005E0082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19,811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0082" w:rsidRPr="00263699" w:rsidRDefault="005E0082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0082" w:rsidRPr="00263699" w:rsidRDefault="005E0082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5E0082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082" w:rsidRPr="00263699" w:rsidRDefault="005E0082" w:rsidP="00634DC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000 2 02 25576 10 9534 150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082" w:rsidRPr="00263699" w:rsidRDefault="005E0082" w:rsidP="00634DCB">
            <w:pPr>
              <w:rPr>
                <w:sz w:val="20"/>
              </w:rPr>
            </w:pPr>
            <w:r w:rsidRPr="00263699">
              <w:rPr>
                <w:sz w:val="20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0082" w:rsidRPr="00263699" w:rsidRDefault="005E0082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1961</w:t>
            </w:r>
            <w:r w:rsidR="00924CE4" w:rsidRPr="00263699">
              <w:rPr>
                <w:sz w:val="20"/>
              </w:rPr>
              <w:t>,</w:t>
            </w:r>
            <w:r w:rsidRPr="00263699">
              <w:rPr>
                <w:sz w:val="20"/>
              </w:rPr>
              <w:t>3</w:t>
            </w:r>
            <w:r w:rsidR="00924CE4" w:rsidRPr="00263699">
              <w:rPr>
                <w:sz w:val="20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0082" w:rsidRPr="00263699" w:rsidRDefault="00924CE4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0082" w:rsidRPr="00263699" w:rsidRDefault="00924CE4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FC3D42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263699" w:rsidRDefault="00FC3D42" w:rsidP="00634DCB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263699" w:rsidRDefault="00FC3D42" w:rsidP="00634DCB">
            <w:pPr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63699" w:rsidRDefault="00FA61CC" w:rsidP="00634DCB">
            <w:pPr>
              <w:jc w:val="right"/>
              <w:rPr>
                <w:i/>
                <w:color w:val="800000"/>
                <w:sz w:val="20"/>
              </w:rPr>
            </w:pPr>
            <w:r w:rsidRPr="00263699">
              <w:rPr>
                <w:i/>
                <w:color w:val="800000"/>
                <w:sz w:val="20"/>
              </w:rPr>
              <w:t>11356,040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63699" w:rsidRDefault="00E6471E" w:rsidP="00634DCB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63699" w:rsidRDefault="00E6471E" w:rsidP="00634DCB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0,000</w:t>
            </w:r>
          </w:p>
        </w:tc>
      </w:tr>
      <w:tr w:rsidR="00FC3D42" w:rsidRPr="00263699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263699" w:rsidRDefault="00E36E76" w:rsidP="00634DC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263699" w:rsidRDefault="001A14F7" w:rsidP="00634DCB">
            <w:pPr>
              <w:rPr>
                <w:sz w:val="20"/>
              </w:rPr>
            </w:pPr>
            <w:r w:rsidRPr="00263699">
              <w:rPr>
                <w:sz w:val="20"/>
              </w:rPr>
              <w:t>Прочие субсидии бюджетам сельских поселе</w:t>
            </w:r>
            <w:r w:rsidR="00E36E76" w:rsidRPr="00263699">
              <w:rPr>
                <w:sz w:val="20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63699" w:rsidRDefault="00FA61CC" w:rsidP="00634DCB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11356,040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63699" w:rsidRDefault="00E6471E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63699" w:rsidRDefault="00E6471E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36091" w:rsidRPr="00263699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091" w:rsidRPr="00263699" w:rsidRDefault="00036091" w:rsidP="00634DC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91" w:rsidRPr="00263699" w:rsidRDefault="00036091" w:rsidP="00634DCB">
            <w:pPr>
              <w:rPr>
                <w:sz w:val="20"/>
              </w:rPr>
            </w:pPr>
            <w:r w:rsidRPr="00263699">
              <w:rPr>
                <w:sz w:val="20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263699" w:rsidRDefault="00535FCD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263699" w:rsidRDefault="001B5342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263699" w:rsidRDefault="001B5342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1636FF" w:rsidRPr="00263699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6FF" w:rsidRPr="00263699" w:rsidRDefault="00EE0735" w:rsidP="00634DC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000 2 02 29999 10 9274</w:t>
            </w:r>
            <w:r w:rsidR="001636FF" w:rsidRPr="00263699">
              <w:rPr>
                <w:sz w:val="20"/>
              </w:rPr>
              <w:t xml:space="preserve">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FF" w:rsidRPr="00263699" w:rsidRDefault="001636FF" w:rsidP="00634DCB">
            <w:pPr>
              <w:rPr>
                <w:sz w:val="20"/>
              </w:rPr>
            </w:pPr>
            <w:r w:rsidRPr="00263699">
              <w:rPr>
                <w:sz w:val="20"/>
              </w:rPr>
              <w:t>Прочие субсидии бюджетам сельских поселений</w:t>
            </w:r>
            <w:r w:rsidR="00EE0735" w:rsidRPr="00263699">
              <w:rPr>
                <w:sz w:val="20"/>
              </w:rPr>
              <w:t xml:space="preserve"> на закупку коммунальной техники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6FF" w:rsidRPr="00263699" w:rsidRDefault="001B5342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6FF" w:rsidRPr="00263699" w:rsidRDefault="001B5342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6FF" w:rsidRPr="00263699" w:rsidRDefault="001B5342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A379F1" w:rsidRPr="00263699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9F1" w:rsidRPr="00263699" w:rsidRDefault="00E6471E" w:rsidP="00634DCB">
            <w:pPr>
              <w:jc w:val="center"/>
              <w:rPr>
                <w:sz w:val="20"/>
                <w:highlight w:val="yellow"/>
              </w:rPr>
            </w:pPr>
            <w:r w:rsidRPr="00263699">
              <w:rPr>
                <w:sz w:val="20"/>
              </w:rPr>
              <w:t>000 2 02 29999 10 9275 150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9F1" w:rsidRPr="00263699" w:rsidRDefault="00E6471E" w:rsidP="00634DCB">
            <w:pPr>
              <w:rPr>
                <w:sz w:val="20"/>
                <w:highlight w:val="yellow"/>
              </w:rPr>
            </w:pPr>
            <w:r w:rsidRPr="00263699">
              <w:rPr>
                <w:sz w:val="20"/>
              </w:rPr>
              <w:t>Прочие субсидии бюджетам сельских поселений на капитальный ремонт сетей и сооружений водоснабжения в населенных пунктах Пензенской области (за исключением субсидий на софинансирование объектов капитального строительства)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9F1" w:rsidRPr="00263699" w:rsidRDefault="00FA61CC" w:rsidP="00634DCB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4016,040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9F1" w:rsidRPr="00263699" w:rsidRDefault="00E6471E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9F1" w:rsidRPr="00263699" w:rsidRDefault="00E6471E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B77507" w:rsidRPr="00263699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507" w:rsidRPr="00263699" w:rsidRDefault="00B77507" w:rsidP="00634DC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07" w:rsidRPr="00263699" w:rsidRDefault="00B77507" w:rsidP="00634DCB">
            <w:pPr>
              <w:rPr>
                <w:sz w:val="20"/>
              </w:rPr>
            </w:pPr>
            <w:r w:rsidRPr="00263699">
              <w:rPr>
                <w:sz w:val="20"/>
              </w:rPr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507" w:rsidRPr="00263699" w:rsidRDefault="00B77507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507" w:rsidRPr="00263699" w:rsidRDefault="00B77507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507" w:rsidRPr="00263699" w:rsidRDefault="00B77507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FE2CC1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63699" w:rsidRDefault="00FE2CC1" w:rsidP="00634DCB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63699" w:rsidRDefault="00FE2CC1" w:rsidP="00634DCB">
            <w:pPr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E50B0" w:rsidP="00634DCB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235,000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E50B0" w:rsidP="00634DCB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242,700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E50B0" w:rsidP="00634DCB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251,100</w:t>
            </w:r>
          </w:p>
        </w:tc>
      </w:tr>
      <w:tr w:rsidR="00FE2CC1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263699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263699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263699" w:rsidRDefault="00FE2CC1" w:rsidP="00634DCB">
            <w:pPr>
              <w:jc w:val="center"/>
              <w:rPr>
                <w:sz w:val="20"/>
              </w:rPr>
            </w:pPr>
          </w:p>
          <w:p w:rsidR="00FE2CC1" w:rsidRPr="00263699" w:rsidRDefault="00FE2CC1" w:rsidP="00634DCB">
            <w:pPr>
              <w:jc w:val="center"/>
              <w:rPr>
                <w:iCs/>
                <w:sz w:val="20"/>
              </w:rPr>
            </w:pPr>
            <w:r w:rsidRPr="00263699">
              <w:rPr>
                <w:sz w:val="20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263699" w:rsidRDefault="00FE2CC1" w:rsidP="00634DCB">
            <w:pPr>
              <w:rPr>
                <w:iCs/>
                <w:sz w:val="20"/>
              </w:rPr>
            </w:pPr>
            <w:r w:rsidRPr="00263699">
              <w:rPr>
                <w:sz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E50B0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E50B0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242,700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E50B0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251,100</w:t>
            </w:r>
          </w:p>
        </w:tc>
      </w:tr>
      <w:tr w:rsidR="00FE2CC1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63699" w:rsidRDefault="00FE2CC1" w:rsidP="00634DC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63699" w:rsidRDefault="00FE2CC1" w:rsidP="00634DCB">
            <w:pPr>
              <w:rPr>
                <w:sz w:val="20"/>
              </w:rPr>
            </w:pPr>
            <w:r w:rsidRPr="00263699">
              <w:rPr>
                <w:sz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E50B0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E50B0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242,700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E50B0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251,100</w:t>
            </w:r>
          </w:p>
        </w:tc>
      </w:tr>
      <w:tr w:rsidR="00FE2CC1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63699" w:rsidRDefault="00FE2CC1" w:rsidP="00634DCB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63699" w:rsidRDefault="00FE2CC1" w:rsidP="00634DCB">
            <w:pPr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8D265A" w:rsidP="00634DCB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8D265A" w:rsidP="00634DCB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8D265A" w:rsidP="00634DCB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102,000</w:t>
            </w:r>
          </w:p>
        </w:tc>
      </w:tr>
      <w:tr w:rsidR="00FE2CC1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63699" w:rsidRDefault="00FE2CC1" w:rsidP="00634DCB">
            <w:pPr>
              <w:jc w:val="center"/>
              <w:rPr>
                <w:sz w:val="20"/>
              </w:rPr>
            </w:pPr>
            <w:r w:rsidRPr="00263699">
              <w:rPr>
                <w:snapToGrid w:val="0"/>
                <w:sz w:val="20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63699" w:rsidRDefault="00FE2CC1" w:rsidP="00634DCB">
            <w:pPr>
              <w:rPr>
                <w:sz w:val="20"/>
              </w:rPr>
            </w:pPr>
            <w:r w:rsidRPr="00263699">
              <w:rPr>
                <w:sz w:val="20"/>
              </w:rPr>
              <w:t xml:space="preserve">Межбюджетные трансферты, передаваемые бюджетам сельских поселений из бюджетов муниципальных </w:t>
            </w:r>
            <w:r w:rsidRPr="00263699">
              <w:rPr>
                <w:sz w:val="20"/>
              </w:rPr>
              <w:lastRenderedPageBreak/>
              <w:t>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E2CC1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E2CC1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E2CC1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102,000</w:t>
            </w:r>
          </w:p>
        </w:tc>
      </w:tr>
      <w:tr w:rsidR="00FE2CC1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63699" w:rsidRDefault="00FE2CC1" w:rsidP="00634DCB">
            <w:pPr>
              <w:jc w:val="center"/>
              <w:rPr>
                <w:sz w:val="20"/>
              </w:rPr>
            </w:pPr>
            <w:r w:rsidRPr="00263699">
              <w:rPr>
                <w:snapToGrid w:val="0"/>
                <w:sz w:val="20"/>
              </w:rPr>
              <w:lastRenderedPageBreak/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63699" w:rsidRDefault="00FE2CC1" w:rsidP="00634DCB">
            <w:pPr>
              <w:rPr>
                <w:sz w:val="20"/>
              </w:rPr>
            </w:pPr>
            <w:r w:rsidRPr="00263699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E2CC1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E2CC1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E2CC1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FE2CC1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63699" w:rsidRDefault="00FE2CC1" w:rsidP="00634DCB">
            <w:pPr>
              <w:jc w:val="center"/>
              <w:rPr>
                <w:sz w:val="20"/>
              </w:rPr>
            </w:pPr>
            <w:r w:rsidRPr="00263699">
              <w:rPr>
                <w:snapToGrid w:val="0"/>
                <w:sz w:val="20"/>
              </w:rPr>
              <w:t>000 2 02 40014 10 4500 150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63699" w:rsidRDefault="00FE2CC1" w:rsidP="00634DCB">
            <w:pPr>
              <w:rPr>
                <w:sz w:val="20"/>
              </w:rPr>
            </w:pPr>
            <w:r w:rsidRPr="00263699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E2CC1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E2CC1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63699" w:rsidRDefault="00FE2CC1" w:rsidP="00634DC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</w:tr>
      <w:tr w:rsidR="00135777" w:rsidRPr="00263699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5777" w:rsidRPr="00263699" w:rsidRDefault="00135777" w:rsidP="00634DCB">
            <w:pPr>
              <w:jc w:val="center"/>
              <w:rPr>
                <w:b/>
                <w:snapToGrid w:val="0"/>
                <w:sz w:val="20"/>
              </w:rPr>
            </w:pPr>
            <w:r w:rsidRPr="00263699">
              <w:rPr>
                <w:b/>
                <w:snapToGrid w:val="0"/>
                <w:sz w:val="20"/>
              </w:rPr>
              <w:t>000 2 07 05030 10 0000 150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77" w:rsidRPr="00263699" w:rsidRDefault="00135777" w:rsidP="00634DCB">
            <w:pPr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5777" w:rsidRPr="00263699" w:rsidRDefault="00135777" w:rsidP="00634DCB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707,550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5777" w:rsidRPr="00263699" w:rsidRDefault="00135777" w:rsidP="00634DCB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5777" w:rsidRPr="00263699" w:rsidRDefault="00135777" w:rsidP="00634DCB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0,000»</w:t>
            </w:r>
          </w:p>
        </w:tc>
      </w:tr>
    </w:tbl>
    <w:p w:rsidR="00FA7586" w:rsidRDefault="00FA7586" w:rsidP="006D78E0">
      <w:pPr>
        <w:rPr>
          <w:szCs w:val="24"/>
        </w:rPr>
        <w:sectPr w:rsidR="00FA7586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263699" w:rsidRDefault="001F22B3" w:rsidP="001F22B3">
      <w:pPr>
        <w:rPr>
          <w:sz w:val="20"/>
        </w:rPr>
      </w:pPr>
      <w:r w:rsidRPr="00263699">
        <w:rPr>
          <w:sz w:val="20"/>
        </w:rPr>
        <w:lastRenderedPageBreak/>
        <w:t xml:space="preserve">                     </w:t>
      </w:r>
      <w:r w:rsidR="00FB3440" w:rsidRPr="00263699">
        <w:rPr>
          <w:sz w:val="20"/>
        </w:rPr>
        <w:t xml:space="preserve">                           </w:t>
      </w:r>
      <w:r w:rsidR="002A759F" w:rsidRPr="00263699">
        <w:rPr>
          <w:sz w:val="20"/>
        </w:rPr>
        <w:t>5</w:t>
      </w:r>
      <w:r w:rsidRPr="00263699">
        <w:rPr>
          <w:sz w:val="20"/>
        </w:rPr>
        <w:t>) Приложение 5 к р</w:t>
      </w:r>
      <w:r w:rsidR="00FB3440" w:rsidRPr="00263699">
        <w:rPr>
          <w:sz w:val="20"/>
        </w:rPr>
        <w:t>е</w:t>
      </w:r>
      <w:r w:rsidR="00F9144B" w:rsidRPr="00263699">
        <w:rPr>
          <w:sz w:val="20"/>
        </w:rPr>
        <w:t>шению изложить в новой редакции:</w:t>
      </w:r>
    </w:p>
    <w:p w:rsidR="00101AAC" w:rsidRDefault="00101AAC" w:rsidP="00E14890">
      <w:pPr>
        <w:ind w:left="5387" w:right="-530"/>
        <w:jc w:val="right"/>
      </w:pPr>
    </w:p>
    <w:p w:rsidR="008F319F" w:rsidRPr="00263699" w:rsidRDefault="001F22B3" w:rsidP="00E14890">
      <w:pPr>
        <w:ind w:left="5387" w:right="-530"/>
        <w:jc w:val="right"/>
        <w:rPr>
          <w:sz w:val="20"/>
        </w:rPr>
      </w:pPr>
      <w:r w:rsidRPr="00263699">
        <w:rPr>
          <w:sz w:val="20"/>
        </w:rPr>
        <w:t>«</w:t>
      </w:r>
      <w:r w:rsidR="008F319F" w:rsidRPr="00263699">
        <w:rPr>
          <w:sz w:val="20"/>
        </w:rPr>
        <w:t xml:space="preserve">Приложение </w:t>
      </w:r>
      <w:r w:rsidR="00101AAC" w:rsidRPr="00263699">
        <w:rPr>
          <w:sz w:val="20"/>
        </w:rPr>
        <w:t>5</w:t>
      </w:r>
    </w:p>
    <w:p w:rsidR="00E14890" w:rsidRPr="00263699" w:rsidRDefault="008F319F" w:rsidP="00E14890">
      <w:pPr>
        <w:ind w:left="5387" w:right="-530"/>
        <w:jc w:val="right"/>
        <w:rPr>
          <w:sz w:val="20"/>
        </w:rPr>
      </w:pPr>
      <w:r w:rsidRPr="00263699">
        <w:rPr>
          <w:sz w:val="20"/>
        </w:rPr>
        <w:t xml:space="preserve">к решению Комитета местного самоуправления </w:t>
      </w:r>
    </w:p>
    <w:p w:rsidR="00E14890" w:rsidRPr="00263699" w:rsidRDefault="001D7258" w:rsidP="00E14890">
      <w:pPr>
        <w:ind w:left="5387" w:right="-530"/>
        <w:jc w:val="right"/>
        <w:rPr>
          <w:sz w:val="20"/>
        </w:rPr>
      </w:pPr>
      <w:r w:rsidRPr="00263699">
        <w:rPr>
          <w:sz w:val="20"/>
        </w:rPr>
        <w:t>Русско-Камешкирского</w:t>
      </w:r>
      <w:r w:rsidR="008F319F" w:rsidRPr="00263699">
        <w:rPr>
          <w:sz w:val="20"/>
        </w:rPr>
        <w:t xml:space="preserve"> сельсовета </w:t>
      </w:r>
    </w:p>
    <w:p w:rsidR="00E14890" w:rsidRPr="00263699" w:rsidRDefault="008F319F" w:rsidP="00E14890">
      <w:pPr>
        <w:ind w:left="5387" w:right="-530"/>
        <w:jc w:val="right"/>
        <w:rPr>
          <w:sz w:val="20"/>
        </w:rPr>
      </w:pPr>
      <w:r w:rsidRPr="00263699">
        <w:rPr>
          <w:sz w:val="20"/>
        </w:rPr>
        <w:t xml:space="preserve">Камешкирского района Пензенской области </w:t>
      </w:r>
    </w:p>
    <w:p w:rsidR="003F732E" w:rsidRPr="00263699" w:rsidRDefault="008F319F" w:rsidP="00E14890">
      <w:pPr>
        <w:ind w:left="5387" w:right="-530"/>
        <w:jc w:val="right"/>
        <w:rPr>
          <w:sz w:val="20"/>
        </w:rPr>
      </w:pPr>
      <w:r w:rsidRPr="00263699">
        <w:rPr>
          <w:sz w:val="20"/>
        </w:rPr>
        <w:t xml:space="preserve">«О </w:t>
      </w:r>
      <w:r w:rsidR="00642B99" w:rsidRPr="00263699">
        <w:rPr>
          <w:sz w:val="20"/>
        </w:rPr>
        <w:t>Бюджет</w:t>
      </w:r>
      <w:r w:rsidRPr="00263699">
        <w:rPr>
          <w:sz w:val="20"/>
        </w:rPr>
        <w:t xml:space="preserve">е </w:t>
      </w:r>
      <w:r w:rsidR="001D7258" w:rsidRPr="00263699">
        <w:rPr>
          <w:sz w:val="20"/>
        </w:rPr>
        <w:t>Русско-Камешкирского</w:t>
      </w:r>
      <w:r w:rsidRPr="00263699">
        <w:rPr>
          <w:sz w:val="20"/>
        </w:rPr>
        <w:t xml:space="preserve"> сельсовета </w:t>
      </w:r>
    </w:p>
    <w:p w:rsidR="002E067E" w:rsidRPr="00263699" w:rsidRDefault="003F732E" w:rsidP="003F732E">
      <w:pPr>
        <w:ind w:left="5387" w:right="-530"/>
        <w:jc w:val="right"/>
        <w:rPr>
          <w:sz w:val="20"/>
        </w:rPr>
      </w:pPr>
      <w:r w:rsidRPr="00263699">
        <w:rPr>
          <w:sz w:val="20"/>
        </w:rPr>
        <w:t xml:space="preserve">Камешкирского </w:t>
      </w:r>
      <w:r w:rsidR="008F319F" w:rsidRPr="00263699">
        <w:rPr>
          <w:sz w:val="20"/>
        </w:rPr>
        <w:t xml:space="preserve">района Пензенской </w:t>
      </w:r>
      <w:r w:rsidR="00FE50B0" w:rsidRPr="00263699">
        <w:rPr>
          <w:sz w:val="20"/>
        </w:rPr>
        <w:t>области на 2022</w:t>
      </w:r>
      <w:r w:rsidR="008F319F" w:rsidRPr="00263699">
        <w:rPr>
          <w:sz w:val="20"/>
        </w:rPr>
        <w:t xml:space="preserve"> год </w:t>
      </w:r>
    </w:p>
    <w:p w:rsidR="008F319F" w:rsidRPr="00263699" w:rsidRDefault="008F319F" w:rsidP="002E067E">
      <w:pPr>
        <w:ind w:left="5387" w:right="-530"/>
        <w:jc w:val="right"/>
        <w:rPr>
          <w:sz w:val="20"/>
        </w:rPr>
      </w:pPr>
      <w:r w:rsidRPr="00263699">
        <w:rPr>
          <w:sz w:val="20"/>
        </w:rPr>
        <w:t xml:space="preserve">и </w:t>
      </w:r>
      <w:r w:rsidR="00FE50B0" w:rsidRPr="00263699">
        <w:rPr>
          <w:sz w:val="20"/>
        </w:rPr>
        <w:t>на плановый период 2023</w:t>
      </w:r>
      <w:r w:rsidR="005D1A96" w:rsidRPr="00263699">
        <w:rPr>
          <w:sz w:val="20"/>
        </w:rPr>
        <w:t xml:space="preserve"> и </w:t>
      </w:r>
      <w:r w:rsidR="00FE50B0" w:rsidRPr="00263699">
        <w:rPr>
          <w:sz w:val="20"/>
        </w:rPr>
        <w:t>2024</w:t>
      </w:r>
      <w:r w:rsidRPr="00263699">
        <w:rPr>
          <w:sz w:val="20"/>
        </w:rPr>
        <w:t xml:space="preserve"> годов»</w:t>
      </w:r>
    </w:p>
    <w:p w:rsidR="00E14890" w:rsidRPr="00263699" w:rsidRDefault="00E14890" w:rsidP="00E14890">
      <w:pPr>
        <w:ind w:left="851" w:right="-527"/>
        <w:rPr>
          <w:sz w:val="20"/>
        </w:rPr>
      </w:pPr>
    </w:p>
    <w:p w:rsidR="008F319F" w:rsidRPr="00263699" w:rsidRDefault="00E14890" w:rsidP="00C922AD">
      <w:pPr>
        <w:ind w:right="-530"/>
        <w:jc w:val="center"/>
        <w:rPr>
          <w:sz w:val="20"/>
        </w:rPr>
      </w:pPr>
      <w:r w:rsidRPr="00263699">
        <w:rPr>
          <w:sz w:val="20"/>
        </w:rPr>
        <w:t xml:space="preserve">Распределение </w:t>
      </w:r>
      <w:r w:rsidR="00F31FD1" w:rsidRPr="00263699">
        <w:rPr>
          <w:sz w:val="20"/>
        </w:rPr>
        <w:t>б</w:t>
      </w:r>
      <w:r w:rsidR="00642B99" w:rsidRPr="00263699">
        <w:rPr>
          <w:sz w:val="20"/>
        </w:rPr>
        <w:t>юджет</w:t>
      </w:r>
      <w:r w:rsidR="00FE50B0" w:rsidRPr="00263699">
        <w:rPr>
          <w:sz w:val="20"/>
        </w:rPr>
        <w:t>ных ассигнований на 2022</w:t>
      </w:r>
      <w:r w:rsidRPr="00263699">
        <w:rPr>
          <w:sz w:val="20"/>
        </w:rPr>
        <w:t xml:space="preserve"> год и на плановый период</w:t>
      </w:r>
      <w:r w:rsidR="00C922AD" w:rsidRPr="00263699">
        <w:rPr>
          <w:sz w:val="20"/>
        </w:rPr>
        <w:t xml:space="preserve"> </w:t>
      </w:r>
      <w:r w:rsidR="00FE50B0" w:rsidRPr="00263699">
        <w:rPr>
          <w:sz w:val="20"/>
        </w:rPr>
        <w:t>2023 и 2024</w:t>
      </w:r>
      <w:r w:rsidRPr="00263699">
        <w:rPr>
          <w:sz w:val="20"/>
        </w:rPr>
        <w:t xml:space="preserve"> годов по разделам, подразделам, целевым статьям</w:t>
      </w:r>
      <w:r w:rsidR="00C922AD" w:rsidRPr="00263699">
        <w:rPr>
          <w:sz w:val="20"/>
        </w:rPr>
        <w:t xml:space="preserve"> </w:t>
      </w:r>
      <w:r w:rsidRPr="00263699">
        <w:rPr>
          <w:sz w:val="20"/>
        </w:rPr>
        <w:t xml:space="preserve">(муниципальным программам </w:t>
      </w:r>
      <w:r w:rsidR="001D7258" w:rsidRPr="00263699">
        <w:rPr>
          <w:sz w:val="20"/>
        </w:rPr>
        <w:t>Русско-Камешкирского</w:t>
      </w:r>
      <w:r w:rsidRPr="00263699">
        <w:rPr>
          <w:sz w:val="20"/>
        </w:rPr>
        <w:t xml:space="preserve"> сельсовета Камешкирского района </w:t>
      </w:r>
      <w:r w:rsidRPr="00263699">
        <w:rPr>
          <w:bCs/>
          <w:sz w:val="20"/>
        </w:rPr>
        <w:t xml:space="preserve">Пензенской области </w:t>
      </w:r>
      <w:r w:rsidRPr="00263699">
        <w:rPr>
          <w:sz w:val="20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263699">
        <w:rPr>
          <w:sz w:val="20"/>
        </w:rPr>
        <w:t>Бюджета</w:t>
      </w:r>
      <w:r w:rsidRPr="00263699">
        <w:rPr>
          <w:sz w:val="20"/>
        </w:rPr>
        <w:t xml:space="preserve"> </w:t>
      </w:r>
      <w:r w:rsidR="001D7258" w:rsidRPr="00263699">
        <w:rPr>
          <w:sz w:val="20"/>
        </w:rPr>
        <w:t>Русско-Камешкирского</w:t>
      </w:r>
      <w:r w:rsidR="00D211DC" w:rsidRPr="00263699">
        <w:rPr>
          <w:sz w:val="20"/>
        </w:rPr>
        <w:t xml:space="preserve"> сельсовета</w:t>
      </w:r>
    </w:p>
    <w:tbl>
      <w:tblPr>
        <w:tblpPr w:leftFromText="180" w:rightFromText="180" w:vertAnchor="text" w:horzAnchor="margin" w:tblpY="282"/>
        <w:tblW w:w="14508" w:type="dxa"/>
        <w:tblLayout w:type="fixed"/>
        <w:tblLook w:val="04A0"/>
      </w:tblPr>
      <w:tblGrid>
        <w:gridCol w:w="4828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2"/>
        <w:gridCol w:w="1320"/>
      </w:tblGrid>
      <w:tr w:rsidR="00E14890" w:rsidRPr="00263699" w:rsidTr="00273AB8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E14890" w:rsidP="00D67D6F">
            <w:pPr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263699" w:rsidRDefault="00E14890" w:rsidP="00D67D6F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263699" w:rsidRDefault="00E14890" w:rsidP="00D67D6F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263699" w:rsidRDefault="00E14890" w:rsidP="00D67D6F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263699" w:rsidRDefault="00E14890" w:rsidP="00D67D6F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263699" w:rsidRDefault="00E14890" w:rsidP="00D67D6F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263699" w:rsidRDefault="00E14890" w:rsidP="00D67D6F">
            <w:pPr>
              <w:rPr>
                <w:sz w:val="20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263699" w:rsidRDefault="00E1489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(тыс. руб.)</w:t>
            </w:r>
          </w:p>
        </w:tc>
      </w:tr>
      <w:tr w:rsidR="00E14890" w:rsidRPr="00263699" w:rsidTr="00734465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Раз-</w:t>
            </w:r>
          </w:p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Под-</w:t>
            </w:r>
          </w:p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Вид расхо-</w:t>
            </w:r>
          </w:p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FE50B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 xml:space="preserve">Сумма </w:t>
            </w:r>
            <w:r w:rsidRPr="00263699">
              <w:rPr>
                <w:sz w:val="20"/>
              </w:rPr>
              <w:br/>
              <w:t>на 2022</w:t>
            </w:r>
            <w:r w:rsidR="00E14890" w:rsidRPr="00263699">
              <w:rPr>
                <w:sz w:val="20"/>
              </w:rPr>
              <w:t xml:space="preserve"> год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 xml:space="preserve">Сумма </w:t>
            </w:r>
            <w:r w:rsidRPr="00263699">
              <w:rPr>
                <w:sz w:val="20"/>
              </w:rPr>
              <w:br/>
              <w:t xml:space="preserve">на </w:t>
            </w:r>
            <w:r w:rsidR="00FE50B0" w:rsidRPr="00263699">
              <w:rPr>
                <w:sz w:val="20"/>
              </w:rPr>
              <w:t>2023</w:t>
            </w:r>
            <w:r w:rsidRPr="00263699">
              <w:rPr>
                <w:sz w:val="20"/>
              </w:rPr>
              <w:t xml:space="preserve"> 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FE50B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 xml:space="preserve">Сумма </w:t>
            </w:r>
            <w:r w:rsidRPr="00263699">
              <w:rPr>
                <w:sz w:val="20"/>
              </w:rPr>
              <w:br/>
              <w:t>на 2024</w:t>
            </w:r>
            <w:r w:rsidR="00E14890" w:rsidRPr="00263699">
              <w:rPr>
                <w:sz w:val="20"/>
              </w:rPr>
              <w:t xml:space="preserve"> год</w:t>
            </w:r>
          </w:p>
        </w:tc>
      </w:tr>
      <w:tr w:rsidR="00E14890" w:rsidRPr="00263699" w:rsidTr="00734465">
        <w:trPr>
          <w:trHeight w:val="37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C922A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C922A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C922A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11</w:t>
            </w:r>
          </w:p>
        </w:tc>
      </w:tr>
      <w:tr w:rsidR="00E14890" w:rsidRPr="00263699" w:rsidTr="00734465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both"/>
              <w:rPr>
                <w:b/>
                <w:bCs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E14890" w:rsidP="00D67D6F">
            <w:pPr>
              <w:rPr>
                <w:b/>
                <w:bCs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2AD" w:rsidRPr="00263699" w:rsidRDefault="00F02D28" w:rsidP="006976DC">
            <w:pPr>
              <w:jc w:val="right"/>
              <w:rPr>
                <w:b/>
                <w:bCs/>
                <w:color w:val="800000"/>
                <w:sz w:val="20"/>
              </w:rPr>
            </w:pPr>
            <w:r w:rsidRPr="00263699">
              <w:rPr>
                <w:b/>
                <w:bCs/>
                <w:color w:val="800000"/>
                <w:sz w:val="20"/>
              </w:rPr>
              <w:t>36798,568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FE50B0" w:rsidP="00D67D6F">
            <w:pPr>
              <w:jc w:val="right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14487,20</w:t>
            </w:r>
            <w:r w:rsidR="0042525A" w:rsidRPr="00263699">
              <w:rPr>
                <w:b/>
                <w:bCs/>
                <w:sz w:val="2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FE50B0" w:rsidP="00D67D6F">
            <w:pPr>
              <w:jc w:val="right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15400,10</w:t>
            </w:r>
            <w:r w:rsidR="0042525A" w:rsidRPr="00263699">
              <w:rPr>
                <w:b/>
                <w:bCs/>
                <w:sz w:val="20"/>
              </w:rPr>
              <w:t>6</w:t>
            </w:r>
          </w:p>
        </w:tc>
      </w:tr>
      <w:tr w:rsidR="00E14890" w:rsidRPr="00263699" w:rsidTr="00734465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E14890" w:rsidP="00D67D6F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D211DC" w:rsidP="00D67D6F">
            <w:pPr>
              <w:jc w:val="right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5869,072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C226F1" w:rsidP="00D67D6F">
            <w:pPr>
              <w:jc w:val="right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5189,48</w:t>
            </w:r>
            <w:r w:rsidR="00DA7D0E" w:rsidRPr="00263699">
              <w:rPr>
                <w:b/>
                <w:bCs/>
                <w:sz w:val="20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C226F1" w:rsidP="00D67D6F">
            <w:pPr>
              <w:jc w:val="right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5259,060</w:t>
            </w:r>
          </w:p>
        </w:tc>
      </w:tr>
      <w:tr w:rsidR="00E14890" w:rsidRPr="00263699" w:rsidTr="00734465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E14890" w:rsidP="00D67D6F">
            <w:pPr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C51A19" w:rsidP="00465B20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4816,062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AB2A68" w:rsidP="00465B20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AB2A68" w:rsidP="00465B20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4666,645</w:t>
            </w:r>
          </w:p>
        </w:tc>
      </w:tr>
      <w:tr w:rsidR="00E14890" w:rsidRPr="00263699" w:rsidTr="00734465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E14890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C51A19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4816,062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AB2A68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AB2A68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4666,645</w:t>
            </w:r>
          </w:p>
        </w:tc>
      </w:tr>
      <w:tr w:rsidR="00E14890" w:rsidRPr="00263699" w:rsidTr="00734465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263699">
              <w:rPr>
                <w:sz w:val="20"/>
              </w:rPr>
              <w:t>Русско-Камешкирском</w:t>
            </w:r>
            <w:r w:rsidRPr="00263699">
              <w:rPr>
                <w:color w:val="0066FF"/>
                <w:sz w:val="20"/>
              </w:rPr>
              <w:t xml:space="preserve"> </w:t>
            </w:r>
            <w:r w:rsidRPr="00263699">
              <w:rPr>
                <w:sz w:val="20"/>
              </w:rPr>
              <w:t>сельсовете Камешкирского района</w:t>
            </w:r>
            <w:r w:rsidR="00C56A33" w:rsidRPr="00263699">
              <w:rPr>
                <w:sz w:val="20"/>
              </w:rPr>
              <w:t xml:space="preserve"> Пензенской области</w:t>
            </w:r>
            <w:r w:rsidRPr="00263699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E14890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C51A19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4816,054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AB2A68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AB2A68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4666,645</w:t>
            </w:r>
          </w:p>
        </w:tc>
      </w:tr>
      <w:tr w:rsidR="00E14890" w:rsidRPr="00263699" w:rsidTr="00734465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Основное мероприятие «Реализация функций администрации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D12" w:rsidRPr="00263699" w:rsidRDefault="00BD5D12" w:rsidP="00D67D6F">
            <w:pPr>
              <w:jc w:val="right"/>
              <w:rPr>
                <w:sz w:val="20"/>
              </w:rPr>
            </w:pPr>
          </w:p>
          <w:p w:rsidR="00BD5D12" w:rsidRPr="00263699" w:rsidRDefault="00BD5D12" w:rsidP="00D67D6F">
            <w:pPr>
              <w:jc w:val="right"/>
              <w:rPr>
                <w:sz w:val="20"/>
              </w:rPr>
            </w:pPr>
          </w:p>
          <w:p w:rsidR="00695526" w:rsidRPr="00263699" w:rsidRDefault="00C51A19" w:rsidP="00893F34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4814,054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1F36A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4612,408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AB2A68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4664,645</w:t>
            </w:r>
          </w:p>
        </w:tc>
      </w:tr>
      <w:tr w:rsidR="00E14890" w:rsidRPr="00263699" w:rsidTr="00734465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E1489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E14890" w:rsidP="00D67D6F">
            <w:pPr>
              <w:jc w:val="both"/>
              <w:rPr>
                <w:sz w:val="20"/>
              </w:rPr>
            </w:pPr>
          </w:p>
          <w:p w:rsidR="00E14890" w:rsidRPr="00263699" w:rsidRDefault="00E1489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893F34" w:rsidP="006B6221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2823,367</w:t>
            </w:r>
          </w:p>
        </w:tc>
      </w:tr>
      <w:tr w:rsidR="00E14890" w:rsidRPr="00263699" w:rsidTr="00734465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E1489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 w:rsidRPr="00263699">
              <w:rPr>
                <w:sz w:val="20"/>
              </w:rPr>
              <w:t>б</w:t>
            </w:r>
            <w:r w:rsidR="00642B99" w:rsidRPr="00263699">
              <w:rPr>
                <w:sz w:val="20"/>
              </w:rPr>
              <w:t>юджет</w:t>
            </w:r>
            <w:r w:rsidRPr="00263699">
              <w:rPr>
                <w:sz w:val="20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263699" w:rsidRDefault="00E14890" w:rsidP="00D67D6F">
            <w:pPr>
              <w:jc w:val="both"/>
              <w:rPr>
                <w:sz w:val="20"/>
              </w:rPr>
            </w:pPr>
          </w:p>
          <w:p w:rsidR="00E14890" w:rsidRPr="00263699" w:rsidRDefault="00E14890" w:rsidP="00D67D6F">
            <w:pPr>
              <w:jc w:val="both"/>
              <w:rPr>
                <w:sz w:val="20"/>
              </w:rPr>
            </w:pPr>
          </w:p>
          <w:p w:rsidR="00E14890" w:rsidRPr="00263699" w:rsidRDefault="00E14890" w:rsidP="00D67D6F">
            <w:pPr>
              <w:jc w:val="both"/>
              <w:rPr>
                <w:sz w:val="20"/>
              </w:rPr>
            </w:pPr>
          </w:p>
          <w:p w:rsidR="008A41A9" w:rsidRPr="00263699" w:rsidRDefault="008A41A9" w:rsidP="00D67D6F">
            <w:pPr>
              <w:jc w:val="both"/>
              <w:rPr>
                <w:sz w:val="20"/>
              </w:rPr>
            </w:pPr>
          </w:p>
          <w:p w:rsidR="008A41A9" w:rsidRPr="00263699" w:rsidRDefault="008A41A9" w:rsidP="00D67D6F">
            <w:pPr>
              <w:jc w:val="both"/>
              <w:rPr>
                <w:sz w:val="20"/>
              </w:rPr>
            </w:pPr>
          </w:p>
          <w:p w:rsidR="00E14890" w:rsidRPr="00263699" w:rsidRDefault="00E1489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E14890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2823,367</w:t>
            </w:r>
          </w:p>
        </w:tc>
      </w:tr>
      <w:tr w:rsidR="00E14890" w:rsidRPr="00263699" w:rsidTr="00734465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E14890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2823,367</w:t>
            </w:r>
          </w:p>
        </w:tc>
      </w:tr>
      <w:tr w:rsidR="00CA401A" w:rsidRPr="00263699" w:rsidTr="00734465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263699" w:rsidRDefault="00CA401A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976,858</w:t>
            </w:r>
          </w:p>
        </w:tc>
      </w:tr>
      <w:tr w:rsidR="00CA401A" w:rsidRPr="00263699" w:rsidTr="00734465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263699" w:rsidRDefault="00CA401A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976,858</w:t>
            </w:r>
          </w:p>
        </w:tc>
      </w:tr>
      <w:tr w:rsidR="00CA401A" w:rsidRPr="00263699" w:rsidTr="00734465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CA401A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263699" w:rsidRDefault="00CA401A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976,858</w:t>
            </w:r>
          </w:p>
        </w:tc>
      </w:tr>
      <w:tr w:rsidR="00E14890" w:rsidRPr="00263699" w:rsidTr="00734465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C51A19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1073,256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849,810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864,420</w:t>
            </w:r>
          </w:p>
        </w:tc>
      </w:tr>
      <w:tr w:rsidR="00E14890" w:rsidRPr="00263699" w:rsidTr="00734465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E14890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C51A19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1050,956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1F36A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1F36A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842,120</w:t>
            </w:r>
          </w:p>
        </w:tc>
      </w:tr>
      <w:tr w:rsidR="00E14890" w:rsidRPr="00263699" w:rsidTr="00734465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E1489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63699" w:rsidRDefault="00E14890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FA3" w:rsidRPr="00263699" w:rsidRDefault="00C51A19" w:rsidP="006B6221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1050,956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1F36A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63699" w:rsidRDefault="001F36A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842,120</w:t>
            </w:r>
          </w:p>
        </w:tc>
      </w:tr>
      <w:tr w:rsidR="00D67D6F" w:rsidRPr="00263699" w:rsidTr="00734465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Иные </w:t>
            </w:r>
            <w:r w:rsidR="009B2FEA" w:rsidRPr="00263699">
              <w:rPr>
                <w:sz w:val="20"/>
              </w:rPr>
              <w:t>б</w:t>
            </w:r>
            <w:r w:rsidR="00642B99" w:rsidRPr="00263699">
              <w:rPr>
                <w:sz w:val="20"/>
              </w:rPr>
              <w:t>юджет</w:t>
            </w:r>
            <w:r w:rsidRPr="00263699">
              <w:rPr>
                <w:sz w:val="20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D67D6F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1F36A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1F36A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</w:tr>
      <w:tr w:rsidR="00D67D6F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D67D6F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893F3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1F36A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1F36A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</w:tr>
      <w:tr w:rsidR="009B155C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6B54E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6B54E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6B54E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263699" w:rsidRDefault="009B155C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263699" w:rsidRDefault="00371AED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9B155C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2C634C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263699" w:rsidRDefault="009B155C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263699" w:rsidRDefault="002C634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2C634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2C634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9B155C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263699" w:rsidRDefault="00371AED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263699" w:rsidRDefault="002C634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2C634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2C634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9B155C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371AE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263699" w:rsidRDefault="00371AED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263699" w:rsidRDefault="002C634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2C634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263699" w:rsidRDefault="002C634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C51A19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Кредиторская задолженность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263699" w:rsidRDefault="00C51A19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263699" w:rsidRDefault="00D81A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C51A19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263699" w:rsidRDefault="00C51A19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263699" w:rsidRDefault="00D81A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C51A19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263699" w:rsidRDefault="00D81A0E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263699" w:rsidRDefault="00D81A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C51A19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263699" w:rsidRDefault="00D81A0E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A19" w:rsidRPr="00263699" w:rsidRDefault="00D81A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A19" w:rsidRPr="00263699" w:rsidRDefault="00D81A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D67D6F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D67D6F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2A04EB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2A04EB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5,000</w:t>
            </w:r>
          </w:p>
        </w:tc>
      </w:tr>
      <w:tr w:rsidR="00D67D6F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Иные непрограммные расходы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2A04E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2A04E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</w:tr>
      <w:tr w:rsidR="00D67D6F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2A04E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2A04E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</w:tr>
      <w:tr w:rsidR="00D67D6F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2A04E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2A04E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</w:tr>
      <w:tr w:rsidR="00D67D6F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Иные </w:t>
            </w:r>
            <w:r w:rsidR="009B2FEA" w:rsidRPr="00263699">
              <w:rPr>
                <w:sz w:val="20"/>
              </w:rPr>
              <w:t>б</w:t>
            </w:r>
            <w:r w:rsidR="00642B99" w:rsidRPr="00263699">
              <w:rPr>
                <w:sz w:val="20"/>
              </w:rPr>
              <w:t>юджет</w:t>
            </w:r>
            <w:r w:rsidRPr="00263699">
              <w:rPr>
                <w:sz w:val="20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D67D6F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2A04E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2A04E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</w:tr>
      <w:tr w:rsidR="00D67D6F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D67D6F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2A04E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2A04E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</w:tr>
      <w:tr w:rsidR="00D67D6F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D67D6F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D211DC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1048,010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C226F1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570,080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C226F1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587,415</w:t>
            </w:r>
          </w:p>
        </w:tc>
      </w:tr>
      <w:tr w:rsidR="00D67D6F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Камешкирского района</w:t>
            </w:r>
            <w:r w:rsidR="0090535E" w:rsidRPr="00263699">
              <w:rPr>
                <w:sz w:val="20"/>
              </w:rPr>
              <w:t xml:space="preserve"> Пензенской области</w:t>
            </w:r>
            <w:r w:rsidRPr="00263699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B11B8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B11B8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B11B8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D67D6F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263699">
              <w:rPr>
                <w:sz w:val="20"/>
              </w:rPr>
              <w:t>Русско-Камешкирском</w:t>
            </w:r>
            <w:r w:rsidRPr="00263699">
              <w:rPr>
                <w:sz w:val="20"/>
              </w:rPr>
              <w:t xml:space="preserve"> сельсовете Камешкирского района</w:t>
            </w:r>
            <w:r w:rsidR="0090535E" w:rsidRPr="00263699">
              <w:rPr>
                <w:sz w:val="20"/>
              </w:rPr>
              <w:t xml:space="preserve"> Пензенской области</w:t>
            </w:r>
            <w:r w:rsidRPr="00263699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B11B8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B11B8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B11B8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D67D6F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Основное мероприятие «Реализация функций администрации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D67D6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63699" w:rsidRDefault="00B11B8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B11B8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63699" w:rsidRDefault="00B11B8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263699">
              <w:rPr>
                <w:b/>
                <w:sz w:val="20"/>
              </w:rPr>
              <w:t xml:space="preserve">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B11B8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11B8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11B8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2F4721" w:rsidRPr="00263699" w:rsidTr="00734465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B11B8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11B8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11B8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B11B8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11B8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11B8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Муниципальная программа «Обеспечение </w:t>
            </w:r>
            <w:r w:rsidRPr="00263699">
              <w:rPr>
                <w:sz w:val="20"/>
              </w:rPr>
              <w:lastRenderedPageBreak/>
              <w:t xml:space="preserve">муниципального управления собственностью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Камешкирского района</w:t>
            </w:r>
            <w:r w:rsidR="0024050D" w:rsidRPr="00263699">
              <w:rPr>
                <w:sz w:val="20"/>
              </w:rPr>
              <w:t xml:space="preserve"> Пензенской области</w:t>
            </w:r>
            <w:r w:rsidRPr="00263699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D944E8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1029,010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568,415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 xml:space="preserve">Подпрограмма «Об управлении муниципальной собственностью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Камешкирского района</w:t>
            </w:r>
            <w:r w:rsidR="0024050D" w:rsidRPr="00263699">
              <w:rPr>
                <w:sz w:val="20"/>
              </w:rPr>
              <w:t xml:space="preserve"> Пензенской области</w:t>
            </w:r>
            <w:r w:rsidRPr="00263699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D944E8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1029,010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568,415</w:t>
            </w:r>
          </w:p>
        </w:tc>
      </w:tr>
      <w:tr w:rsidR="002F4721" w:rsidRPr="00263699" w:rsidTr="00734465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jc w:val="right"/>
              <w:rPr>
                <w:sz w:val="20"/>
              </w:rPr>
            </w:pPr>
          </w:p>
          <w:p w:rsidR="00D25B01" w:rsidRPr="00263699" w:rsidRDefault="00D25B01" w:rsidP="00D67D6F">
            <w:pPr>
              <w:jc w:val="right"/>
              <w:rPr>
                <w:sz w:val="20"/>
              </w:rPr>
            </w:pPr>
          </w:p>
          <w:p w:rsidR="00D25B01" w:rsidRPr="00263699" w:rsidRDefault="00D25B01" w:rsidP="00D67D6F">
            <w:pPr>
              <w:jc w:val="right"/>
              <w:rPr>
                <w:sz w:val="20"/>
              </w:rPr>
            </w:pPr>
          </w:p>
          <w:p w:rsidR="007145DC" w:rsidRPr="00263699" w:rsidRDefault="007145DC" w:rsidP="00D67D6F">
            <w:pPr>
              <w:jc w:val="right"/>
              <w:rPr>
                <w:sz w:val="20"/>
              </w:rPr>
            </w:pPr>
          </w:p>
          <w:p w:rsidR="00D25B01" w:rsidRPr="00263699" w:rsidRDefault="00D944E8" w:rsidP="007145D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1029,010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7145DC" w:rsidP="00D14BC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568,415</w:t>
            </w:r>
          </w:p>
        </w:tc>
      </w:tr>
      <w:tr w:rsidR="0034129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263699" w:rsidRDefault="0034129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263699" w:rsidRDefault="00D81A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34129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263699" w:rsidRDefault="0034129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263699" w:rsidRDefault="00D81A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34129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34129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263699" w:rsidRDefault="0034129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263699" w:rsidRDefault="00D81A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D944E8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961,510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561,415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D944E8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961,510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561,415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D944E8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961,510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561,415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Муниципальная программа «Обеспечение общественного порядка и противодействие преступности в </w:t>
            </w:r>
            <w:r w:rsidR="001D7258" w:rsidRPr="00263699">
              <w:rPr>
                <w:sz w:val="20"/>
              </w:rPr>
              <w:t>Русско-Камешкирском</w:t>
            </w:r>
            <w:r w:rsidRPr="00263699">
              <w:rPr>
                <w:sz w:val="20"/>
              </w:rPr>
              <w:t xml:space="preserve"> сельсовете Камешкирского района</w:t>
            </w:r>
            <w:r w:rsidR="003E161A" w:rsidRPr="00263699">
              <w:rPr>
                <w:sz w:val="20"/>
              </w:rPr>
              <w:t xml:space="preserve"> Пензенской области</w:t>
            </w:r>
            <w:r w:rsidRPr="00263699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17,000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D7078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Подпрограмма «</w:t>
            </w:r>
            <w:r w:rsidR="002F4721" w:rsidRPr="00263699">
              <w:rPr>
                <w:sz w:val="20"/>
              </w:rPr>
              <w:t xml:space="preserve">Профилактика правонарушений и экстремистской деятельности в </w:t>
            </w:r>
            <w:r w:rsidR="001D7258" w:rsidRPr="00263699">
              <w:rPr>
                <w:sz w:val="20"/>
              </w:rPr>
              <w:t>Русско-Камешкирском</w:t>
            </w:r>
            <w:r w:rsidR="002F4721" w:rsidRPr="00263699">
              <w:rPr>
                <w:sz w:val="20"/>
              </w:rPr>
              <w:t xml:space="preserve"> сельсовете Камешкирского района </w:t>
            </w:r>
            <w:r w:rsidR="003E161A" w:rsidRPr="00263699">
              <w:rPr>
                <w:sz w:val="20"/>
              </w:rPr>
              <w:t>Пензенской области</w:t>
            </w:r>
            <w:r w:rsidRPr="00263699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</w:t>
            </w:r>
            <w:r w:rsidR="00AD1FFB" w:rsidRPr="00263699">
              <w:rPr>
                <w:sz w:val="20"/>
              </w:rPr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</w:t>
            </w:r>
            <w:r w:rsidR="00AD1FFB" w:rsidRPr="00263699">
              <w:rPr>
                <w:sz w:val="20"/>
              </w:rPr>
              <w:t>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7145D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Основное мероприятие «Формирование у жителей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</w:t>
            </w:r>
            <w:r w:rsidRPr="00263699">
              <w:rPr>
                <w:sz w:val="20"/>
              </w:rPr>
              <w:lastRenderedPageBreak/>
              <w:t>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FB531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FB531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FB531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2F4721" w:rsidRPr="00263699" w:rsidTr="00734465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EC656A" w:rsidP="003E161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D7078D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263699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D7078D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263699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D7078D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263699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D7078D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263699" w:rsidRDefault="00397A00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D7078D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263699" w:rsidRDefault="00397A00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EC656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D7078D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263699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D7078D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263699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D7078D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263699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D7078D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263699" w:rsidRDefault="00397A00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D7078D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397A00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263699" w:rsidRDefault="00397A00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AD1FFB" w:rsidRPr="00263699" w:rsidTr="00734465">
        <w:trPr>
          <w:trHeight w:val="99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263699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</w:tr>
      <w:tr w:rsidR="00AD1FFB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263699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</w:tr>
      <w:tr w:rsidR="00AD1FFB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263699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</w:tr>
      <w:tr w:rsidR="00AD1FFB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263699" w:rsidRDefault="0004672F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</w:tr>
      <w:tr w:rsidR="00AD1FFB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04672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04672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263699" w:rsidRDefault="0004672F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263699" w:rsidRDefault="00C226F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B0649A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251,100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B0649A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251,100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Камешкирского района</w:t>
            </w:r>
            <w:r w:rsidR="009039ED" w:rsidRPr="00263699">
              <w:rPr>
                <w:sz w:val="20"/>
              </w:rPr>
              <w:t xml:space="preserve"> Пензенской области</w:t>
            </w:r>
            <w:r w:rsidRPr="00263699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251,100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263699">
              <w:rPr>
                <w:sz w:val="20"/>
              </w:rPr>
              <w:t>Русско-Камешкирском</w:t>
            </w:r>
            <w:r w:rsidRPr="00263699">
              <w:rPr>
                <w:sz w:val="20"/>
              </w:rPr>
              <w:t xml:space="preserve"> сельсовете Камешкирского района</w:t>
            </w:r>
            <w:r w:rsidR="009039ED" w:rsidRPr="00263699">
              <w:rPr>
                <w:sz w:val="20"/>
              </w:rPr>
              <w:t xml:space="preserve"> Пензенской области</w:t>
            </w:r>
            <w:r w:rsidRPr="00263699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038F" w:rsidRPr="00263699" w:rsidRDefault="00F35F74" w:rsidP="005E038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F35F7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F35F7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251,100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Основное мероприятие «Реализация функций администрации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F35F7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F35F7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F35F7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251,100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F35F7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F35F7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F35F74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251,100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 w:rsidRPr="00263699">
              <w:rPr>
                <w:sz w:val="20"/>
              </w:rPr>
              <w:t>б</w:t>
            </w:r>
            <w:r w:rsidR="00642B99" w:rsidRPr="00263699">
              <w:rPr>
                <w:sz w:val="20"/>
              </w:rPr>
              <w:t>юджет</w:t>
            </w:r>
            <w:r w:rsidRPr="00263699">
              <w:rPr>
                <w:sz w:val="20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1562E7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234,779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85009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85009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248,599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1562E7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234,779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850091" w:rsidP="000759F2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85009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248,599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1562E7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0,221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85009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85009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2,501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1562E7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0,221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85009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85009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2,501</w:t>
            </w:r>
          </w:p>
        </w:tc>
      </w:tr>
      <w:tr w:rsidR="002F4721" w:rsidRPr="00263699" w:rsidTr="00734465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B0649A" w:rsidP="00F31FD1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1155,715</w:t>
            </w:r>
          </w:p>
        </w:tc>
      </w:tr>
      <w:tr w:rsidR="002F4721" w:rsidRPr="00263699" w:rsidTr="00734465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CA1FEB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B0649A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1155,715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Муниципальная программа «Развитие гражданского общества на территории</w:t>
            </w:r>
            <w:r w:rsidRPr="00263699">
              <w:rPr>
                <w:color w:val="FF0066"/>
                <w:sz w:val="20"/>
              </w:rPr>
              <w:t xml:space="preserve">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 сельсовета Камешкирского района</w:t>
            </w:r>
            <w:r w:rsidR="009039ED" w:rsidRPr="00263699">
              <w:rPr>
                <w:sz w:val="20"/>
              </w:rPr>
              <w:t xml:space="preserve"> Пензенской области</w:t>
            </w:r>
            <w:r w:rsidRPr="00263699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263699">
              <w:rPr>
                <w:sz w:val="20"/>
              </w:rPr>
              <w:t>Русско-Камешкирском</w:t>
            </w:r>
            <w:r w:rsidRPr="00263699">
              <w:rPr>
                <w:sz w:val="20"/>
              </w:rPr>
              <w:t xml:space="preserve"> сельсовете Камешкирского района</w:t>
            </w:r>
            <w:r w:rsidR="009039ED" w:rsidRPr="00263699">
              <w:rPr>
                <w:sz w:val="20"/>
              </w:rPr>
              <w:t xml:space="preserve"> Пензенской области</w:t>
            </w:r>
            <w:r w:rsidRPr="00263699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«Предоставление меж</w:t>
            </w:r>
            <w:r w:rsidR="00F31FD1" w:rsidRPr="00263699">
              <w:rPr>
                <w:sz w:val="20"/>
              </w:rPr>
              <w:t>б</w:t>
            </w:r>
            <w:r w:rsidR="00642B99" w:rsidRPr="00263699">
              <w:rPr>
                <w:sz w:val="20"/>
              </w:rPr>
              <w:t>юджет</w:t>
            </w:r>
            <w:r w:rsidRPr="00263699">
              <w:rPr>
                <w:sz w:val="20"/>
              </w:rPr>
              <w:t>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меж</w:t>
            </w:r>
            <w:r w:rsidR="00F31FD1" w:rsidRPr="00263699">
              <w:rPr>
                <w:sz w:val="20"/>
              </w:rPr>
              <w:t>б</w:t>
            </w:r>
            <w:r w:rsidR="00642B99" w:rsidRPr="00263699">
              <w:rPr>
                <w:sz w:val="20"/>
              </w:rPr>
              <w:t>юджет</w:t>
            </w:r>
            <w:r w:rsidRPr="00263699">
              <w:rPr>
                <w:sz w:val="20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Меж</w:t>
            </w:r>
            <w:r w:rsidR="00F31FD1" w:rsidRPr="00263699">
              <w:rPr>
                <w:sz w:val="20"/>
              </w:rPr>
              <w:t>б</w:t>
            </w:r>
            <w:r w:rsidR="00642B99" w:rsidRPr="00263699">
              <w:rPr>
                <w:sz w:val="20"/>
              </w:rPr>
              <w:t>юджет</w:t>
            </w:r>
            <w:r w:rsidRPr="00263699">
              <w:rPr>
                <w:sz w:val="20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меж</w:t>
            </w:r>
            <w:r w:rsidR="00F31FD1" w:rsidRPr="00263699">
              <w:rPr>
                <w:sz w:val="20"/>
              </w:rPr>
              <w:t>б</w:t>
            </w:r>
            <w:r w:rsidR="00642B99" w:rsidRPr="00263699">
              <w:rPr>
                <w:sz w:val="20"/>
              </w:rPr>
              <w:t>юджет</w:t>
            </w:r>
            <w:r w:rsidRPr="00263699">
              <w:rPr>
                <w:sz w:val="20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F02D28" w:rsidP="00D67D6F">
            <w:pPr>
              <w:jc w:val="right"/>
              <w:rPr>
                <w:b/>
                <w:color w:val="800000"/>
                <w:sz w:val="20"/>
              </w:rPr>
            </w:pPr>
            <w:r w:rsidRPr="00263699">
              <w:rPr>
                <w:b/>
                <w:color w:val="800000"/>
                <w:sz w:val="20"/>
              </w:rPr>
              <w:t>7754,160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1539,000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1587,000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D944E8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7554,160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B0649A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1487,000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Камешкирского района</w:t>
            </w:r>
            <w:r w:rsidR="003D7106" w:rsidRPr="00263699">
              <w:rPr>
                <w:sz w:val="20"/>
              </w:rPr>
              <w:t xml:space="preserve"> Пензенской области</w:t>
            </w:r>
            <w:r w:rsidRPr="00263699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D944E8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7554,160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1487,000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Подпрограмма «Содержание улично-дорожной сети населенных пунктов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</w:t>
            </w:r>
            <w:r w:rsidRPr="00263699">
              <w:rPr>
                <w:b/>
                <w:sz w:val="20"/>
              </w:rPr>
              <w:t xml:space="preserve"> </w:t>
            </w:r>
            <w:r w:rsidRPr="00263699">
              <w:rPr>
                <w:sz w:val="20"/>
              </w:rPr>
              <w:t>сельсовета Камешкирского района</w:t>
            </w:r>
            <w:r w:rsidR="00BA3874" w:rsidRPr="00263699">
              <w:rPr>
                <w:sz w:val="20"/>
              </w:rPr>
              <w:t xml:space="preserve"> Пензенской области</w:t>
            </w:r>
            <w:r w:rsidRPr="00263699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D944E8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9F6827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9F6827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1487,000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Основное мероприятие «Мероприятия дорожного хозяйства на автомобильных дорогах общего </w:t>
            </w:r>
            <w:r w:rsidRPr="00263699">
              <w:rPr>
                <w:sz w:val="20"/>
              </w:rPr>
              <w:lastRenderedPageBreak/>
              <w:t>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D944E8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1487,000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bCs/>
                <w:sz w:val="20"/>
              </w:rPr>
              <w:lastRenderedPageBreak/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D944E8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1487,000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D944E8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1487,000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D944E8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1487,000</w:t>
            </w:r>
          </w:p>
        </w:tc>
      </w:tr>
      <w:tr w:rsidR="00A00595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263699" w:rsidRDefault="00A00595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263699" w:rsidRDefault="00E775E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A00595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263699" w:rsidRDefault="00A00595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263699" w:rsidRDefault="00E775E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5076C9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сверх софинансирования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C9" w:rsidRPr="00263699" w:rsidRDefault="005076C9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C9" w:rsidRPr="00263699" w:rsidRDefault="009F38A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385,875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5076C9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C9" w:rsidRPr="00263699" w:rsidRDefault="009F38AB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C9" w:rsidRPr="00263699" w:rsidRDefault="009F38A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385,875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5076C9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C9" w:rsidRPr="00263699" w:rsidRDefault="009F38AB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C9" w:rsidRPr="00263699" w:rsidRDefault="009F38A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385,875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C9" w:rsidRPr="00263699" w:rsidRDefault="009F38AB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A00595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</w:t>
            </w:r>
            <w:r w:rsidRPr="00263699">
              <w:rPr>
                <w:sz w:val="20"/>
              </w:rPr>
              <w:lastRenderedPageBreak/>
              <w:t>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263699" w:rsidRDefault="00A00595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263699" w:rsidRDefault="002711F2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A00595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263699" w:rsidRDefault="00A00595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263699" w:rsidRDefault="002711F2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A00595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A0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263699" w:rsidRDefault="00A00595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263699" w:rsidRDefault="002711F2" w:rsidP="00D63815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FF17D7" w:rsidP="001A7483">
            <w:pPr>
              <w:jc w:val="right"/>
              <w:rPr>
                <w:b/>
                <w:color w:val="800000"/>
                <w:sz w:val="20"/>
              </w:rPr>
            </w:pPr>
            <w:r w:rsidRPr="00263699">
              <w:rPr>
                <w:b/>
                <w:color w:val="800000"/>
                <w:sz w:val="20"/>
              </w:rPr>
              <w:t>200,000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100,000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Муниципальная программа «Обеспечение муниципального управления собственностью 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</w:t>
            </w:r>
            <w:r w:rsidR="00EA6365" w:rsidRPr="00263699">
              <w:rPr>
                <w:sz w:val="20"/>
              </w:rPr>
              <w:t>рского района Пензенской области</w:t>
            </w:r>
            <w:r w:rsidRPr="00263699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FF17D7" w:rsidP="00D67D6F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200,000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Подпрограмма «Об управлении муниципальной собственностью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Камешкирского района</w:t>
            </w:r>
            <w:r w:rsidR="00EA6365" w:rsidRPr="00263699">
              <w:rPr>
                <w:sz w:val="20"/>
              </w:rPr>
              <w:t xml:space="preserve"> Пензенской области</w:t>
            </w:r>
            <w:r w:rsidRPr="00263699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FF17D7" w:rsidP="00D67D6F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200,000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FF17D7" w:rsidP="00D67D6F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200,000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</w:tr>
      <w:tr w:rsidR="00D944E8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D944E8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D944E8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D944E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0F638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0F638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0F638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0F638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4E8" w:rsidRPr="00263699" w:rsidRDefault="00D944E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4E8" w:rsidRPr="00263699" w:rsidRDefault="00FF17D7" w:rsidP="00D67D6F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C70D0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C70D0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D944E8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D944E8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D944E8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0F638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0F638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0F638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0F638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0F638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4E8" w:rsidRPr="00263699" w:rsidRDefault="000F6388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4E8" w:rsidRPr="00263699" w:rsidRDefault="00FF17D7" w:rsidP="00D67D6F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C70D0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FB0A1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D944E8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D944E8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0F6388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0F638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0F638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0F638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0F638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0F638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4E8" w:rsidRPr="00263699" w:rsidRDefault="000F6388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4E8" w:rsidRPr="00263699" w:rsidRDefault="00FF17D7" w:rsidP="00D67D6F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FB0A1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4E8" w:rsidRPr="00263699" w:rsidRDefault="00FB0A1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4254E2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043E3A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263699" w:rsidRDefault="004254E2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263699" w:rsidRDefault="00FB0A16" w:rsidP="00D67D6F">
            <w:pPr>
              <w:jc w:val="right"/>
              <w:rPr>
                <w:color w:val="800080"/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</w:tr>
      <w:tr w:rsidR="004254E2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263699" w:rsidRDefault="00AE33C6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263699" w:rsidRDefault="00FB0A1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</w:tr>
      <w:tr w:rsidR="004254E2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263699">
              <w:rPr>
                <w:sz w:val="20"/>
              </w:rPr>
              <w:lastRenderedPageBreak/>
              <w:t>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263699" w:rsidRDefault="00AE33C6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263699" w:rsidRDefault="00FB0A1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263699" w:rsidRDefault="00AE33C6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bCs/>
                <w:sz w:val="20"/>
              </w:rPr>
              <w:lastRenderedPageBreak/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rPr>
                <w:b/>
                <w:sz w:val="20"/>
              </w:rPr>
            </w:pPr>
          </w:p>
          <w:p w:rsidR="002F4721" w:rsidRPr="00263699" w:rsidRDefault="002F4721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FF17D7" w:rsidP="00D67D6F">
            <w:pPr>
              <w:jc w:val="right"/>
              <w:rPr>
                <w:b/>
                <w:color w:val="800000"/>
                <w:sz w:val="20"/>
              </w:rPr>
            </w:pPr>
            <w:r w:rsidRPr="00263699">
              <w:rPr>
                <w:b/>
                <w:color w:val="800000"/>
                <w:sz w:val="20"/>
              </w:rPr>
              <w:t>21784,621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EC319E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6360,301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EC319E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7147,231</w:t>
            </w:r>
          </w:p>
        </w:tc>
      </w:tr>
      <w:tr w:rsidR="00AE33C6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b/>
                <w:sz w:val="20"/>
              </w:rPr>
              <w:t>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63699" w:rsidRDefault="00AE33C6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63699" w:rsidRDefault="00334561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6,20</w:t>
            </w:r>
            <w:r w:rsidR="00EC319E" w:rsidRPr="00263699">
              <w:rPr>
                <w:b/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334561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6,20</w:t>
            </w:r>
            <w:r w:rsidR="00EC319E" w:rsidRPr="00263699">
              <w:rPr>
                <w:b/>
                <w:sz w:val="20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334561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6,20</w:t>
            </w:r>
            <w:r w:rsidR="00EC319E" w:rsidRPr="00263699">
              <w:rPr>
                <w:b/>
                <w:sz w:val="20"/>
              </w:rPr>
              <w:t>2</w:t>
            </w:r>
          </w:p>
        </w:tc>
      </w:tr>
      <w:tr w:rsidR="00AE33C6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b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6F172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63699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EC319E" w:rsidRPr="00263699">
              <w:rPr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EC319E" w:rsidRPr="00263699">
              <w:rPr>
                <w:sz w:val="20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EC319E" w:rsidRPr="00263699">
              <w:rPr>
                <w:sz w:val="20"/>
              </w:rPr>
              <w:t>2</w:t>
            </w:r>
          </w:p>
        </w:tc>
      </w:tr>
      <w:tr w:rsidR="00AE33C6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b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6F172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6F172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0F23D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0F23D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63699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EC319E" w:rsidRPr="00263699">
              <w:rPr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EC319E" w:rsidRPr="00263699">
              <w:rPr>
                <w:sz w:val="20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EC319E" w:rsidRPr="00263699">
              <w:rPr>
                <w:sz w:val="20"/>
              </w:rPr>
              <w:t>2</w:t>
            </w:r>
          </w:p>
        </w:tc>
      </w:tr>
      <w:tr w:rsidR="00AE33C6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b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263699">
              <w:rPr>
                <w:b/>
                <w:bCs/>
                <w:sz w:val="20"/>
              </w:rPr>
              <w:t xml:space="preserve"> </w:t>
            </w:r>
            <w:r w:rsidRPr="00263699">
              <w:rPr>
                <w:bCs/>
                <w:sz w:val="20"/>
              </w:rPr>
              <w:t>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0F23D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6F172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6F172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6F172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6F172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63699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EC319E" w:rsidRPr="00263699">
              <w:rPr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EC319E" w:rsidRPr="00263699">
              <w:rPr>
                <w:sz w:val="20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EC319E" w:rsidRPr="00263699">
              <w:rPr>
                <w:sz w:val="20"/>
              </w:rPr>
              <w:t>2</w:t>
            </w:r>
          </w:p>
        </w:tc>
      </w:tr>
      <w:tr w:rsidR="00AE33C6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b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0F23DB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0F23D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6F172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6F172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6F172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6F172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63699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EC319E" w:rsidRPr="00263699">
              <w:rPr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EC319E" w:rsidRPr="00263699">
              <w:rPr>
                <w:sz w:val="20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EC319E" w:rsidRPr="00263699">
              <w:rPr>
                <w:sz w:val="20"/>
              </w:rPr>
              <w:t>2</w:t>
            </w:r>
          </w:p>
        </w:tc>
      </w:tr>
      <w:tr w:rsidR="00AE33C6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0F23DB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0F23D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6F172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6F172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6F172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6F172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63699" w:rsidRDefault="006F1726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EC319E" w:rsidRPr="00263699">
              <w:rPr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EC319E" w:rsidRPr="00263699">
              <w:rPr>
                <w:sz w:val="20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EC319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6,202</w:t>
            </w:r>
          </w:p>
        </w:tc>
      </w:tr>
      <w:tr w:rsidR="00AE33C6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0F23DB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0F23DB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6F172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6F172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6F172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6F1726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63699" w:rsidRDefault="006F1726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EC319E" w:rsidRPr="00263699">
              <w:rPr>
                <w:sz w:val="20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577568" w:rsidRPr="00263699">
              <w:rPr>
                <w:sz w:val="20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577568" w:rsidRPr="00263699">
              <w:rPr>
                <w:sz w:val="20"/>
              </w:rPr>
              <w:t>2</w:t>
            </w:r>
          </w:p>
        </w:tc>
      </w:tr>
      <w:tr w:rsidR="002F4721" w:rsidRPr="00263699" w:rsidTr="00734465">
        <w:trPr>
          <w:trHeight w:val="32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FF17D7" w:rsidP="00D67D6F">
            <w:pPr>
              <w:jc w:val="right"/>
              <w:rPr>
                <w:b/>
                <w:color w:val="800000"/>
                <w:sz w:val="20"/>
              </w:rPr>
            </w:pPr>
            <w:r w:rsidRPr="00263699">
              <w:rPr>
                <w:b/>
                <w:color w:val="800000"/>
                <w:sz w:val="20"/>
              </w:rPr>
              <w:t>11320,052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CA45D0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CA45D0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138,427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263699">
              <w:rPr>
                <w:sz w:val="20"/>
              </w:rPr>
              <w:t>Русско-Камешкирском</w:t>
            </w:r>
            <w:r w:rsidRPr="00263699">
              <w:rPr>
                <w:sz w:val="20"/>
              </w:rPr>
              <w:t xml:space="preserve"> сельсовете Камешкирского района</w:t>
            </w:r>
            <w:r w:rsidR="000030BB" w:rsidRPr="00263699">
              <w:rPr>
                <w:sz w:val="20"/>
              </w:rPr>
              <w:t xml:space="preserve"> Пензенской области</w:t>
            </w:r>
            <w:r w:rsidRPr="00263699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FF17D7" w:rsidP="00D67D6F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11320,052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591B42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591B42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138,427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Подпрограмма «Чистая вода на территории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Камешкирского района</w:t>
            </w:r>
            <w:r w:rsidR="000030BB" w:rsidRPr="00263699">
              <w:rPr>
                <w:sz w:val="20"/>
              </w:rPr>
              <w:t xml:space="preserve"> Пензенской области</w:t>
            </w:r>
            <w:r w:rsidRPr="00263699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FF17D7" w:rsidP="00D67D6F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8811,052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591B42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591B42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138,427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FF17D7" w:rsidP="00D67D6F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6482,910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591B42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591B42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138,427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Ремонт и содержание скважин и водопроводных сетей, а также изготовление проектно-сметной </w:t>
            </w:r>
            <w:r w:rsidRPr="00263699">
              <w:rPr>
                <w:sz w:val="20"/>
              </w:rPr>
              <w:lastRenderedPageBreak/>
              <w:t>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FF17D7" w:rsidP="00D67D6F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459,840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138,427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FF17D7" w:rsidP="00D67D6F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459,840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138,427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FF17D7" w:rsidP="00D67D6F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459,840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33456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138,427</w:t>
            </w:r>
          </w:p>
        </w:tc>
      </w:tr>
      <w:tr w:rsidR="0033456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263699" w:rsidRDefault="0033456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263699" w:rsidRDefault="00E64F6F" w:rsidP="00D67D6F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6023,070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5147A5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5147A5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33456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263699" w:rsidRDefault="00FA678F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263699" w:rsidRDefault="00E64F6F" w:rsidP="00D67D6F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6023,070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591B42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591B42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33456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FA678F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263699" w:rsidRDefault="00FA678F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263699" w:rsidRDefault="00E64F6F" w:rsidP="00D67D6F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6023,070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591B42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263699" w:rsidRDefault="00591B42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734465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«Перечисление субсидий МУП «Гарант»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Pr="00263699" w:rsidRDefault="00734465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Pr="00263699" w:rsidRDefault="002829D3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734465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Расходы, связанные с предоставлением субсидий в целях оказания финансовой помощи для предупреждения банкротства на основании постановления администрации Русско-Камешкирского сельсовета Камешкирского района Пензенской области от 16.01.2018 г. № 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Pr="00263699" w:rsidRDefault="00734465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Pr="00263699" w:rsidRDefault="002829D3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734465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Pr="00263699" w:rsidRDefault="00734465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Pr="00263699" w:rsidRDefault="002829D3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734465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Pr="00263699" w:rsidRDefault="00734465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810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Pr="00263699" w:rsidRDefault="002829D3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263699" w:rsidRDefault="00734465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160595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16059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Подпрограмма «Развитие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16059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160595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263699" w:rsidRDefault="00160595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263699" w:rsidRDefault="0065099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160595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160595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«Сохранение и 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263699" w:rsidRDefault="00160595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263699" w:rsidRDefault="0065099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160595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Расходы на закупку </w:t>
            </w:r>
            <w:r w:rsidR="00160595" w:rsidRPr="00263699">
              <w:rPr>
                <w:sz w:val="20"/>
              </w:rPr>
              <w:t>коммунальной техники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  <w:lang w:val="en-US"/>
              </w:rPr>
            </w:pPr>
            <w:r w:rsidRPr="00263699">
              <w:rPr>
                <w:sz w:val="20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263699" w:rsidRDefault="00160595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263699" w:rsidRDefault="0065099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160595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263699" w:rsidRDefault="00AB3087" w:rsidP="00D67D6F">
            <w:pPr>
              <w:rPr>
                <w:sz w:val="20"/>
                <w:lang w:val="en-US"/>
              </w:rPr>
            </w:pPr>
            <w:r w:rsidRPr="00263699">
              <w:rPr>
                <w:sz w:val="20"/>
                <w:lang w:val="en-US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263699" w:rsidRDefault="0065099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160595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263699">
              <w:rPr>
                <w:sz w:val="20"/>
              </w:rPr>
              <w:lastRenderedPageBreak/>
              <w:t>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AB3087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263699" w:rsidRDefault="00AB3087" w:rsidP="00D67D6F">
            <w:pPr>
              <w:rPr>
                <w:sz w:val="20"/>
                <w:lang w:val="en-US"/>
              </w:rPr>
            </w:pPr>
            <w:r w:rsidRPr="00263699">
              <w:rPr>
                <w:sz w:val="20"/>
                <w:lang w:val="en-US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263699" w:rsidRDefault="0065099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lastRenderedPageBreak/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65099C" w:rsidP="00F10E7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10458,368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755607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6257,350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755607" w:rsidP="00D67D6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7002,602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263699">
              <w:rPr>
                <w:sz w:val="20"/>
              </w:rPr>
              <w:t>Русско-Камешкирском</w:t>
            </w:r>
            <w:r w:rsidRPr="00263699">
              <w:rPr>
                <w:sz w:val="20"/>
              </w:rPr>
              <w:t xml:space="preserve"> сельсовете Камешкирского района</w:t>
            </w:r>
            <w:r w:rsidR="00ED1FF9" w:rsidRPr="00263699">
              <w:rPr>
                <w:sz w:val="20"/>
              </w:rPr>
              <w:t xml:space="preserve"> Пензенской области</w:t>
            </w:r>
            <w:r w:rsidRPr="00263699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65099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1877,571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DA7D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DA7D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941,996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Подпрограмма «Благоустройство территории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Камешкирского района</w:t>
            </w:r>
            <w:r w:rsidR="00ED1FF9" w:rsidRPr="00263699">
              <w:rPr>
                <w:sz w:val="20"/>
              </w:rPr>
              <w:t xml:space="preserve"> Пензенской области</w:t>
            </w:r>
            <w:r w:rsidRPr="00263699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65099C" w:rsidP="00F10E7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1877,571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DA7D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DA7D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941,996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Основное мероприятие «Благоустройство населенных пунктов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65099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1877,571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DA7D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DA7D0E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941,996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829D3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699,842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744,678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829D3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699,842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744,678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829D3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699,842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744,678</w:t>
            </w:r>
          </w:p>
        </w:tc>
      </w:tr>
      <w:tr w:rsidR="002F4721" w:rsidRPr="00263699" w:rsidTr="00734465">
        <w:trPr>
          <w:trHeight w:val="10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65099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905,431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CA45D0" w:rsidP="004E30D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177,318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65099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905,431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177,318</w:t>
            </w:r>
          </w:p>
        </w:tc>
      </w:tr>
      <w:tr w:rsidR="002F4721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2F472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2F472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63699" w:rsidRDefault="0065099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905,431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177,318</w:t>
            </w:r>
          </w:p>
        </w:tc>
      </w:tr>
      <w:tr w:rsidR="004E30DD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Ликвидация несанкционированных свалок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263699" w:rsidRDefault="004E30D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263699" w:rsidRDefault="00755607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</w:tr>
      <w:tr w:rsidR="004E30DD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263699" w:rsidRDefault="004E30DD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263699" w:rsidRDefault="00755607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</w:tr>
      <w:tr w:rsidR="004E30DD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4E30D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263699" w:rsidRDefault="004E30DD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263699" w:rsidRDefault="00755607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263699" w:rsidRDefault="00CA45D0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</w:tr>
      <w:tr w:rsidR="007A79F2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7A79F2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Расходы на совершенствование систем наружного освещения населенных пунктов Русско-Камешкирского сельсовета Камешкирского района </w:t>
            </w:r>
            <w:r w:rsidRPr="00263699">
              <w:rPr>
                <w:sz w:val="20"/>
              </w:rPr>
              <w:lastRenderedPageBreak/>
              <w:t>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7A79F2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7A79F2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7A79F2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7A79F2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7A79F2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BB301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263699" w:rsidRDefault="007A79F2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263699" w:rsidRDefault="00755607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D2179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D2179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7A79F2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7A79F2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7A79F2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7A79F2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7A79F2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7A79F2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7A79F2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BB301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263699" w:rsidRDefault="00BB301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263699" w:rsidRDefault="00755607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D2179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D2179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7A79F2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7A79F2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7A79F2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7A79F2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7A79F2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7A79F2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7A79F2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BB3011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263699" w:rsidRDefault="00BB3011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263699" w:rsidRDefault="00755607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D2179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263699" w:rsidRDefault="00D2179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5C54B8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C54B8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Муниципальная программа «Формирование современной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C54B8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C54B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C54B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C54B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C54B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C54B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263699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263699" w:rsidRDefault="007338FC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5468,30</w:t>
            </w:r>
            <w:r w:rsidR="00755607" w:rsidRPr="00263699">
              <w:rPr>
                <w:sz w:val="20"/>
              </w:rPr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755607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D21791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6060,60</w:t>
            </w:r>
            <w:r w:rsidR="00755607" w:rsidRPr="00263699">
              <w:rPr>
                <w:sz w:val="20"/>
              </w:rPr>
              <w:t>6</w:t>
            </w:r>
          </w:p>
        </w:tc>
      </w:tr>
      <w:tr w:rsidR="005C54B8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C54B8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C54B8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C54B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C54B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C54B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C54B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C54B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263699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263699" w:rsidRDefault="00755607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755607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755607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6060,606</w:t>
            </w:r>
          </w:p>
        </w:tc>
      </w:tr>
      <w:tr w:rsidR="00C15044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044" w:rsidRPr="00263699" w:rsidRDefault="00C15044" w:rsidP="00D67D6F">
            <w:pPr>
              <w:rPr>
                <w:color w:val="3366FF"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044" w:rsidRPr="00263699" w:rsidRDefault="001F6D74" w:rsidP="00D67D6F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C15044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поддержку муниципальных программ формирования современной городской среды сверх софинансирования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044" w:rsidRPr="00263699" w:rsidRDefault="00C15044" w:rsidP="00D67D6F">
            <w:pPr>
              <w:rPr>
                <w:color w:val="3366FF"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044" w:rsidRPr="00263699" w:rsidRDefault="001F6D74" w:rsidP="00D67D6F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C15044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044" w:rsidRPr="00263699" w:rsidRDefault="0089432D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044" w:rsidRPr="00263699" w:rsidRDefault="001F6D74" w:rsidP="00D67D6F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C15044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044" w:rsidRPr="00263699" w:rsidRDefault="0089432D" w:rsidP="00D67D6F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044" w:rsidRPr="00263699" w:rsidRDefault="001F6D74" w:rsidP="00D67D6F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44" w:rsidRPr="00263699" w:rsidRDefault="0089432D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5C54B8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D226D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C54B8" w:rsidP="00D67D6F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C54B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C54B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C54B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D226D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  <w:lang w:val="en-US"/>
              </w:rPr>
              <w:t>F</w:t>
            </w:r>
            <w:r w:rsidRPr="00263699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5C54B8" w:rsidP="00D67D6F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263699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263699" w:rsidRDefault="001F6D74" w:rsidP="00D67D6F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5468,300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755607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263699" w:rsidRDefault="00755607" w:rsidP="00D67D6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6060,606</w:t>
            </w:r>
          </w:p>
        </w:tc>
      </w:tr>
      <w:tr w:rsidR="007338FC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338FC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338FC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338FC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338FC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338FC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338FC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  <w:lang w:val="en-US"/>
              </w:rPr>
              <w:t>F</w:t>
            </w:r>
            <w:r w:rsidRPr="00263699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C508E4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</w:t>
            </w:r>
            <w:r w:rsidR="007338FC" w:rsidRPr="00263699">
              <w:rPr>
                <w:sz w:val="20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8FC" w:rsidRPr="00263699" w:rsidRDefault="007338FC" w:rsidP="007338F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8FC" w:rsidRPr="00263699" w:rsidRDefault="001F6D74" w:rsidP="007338FC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5468,300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55607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55607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6060,606</w:t>
            </w:r>
          </w:p>
        </w:tc>
      </w:tr>
      <w:tr w:rsidR="007338FC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338FC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338FC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338FC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338FC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338FC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338FC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  <w:lang w:val="en-US"/>
              </w:rPr>
              <w:t>F</w:t>
            </w:r>
            <w:r w:rsidRPr="00263699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C508E4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</w:t>
            </w:r>
            <w:r w:rsidR="007338FC" w:rsidRPr="00263699">
              <w:rPr>
                <w:sz w:val="20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8FC" w:rsidRPr="00263699" w:rsidRDefault="007338FC" w:rsidP="007338FC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8FC" w:rsidRPr="00263699" w:rsidRDefault="001F6D74" w:rsidP="007338FC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5468,300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55607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55607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6060,606</w:t>
            </w:r>
          </w:p>
        </w:tc>
      </w:tr>
      <w:tr w:rsidR="007338FC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338FC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338FC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338FC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338FC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338FC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338FC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  <w:lang w:val="en-US"/>
              </w:rPr>
              <w:t>F</w:t>
            </w:r>
            <w:r w:rsidRPr="00263699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C508E4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</w:t>
            </w:r>
            <w:r w:rsidR="007338FC" w:rsidRPr="00263699">
              <w:rPr>
                <w:sz w:val="20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8FC" w:rsidRPr="00263699" w:rsidRDefault="007338FC" w:rsidP="007338FC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8FC" w:rsidRPr="00263699" w:rsidRDefault="001F6D74" w:rsidP="007338FC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5468,300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55607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263699" w:rsidRDefault="00755607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6060,606</w:t>
            </w:r>
          </w:p>
        </w:tc>
      </w:tr>
      <w:tr w:rsidR="00DB09A7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263699" w:rsidRDefault="00DB09A7" w:rsidP="007338F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263699" w:rsidRDefault="00474583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3112,493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DB09A7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263699" w:rsidRDefault="00DB09A7" w:rsidP="007338F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263699" w:rsidRDefault="00474583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3112,493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DB09A7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Основное мероприятие «Благоустройство и развитие </w:t>
            </w:r>
            <w:r w:rsidRPr="00263699">
              <w:rPr>
                <w:sz w:val="20"/>
              </w:rPr>
              <w:lastRenderedPageBreak/>
              <w:t>инженерной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263699" w:rsidRDefault="00DB09A7" w:rsidP="007338F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263699" w:rsidRDefault="00474583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3112,493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474583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83" w:rsidRPr="00263699" w:rsidRDefault="00474583" w:rsidP="007338F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83" w:rsidRPr="00263699" w:rsidRDefault="00474583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707,550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474583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83" w:rsidRPr="00263699" w:rsidRDefault="00474583" w:rsidP="007338FC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83" w:rsidRPr="00263699" w:rsidRDefault="00474583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707,550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474583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83" w:rsidRPr="00263699" w:rsidRDefault="00474583" w:rsidP="007338FC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83" w:rsidRPr="00263699" w:rsidRDefault="00474583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707,550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583" w:rsidRPr="00263699" w:rsidRDefault="00474583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DB09A7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263699" w:rsidRDefault="00DB09A7" w:rsidP="007338FC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263699" w:rsidRDefault="00474583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2404,942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DB09A7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263699" w:rsidRDefault="00DB09A7" w:rsidP="007338FC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263699" w:rsidRDefault="00474583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2404,942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DB09A7" w:rsidRPr="00263699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263699" w:rsidRDefault="00DB09A7" w:rsidP="007338FC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09A7" w:rsidRPr="00263699" w:rsidRDefault="00474583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2404,942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09A7" w:rsidRPr="00263699" w:rsidRDefault="00DB09A7" w:rsidP="007338F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0,000»</w:t>
            </w:r>
          </w:p>
        </w:tc>
      </w:tr>
    </w:tbl>
    <w:p w:rsidR="00E14890" w:rsidRPr="003F732E" w:rsidRDefault="00E14890" w:rsidP="003F732E">
      <w:pPr>
        <w:pStyle w:val="22"/>
        <w:tabs>
          <w:tab w:val="clear" w:pos="4250"/>
        </w:tabs>
        <w:ind w:left="0" w:firstLine="0"/>
        <w:rPr>
          <w:sz w:val="28"/>
          <w:szCs w:val="28"/>
        </w:rPr>
        <w:sectPr w:rsidR="00E14890" w:rsidRPr="003F732E" w:rsidSect="00E14890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1F22B3" w:rsidRPr="00263699" w:rsidRDefault="00A84C90" w:rsidP="008A1CFE">
      <w:pPr>
        <w:rPr>
          <w:sz w:val="20"/>
        </w:rPr>
      </w:pPr>
      <w:r w:rsidRPr="00263699">
        <w:rPr>
          <w:sz w:val="20"/>
        </w:rPr>
        <w:lastRenderedPageBreak/>
        <w:t xml:space="preserve">         </w:t>
      </w:r>
      <w:r w:rsidR="00852CED" w:rsidRPr="00263699">
        <w:rPr>
          <w:sz w:val="20"/>
        </w:rPr>
        <w:t xml:space="preserve">   </w:t>
      </w:r>
      <w:r w:rsidR="001F22B3" w:rsidRPr="00263699">
        <w:rPr>
          <w:sz w:val="20"/>
        </w:rPr>
        <w:t xml:space="preserve">                                                 </w:t>
      </w:r>
      <w:r w:rsidR="002A759F" w:rsidRPr="00263699">
        <w:rPr>
          <w:sz w:val="20"/>
        </w:rPr>
        <w:t>6</w:t>
      </w:r>
      <w:r w:rsidR="001F22B3" w:rsidRPr="00263699">
        <w:rPr>
          <w:sz w:val="20"/>
        </w:rPr>
        <w:t>) Приложение 6 к решению изложить в новой редакции</w:t>
      </w:r>
      <w:r w:rsidR="00B96717" w:rsidRPr="00263699">
        <w:rPr>
          <w:sz w:val="20"/>
        </w:rPr>
        <w:t>:</w:t>
      </w:r>
      <w:r w:rsidR="001F22B3" w:rsidRPr="00263699">
        <w:rPr>
          <w:sz w:val="20"/>
        </w:rPr>
        <w:t xml:space="preserve">                  </w:t>
      </w:r>
      <w:r w:rsidR="00852CED" w:rsidRPr="00263699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AD1223" w:rsidRPr="00263699">
        <w:rPr>
          <w:sz w:val="20"/>
        </w:rPr>
        <w:t xml:space="preserve"> </w:t>
      </w:r>
      <w:r w:rsidR="008F319F" w:rsidRPr="00263699">
        <w:rPr>
          <w:sz w:val="20"/>
        </w:rPr>
        <w:t xml:space="preserve"> </w:t>
      </w:r>
    </w:p>
    <w:p w:rsidR="008F319F" w:rsidRPr="00263699" w:rsidRDefault="001F22B3" w:rsidP="00263699">
      <w:pPr>
        <w:jc w:val="right"/>
        <w:rPr>
          <w:sz w:val="20"/>
        </w:rPr>
      </w:pPr>
      <w:r w:rsidRPr="00263699"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«</w:t>
      </w:r>
      <w:r w:rsidR="008F319F" w:rsidRPr="00263699">
        <w:rPr>
          <w:sz w:val="20"/>
        </w:rPr>
        <w:t xml:space="preserve">Приложение </w:t>
      </w:r>
      <w:r w:rsidR="00101AAC" w:rsidRPr="00263699">
        <w:rPr>
          <w:sz w:val="20"/>
        </w:rPr>
        <w:t>6</w:t>
      </w:r>
    </w:p>
    <w:p w:rsidR="00A84C90" w:rsidRPr="00263699" w:rsidRDefault="008F319F" w:rsidP="00263699">
      <w:pPr>
        <w:ind w:left="5387" w:right="-530"/>
        <w:jc w:val="right"/>
        <w:rPr>
          <w:sz w:val="20"/>
        </w:rPr>
      </w:pPr>
      <w:r w:rsidRPr="00263699">
        <w:rPr>
          <w:sz w:val="20"/>
        </w:rPr>
        <w:t xml:space="preserve">к решению Комитета местного самоуправления </w:t>
      </w:r>
    </w:p>
    <w:p w:rsidR="008F319F" w:rsidRPr="00263699" w:rsidRDefault="001D7258" w:rsidP="00263699">
      <w:pPr>
        <w:ind w:left="5387" w:right="-530"/>
        <w:jc w:val="right"/>
        <w:rPr>
          <w:sz w:val="20"/>
        </w:rPr>
      </w:pPr>
      <w:r w:rsidRPr="00263699">
        <w:rPr>
          <w:sz w:val="20"/>
        </w:rPr>
        <w:t>Русско-Камешкирского</w:t>
      </w:r>
      <w:r w:rsidR="008F319F" w:rsidRPr="00263699">
        <w:rPr>
          <w:sz w:val="20"/>
        </w:rPr>
        <w:t xml:space="preserve"> сельсовета Камешкирского района</w:t>
      </w:r>
    </w:p>
    <w:p w:rsidR="00A84C90" w:rsidRPr="00263699" w:rsidRDefault="008F319F" w:rsidP="00263699">
      <w:pPr>
        <w:ind w:left="5387" w:right="-530"/>
        <w:jc w:val="right"/>
        <w:rPr>
          <w:sz w:val="20"/>
        </w:rPr>
      </w:pPr>
      <w:r w:rsidRPr="00263699">
        <w:rPr>
          <w:sz w:val="20"/>
        </w:rPr>
        <w:t xml:space="preserve">Пензенской области «О </w:t>
      </w:r>
      <w:r w:rsidR="00642B99" w:rsidRPr="00263699">
        <w:rPr>
          <w:sz w:val="20"/>
        </w:rPr>
        <w:t>Бюджет</w:t>
      </w:r>
      <w:r w:rsidRPr="00263699">
        <w:rPr>
          <w:sz w:val="20"/>
        </w:rPr>
        <w:t xml:space="preserve">е </w:t>
      </w:r>
      <w:r w:rsidR="001D7258" w:rsidRPr="00263699">
        <w:rPr>
          <w:sz w:val="20"/>
        </w:rPr>
        <w:t>Русско-Камешкирского</w:t>
      </w:r>
      <w:r w:rsidRPr="00263699">
        <w:rPr>
          <w:sz w:val="20"/>
        </w:rPr>
        <w:t xml:space="preserve"> сельсовета </w:t>
      </w:r>
    </w:p>
    <w:p w:rsidR="00A84C90" w:rsidRPr="00263699" w:rsidRDefault="008F319F" w:rsidP="00263699">
      <w:pPr>
        <w:ind w:left="5387" w:right="-530"/>
        <w:jc w:val="right"/>
        <w:rPr>
          <w:sz w:val="20"/>
        </w:rPr>
      </w:pPr>
      <w:r w:rsidRPr="00263699">
        <w:rPr>
          <w:sz w:val="20"/>
        </w:rPr>
        <w:t xml:space="preserve">Камешкирского района Пензенской области </w:t>
      </w:r>
    </w:p>
    <w:p w:rsidR="008F319F" w:rsidRPr="00263699" w:rsidRDefault="00D54B39" w:rsidP="00263699">
      <w:pPr>
        <w:ind w:left="5387" w:right="-530"/>
        <w:jc w:val="right"/>
        <w:rPr>
          <w:sz w:val="20"/>
        </w:rPr>
      </w:pPr>
      <w:r w:rsidRPr="00263699">
        <w:rPr>
          <w:sz w:val="20"/>
        </w:rPr>
        <w:t>на 2022</w:t>
      </w:r>
      <w:r w:rsidR="008F319F" w:rsidRPr="00263699">
        <w:rPr>
          <w:sz w:val="20"/>
        </w:rPr>
        <w:t xml:space="preserve"> год и </w:t>
      </w:r>
      <w:r w:rsidR="00AE1BB1" w:rsidRPr="00263699">
        <w:rPr>
          <w:sz w:val="20"/>
        </w:rPr>
        <w:t>на плановый период 20</w:t>
      </w:r>
      <w:r w:rsidRPr="00263699">
        <w:rPr>
          <w:sz w:val="20"/>
        </w:rPr>
        <w:t>23</w:t>
      </w:r>
      <w:r w:rsidR="00AE1BB1" w:rsidRPr="00263699">
        <w:rPr>
          <w:sz w:val="20"/>
        </w:rPr>
        <w:t xml:space="preserve"> и 20</w:t>
      </w:r>
      <w:r w:rsidRPr="00263699">
        <w:rPr>
          <w:sz w:val="20"/>
        </w:rPr>
        <w:t>24</w:t>
      </w:r>
      <w:r w:rsidR="008F319F" w:rsidRPr="00263699">
        <w:rPr>
          <w:sz w:val="20"/>
        </w:rPr>
        <w:t xml:space="preserve"> годов» </w:t>
      </w:r>
    </w:p>
    <w:p w:rsidR="008F319F" w:rsidRPr="00263699" w:rsidRDefault="008F319F" w:rsidP="00263699">
      <w:pPr>
        <w:jc w:val="right"/>
        <w:rPr>
          <w:sz w:val="20"/>
        </w:rPr>
      </w:pPr>
    </w:p>
    <w:p w:rsidR="008F319F" w:rsidRPr="00263699" w:rsidRDefault="008F319F" w:rsidP="008F319F">
      <w:pPr>
        <w:jc w:val="center"/>
        <w:rPr>
          <w:sz w:val="20"/>
        </w:rPr>
      </w:pPr>
      <w:r w:rsidRPr="00263699">
        <w:rPr>
          <w:sz w:val="20"/>
        </w:rPr>
        <w:t xml:space="preserve">Ведомственная структура расходов </w:t>
      </w:r>
      <w:r w:rsidR="00642B99" w:rsidRPr="00263699">
        <w:rPr>
          <w:sz w:val="20"/>
        </w:rPr>
        <w:t>Бюджета</w:t>
      </w:r>
    </w:p>
    <w:p w:rsidR="00A91A45" w:rsidRPr="00263699" w:rsidRDefault="001D7258" w:rsidP="00457C87">
      <w:pPr>
        <w:jc w:val="center"/>
        <w:rPr>
          <w:sz w:val="20"/>
        </w:rPr>
      </w:pPr>
      <w:r w:rsidRPr="00263699">
        <w:rPr>
          <w:sz w:val="20"/>
        </w:rPr>
        <w:t>Русско-Камешкирского</w:t>
      </w:r>
      <w:r w:rsidR="008B1522" w:rsidRPr="00263699">
        <w:rPr>
          <w:sz w:val="20"/>
        </w:rPr>
        <w:t xml:space="preserve"> сельсовета</w:t>
      </w:r>
      <w:r w:rsidR="00AE1BB1" w:rsidRPr="00263699">
        <w:rPr>
          <w:sz w:val="20"/>
        </w:rPr>
        <w:t xml:space="preserve"> на 20</w:t>
      </w:r>
      <w:r w:rsidR="00D54B39" w:rsidRPr="00263699">
        <w:rPr>
          <w:sz w:val="20"/>
        </w:rPr>
        <w:t>22</w:t>
      </w:r>
      <w:r w:rsidR="008F319F" w:rsidRPr="00263699">
        <w:rPr>
          <w:sz w:val="20"/>
        </w:rPr>
        <w:t xml:space="preserve"> год</w:t>
      </w:r>
      <w:r w:rsidR="00385B60" w:rsidRPr="00263699">
        <w:rPr>
          <w:sz w:val="20"/>
        </w:rPr>
        <w:t xml:space="preserve"> и на п</w:t>
      </w:r>
      <w:r w:rsidR="00AE1BB1" w:rsidRPr="00263699">
        <w:rPr>
          <w:sz w:val="20"/>
        </w:rPr>
        <w:t>лановый период 20</w:t>
      </w:r>
      <w:r w:rsidR="00D54B39" w:rsidRPr="00263699">
        <w:rPr>
          <w:sz w:val="20"/>
        </w:rPr>
        <w:t>23</w:t>
      </w:r>
      <w:r w:rsidR="00AE1BB1" w:rsidRPr="00263699">
        <w:rPr>
          <w:sz w:val="20"/>
        </w:rPr>
        <w:t xml:space="preserve"> и 20</w:t>
      </w:r>
      <w:r w:rsidR="00D54B39" w:rsidRPr="00263699">
        <w:rPr>
          <w:sz w:val="20"/>
        </w:rPr>
        <w:t>24</w:t>
      </w:r>
      <w:r w:rsidR="00B96717" w:rsidRPr="00263699">
        <w:rPr>
          <w:sz w:val="20"/>
        </w:rPr>
        <w:t xml:space="preserve"> годов</w:t>
      </w:r>
    </w:p>
    <w:tbl>
      <w:tblPr>
        <w:tblpPr w:leftFromText="180" w:rightFromText="180" w:vertAnchor="text" w:horzAnchor="margin" w:tblpY="282"/>
        <w:tblW w:w="15327" w:type="dxa"/>
        <w:tblLayout w:type="fixed"/>
        <w:tblLook w:val="04A0"/>
      </w:tblPr>
      <w:tblGrid>
        <w:gridCol w:w="4548"/>
        <w:gridCol w:w="1099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2"/>
        <w:gridCol w:w="1320"/>
      </w:tblGrid>
      <w:tr w:rsidR="00071196" w:rsidRPr="00263699" w:rsidTr="00071196">
        <w:trPr>
          <w:trHeight w:val="315"/>
        </w:trPr>
        <w:tc>
          <w:tcPr>
            <w:tcW w:w="45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071196" w:rsidRPr="00263699" w:rsidRDefault="00071196" w:rsidP="00071196">
            <w:pPr>
              <w:ind w:left="4551"/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(тыс. руб.)</w:t>
            </w:r>
          </w:p>
        </w:tc>
      </w:tr>
      <w:tr w:rsidR="00071196" w:rsidRPr="00263699" w:rsidTr="00071196">
        <w:trPr>
          <w:trHeight w:val="6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Код главного распоря-</w:t>
            </w:r>
          </w:p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дителя бюджет-</w:t>
            </w:r>
          </w:p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ных 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Раз-</w:t>
            </w:r>
          </w:p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Под-</w:t>
            </w:r>
          </w:p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Вид расхо-</w:t>
            </w:r>
          </w:p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 xml:space="preserve">Сумма </w:t>
            </w:r>
            <w:r w:rsidRPr="00263699">
              <w:rPr>
                <w:sz w:val="20"/>
              </w:rPr>
              <w:br/>
              <w:t>на 2022 год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 xml:space="preserve">Сумма </w:t>
            </w:r>
            <w:r w:rsidRPr="00263699">
              <w:rPr>
                <w:sz w:val="20"/>
              </w:rPr>
              <w:br/>
              <w:t>на 2023 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 xml:space="preserve">Сумма </w:t>
            </w:r>
            <w:r w:rsidRPr="00263699">
              <w:rPr>
                <w:sz w:val="20"/>
              </w:rPr>
              <w:br/>
              <w:t>на 2024 год</w:t>
            </w:r>
          </w:p>
        </w:tc>
      </w:tr>
      <w:tr w:rsidR="00071196" w:rsidRPr="00263699" w:rsidTr="00071196">
        <w:trPr>
          <w:trHeight w:val="37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7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9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</w:tr>
      <w:tr w:rsidR="00071196" w:rsidRPr="00263699" w:rsidTr="00071196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b/>
                <w:bCs/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b/>
                <w:bCs/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b/>
                <w:bCs/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bCs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b/>
                <w:bCs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bCs/>
                <w:color w:val="800000"/>
                <w:sz w:val="20"/>
              </w:rPr>
            </w:pPr>
            <w:r w:rsidRPr="00263699">
              <w:rPr>
                <w:b/>
                <w:bCs/>
                <w:color w:val="800000"/>
                <w:sz w:val="20"/>
              </w:rPr>
              <w:t>36798,568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14487,205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15400,106</w:t>
            </w:r>
          </w:p>
        </w:tc>
      </w:tr>
      <w:tr w:rsidR="00071196" w:rsidRPr="00263699" w:rsidTr="00071196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b/>
                <w:bCs/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5869,072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5189,489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5259,060</w:t>
            </w:r>
          </w:p>
        </w:tc>
      </w:tr>
      <w:tr w:rsidR="00071196" w:rsidRPr="00263699" w:rsidTr="00071196">
        <w:trPr>
          <w:trHeight w:val="71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4816,062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4666,645</w:t>
            </w:r>
          </w:p>
        </w:tc>
      </w:tr>
      <w:tr w:rsidR="00071196" w:rsidRPr="00263699" w:rsidTr="00071196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4816,062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4666,645</w:t>
            </w:r>
          </w:p>
        </w:tc>
      </w:tr>
      <w:tr w:rsidR="00071196" w:rsidRPr="00263699" w:rsidTr="00071196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</w:t>
            </w:r>
            <w:r w:rsidRPr="00263699">
              <w:rPr>
                <w:color w:val="0066FF"/>
                <w:sz w:val="20"/>
              </w:rPr>
              <w:t xml:space="preserve"> </w:t>
            </w:r>
            <w:r w:rsidRPr="00263699">
              <w:rPr>
                <w:sz w:val="20"/>
              </w:rPr>
              <w:t xml:space="preserve">сельсовете </w:t>
            </w:r>
            <w:r w:rsidRPr="00263699">
              <w:rPr>
                <w:sz w:val="20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4816,054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4666,645</w:t>
            </w:r>
          </w:p>
        </w:tc>
      </w:tr>
      <w:tr w:rsidR="00071196" w:rsidRPr="00263699" w:rsidTr="00071196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</w:p>
          <w:p w:rsidR="00071196" w:rsidRPr="00263699" w:rsidRDefault="00071196" w:rsidP="00071196">
            <w:pPr>
              <w:jc w:val="right"/>
              <w:rPr>
                <w:sz w:val="20"/>
              </w:rPr>
            </w:pPr>
          </w:p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4814,054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4612,408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4664,645</w:t>
            </w:r>
          </w:p>
        </w:tc>
      </w:tr>
      <w:tr w:rsidR="00071196" w:rsidRPr="00263699" w:rsidTr="00071196">
        <w:trPr>
          <w:trHeight w:val="27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2823,367</w:t>
            </w:r>
          </w:p>
        </w:tc>
      </w:tr>
      <w:tr w:rsidR="00071196" w:rsidRPr="00263699" w:rsidTr="00071196">
        <w:trPr>
          <w:trHeight w:val="35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2823,367</w:t>
            </w:r>
          </w:p>
        </w:tc>
      </w:tr>
      <w:tr w:rsidR="00071196" w:rsidRPr="00263699" w:rsidTr="00071196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2823,367</w:t>
            </w:r>
          </w:p>
        </w:tc>
      </w:tr>
      <w:tr w:rsidR="00071196" w:rsidRPr="00263699" w:rsidTr="00071196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976,858</w:t>
            </w:r>
          </w:p>
        </w:tc>
      </w:tr>
      <w:tr w:rsidR="00071196" w:rsidRPr="00263699" w:rsidTr="00071196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976,858</w:t>
            </w:r>
          </w:p>
        </w:tc>
      </w:tr>
      <w:tr w:rsidR="00071196" w:rsidRPr="00263699" w:rsidTr="00071196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976,858</w:t>
            </w:r>
          </w:p>
        </w:tc>
      </w:tr>
      <w:tr w:rsidR="00071196" w:rsidRPr="00263699" w:rsidTr="00071196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1073,256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849,810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864,420</w:t>
            </w:r>
          </w:p>
        </w:tc>
      </w:tr>
      <w:tr w:rsidR="00071196" w:rsidRPr="00263699" w:rsidTr="00071196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1050,956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842,120</w:t>
            </w:r>
          </w:p>
        </w:tc>
      </w:tr>
      <w:tr w:rsidR="00071196" w:rsidRPr="00263699" w:rsidTr="00071196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1050,956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842,120</w:t>
            </w:r>
          </w:p>
        </w:tc>
      </w:tr>
      <w:tr w:rsidR="00071196" w:rsidRPr="00263699" w:rsidTr="00071196">
        <w:trPr>
          <w:trHeight w:val="29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Кредиторская задолженность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Резервные фонды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Резервные средства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1048,010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570,080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587,415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263699">
              <w:rPr>
                <w:b/>
                <w:sz w:val="20"/>
              </w:rPr>
              <w:t xml:space="preserve"> </w:t>
            </w:r>
            <w:r w:rsidRPr="00263699">
              <w:rPr>
                <w:sz w:val="20"/>
              </w:rPr>
              <w:t>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071196" w:rsidRPr="00263699" w:rsidTr="00071196">
        <w:trPr>
          <w:trHeight w:val="27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1029,010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568,415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1029,010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568,415</w:t>
            </w:r>
          </w:p>
        </w:tc>
      </w:tr>
      <w:tr w:rsidR="00071196" w:rsidRPr="00263699" w:rsidTr="00071196">
        <w:trPr>
          <w:trHeight w:val="131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</w:p>
          <w:p w:rsidR="00071196" w:rsidRPr="00263699" w:rsidRDefault="00071196" w:rsidP="00071196">
            <w:pPr>
              <w:jc w:val="right"/>
              <w:rPr>
                <w:sz w:val="20"/>
              </w:rPr>
            </w:pPr>
          </w:p>
          <w:p w:rsidR="00071196" w:rsidRPr="00263699" w:rsidRDefault="00071196" w:rsidP="00071196">
            <w:pPr>
              <w:jc w:val="right"/>
              <w:rPr>
                <w:sz w:val="20"/>
              </w:rPr>
            </w:pPr>
          </w:p>
          <w:p w:rsidR="00071196" w:rsidRPr="00263699" w:rsidRDefault="00071196" w:rsidP="00071196">
            <w:pPr>
              <w:jc w:val="right"/>
              <w:rPr>
                <w:sz w:val="20"/>
              </w:rPr>
            </w:pPr>
          </w:p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1029,010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568,415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961,510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561,415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961,510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561,415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961,510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561,415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17,000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071196" w:rsidRPr="00263699" w:rsidTr="00071196">
        <w:trPr>
          <w:trHeight w:val="31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071196" w:rsidRPr="00263699" w:rsidTr="00071196">
        <w:trPr>
          <w:trHeight w:val="99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251,100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251,100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251,100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251,100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251,100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Осуществление первичного воинского учета на территориях, где отсутствуют военные </w:t>
            </w:r>
            <w:r w:rsidRPr="00263699">
              <w:rPr>
                <w:sz w:val="20"/>
              </w:rPr>
              <w:lastRenderedPageBreak/>
              <w:t>комиссариаты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251,100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234,779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248,599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234,779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248,599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0,221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2,501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0,221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2,501</w:t>
            </w:r>
          </w:p>
        </w:tc>
      </w:tr>
      <w:tr w:rsidR="00071196" w:rsidRPr="00263699" w:rsidTr="00071196">
        <w:trPr>
          <w:trHeight w:val="2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1155,715</w:t>
            </w:r>
          </w:p>
        </w:tc>
      </w:tr>
      <w:tr w:rsidR="00071196" w:rsidRPr="00263699" w:rsidTr="00071196">
        <w:trPr>
          <w:trHeight w:val="26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1155,715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Муниципальная программа «Развитие гражданского общества на территории</w:t>
            </w:r>
            <w:r w:rsidRPr="00263699">
              <w:rPr>
                <w:color w:val="FF0066"/>
                <w:sz w:val="20"/>
              </w:rPr>
              <w:t xml:space="preserve"> </w:t>
            </w:r>
            <w:r w:rsidRPr="00263699">
              <w:rPr>
                <w:sz w:val="20"/>
              </w:rPr>
              <w:t>Русско-Камешкирского 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</w:t>
            </w:r>
            <w:r w:rsidRPr="00263699">
              <w:rPr>
                <w:sz w:val="20"/>
              </w:rPr>
              <w:lastRenderedPageBreak/>
              <w:t>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color w:val="800000"/>
                <w:sz w:val="20"/>
              </w:rPr>
            </w:pPr>
            <w:r w:rsidRPr="00263699">
              <w:rPr>
                <w:b/>
                <w:color w:val="800000"/>
                <w:sz w:val="20"/>
              </w:rPr>
              <w:t>7754,160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1539,000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1587,000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7554,160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1487,000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7554,160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1487,000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Подпрограмма «Содержание улично-дорожной сети населенных пунктов Русско-Камешкирского </w:t>
            </w:r>
            <w:r w:rsidRPr="00263699">
              <w:rPr>
                <w:b/>
                <w:sz w:val="20"/>
              </w:rPr>
              <w:t xml:space="preserve"> </w:t>
            </w:r>
            <w:r w:rsidRPr="00263699">
              <w:rPr>
                <w:sz w:val="20"/>
              </w:rPr>
              <w:t>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1487,000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1487,000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bCs/>
                <w:sz w:val="20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263699">
              <w:rPr>
                <w:sz w:val="20"/>
              </w:rPr>
              <w:t>Русско-Камешкирского</w:t>
            </w:r>
            <w:r w:rsidRPr="00263699">
              <w:rPr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1487,000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1487,000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1905,127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1487,000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</w:t>
            </w:r>
            <w:r w:rsidRPr="00263699">
              <w:rPr>
                <w:sz w:val="20"/>
              </w:rPr>
              <w:lastRenderedPageBreak/>
              <w:t>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сверх софинансирования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385,875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385,875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385,875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5263,158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color w:val="800000"/>
                <w:sz w:val="20"/>
              </w:rPr>
            </w:pPr>
            <w:r w:rsidRPr="00263699">
              <w:rPr>
                <w:b/>
                <w:color w:val="800000"/>
                <w:sz w:val="20"/>
              </w:rPr>
              <w:t>200,000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100,000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Муниципальная программа «Обеспечение муниципального управления собственностью 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200,000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200,000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200,000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color w:val="800080"/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Иные закупки товаров, работ и услуг для </w:t>
            </w:r>
            <w:r w:rsidRPr="00263699">
              <w:rPr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bCs/>
                <w:sz w:val="20"/>
              </w:rPr>
              <w:lastRenderedPageBreak/>
              <w:t>ЖИЛИЩНО-КОММУНАЛЬНОЕ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rPr>
                <w:b/>
                <w:sz w:val="20"/>
              </w:rPr>
            </w:pPr>
          </w:p>
          <w:p w:rsidR="00071196" w:rsidRPr="00263699" w:rsidRDefault="005E0420" w:rsidP="00071196">
            <w:pPr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rPr>
                <w:b/>
                <w:sz w:val="20"/>
              </w:rPr>
            </w:pPr>
          </w:p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color w:val="800000"/>
                <w:sz w:val="20"/>
              </w:rPr>
            </w:pPr>
            <w:r w:rsidRPr="00263699">
              <w:rPr>
                <w:b/>
                <w:color w:val="800000"/>
                <w:sz w:val="20"/>
              </w:rPr>
              <w:t>21784,621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6360,301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7147,231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b/>
                <w:sz w:val="20"/>
              </w:rPr>
              <w:t>Жилищное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5E0420" w:rsidP="00071196">
            <w:pPr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6,202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b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rPr>
                <w:sz w:val="20"/>
              </w:rPr>
            </w:pPr>
          </w:p>
          <w:p w:rsidR="005E0420" w:rsidRPr="00263699" w:rsidRDefault="005E0420" w:rsidP="00071196">
            <w:pPr>
              <w:rPr>
                <w:sz w:val="20"/>
              </w:rPr>
            </w:pPr>
          </w:p>
          <w:p w:rsidR="005E0420" w:rsidRPr="00263699" w:rsidRDefault="005E0420" w:rsidP="00071196">
            <w:pPr>
              <w:rPr>
                <w:sz w:val="20"/>
              </w:rPr>
            </w:pPr>
          </w:p>
          <w:p w:rsidR="005E0420" w:rsidRPr="00263699" w:rsidRDefault="005E0420" w:rsidP="00071196">
            <w:pPr>
              <w:rPr>
                <w:sz w:val="20"/>
              </w:rPr>
            </w:pPr>
          </w:p>
          <w:p w:rsidR="005E0420" w:rsidRPr="00263699" w:rsidRDefault="005E0420" w:rsidP="00071196">
            <w:pPr>
              <w:rPr>
                <w:sz w:val="20"/>
              </w:rPr>
            </w:pPr>
          </w:p>
          <w:p w:rsidR="00071196" w:rsidRPr="00263699" w:rsidRDefault="005E0420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6,202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b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rPr>
                <w:sz w:val="20"/>
              </w:rPr>
            </w:pPr>
          </w:p>
          <w:p w:rsidR="005E0420" w:rsidRPr="00263699" w:rsidRDefault="005E0420" w:rsidP="00071196">
            <w:pPr>
              <w:rPr>
                <w:sz w:val="20"/>
              </w:rPr>
            </w:pPr>
          </w:p>
          <w:p w:rsidR="005E0420" w:rsidRPr="00263699" w:rsidRDefault="005E0420" w:rsidP="00071196">
            <w:pPr>
              <w:rPr>
                <w:sz w:val="20"/>
              </w:rPr>
            </w:pPr>
          </w:p>
          <w:p w:rsidR="005E0420" w:rsidRPr="00263699" w:rsidRDefault="005E0420" w:rsidP="00071196">
            <w:pPr>
              <w:rPr>
                <w:sz w:val="20"/>
              </w:rPr>
            </w:pPr>
          </w:p>
          <w:p w:rsidR="00071196" w:rsidRPr="00263699" w:rsidRDefault="005E0420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6,202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b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263699">
              <w:rPr>
                <w:b/>
                <w:bCs/>
                <w:sz w:val="20"/>
              </w:rPr>
              <w:t xml:space="preserve"> </w:t>
            </w:r>
            <w:r w:rsidRPr="00263699">
              <w:rPr>
                <w:bCs/>
                <w:sz w:val="20"/>
              </w:rPr>
              <w:t>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rPr>
                <w:sz w:val="20"/>
              </w:rPr>
            </w:pPr>
          </w:p>
          <w:p w:rsidR="005E0420" w:rsidRPr="00263699" w:rsidRDefault="005E0420" w:rsidP="00071196">
            <w:pPr>
              <w:rPr>
                <w:sz w:val="20"/>
              </w:rPr>
            </w:pPr>
          </w:p>
          <w:p w:rsidR="005E0420" w:rsidRPr="00263699" w:rsidRDefault="005E0420" w:rsidP="00071196">
            <w:pPr>
              <w:rPr>
                <w:sz w:val="20"/>
              </w:rPr>
            </w:pPr>
          </w:p>
          <w:p w:rsidR="005E0420" w:rsidRPr="00263699" w:rsidRDefault="005E0420" w:rsidP="00071196">
            <w:pPr>
              <w:rPr>
                <w:sz w:val="20"/>
              </w:rPr>
            </w:pPr>
          </w:p>
          <w:p w:rsidR="005E0420" w:rsidRPr="00263699" w:rsidRDefault="005E0420" w:rsidP="00071196">
            <w:pPr>
              <w:rPr>
                <w:sz w:val="20"/>
              </w:rPr>
            </w:pPr>
          </w:p>
          <w:p w:rsidR="00071196" w:rsidRPr="00263699" w:rsidRDefault="005E0420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6,202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b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5E0420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6,202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rPr>
                <w:sz w:val="20"/>
              </w:rPr>
            </w:pPr>
          </w:p>
          <w:p w:rsidR="005E0420" w:rsidRPr="00263699" w:rsidRDefault="005E0420" w:rsidP="00071196">
            <w:pPr>
              <w:rPr>
                <w:sz w:val="20"/>
              </w:rPr>
            </w:pPr>
          </w:p>
          <w:p w:rsidR="00071196" w:rsidRPr="00263699" w:rsidRDefault="005E0420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6,202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bCs/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rPr>
                <w:sz w:val="20"/>
              </w:rPr>
            </w:pPr>
          </w:p>
          <w:p w:rsidR="005E0420" w:rsidRPr="00263699" w:rsidRDefault="005E0420" w:rsidP="00071196">
            <w:pPr>
              <w:rPr>
                <w:sz w:val="20"/>
              </w:rPr>
            </w:pPr>
          </w:p>
          <w:p w:rsidR="00071196" w:rsidRPr="00263699" w:rsidRDefault="005E0420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6,202</w:t>
            </w:r>
          </w:p>
        </w:tc>
      </w:tr>
      <w:tr w:rsidR="00071196" w:rsidRPr="00263699" w:rsidTr="00071196">
        <w:trPr>
          <w:trHeight w:val="32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5E0420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color w:val="800000"/>
                <w:sz w:val="20"/>
              </w:rPr>
            </w:pPr>
            <w:r w:rsidRPr="00263699">
              <w:rPr>
                <w:b/>
                <w:color w:val="800000"/>
                <w:sz w:val="20"/>
              </w:rPr>
              <w:t>11320,052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138,427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11320,052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138,427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8811,052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138,427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6482,910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138,427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459,840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138,427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459,840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138,427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459,840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138,427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6023,070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6023,070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6023,070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«Перечисление субсидий МУП «Гарант»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Расходы, связанные с предоставлением субсидий в целях оказания финансовой помощи для предупреждения банкротства на основании постановления администрации Русско-Камешкирского сельсовета Камешкирского района Пензенской области от 16.01.2018 г. № 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Субсидии юридическим лицам (кроме </w:t>
            </w:r>
            <w:r w:rsidRPr="00263699">
              <w:rPr>
                <w:sz w:val="20"/>
              </w:rP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810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Подпрограмма «Развитие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«Сохранение и 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закупку коммунальной техники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  <w:lang w:val="en-US"/>
              </w:rPr>
            </w:pPr>
            <w:r w:rsidRPr="00263699">
              <w:rPr>
                <w:sz w:val="20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  <w:lang w:val="en-US"/>
              </w:rPr>
            </w:pPr>
            <w:r w:rsidRPr="00263699">
              <w:rPr>
                <w:sz w:val="20"/>
                <w:lang w:val="en-US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  <w:lang w:val="en-US"/>
              </w:rPr>
            </w:pPr>
            <w:r w:rsidRPr="00263699">
              <w:rPr>
                <w:sz w:val="20"/>
                <w:lang w:val="en-US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2509,000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Благоустройство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5E0420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10458,368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6257,350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7002,602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1877,571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941,996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1877,571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941,996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1877,571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941,996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Расходы на уличное освещение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699,842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744,678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699,842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744,678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699,842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744,678</w:t>
            </w:r>
          </w:p>
        </w:tc>
      </w:tr>
      <w:tr w:rsidR="00071196" w:rsidRPr="00263699" w:rsidTr="00071196">
        <w:trPr>
          <w:trHeight w:val="10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905,431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177,318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905,431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177,318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905,431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177,318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Ликвидация несанкционированных свалок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180,000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Муниципальная программа «Формирование современной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6060,606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5468,305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6060,606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color w:val="3366FF"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1F6D74" w:rsidP="00071196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поддержку муниципальных программ формирования современной городской среды сверх софинансирования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color w:val="3366FF"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1F6D74" w:rsidP="00071196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1F6D74" w:rsidP="00071196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1F6D74" w:rsidP="00071196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0,005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  <w:lang w:val="en-US"/>
              </w:rPr>
              <w:t>F</w:t>
            </w:r>
            <w:r w:rsidRPr="00263699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1F6D74" w:rsidP="00071196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5468,300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6060,606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  <w:lang w:val="en-US"/>
              </w:rPr>
              <w:t>F</w:t>
            </w:r>
            <w:r w:rsidRPr="00263699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1F6D74" w:rsidP="00071196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5468,300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6060,606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  <w:lang w:val="en-US"/>
              </w:rPr>
              <w:t>F</w:t>
            </w:r>
            <w:r w:rsidRPr="00263699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1F6D74" w:rsidP="00071196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5468,300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6060,606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  <w:lang w:val="en-US"/>
              </w:rPr>
              <w:t>F</w:t>
            </w:r>
            <w:r w:rsidRPr="00263699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1F6D74" w:rsidP="00071196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5468,300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5252,740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6060,606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3112,493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3112,493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 xml:space="preserve">Основное мероприятие «Благоустройство и развитие инженерной инфраструктуры на </w:t>
            </w:r>
            <w:r w:rsidRPr="00263699">
              <w:rPr>
                <w:sz w:val="20"/>
              </w:rPr>
              <w:lastRenderedPageBreak/>
              <w:t>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3112,493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707,550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707,550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707,550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2404,942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2404,942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1196" w:rsidRPr="00263699" w:rsidTr="00071196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5E0420" w:rsidRPr="00263699" w:rsidRDefault="005E0420" w:rsidP="00071196">
            <w:pPr>
              <w:jc w:val="both"/>
              <w:rPr>
                <w:sz w:val="20"/>
              </w:rPr>
            </w:pPr>
          </w:p>
          <w:p w:rsidR="00071196" w:rsidRPr="00263699" w:rsidRDefault="005E0420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both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2404,942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1196" w:rsidRPr="00263699" w:rsidRDefault="00071196" w:rsidP="000711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0,000»</w:t>
            </w:r>
          </w:p>
        </w:tc>
      </w:tr>
    </w:tbl>
    <w:p w:rsidR="00E44BE3" w:rsidRDefault="00E44BE3" w:rsidP="001F22B3">
      <w:pPr>
        <w:rPr>
          <w:sz w:val="28"/>
          <w:szCs w:val="28"/>
        </w:rPr>
      </w:pPr>
    </w:p>
    <w:p w:rsidR="001F22B3" w:rsidRPr="00263699" w:rsidRDefault="00E44BE3" w:rsidP="001F22B3">
      <w:pPr>
        <w:rPr>
          <w:sz w:val="20"/>
        </w:rPr>
      </w:pPr>
      <w:r w:rsidRPr="00263699">
        <w:rPr>
          <w:sz w:val="20"/>
        </w:rPr>
        <w:t xml:space="preserve">                </w:t>
      </w:r>
      <w:r w:rsidR="008E0443" w:rsidRPr="00263699">
        <w:rPr>
          <w:sz w:val="20"/>
        </w:rPr>
        <w:t xml:space="preserve">                            </w:t>
      </w:r>
      <w:r w:rsidR="002A759F" w:rsidRPr="00263699">
        <w:rPr>
          <w:sz w:val="20"/>
        </w:rPr>
        <w:t>7</w:t>
      </w:r>
      <w:r w:rsidR="001F22B3" w:rsidRPr="00263699">
        <w:rPr>
          <w:sz w:val="20"/>
        </w:rPr>
        <w:t>) Приложение 7 к решению изложить в новой редакции</w:t>
      </w:r>
      <w:r w:rsidR="00580DB7" w:rsidRPr="00263699">
        <w:rPr>
          <w:sz w:val="20"/>
        </w:rPr>
        <w:t>:</w:t>
      </w:r>
      <w:r w:rsidR="008F319F" w:rsidRPr="00263699">
        <w:rPr>
          <w:sz w:val="20"/>
        </w:rPr>
        <w:t xml:space="preserve"> </w:t>
      </w:r>
    </w:p>
    <w:p w:rsidR="008F319F" w:rsidRPr="00263699" w:rsidRDefault="001F22B3" w:rsidP="000E5338">
      <w:pPr>
        <w:jc w:val="right"/>
        <w:rPr>
          <w:sz w:val="20"/>
        </w:rPr>
      </w:pPr>
      <w:r w:rsidRPr="00263699">
        <w:rPr>
          <w:sz w:val="20"/>
        </w:rPr>
        <w:t>«</w:t>
      </w:r>
      <w:r w:rsidR="008F319F" w:rsidRPr="00263699">
        <w:rPr>
          <w:sz w:val="20"/>
        </w:rPr>
        <w:t xml:space="preserve">Приложение </w:t>
      </w:r>
      <w:r w:rsidR="00101AAC" w:rsidRPr="00263699">
        <w:rPr>
          <w:sz w:val="20"/>
        </w:rPr>
        <w:t>7</w:t>
      </w:r>
    </w:p>
    <w:p w:rsidR="000E5338" w:rsidRPr="00263699" w:rsidRDefault="008F319F" w:rsidP="000E5338">
      <w:pPr>
        <w:ind w:left="5387" w:right="-530"/>
        <w:jc w:val="right"/>
        <w:rPr>
          <w:sz w:val="20"/>
        </w:rPr>
      </w:pPr>
      <w:r w:rsidRPr="00263699">
        <w:rPr>
          <w:sz w:val="20"/>
        </w:rPr>
        <w:t xml:space="preserve">к решению Комитета местного самоуправления </w:t>
      </w:r>
    </w:p>
    <w:p w:rsidR="008F319F" w:rsidRPr="00263699" w:rsidRDefault="001D7258" w:rsidP="000E5338">
      <w:pPr>
        <w:ind w:left="5387" w:right="-530"/>
        <w:jc w:val="right"/>
        <w:rPr>
          <w:sz w:val="20"/>
        </w:rPr>
      </w:pPr>
      <w:r w:rsidRPr="00263699">
        <w:rPr>
          <w:sz w:val="20"/>
        </w:rPr>
        <w:t>Русско-Камешкирского</w:t>
      </w:r>
      <w:r w:rsidR="008F319F" w:rsidRPr="00263699">
        <w:rPr>
          <w:sz w:val="20"/>
        </w:rPr>
        <w:t xml:space="preserve"> сельсовета Камешкирского района</w:t>
      </w:r>
    </w:p>
    <w:p w:rsidR="000E5338" w:rsidRPr="00263699" w:rsidRDefault="008F319F" w:rsidP="000E5338">
      <w:pPr>
        <w:ind w:left="5387" w:right="-530"/>
        <w:jc w:val="right"/>
        <w:rPr>
          <w:sz w:val="20"/>
        </w:rPr>
      </w:pPr>
      <w:r w:rsidRPr="00263699">
        <w:rPr>
          <w:sz w:val="20"/>
        </w:rPr>
        <w:t xml:space="preserve">Пензенской области «О </w:t>
      </w:r>
      <w:r w:rsidR="00642B99" w:rsidRPr="00263699">
        <w:rPr>
          <w:sz w:val="20"/>
        </w:rPr>
        <w:t>Бюджет</w:t>
      </w:r>
      <w:r w:rsidRPr="00263699">
        <w:rPr>
          <w:sz w:val="20"/>
        </w:rPr>
        <w:t xml:space="preserve">е </w:t>
      </w:r>
      <w:r w:rsidR="001D7258" w:rsidRPr="00263699">
        <w:rPr>
          <w:sz w:val="20"/>
        </w:rPr>
        <w:t>Русско-Камешкирского</w:t>
      </w:r>
      <w:r w:rsidRPr="00263699">
        <w:rPr>
          <w:sz w:val="20"/>
        </w:rPr>
        <w:t xml:space="preserve"> сельсовета </w:t>
      </w:r>
    </w:p>
    <w:p w:rsidR="000E5338" w:rsidRPr="00263699" w:rsidRDefault="008F319F" w:rsidP="000E5338">
      <w:pPr>
        <w:ind w:left="5387" w:right="-530"/>
        <w:jc w:val="right"/>
        <w:rPr>
          <w:sz w:val="20"/>
        </w:rPr>
      </w:pPr>
      <w:r w:rsidRPr="00263699">
        <w:rPr>
          <w:sz w:val="20"/>
        </w:rPr>
        <w:t xml:space="preserve">Камешкирского района Пензенской области </w:t>
      </w:r>
    </w:p>
    <w:p w:rsidR="008F319F" w:rsidRPr="00263699" w:rsidRDefault="00F12640" w:rsidP="000E5338">
      <w:pPr>
        <w:ind w:left="5387" w:right="-530"/>
        <w:jc w:val="right"/>
        <w:rPr>
          <w:sz w:val="20"/>
        </w:rPr>
      </w:pPr>
      <w:r w:rsidRPr="00263699">
        <w:rPr>
          <w:sz w:val="20"/>
        </w:rPr>
        <w:t>на 2022</w:t>
      </w:r>
      <w:r w:rsidR="008F319F" w:rsidRPr="00263699">
        <w:rPr>
          <w:sz w:val="20"/>
        </w:rPr>
        <w:t xml:space="preserve"> год и </w:t>
      </w:r>
      <w:r w:rsidRPr="00263699">
        <w:rPr>
          <w:sz w:val="20"/>
        </w:rPr>
        <w:t>на плановый период 2023</w:t>
      </w:r>
      <w:r w:rsidR="002D7E55" w:rsidRPr="00263699">
        <w:rPr>
          <w:sz w:val="20"/>
        </w:rPr>
        <w:t xml:space="preserve"> и 20</w:t>
      </w:r>
      <w:r w:rsidRPr="00263699">
        <w:rPr>
          <w:sz w:val="20"/>
        </w:rPr>
        <w:t>24</w:t>
      </w:r>
      <w:r w:rsidR="008F319F" w:rsidRPr="00263699">
        <w:rPr>
          <w:sz w:val="20"/>
        </w:rPr>
        <w:t xml:space="preserve"> годов» </w:t>
      </w:r>
    </w:p>
    <w:p w:rsidR="008F319F" w:rsidRPr="00263699" w:rsidRDefault="008F319F" w:rsidP="008F319F">
      <w:pPr>
        <w:ind w:left="5387" w:right="-530"/>
        <w:rPr>
          <w:sz w:val="20"/>
        </w:rPr>
      </w:pPr>
    </w:p>
    <w:p w:rsidR="008F319F" w:rsidRPr="00263699" w:rsidRDefault="008F319F" w:rsidP="008F319F">
      <w:pPr>
        <w:jc w:val="center"/>
        <w:rPr>
          <w:sz w:val="20"/>
        </w:rPr>
      </w:pPr>
      <w:r w:rsidRPr="00263699">
        <w:rPr>
          <w:sz w:val="20"/>
        </w:rPr>
        <w:t xml:space="preserve">Распределение </w:t>
      </w:r>
      <w:r w:rsidR="004D2129" w:rsidRPr="00263699">
        <w:rPr>
          <w:sz w:val="20"/>
        </w:rPr>
        <w:t>б</w:t>
      </w:r>
      <w:r w:rsidR="00642B99" w:rsidRPr="00263699">
        <w:rPr>
          <w:sz w:val="20"/>
        </w:rPr>
        <w:t>юджет</w:t>
      </w:r>
      <w:r w:rsidRPr="00263699">
        <w:rPr>
          <w:sz w:val="20"/>
        </w:rPr>
        <w:t xml:space="preserve">ных ассигнований по целевым статьям (муниципальным программам </w:t>
      </w:r>
      <w:r w:rsidR="001D7258" w:rsidRPr="00263699">
        <w:rPr>
          <w:sz w:val="20"/>
        </w:rPr>
        <w:t>Русско-Камешкирского</w:t>
      </w:r>
      <w:r w:rsidRPr="00263699">
        <w:rPr>
          <w:sz w:val="20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</w:t>
      </w:r>
      <w:r w:rsidR="004D2129" w:rsidRPr="00263699">
        <w:rPr>
          <w:sz w:val="20"/>
        </w:rPr>
        <w:t>б</w:t>
      </w:r>
      <w:r w:rsidR="00642B99" w:rsidRPr="00263699">
        <w:rPr>
          <w:sz w:val="20"/>
        </w:rPr>
        <w:t>юджета</w:t>
      </w:r>
      <w:r w:rsidR="00F12640" w:rsidRPr="00263699">
        <w:rPr>
          <w:sz w:val="20"/>
        </w:rPr>
        <w:t xml:space="preserve"> на 2022</w:t>
      </w:r>
      <w:r w:rsidRPr="00263699">
        <w:rPr>
          <w:sz w:val="20"/>
        </w:rPr>
        <w:t xml:space="preserve"> год</w:t>
      </w:r>
      <w:r w:rsidR="00F12640" w:rsidRPr="00263699">
        <w:rPr>
          <w:sz w:val="20"/>
        </w:rPr>
        <w:t xml:space="preserve"> и на плановый период 2023 и 2024</w:t>
      </w:r>
      <w:r w:rsidRPr="00263699">
        <w:rPr>
          <w:sz w:val="20"/>
        </w:rPr>
        <w:t xml:space="preserve"> го</w:t>
      </w:r>
      <w:r w:rsidR="002219D6" w:rsidRPr="00263699">
        <w:rPr>
          <w:sz w:val="20"/>
        </w:rPr>
        <w:t>дов</w:t>
      </w:r>
    </w:p>
    <w:p w:rsidR="008F319F" w:rsidRPr="00263699" w:rsidRDefault="008F319F" w:rsidP="008F319F">
      <w:pPr>
        <w:jc w:val="right"/>
        <w:rPr>
          <w:sz w:val="20"/>
        </w:rPr>
      </w:pPr>
      <w:r w:rsidRPr="00263699">
        <w:rPr>
          <w:sz w:val="20"/>
        </w:rPr>
        <w:t xml:space="preserve"> (тыс. рублей)</w:t>
      </w:r>
    </w:p>
    <w:tbl>
      <w:tblPr>
        <w:tblW w:w="13920" w:type="dxa"/>
        <w:tblInd w:w="468" w:type="dxa"/>
        <w:tblLayout w:type="fixed"/>
        <w:tblLook w:val="00A0"/>
      </w:tblPr>
      <w:tblGrid>
        <w:gridCol w:w="4064"/>
        <w:gridCol w:w="844"/>
        <w:gridCol w:w="480"/>
        <w:gridCol w:w="600"/>
        <w:gridCol w:w="840"/>
        <w:gridCol w:w="732"/>
        <w:gridCol w:w="566"/>
        <w:gridCol w:w="566"/>
        <w:gridCol w:w="1748"/>
        <w:gridCol w:w="1791"/>
        <w:gridCol w:w="1689"/>
      </w:tblGrid>
      <w:tr w:rsidR="000E5338" w:rsidRPr="00263699" w:rsidTr="00B5128C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263699" w:rsidRDefault="00F12640" w:rsidP="000E5338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 xml:space="preserve">Сумма </w:t>
            </w:r>
            <w:r w:rsidRPr="00263699">
              <w:rPr>
                <w:sz w:val="20"/>
              </w:rPr>
              <w:br/>
              <w:t>на 2022</w:t>
            </w:r>
            <w:r w:rsidR="008F319F" w:rsidRPr="00263699">
              <w:rPr>
                <w:sz w:val="20"/>
              </w:rPr>
              <w:t xml:space="preserve">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 xml:space="preserve">Сумма </w:t>
            </w:r>
            <w:r w:rsidR="00F12640" w:rsidRPr="00263699">
              <w:rPr>
                <w:sz w:val="20"/>
              </w:rPr>
              <w:br/>
              <w:t>на 2023</w:t>
            </w:r>
            <w:r w:rsidR="0085678A" w:rsidRPr="00263699">
              <w:rPr>
                <w:sz w:val="20"/>
              </w:rPr>
              <w:t xml:space="preserve"> </w:t>
            </w:r>
            <w:r w:rsidRPr="00263699">
              <w:rPr>
                <w:sz w:val="20"/>
              </w:rPr>
              <w:t>год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263699" w:rsidRDefault="00F1264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 xml:space="preserve">Сумма </w:t>
            </w:r>
            <w:r w:rsidRPr="00263699">
              <w:rPr>
                <w:sz w:val="20"/>
              </w:rPr>
              <w:br/>
              <w:t>на 2024</w:t>
            </w:r>
            <w:r w:rsidR="008F319F" w:rsidRPr="00263699">
              <w:rPr>
                <w:sz w:val="20"/>
              </w:rPr>
              <w:t xml:space="preserve"> год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/>
                <w:sz w:val="20"/>
              </w:rPr>
            </w:pPr>
            <w:r w:rsidRPr="00263699">
              <w:rPr>
                <w:b/>
                <w:bCs/>
                <w:sz w:val="20"/>
              </w:rPr>
              <w:lastRenderedPageBreak/>
              <w:t>Муниципальная программа «Развитие гражданского общества на территории</w:t>
            </w:r>
            <w:r w:rsidRPr="00263699">
              <w:rPr>
                <w:sz w:val="20"/>
              </w:rPr>
              <w:t xml:space="preserve"> </w:t>
            </w:r>
          </w:p>
          <w:p w:rsidR="008F319F" w:rsidRPr="00263699" w:rsidRDefault="001D7258" w:rsidP="00AC65BE">
            <w:pPr>
              <w:rPr>
                <w:b/>
                <w:bCs/>
                <w:sz w:val="20"/>
              </w:rPr>
            </w:pPr>
            <w:r w:rsidRPr="00263699">
              <w:rPr>
                <w:b/>
                <w:sz w:val="20"/>
              </w:rPr>
              <w:t>Русско-Камешкирского</w:t>
            </w:r>
            <w:r w:rsidR="008F319F" w:rsidRPr="00263699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510DEA" w:rsidRPr="00263699">
              <w:rPr>
                <w:b/>
                <w:bCs/>
                <w:sz w:val="20"/>
              </w:rPr>
              <w:t xml:space="preserve"> Пензенской области</w:t>
            </w:r>
            <w:r w:rsidR="008F319F" w:rsidRPr="00263699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115222" w:rsidP="00393F93">
            <w:pPr>
              <w:jc w:val="right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6208,777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Pr="00263699" w:rsidRDefault="008F319F" w:rsidP="00AC65BE">
            <w:pPr>
              <w:rPr>
                <w:b/>
                <w:bCs/>
                <w:sz w:val="20"/>
              </w:rPr>
            </w:pPr>
          </w:p>
          <w:p w:rsidR="00297AC9" w:rsidRPr="00263699" w:rsidRDefault="00297AC9" w:rsidP="00AC65BE">
            <w:pPr>
              <w:rPr>
                <w:b/>
                <w:bCs/>
                <w:sz w:val="20"/>
              </w:rPr>
            </w:pPr>
          </w:p>
          <w:p w:rsidR="00297AC9" w:rsidRPr="00263699" w:rsidRDefault="00297AC9" w:rsidP="00AC65BE">
            <w:pPr>
              <w:rPr>
                <w:b/>
                <w:bCs/>
                <w:sz w:val="20"/>
              </w:rPr>
            </w:pPr>
          </w:p>
          <w:p w:rsidR="008F319F" w:rsidRPr="00263699" w:rsidRDefault="008F319F" w:rsidP="00AC65BE">
            <w:pPr>
              <w:rPr>
                <w:b/>
                <w:bCs/>
                <w:sz w:val="20"/>
              </w:rPr>
            </w:pPr>
          </w:p>
          <w:p w:rsidR="005140D0" w:rsidRPr="00263699" w:rsidRDefault="005140D0" w:rsidP="0085678A">
            <w:pPr>
              <w:jc w:val="right"/>
              <w:rPr>
                <w:b/>
                <w:sz w:val="20"/>
              </w:rPr>
            </w:pPr>
          </w:p>
          <w:p w:rsidR="009C40C1" w:rsidRPr="00263699" w:rsidRDefault="005140D0" w:rsidP="005140D0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6014,82</w:t>
            </w:r>
            <w:r w:rsidR="00BD27E8" w:rsidRPr="00263699">
              <w:rPr>
                <w:b/>
                <w:sz w:val="20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Pr="00263699" w:rsidRDefault="008F319F" w:rsidP="00AC65BE">
            <w:pPr>
              <w:rPr>
                <w:b/>
                <w:bCs/>
                <w:sz w:val="20"/>
              </w:rPr>
            </w:pPr>
          </w:p>
          <w:p w:rsidR="00297AC9" w:rsidRPr="00263699" w:rsidRDefault="00297AC9" w:rsidP="00AC65BE">
            <w:pPr>
              <w:rPr>
                <w:b/>
                <w:bCs/>
                <w:sz w:val="20"/>
              </w:rPr>
            </w:pPr>
          </w:p>
          <w:p w:rsidR="00297AC9" w:rsidRPr="00263699" w:rsidRDefault="00297AC9" w:rsidP="00AC65BE">
            <w:pPr>
              <w:rPr>
                <w:b/>
                <w:bCs/>
                <w:sz w:val="20"/>
              </w:rPr>
            </w:pPr>
          </w:p>
          <w:p w:rsidR="00AF09EA" w:rsidRPr="00263699" w:rsidRDefault="00AF09EA" w:rsidP="00456A52">
            <w:pPr>
              <w:jc w:val="right"/>
              <w:rPr>
                <w:b/>
                <w:bCs/>
                <w:sz w:val="20"/>
              </w:rPr>
            </w:pPr>
          </w:p>
          <w:p w:rsidR="00FA21AA" w:rsidRPr="00263699" w:rsidRDefault="00FA21AA" w:rsidP="00AF09EA">
            <w:pPr>
              <w:jc w:val="right"/>
              <w:rPr>
                <w:b/>
                <w:bCs/>
                <w:sz w:val="20"/>
              </w:rPr>
            </w:pPr>
          </w:p>
          <w:p w:rsidR="00297AC9" w:rsidRPr="00263699" w:rsidRDefault="005140D0" w:rsidP="00FA21AA">
            <w:pPr>
              <w:jc w:val="right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6075,4</w:t>
            </w:r>
            <w:r w:rsidR="00115222" w:rsidRPr="00263699">
              <w:rPr>
                <w:b/>
                <w:bCs/>
                <w:sz w:val="20"/>
              </w:rPr>
              <w:t>60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263699">
              <w:rPr>
                <w:b/>
                <w:sz w:val="20"/>
              </w:rPr>
              <w:t>Русско-Камешкирском</w:t>
            </w:r>
            <w:r w:rsidRPr="00263699">
              <w:rPr>
                <w:b/>
                <w:bCs/>
                <w:sz w:val="20"/>
              </w:rPr>
              <w:t xml:space="preserve"> сельсовете Камешкирского района</w:t>
            </w:r>
            <w:r w:rsidR="00510DEA" w:rsidRPr="00263699">
              <w:rPr>
                <w:b/>
                <w:bCs/>
                <w:sz w:val="20"/>
              </w:rPr>
              <w:t xml:space="preserve"> Пензенской области</w:t>
            </w:r>
            <w:r w:rsidRPr="00263699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115222" w:rsidP="00AC65BE">
            <w:pPr>
              <w:jc w:val="right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6208,769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5140D0" w:rsidP="00AC65BE">
            <w:pPr>
              <w:jc w:val="right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6014,82</w:t>
            </w:r>
            <w:r w:rsidR="00BD27E8" w:rsidRPr="00263699">
              <w:rPr>
                <w:b/>
                <w:bCs/>
                <w:sz w:val="20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5140D0" w:rsidP="00AC65BE">
            <w:pPr>
              <w:jc w:val="right"/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6075,4</w:t>
            </w:r>
            <w:r w:rsidR="00115222" w:rsidRPr="00263699">
              <w:rPr>
                <w:b/>
                <w:bCs/>
                <w:sz w:val="20"/>
              </w:rPr>
              <w:t>60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/>
                <w:bCs/>
                <w:i/>
                <w:sz w:val="20"/>
              </w:rPr>
            </w:pPr>
            <w:r w:rsidRPr="00263699">
              <w:rPr>
                <w:i/>
                <w:sz w:val="20"/>
              </w:rPr>
              <w:t xml:space="preserve">Основное мероприятие «Реализация функций администрации </w:t>
            </w:r>
            <w:r w:rsidRPr="00263699">
              <w:rPr>
                <w:b/>
                <w:bCs/>
                <w:sz w:val="20"/>
              </w:rPr>
              <w:t xml:space="preserve"> </w:t>
            </w:r>
            <w:r w:rsidR="001D7258" w:rsidRPr="00263699">
              <w:rPr>
                <w:i/>
                <w:sz w:val="20"/>
              </w:rPr>
              <w:t>Русско-Камешкирского</w:t>
            </w:r>
            <w:r w:rsidRPr="00263699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263699">
              <w:rPr>
                <w:bCs/>
                <w:i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263699">
              <w:rPr>
                <w:bCs/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263699">
              <w:rPr>
                <w:bCs/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263699">
              <w:rPr>
                <w:bCs/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bCs/>
                <w:i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Cs/>
                <w:i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Cs/>
                <w:i/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115222" w:rsidP="00AC65BE">
            <w:pPr>
              <w:jc w:val="right"/>
              <w:rPr>
                <w:bCs/>
                <w:i/>
                <w:sz w:val="20"/>
              </w:rPr>
            </w:pPr>
            <w:r w:rsidRPr="00263699">
              <w:rPr>
                <w:bCs/>
                <w:i/>
                <w:sz w:val="20"/>
              </w:rPr>
              <w:t>5051,054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5140D0" w:rsidP="00AC65BE">
            <w:pPr>
              <w:jc w:val="right"/>
              <w:rPr>
                <w:bCs/>
                <w:i/>
                <w:sz w:val="20"/>
              </w:rPr>
            </w:pPr>
            <w:r w:rsidRPr="00263699">
              <w:rPr>
                <w:bCs/>
                <w:i/>
                <w:sz w:val="20"/>
              </w:rPr>
              <w:t>4857,108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5140D0" w:rsidP="00AC65BE">
            <w:pPr>
              <w:jc w:val="right"/>
              <w:rPr>
                <w:bCs/>
                <w:i/>
                <w:sz w:val="20"/>
              </w:rPr>
            </w:pPr>
            <w:r w:rsidRPr="00263699">
              <w:rPr>
                <w:bCs/>
                <w:i/>
                <w:sz w:val="20"/>
              </w:rPr>
              <w:t>4917,745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AA0AE1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AA0AE1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2795,31</w:t>
            </w:r>
            <w:r w:rsidR="00115222" w:rsidRPr="00263699">
              <w:rPr>
                <w:sz w:val="20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AA0AE1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2823,367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 w:rsidRPr="00263699">
              <w:rPr>
                <w:sz w:val="20"/>
              </w:rPr>
              <w:t>б</w:t>
            </w:r>
            <w:r w:rsidR="00642B99" w:rsidRPr="00263699">
              <w:rPr>
                <w:sz w:val="20"/>
              </w:rPr>
              <w:t>юджет</w:t>
            </w:r>
            <w:r w:rsidRPr="00263699">
              <w:rPr>
                <w:sz w:val="20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AA0AE1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AA0AE1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2795,31</w:t>
            </w:r>
            <w:r w:rsidR="00115222" w:rsidRPr="00263699">
              <w:rPr>
                <w:sz w:val="20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AA0AE1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2823,367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AA0AE1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AA0AE1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2795,31</w:t>
            </w:r>
            <w:r w:rsidR="00115222" w:rsidRPr="00263699">
              <w:rPr>
                <w:sz w:val="20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AA0AE1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2823,367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AA0AE1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AA0AE1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2795,31</w:t>
            </w:r>
            <w:r w:rsidR="00115222" w:rsidRPr="00263699">
              <w:rPr>
                <w:sz w:val="20"/>
              </w:rPr>
              <w:t>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AA0AE1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2823,367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AA0AE1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AA0AE1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27</w:t>
            </w:r>
            <w:r w:rsidR="00115222" w:rsidRPr="00263699">
              <w:rPr>
                <w:sz w:val="20"/>
              </w:rPr>
              <w:t>95,311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AA0AE1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2823,367</w:t>
            </w:r>
          </w:p>
        </w:tc>
      </w:tr>
      <w:tr w:rsidR="009C40C1" w:rsidRPr="00263699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263699" w:rsidRDefault="009C40C1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A0A9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A0A9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976,858</w:t>
            </w:r>
          </w:p>
        </w:tc>
      </w:tr>
      <w:tr w:rsidR="009C40C1" w:rsidRPr="00263699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263699" w:rsidRDefault="009C40C1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A0A9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A0A9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976,858</w:t>
            </w:r>
          </w:p>
        </w:tc>
      </w:tr>
      <w:tr w:rsidR="009C40C1" w:rsidRPr="00263699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263699" w:rsidRDefault="009C40C1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A0A9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A0A9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976,858</w:t>
            </w:r>
          </w:p>
        </w:tc>
      </w:tr>
      <w:tr w:rsidR="009C40C1" w:rsidRPr="00263699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263699" w:rsidRDefault="009C40C1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A0A9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A0A9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976,858</w:t>
            </w:r>
          </w:p>
        </w:tc>
      </w:tr>
      <w:tr w:rsidR="009C40C1" w:rsidRPr="00263699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263699" w:rsidRDefault="009C40C1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C40C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A0A9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263699" w:rsidRDefault="009A0A9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976,858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11522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1073,256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849,810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A0A9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864,420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11522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1050,956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842,120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11522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1050,956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842,120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263699" w:rsidRDefault="008F319F" w:rsidP="00AC65BE">
            <w:pPr>
              <w:rPr>
                <w:sz w:val="20"/>
              </w:rPr>
            </w:pPr>
          </w:p>
          <w:p w:rsidR="008F319F" w:rsidRPr="00263699" w:rsidRDefault="0011522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1050,956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263699" w:rsidRDefault="00B16006" w:rsidP="00B16006">
            <w:pPr>
              <w:jc w:val="right"/>
              <w:rPr>
                <w:sz w:val="20"/>
              </w:rPr>
            </w:pPr>
          </w:p>
          <w:p w:rsidR="008F319F" w:rsidRPr="00263699" w:rsidRDefault="00915C5A" w:rsidP="00B1600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263699" w:rsidRDefault="008F319F" w:rsidP="00AC65BE">
            <w:pPr>
              <w:rPr>
                <w:sz w:val="20"/>
              </w:rPr>
            </w:pPr>
          </w:p>
          <w:p w:rsidR="008F319F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842,120</w:t>
            </w:r>
          </w:p>
        </w:tc>
      </w:tr>
      <w:tr w:rsidR="000E5338" w:rsidRPr="00263699" w:rsidTr="00B5128C">
        <w:trPr>
          <w:trHeight w:val="787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263699" w:rsidRDefault="008F319F" w:rsidP="00AC65BE">
            <w:pPr>
              <w:rPr>
                <w:sz w:val="20"/>
              </w:rPr>
            </w:pPr>
          </w:p>
          <w:p w:rsidR="008F319F" w:rsidRPr="00263699" w:rsidRDefault="008F319F" w:rsidP="00AC65BE">
            <w:pPr>
              <w:rPr>
                <w:sz w:val="20"/>
              </w:rPr>
            </w:pPr>
          </w:p>
          <w:p w:rsidR="008F319F" w:rsidRPr="00263699" w:rsidRDefault="008F319F" w:rsidP="00B16006">
            <w:pPr>
              <w:jc w:val="right"/>
              <w:rPr>
                <w:sz w:val="20"/>
              </w:rPr>
            </w:pPr>
          </w:p>
          <w:p w:rsidR="000F26A6" w:rsidRPr="00263699" w:rsidRDefault="000F26A6" w:rsidP="00B16006">
            <w:pPr>
              <w:jc w:val="right"/>
              <w:rPr>
                <w:sz w:val="20"/>
              </w:rPr>
            </w:pPr>
          </w:p>
          <w:p w:rsidR="000F26A6" w:rsidRPr="00263699" w:rsidRDefault="000F26A6" w:rsidP="00B16006">
            <w:pPr>
              <w:jc w:val="right"/>
              <w:rPr>
                <w:sz w:val="20"/>
              </w:rPr>
            </w:pPr>
          </w:p>
          <w:p w:rsidR="009C40C1" w:rsidRPr="00263699" w:rsidRDefault="00115222" w:rsidP="000F26A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1050,956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263699" w:rsidRDefault="008F319F" w:rsidP="00AC65BE">
            <w:pPr>
              <w:rPr>
                <w:sz w:val="20"/>
              </w:rPr>
            </w:pPr>
          </w:p>
          <w:p w:rsidR="00B16006" w:rsidRPr="00263699" w:rsidRDefault="00B16006" w:rsidP="00B16006">
            <w:pPr>
              <w:jc w:val="right"/>
              <w:rPr>
                <w:sz w:val="20"/>
              </w:rPr>
            </w:pPr>
          </w:p>
          <w:p w:rsidR="00456AEF" w:rsidRPr="00263699" w:rsidRDefault="00456AEF" w:rsidP="00AD3B25">
            <w:pPr>
              <w:jc w:val="right"/>
              <w:rPr>
                <w:sz w:val="20"/>
              </w:rPr>
            </w:pPr>
          </w:p>
          <w:p w:rsidR="00456AEF" w:rsidRPr="00263699" w:rsidRDefault="00456AEF" w:rsidP="00AD3B25">
            <w:pPr>
              <w:jc w:val="right"/>
              <w:rPr>
                <w:sz w:val="20"/>
              </w:rPr>
            </w:pPr>
          </w:p>
          <w:p w:rsidR="008F319F" w:rsidRPr="00263699" w:rsidRDefault="008F319F" w:rsidP="00456AEF">
            <w:pPr>
              <w:jc w:val="right"/>
              <w:rPr>
                <w:sz w:val="20"/>
              </w:rPr>
            </w:pPr>
          </w:p>
          <w:p w:rsidR="00642836" w:rsidRPr="00263699" w:rsidRDefault="00915C5A" w:rsidP="00456AE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263699" w:rsidRDefault="008F319F" w:rsidP="00AC65BE">
            <w:pPr>
              <w:rPr>
                <w:sz w:val="20"/>
              </w:rPr>
            </w:pPr>
          </w:p>
          <w:p w:rsidR="00B16006" w:rsidRPr="00263699" w:rsidRDefault="00B16006" w:rsidP="00B16006">
            <w:pPr>
              <w:jc w:val="right"/>
              <w:rPr>
                <w:sz w:val="20"/>
              </w:rPr>
            </w:pPr>
          </w:p>
          <w:p w:rsidR="008F319F" w:rsidRPr="00263699" w:rsidRDefault="008F319F" w:rsidP="00581266">
            <w:pPr>
              <w:jc w:val="right"/>
              <w:rPr>
                <w:sz w:val="20"/>
              </w:rPr>
            </w:pPr>
          </w:p>
          <w:p w:rsidR="00110830" w:rsidRPr="00263699" w:rsidRDefault="00110830" w:rsidP="00581266">
            <w:pPr>
              <w:jc w:val="right"/>
              <w:rPr>
                <w:sz w:val="20"/>
              </w:rPr>
            </w:pPr>
          </w:p>
          <w:p w:rsidR="000F26A6" w:rsidRPr="00263699" w:rsidRDefault="000F26A6" w:rsidP="00581266">
            <w:pPr>
              <w:jc w:val="right"/>
              <w:rPr>
                <w:sz w:val="20"/>
              </w:rPr>
            </w:pPr>
          </w:p>
          <w:p w:rsidR="00110830" w:rsidRPr="00263699" w:rsidRDefault="00915C5A" w:rsidP="000F26A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842,120</w:t>
            </w:r>
          </w:p>
        </w:tc>
      </w:tr>
      <w:tr w:rsidR="000E5338" w:rsidRPr="00263699" w:rsidTr="00B5128C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 xml:space="preserve">Иные </w:t>
            </w:r>
            <w:r w:rsidR="004D2129" w:rsidRPr="00263699">
              <w:rPr>
                <w:bCs/>
                <w:sz w:val="20"/>
              </w:rPr>
              <w:t>б</w:t>
            </w:r>
            <w:r w:rsidR="00642B99" w:rsidRPr="00263699">
              <w:rPr>
                <w:bCs/>
                <w:sz w:val="20"/>
              </w:rPr>
              <w:t>юджет</w:t>
            </w:r>
            <w:r w:rsidRPr="00263699">
              <w:rPr>
                <w:bCs/>
                <w:sz w:val="20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 xml:space="preserve">Функционирование Правительства </w:t>
            </w:r>
            <w:r w:rsidRPr="00263699">
              <w:rPr>
                <w:bCs/>
                <w:sz w:val="20"/>
              </w:rP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15C5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11522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22,300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12501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12501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242,700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12501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251,100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 w:rsidRPr="00263699">
              <w:rPr>
                <w:sz w:val="20"/>
              </w:rPr>
              <w:t>б</w:t>
            </w:r>
            <w:r w:rsidR="00642B99" w:rsidRPr="00263699">
              <w:rPr>
                <w:sz w:val="20"/>
              </w:rPr>
              <w:t>юджет</w:t>
            </w:r>
            <w:r w:rsidRPr="00263699">
              <w:rPr>
                <w:sz w:val="20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BD27E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234,779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F6827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F6827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248,599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263699" w:rsidRDefault="008F319F" w:rsidP="00AC65BE">
            <w:pPr>
              <w:jc w:val="right"/>
              <w:rPr>
                <w:sz w:val="20"/>
              </w:rPr>
            </w:pPr>
          </w:p>
          <w:p w:rsidR="00E600B7" w:rsidRPr="00263699" w:rsidRDefault="00E600B7" w:rsidP="00AC65BE">
            <w:pPr>
              <w:jc w:val="right"/>
              <w:rPr>
                <w:sz w:val="20"/>
              </w:rPr>
            </w:pPr>
          </w:p>
          <w:p w:rsidR="008F319F" w:rsidRPr="00263699" w:rsidRDefault="00BD27E8" w:rsidP="00E600B7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234,779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263699" w:rsidRDefault="008F319F" w:rsidP="00AC65BE">
            <w:pPr>
              <w:jc w:val="right"/>
              <w:rPr>
                <w:sz w:val="20"/>
              </w:rPr>
            </w:pPr>
          </w:p>
          <w:p w:rsidR="00B16006" w:rsidRPr="00263699" w:rsidRDefault="00B16006" w:rsidP="00AC65BE">
            <w:pPr>
              <w:jc w:val="right"/>
              <w:rPr>
                <w:sz w:val="20"/>
              </w:rPr>
            </w:pPr>
          </w:p>
          <w:p w:rsidR="008F319F" w:rsidRPr="00263699" w:rsidRDefault="009F6827" w:rsidP="00B1600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263699" w:rsidRDefault="0082127B" w:rsidP="0082127B">
            <w:pPr>
              <w:jc w:val="right"/>
              <w:rPr>
                <w:sz w:val="20"/>
              </w:rPr>
            </w:pPr>
          </w:p>
          <w:p w:rsidR="007359D3" w:rsidRPr="00263699" w:rsidRDefault="007359D3" w:rsidP="0082127B">
            <w:pPr>
              <w:jc w:val="right"/>
              <w:rPr>
                <w:sz w:val="20"/>
              </w:rPr>
            </w:pPr>
          </w:p>
          <w:p w:rsidR="008F319F" w:rsidRPr="00263699" w:rsidRDefault="009F6827" w:rsidP="0082127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248,599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263699" w:rsidRDefault="0085678A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263699" w:rsidRDefault="0085678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263699" w:rsidRDefault="0085678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263699" w:rsidRDefault="0085678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263699" w:rsidRDefault="0085678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78A" w:rsidRPr="00263699" w:rsidRDefault="0085678A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263699" w:rsidRDefault="0085678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263699" w:rsidRDefault="0085678A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78A" w:rsidRPr="00263699" w:rsidRDefault="00BD27E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234,779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263699" w:rsidRDefault="009F6827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263699" w:rsidRDefault="009F6827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248,599</w:t>
            </w:r>
          </w:p>
        </w:tc>
      </w:tr>
      <w:tr w:rsidR="000E5338" w:rsidRPr="00263699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00B7" w:rsidRPr="00263699" w:rsidRDefault="00E600B7" w:rsidP="00427494">
            <w:pPr>
              <w:jc w:val="right"/>
              <w:rPr>
                <w:sz w:val="20"/>
              </w:rPr>
            </w:pPr>
          </w:p>
          <w:p w:rsidR="007359D3" w:rsidRPr="00263699" w:rsidRDefault="00BD27E8" w:rsidP="00427494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234,779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263699" w:rsidRDefault="00B16006" w:rsidP="00AC65BE">
            <w:pPr>
              <w:jc w:val="right"/>
              <w:rPr>
                <w:sz w:val="20"/>
              </w:rPr>
            </w:pPr>
          </w:p>
          <w:p w:rsidR="008F319F" w:rsidRPr="00263699" w:rsidRDefault="009F6827" w:rsidP="00B1600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263699" w:rsidRDefault="008F319F" w:rsidP="00CC56B7">
            <w:pPr>
              <w:jc w:val="right"/>
              <w:rPr>
                <w:sz w:val="20"/>
              </w:rPr>
            </w:pPr>
          </w:p>
          <w:p w:rsidR="006F5EF3" w:rsidRPr="00263699" w:rsidRDefault="009F6827" w:rsidP="00CC56B7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248,599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BD27E8" w:rsidP="006F5EF3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0,221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F6827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F6827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2,501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BD27E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0,221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F6827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F6827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2,501</w:t>
            </w:r>
          </w:p>
        </w:tc>
      </w:tr>
      <w:tr w:rsidR="000E5338" w:rsidRPr="00263699" w:rsidTr="00B5128C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BD27E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0,221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F6827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F6827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2,501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BD27E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0,221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F6827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F6827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2,501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color w:val="0066FF"/>
                <w:sz w:val="20"/>
              </w:rPr>
              <w:t xml:space="preserve"> </w:t>
            </w:r>
            <w:r w:rsidRPr="00263699">
              <w:rPr>
                <w:sz w:val="20"/>
              </w:rPr>
              <w:t>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263699" w:rsidRDefault="008F319F" w:rsidP="00AC65BE">
            <w:pPr>
              <w:jc w:val="right"/>
              <w:rPr>
                <w:sz w:val="20"/>
              </w:rPr>
            </w:pPr>
          </w:p>
          <w:p w:rsidR="008F319F" w:rsidRPr="00263699" w:rsidRDefault="008F319F" w:rsidP="00AC65BE">
            <w:pPr>
              <w:jc w:val="right"/>
              <w:rPr>
                <w:sz w:val="20"/>
              </w:rPr>
            </w:pPr>
          </w:p>
          <w:p w:rsidR="008F319F" w:rsidRPr="00263699" w:rsidRDefault="008F319F" w:rsidP="00AC65BE">
            <w:pPr>
              <w:jc w:val="right"/>
              <w:rPr>
                <w:sz w:val="20"/>
              </w:rPr>
            </w:pPr>
          </w:p>
          <w:p w:rsidR="00CC56B7" w:rsidRPr="00263699" w:rsidRDefault="00CC56B7" w:rsidP="00AC65BE">
            <w:pPr>
              <w:jc w:val="right"/>
              <w:rPr>
                <w:sz w:val="20"/>
              </w:rPr>
            </w:pPr>
          </w:p>
          <w:p w:rsidR="00403A47" w:rsidRPr="00263699" w:rsidRDefault="00403A47" w:rsidP="00E27C74">
            <w:pPr>
              <w:jc w:val="right"/>
              <w:rPr>
                <w:sz w:val="20"/>
              </w:rPr>
            </w:pPr>
          </w:p>
          <w:p w:rsidR="008F319F" w:rsidRPr="00263699" w:rsidRDefault="007D6872" w:rsidP="00E27C74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</w:t>
            </w:r>
            <w:r w:rsidR="00CC56B7" w:rsidRPr="00263699">
              <w:rPr>
                <w:sz w:val="20"/>
              </w:rPr>
              <w:t>00</w:t>
            </w:r>
            <w:r w:rsidRPr="00263699">
              <w:rPr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263699" w:rsidRDefault="008F319F" w:rsidP="00AC65BE">
            <w:pPr>
              <w:jc w:val="right"/>
              <w:rPr>
                <w:sz w:val="20"/>
              </w:rPr>
            </w:pPr>
          </w:p>
          <w:p w:rsidR="008F319F" w:rsidRPr="00263699" w:rsidRDefault="008F319F" w:rsidP="00AC65BE">
            <w:pPr>
              <w:jc w:val="right"/>
              <w:rPr>
                <w:sz w:val="20"/>
              </w:rPr>
            </w:pPr>
          </w:p>
          <w:p w:rsidR="008F319F" w:rsidRPr="00263699" w:rsidRDefault="008F319F" w:rsidP="00AC65BE">
            <w:pPr>
              <w:jc w:val="right"/>
              <w:rPr>
                <w:sz w:val="20"/>
              </w:rPr>
            </w:pPr>
          </w:p>
          <w:p w:rsidR="008F319F" w:rsidRPr="00263699" w:rsidRDefault="008F319F" w:rsidP="00AC65BE">
            <w:pPr>
              <w:jc w:val="right"/>
              <w:rPr>
                <w:sz w:val="20"/>
              </w:rPr>
            </w:pPr>
          </w:p>
          <w:p w:rsidR="00403A47" w:rsidRPr="00263699" w:rsidRDefault="00403A47" w:rsidP="00AC65BE">
            <w:pPr>
              <w:jc w:val="right"/>
              <w:rPr>
                <w:sz w:val="20"/>
              </w:rPr>
            </w:pPr>
          </w:p>
          <w:p w:rsidR="008F319F" w:rsidRPr="00263699" w:rsidRDefault="00E27C74" w:rsidP="00403A47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263699" w:rsidRDefault="008F319F" w:rsidP="00AC65BE">
            <w:pPr>
              <w:jc w:val="right"/>
              <w:rPr>
                <w:sz w:val="20"/>
              </w:rPr>
            </w:pPr>
          </w:p>
          <w:p w:rsidR="008F319F" w:rsidRPr="00263699" w:rsidRDefault="008F319F" w:rsidP="00AC65BE">
            <w:pPr>
              <w:jc w:val="right"/>
              <w:rPr>
                <w:sz w:val="20"/>
              </w:rPr>
            </w:pPr>
          </w:p>
          <w:p w:rsidR="00CC56B7" w:rsidRPr="00263699" w:rsidRDefault="00CC56B7" w:rsidP="00AC65BE">
            <w:pPr>
              <w:jc w:val="right"/>
              <w:rPr>
                <w:sz w:val="20"/>
              </w:rPr>
            </w:pPr>
          </w:p>
          <w:p w:rsidR="00CC56B7" w:rsidRPr="00263699" w:rsidRDefault="00CC56B7" w:rsidP="00AC65BE">
            <w:pPr>
              <w:jc w:val="right"/>
              <w:rPr>
                <w:sz w:val="20"/>
              </w:rPr>
            </w:pPr>
          </w:p>
          <w:p w:rsidR="00403A47" w:rsidRPr="00263699" w:rsidRDefault="00403A47" w:rsidP="00E27C74">
            <w:pPr>
              <w:jc w:val="right"/>
              <w:rPr>
                <w:sz w:val="20"/>
              </w:rPr>
            </w:pPr>
          </w:p>
          <w:p w:rsidR="008F319F" w:rsidRPr="00263699" w:rsidRDefault="00CC56B7" w:rsidP="00E27C74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263699" w:rsidRDefault="008F319F" w:rsidP="00AC65BE">
            <w:pPr>
              <w:jc w:val="right"/>
              <w:rPr>
                <w:sz w:val="20"/>
              </w:rPr>
            </w:pPr>
          </w:p>
          <w:p w:rsidR="008F319F" w:rsidRPr="00263699" w:rsidRDefault="008F319F" w:rsidP="00AC65BE">
            <w:pPr>
              <w:jc w:val="right"/>
              <w:rPr>
                <w:sz w:val="20"/>
              </w:rPr>
            </w:pPr>
          </w:p>
          <w:p w:rsidR="008F319F" w:rsidRPr="00263699" w:rsidRDefault="00521A2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263699" w:rsidRDefault="008F319F" w:rsidP="00AC65BE">
            <w:pPr>
              <w:jc w:val="right"/>
              <w:rPr>
                <w:sz w:val="20"/>
              </w:rPr>
            </w:pPr>
          </w:p>
          <w:p w:rsidR="00521A2A" w:rsidRPr="00263699" w:rsidRDefault="00521A2A" w:rsidP="00AC65BE">
            <w:pPr>
              <w:jc w:val="right"/>
              <w:rPr>
                <w:sz w:val="20"/>
              </w:rPr>
            </w:pPr>
          </w:p>
          <w:p w:rsidR="008F319F" w:rsidRPr="00263699" w:rsidRDefault="00521A2A" w:rsidP="00521A2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263699" w:rsidRDefault="008F319F" w:rsidP="00AC65BE">
            <w:pPr>
              <w:jc w:val="right"/>
              <w:rPr>
                <w:sz w:val="20"/>
              </w:rPr>
            </w:pPr>
          </w:p>
          <w:p w:rsidR="008F319F" w:rsidRPr="00263699" w:rsidRDefault="008F319F" w:rsidP="00AC65BE">
            <w:pPr>
              <w:jc w:val="right"/>
              <w:rPr>
                <w:sz w:val="20"/>
              </w:rPr>
            </w:pPr>
          </w:p>
          <w:p w:rsidR="008F319F" w:rsidRPr="00263699" w:rsidRDefault="00521A2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263699" w:rsidRDefault="008F319F" w:rsidP="00AC65BE">
            <w:pPr>
              <w:jc w:val="right"/>
              <w:rPr>
                <w:sz w:val="20"/>
              </w:rPr>
            </w:pPr>
          </w:p>
          <w:p w:rsidR="00521A2A" w:rsidRPr="00263699" w:rsidRDefault="00521A2A" w:rsidP="00521A2A">
            <w:pPr>
              <w:jc w:val="right"/>
              <w:rPr>
                <w:sz w:val="20"/>
              </w:rPr>
            </w:pPr>
          </w:p>
          <w:p w:rsidR="008F319F" w:rsidRPr="00263699" w:rsidRDefault="00521A2A" w:rsidP="00521A2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263699" w:rsidRDefault="008F319F" w:rsidP="00AC65BE">
            <w:pPr>
              <w:jc w:val="right"/>
              <w:rPr>
                <w:sz w:val="20"/>
              </w:rPr>
            </w:pPr>
          </w:p>
          <w:p w:rsidR="008F319F" w:rsidRPr="00263699" w:rsidRDefault="008F319F" w:rsidP="00A226BD">
            <w:pPr>
              <w:rPr>
                <w:sz w:val="20"/>
              </w:rPr>
            </w:pPr>
          </w:p>
          <w:p w:rsidR="008F319F" w:rsidRPr="00263699" w:rsidRDefault="00521A2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263699" w:rsidRDefault="008F319F" w:rsidP="00AC65BE">
            <w:pPr>
              <w:jc w:val="right"/>
              <w:rPr>
                <w:sz w:val="20"/>
              </w:rPr>
            </w:pPr>
          </w:p>
          <w:p w:rsidR="00521A2A" w:rsidRPr="00263699" w:rsidRDefault="00521A2A" w:rsidP="00A226BD">
            <w:pPr>
              <w:jc w:val="right"/>
              <w:rPr>
                <w:sz w:val="20"/>
              </w:rPr>
            </w:pPr>
          </w:p>
          <w:p w:rsidR="008F319F" w:rsidRPr="00263699" w:rsidRDefault="00521A2A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263699" w:rsidRDefault="00521A2A" w:rsidP="00AC65BE">
            <w:pPr>
              <w:jc w:val="right"/>
              <w:rPr>
                <w:sz w:val="20"/>
              </w:rPr>
            </w:pPr>
          </w:p>
          <w:p w:rsidR="008F319F" w:rsidRPr="00263699" w:rsidRDefault="00521A2A" w:rsidP="00521A2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263699" w:rsidRDefault="008F319F" w:rsidP="00AC65BE">
            <w:pPr>
              <w:jc w:val="right"/>
              <w:rPr>
                <w:sz w:val="20"/>
              </w:rPr>
            </w:pPr>
          </w:p>
          <w:p w:rsidR="008F319F" w:rsidRPr="00263699" w:rsidRDefault="00521A2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263699" w:rsidRDefault="00521A2A" w:rsidP="00AC65BE">
            <w:pPr>
              <w:jc w:val="right"/>
              <w:rPr>
                <w:sz w:val="20"/>
              </w:rPr>
            </w:pPr>
          </w:p>
          <w:p w:rsidR="008F319F" w:rsidRPr="00263699" w:rsidRDefault="00521A2A" w:rsidP="00521A2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521A2A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263699" w:rsidRDefault="00521A2A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263699" w:rsidRDefault="00521A2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263699" w:rsidRDefault="00521A2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263699" w:rsidRDefault="00521A2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263699" w:rsidRDefault="00521A2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1A2A" w:rsidRPr="00263699" w:rsidRDefault="00521A2A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263699" w:rsidRDefault="00521A2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263699" w:rsidRDefault="00521A2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263699" w:rsidRDefault="00521A2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263699" w:rsidRDefault="00521A2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263699" w:rsidRDefault="00521A2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Основное мероприятие «Предоставление меж</w:t>
            </w:r>
            <w:r w:rsidR="004D2129" w:rsidRPr="00263699">
              <w:rPr>
                <w:i/>
                <w:sz w:val="20"/>
              </w:rPr>
              <w:t>б</w:t>
            </w:r>
            <w:r w:rsidR="00642B99" w:rsidRPr="00263699">
              <w:rPr>
                <w:i/>
                <w:sz w:val="20"/>
              </w:rPr>
              <w:t>юджет</w:t>
            </w:r>
            <w:r w:rsidRPr="00263699">
              <w:rPr>
                <w:i/>
                <w:sz w:val="20"/>
              </w:rPr>
              <w:t>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263699" w:rsidRDefault="008F319F" w:rsidP="00AC65BE">
            <w:pPr>
              <w:jc w:val="right"/>
              <w:rPr>
                <w:i/>
                <w:sz w:val="20"/>
              </w:rPr>
            </w:pPr>
          </w:p>
          <w:p w:rsidR="00E600B7" w:rsidRPr="00263699" w:rsidRDefault="00E600B7" w:rsidP="00AC65BE">
            <w:pPr>
              <w:jc w:val="right"/>
              <w:rPr>
                <w:i/>
                <w:sz w:val="20"/>
              </w:rPr>
            </w:pPr>
          </w:p>
          <w:p w:rsidR="008F319F" w:rsidRPr="00263699" w:rsidRDefault="00F35F74" w:rsidP="00E600B7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1157,715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263699" w:rsidRDefault="008F319F" w:rsidP="00AC65BE">
            <w:pPr>
              <w:jc w:val="right"/>
              <w:rPr>
                <w:i/>
                <w:sz w:val="20"/>
              </w:rPr>
            </w:pPr>
          </w:p>
          <w:p w:rsidR="00F35F74" w:rsidRPr="00263699" w:rsidRDefault="00F35F74" w:rsidP="00AC65BE">
            <w:pPr>
              <w:jc w:val="right"/>
              <w:rPr>
                <w:i/>
                <w:sz w:val="20"/>
              </w:rPr>
            </w:pPr>
          </w:p>
          <w:p w:rsidR="008F319F" w:rsidRPr="00263699" w:rsidRDefault="00F35F74" w:rsidP="00F35F74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1157,715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263699" w:rsidRDefault="008F319F" w:rsidP="00AC65BE">
            <w:pPr>
              <w:jc w:val="right"/>
              <w:rPr>
                <w:i/>
                <w:sz w:val="20"/>
              </w:rPr>
            </w:pPr>
          </w:p>
          <w:p w:rsidR="007D6872" w:rsidRPr="00263699" w:rsidRDefault="007D6872" w:rsidP="007D6872">
            <w:pPr>
              <w:jc w:val="right"/>
              <w:rPr>
                <w:i/>
                <w:sz w:val="20"/>
              </w:rPr>
            </w:pPr>
          </w:p>
          <w:p w:rsidR="008F319F" w:rsidRPr="00263699" w:rsidRDefault="00F35F74" w:rsidP="007D6872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1157,715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Иные меж</w:t>
            </w:r>
            <w:r w:rsidR="004D2129" w:rsidRPr="00263699">
              <w:rPr>
                <w:sz w:val="20"/>
              </w:rPr>
              <w:t>б</w:t>
            </w:r>
            <w:r w:rsidR="00642B99" w:rsidRPr="00263699">
              <w:rPr>
                <w:sz w:val="20"/>
              </w:rPr>
              <w:t>юджет</w:t>
            </w:r>
            <w:r w:rsidRPr="00263699">
              <w:rPr>
                <w:sz w:val="20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sz w:val="20"/>
              </w:rPr>
              <w:t xml:space="preserve"> сельсовета Камешки</w:t>
            </w:r>
            <w:r w:rsidR="00E600B7" w:rsidRPr="00263699">
              <w:rPr>
                <w:sz w:val="20"/>
              </w:rPr>
              <w:t>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263699" w:rsidRDefault="008F319F" w:rsidP="00A226BD">
            <w:pPr>
              <w:jc w:val="right"/>
              <w:rPr>
                <w:sz w:val="20"/>
              </w:rPr>
            </w:pPr>
          </w:p>
          <w:p w:rsidR="008F319F" w:rsidRPr="00263699" w:rsidRDefault="008F319F" w:rsidP="00A226BD">
            <w:pPr>
              <w:jc w:val="right"/>
              <w:rPr>
                <w:sz w:val="20"/>
              </w:rPr>
            </w:pPr>
          </w:p>
          <w:p w:rsidR="008F319F" w:rsidRPr="00263699" w:rsidRDefault="008F319F" w:rsidP="00C06077">
            <w:pPr>
              <w:rPr>
                <w:sz w:val="20"/>
              </w:rPr>
            </w:pPr>
          </w:p>
          <w:p w:rsidR="004D2129" w:rsidRPr="00263699" w:rsidRDefault="004D2129" w:rsidP="00A226BD">
            <w:pPr>
              <w:jc w:val="right"/>
              <w:rPr>
                <w:sz w:val="20"/>
              </w:rPr>
            </w:pPr>
          </w:p>
          <w:p w:rsidR="00C06077" w:rsidRPr="00263699" w:rsidRDefault="00C06077" w:rsidP="00A226BD">
            <w:pPr>
              <w:jc w:val="right"/>
              <w:rPr>
                <w:sz w:val="20"/>
              </w:rPr>
            </w:pPr>
          </w:p>
          <w:p w:rsidR="00255096" w:rsidRPr="00263699" w:rsidRDefault="00255096" w:rsidP="006B5664">
            <w:pPr>
              <w:jc w:val="right"/>
              <w:rPr>
                <w:sz w:val="20"/>
              </w:rPr>
            </w:pPr>
          </w:p>
          <w:p w:rsidR="008F319F" w:rsidRPr="00263699" w:rsidRDefault="0012501D" w:rsidP="002550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263699" w:rsidRDefault="008F319F" w:rsidP="00A226BD">
            <w:pPr>
              <w:jc w:val="right"/>
              <w:rPr>
                <w:sz w:val="20"/>
              </w:rPr>
            </w:pPr>
          </w:p>
          <w:p w:rsidR="008F319F" w:rsidRPr="00263699" w:rsidRDefault="008F319F" w:rsidP="00A226BD">
            <w:pPr>
              <w:jc w:val="right"/>
              <w:rPr>
                <w:sz w:val="20"/>
              </w:rPr>
            </w:pPr>
          </w:p>
          <w:p w:rsidR="008F319F" w:rsidRPr="00263699" w:rsidRDefault="008F319F" w:rsidP="00C06077">
            <w:pPr>
              <w:tabs>
                <w:tab w:val="left" w:pos="1246"/>
              </w:tabs>
              <w:rPr>
                <w:sz w:val="20"/>
              </w:rPr>
            </w:pPr>
          </w:p>
          <w:p w:rsidR="004D2129" w:rsidRPr="00263699" w:rsidRDefault="004D2129" w:rsidP="00A226BD">
            <w:pPr>
              <w:jc w:val="right"/>
              <w:rPr>
                <w:sz w:val="20"/>
              </w:rPr>
            </w:pPr>
          </w:p>
          <w:p w:rsidR="006B5664" w:rsidRPr="00263699" w:rsidRDefault="006B5664" w:rsidP="00A226BD">
            <w:pPr>
              <w:jc w:val="right"/>
              <w:rPr>
                <w:sz w:val="20"/>
              </w:rPr>
            </w:pPr>
          </w:p>
          <w:p w:rsidR="00E600B7" w:rsidRPr="00263699" w:rsidRDefault="00E600B7" w:rsidP="00A226BD">
            <w:pPr>
              <w:jc w:val="right"/>
              <w:rPr>
                <w:sz w:val="20"/>
              </w:rPr>
            </w:pPr>
          </w:p>
          <w:p w:rsidR="008F319F" w:rsidRPr="00263699" w:rsidRDefault="0012501D" w:rsidP="0012501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263699" w:rsidRDefault="008F319F" w:rsidP="00A226BD">
            <w:pPr>
              <w:jc w:val="right"/>
              <w:rPr>
                <w:sz w:val="20"/>
              </w:rPr>
            </w:pPr>
          </w:p>
          <w:p w:rsidR="008F319F" w:rsidRPr="00263699" w:rsidRDefault="008F319F" w:rsidP="00C06077">
            <w:pPr>
              <w:rPr>
                <w:sz w:val="20"/>
              </w:rPr>
            </w:pPr>
          </w:p>
          <w:p w:rsidR="008F319F" w:rsidRPr="00263699" w:rsidRDefault="008F319F" w:rsidP="00A226BD">
            <w:pPr>
              <w:jc w:val="right"/>
              <w:rPr>
                <w:sz w:val="20"/>
              </w:rPr>
            </w:pPr>
          </w:p>
          <w:p w:rsidR="004D2129" w:rsidRPr="00263699" w:rsidRDefault="004D2129" w:rsidP="00A226BD">
            <w:pPr>
              <w:jc w:val="right"/>
              <w:rPr>
                <w:sz w:val="20"/>
              </w:rPr>
            </w:pPr>
          </w:p>
          <w:p w:rsidR="00C06077" w:rsidRPr="00263699" w:rsidRDefault="00C06077" w:rsidP="00A226BD">
            <w:pPr>
              <w:jc w:val="right"/>
              <w:rPr>
                <w:sz w:val="20"/>
              </w:rPr>
            </w:pPr>
          </w:p>
          <w:p w:rsidR="00255096" w:rsidRPr="00263699" w:rsidRDefault="00255096" w:rsidP="006B5664">
            <w:pPr>
              <w:jc w:val="right"/>
              <w:rPr>
                <w:sz w:val="20"/>
              </w:rPr>
            </w:pPr>
          </w:p>
          <w:p w:rsidR="008F319F" w:rsidRPr="00263699" w:rsidRDefault="0012501D" w:rsidP="006B5664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Меж</w:t>
            </w:r>
            <w:r w:rsidR="004D2129" w:rsidRPr="00263699">
              <w:rPr>
                <w:sz w:val="20"/>
              </w:rPr>
              <w:t>б</w:t>
            </w:r>
            <w:r w:rsidR="00642B99" w:rsidRPr="00263699">
              <w:rPr>
                <w:sz w:val="20"/>
              </w:rPr>
              <w:t>юджет</w:t>
            </w:r>
            <w:r w:rsidRPr="00263699">
              <w:rPr>
                <w:sz w:val="20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Иные меж</w:t>
            </w:r>
            <w:r w:rsidR="004D2129" w:rsidRPr="00263699">
              <w:rPr>
                <w:sz w:val="20"/>
              </w:rPr>
              <w:t>б</w:t>
            </w:r>
            <w:r w:rsidR="00642B99" w:rsidRPr="00263699">
              <w:rPr>
                <w:sz w:val="20"/>
              </w:rPr>
              <w:t>юджет</w:t>
            </w:r>
            <w:r w:rsidRPr="00263699">
              <w:rPr>
                <w:sz w:val="20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</w:tr>
      <w:tr w:rsidR="00A226BD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263699" w:rsidRDefault="00A226BD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263699" w:rsidRDefault="00A226B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263699" w:rsidRDefault="00A226B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263699" w:rsidRDefault="00A226B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263699" w:rsidRDefault="00A226B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26BD" w:rsidRPr="00263699" w:rsidRDefault="00A226BD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263699" w:rsidRDefault="00A226B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263699" w:rsidRDefault="00A226B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26BD" w:rsidRPr="00263699" w:rsidRDefault="00A226BD" w:rsidP="00AC65BE">
            <w:pPr>
              <w:jc w:val="right"/>
              <w:rPr>
                <w:sz w:val="20"/>
              </w:rPr>
            </w:pPr>
          </w:p>
          <w:p w:rsidR="00A226BD" w:rsidRPr="00263699" w:rsidRDefault="00A226BD" w:rsidP="00AC65BE">
            <w:pPr>
              <w:jc w:val="right"/>
              <w:rPr>
                <w:sz w:val="20"/>
              </w:rPr>
            </w:pPr>
          </w:p>
          <w:p w:rsidR="00A226BD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263699" w:rsidRDefault="00A226BD" w:rsidP="00AC65BE">
            <w:pPr>
              <w:jc w:val="right"/>
              <w:rPr>
                <w:sz w:val="20"/>
              </w:rPr>
            </w:pPr>
          </w:p>
          <w:p w:rsidR="00A226BD" w:rsidRPr="00263699" w:rsidRDefault="00A226BD" w:rsidP="00AC65BE">
            <w:pPr>
              <w:jc w:val="right"/>
              <w:rPr>
                <w:sz w:val="20"/>
              </w:rPr>
            </w:pPr>
          </w:p>
          <w:p w:rsidR="00A226BD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263699" w:rsidRDefault="00A226BD" w:rsidP="00AC65BE">
            <w:pPr>
              <w:jc w:val="right"/>
              <w:rPr>
                <w:sz w:val="20"/>
              </w:rPr>
            </w:pPr>
          </w:p>
          <w:p w:rsidR="00A226BD" w:rsidRPr="00263699" w:rsidRDefault="00A226BD" w:rsidP="00AC65BE">
            <w:pPr>
              <w:jc w:val="right"/>
              <w:rPr>
                <w:sz w:val="20"/>
              </w:rPr>
            </w:pPr>
          </w:p>
          <w:p w:rsidR="00A226BD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A1FEB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1FEB" w:rsidRPr="00263699" w:rsidRDefault="00CA1FEB" w:rsidP="00A226BD">
            <w:pPr>
              <w:jc w:val="right"/>
              <w:rPr>
                <w:sz w:val="20"/>
              </w:rPr>
            </w:pPr>
          </w:p>
          <w:p w:rsidR="00CA1FEB" w:rsidRPr="00263699" w:rsidRDefault="00CA1FEB" w:rsidP="00A226BD">
            <w:pPr>
              <w:jc w:val="right"/>
              <w:rPr>
                <w:sz w:val="20"/>
              </w:rPr>
            </w:pPr>
          </w:p>
          <w:p w:rsidR="00F35F74" w:rsidRPr="00263699" w:rsidRDefault="00F35F74" w:rsidP="00A226BD">
            <w:pPr>
              <w:jc w:val="right"/>
              <w:rPr>
                <w:sz w:val="20"/>
              </w:rPr>
            </w:pPr>
          </w:p>
          <w:p w:rsidR="008F319F" w:rsidRPr="00263699" w:rsidRDefault="00F35F74" w:rsidP="00F35F74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263699" w:rsidRDefault="00CA1FEB" w:rsidP="00A226BD">
            <w:pPr>
              <w:jc w:val="right"/>
              <w:rPr>
                <w:sz w:val="20"/>
              </w:rPr>
            </w:pPr>
          </w:p>
          <w:p w:rsidR="00CA1FEB" w:rsidRPr="00263699" w:rsidRDefault="00CA1FEB" w:rsidP="00A226BD">
            <w:pPr>
              <w:jc w:val="right"/>
              <w:rPr>
                <w:sz w:val="20"/>
              </w:rPr>
            </w:pPr>
          </w:p>
          <w:p w:rsidR="00F35F74" w:rsidRPr="00263699" w:rsidRDefault="00F35F74" w:rsidP="00A226BD">
            <w:pPr>
              <w:jc w:val="right"/>
              <w:rPr>
                <w:sz w:val="20"/>
              </w:rPr>
            </w:pPr>
          </w:p>
          <w:p w:rsidR="008F319F" w:rsidRPr="00263699" w:rsidRDefault="00F35F74" w:rsidP="00F35F74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263699" w:rsidRDefault="00CA1FEB" w:rsidP="00A226BD">
            <w:pPr>
              <w:jc w:val="right"/>
              <w:rPr>
                <w:sz w:val="20"/>
              </w:rPr>
            </w:pPr>
          </w:p>
          <w:p w:rsidR="00CA1FEB" w:rsidRPr="00263699" w:rsidRDefault="00CA1FEB" w:rsidP="00A226BD">
            <w:pPr>
              <w:jc w:val="right"/>
              <w:rPr>
                <w:sz w:val="20"/>
              </w:rPr>
            </w:pPr>
          </w:p>
          <w:p w:rsidR="00F35F74" w:rsidRPr="00263699" w:rsidRDefault="00F35F74" w:rsidP="00A226BD">
            <w:pPr>
              <w:jc w:val="right"/>
              <w:rPr>
                <w:sz w:val="20"/>
              </w:rPr>
            </w:pPr>
          </w:p>
          <w:p w:rsidR="008F319F" w:rsidRPr="00263699" w:rsidRDefault="00F35F74" w:rsidP="00F35F74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1155,715</w:t>
            </w:r>
          </w:p>
        </w:tc>
      </w:tr>
      <w:tr w:rsidR="007D6872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F1549A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 xml:space="preserve"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</w:t>
            </w:r>
            <w:r w:rsidRPr="00263699">
              <w:rPr>
                <w:sz w:val="20"/>
              </w:rPr>
              <w:lastRenderedPageBreak/>
              <w:t>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5A0F5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5A0F5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5A0F5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FC77D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263699" w:rsidRDefault="007D6872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263699" w:rsidRDefault="007D6872" w:rsidP="00255096">
            <w:pPr>
              <w:jc w:val="right"/>
              <w:rPr>
                <w:sz w:val="20"/>
              </w:rPr>
            </w:pPr>
          </w:p>
          <w:p w:rsidR="00FE4CC6" w:rsidRPr="00263699" w:rsidRDefault="00FE4CC6" w:rsidP="00255096">
            <w:pPr>
              <w:jc w:val="right"/>
              <w:rPr>
                <w:sz w:val="20"/>
              </w:rPr>
            </w:pPr>
          </w:p>
          <w:p w:rsidR="00FE4CC6" w:rsidRPr="00263699" w:rsidRDefault="00FE4CC6" w:rsidP="00255096">
            <w:pPr>
              <w:jc w:val="right"/>
              <w:rPr>
                <w:sz w:val="20"/>
              </w:rPr>
            </w:pPr>
          </w:p>
          <w:p w:rsidR="00FE4CC6" w:rsidRPr="00263699" w:rsidRDefault="00FE4CC6" w:rsidP="00255096">
            <w:pPr>
              <w:jc w:val="right"/>
              <w:rPr>
                <w:sz w:val="20"/>
              </w:rPr>
            </w:pPr>
          </w:p>
          <w:p w:rsidR="00BE0C26" w:rsidRPr="00263699" w:rsidRDefault="00BE0C26" w:rsidP="00255096">
            <w:pPr>
              <w:jc w:val="right"/>
              <w:rPr>
                <w:sz w:val="20"/>
              </w:rPr>
            </w:pPr>
          </w:p>
          <w:p w:rsidR="00BE0C26" w:rsidRPr="00263699" w:rsidRDefault="00BE0C26" w:rsidP="00255096">
            <w:pPr>
              <w:jc w:val="right"/>
              <w:rPr>
                <w:sz w:val="20"/>
              </w:rPr>
            </w:pPr>
          </w:p>
          <w:p w:rsidR="00BE0C26" w:rsidRPr="00263699" w:rsidRDefault="00BE0C26" w:rsidP="00255096">
            <w:pPr>
              <w:jc w:val="right"/>
              <w:rPr>
                <w:sz w:val="20"/>
              </w:rPr>
            </w:pPr>
          </w:p>
          <w:p w:rsidR="00F1549A" w:rsidRPr="00263699" w:rsidRDefault="00F1549A" w:rsidP="002550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263699" w:rsidRDefault="007D6872" w:rsidP="00255096">
            <w:pPr>
              <w:jc w:val="right"/>
              <w:rPr>
                <w:sz w:val="20"/>
              </w:rPr>
            </w:pPr>
          </w:p>
          <w:p w:rsidR="00FE4CC6" w:rsidRPr="00263699" w:rsidRDefault="00FE4CC6" w:rsidP="00255096">
            <w:pPr>
              <w:jc w:val="right"/>
              <w:rPr>
                <w:sz w:val="20"/>
              </w:rPr>
            </w:pPr>
          </w:p>
          <w:p w:rsidR="00FE4CC6" w:rsidRPr="00263699" w:rsidRDefault="00FE4CC6" w:rsidP="00255096">
            <w:pPr>
              <w:jc w:val="right"/>
              <w:rPr>
                <w:sz w:val="20"/>
              </w:rPr>
            </w:pPr>
          </w:p>
          <w:p w:rsidR="00F1549A" w:rsidRPr="00263699" w:rsidRDefault="00F1549A" w:rsidP="00255096">
            <w:pPr>
              <w:jc w:val="right"/>
              <w:rPr>
                <w:sz w:val="20"/>
              </w:rPr>
            </w:pPr>
          </w:p>
          <w:p w:rsidR="00BE0C26" w:rsidRPr="00263699" w:rsidRDefault="00BE0C26" w:rsidP="00255096">
            <w:pPr>
              <w:jc w:val="right"/>
              <w:rPr>
                <w:sz w:val="20"/>
              </w:rPr>
            </w:pPr>
          </w:p>
          <w:p w:rsidR="00BE0C26" w:rsidRPr="00263699" w:rsidRDefault="00BE0C26" w:rsidP="00255096">
            <w:pPr>
              <w:jc w:val="right"/>
              <w:rPr>
                <w:sz w:val="20"/>
              </w:rPr>
            </w:pPr>
          </w:p>
          <w:p w:rsidR="00BE0C26" w:rsidRPr="00263699" w:rsidRDefault="00BE0C26" w:rsidP="00255096">
            <w:pPr>
              <w:jc w:val="right"/>
              <w:rPr>
                <w:sz w:val="20"/>
              </w:rPr>
            </w:pPr>
          </w:p>
          <w:p w:rsidR="00F1549A" w:rsidRPr="00263699" w:rsidRDefault="00F1549A" w:rsidP="002550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263699" w:rsidRDefault="007D6872" w:rsidP="00255096">
            <w:pPr>
              <w:jc w:val="right"/>
              <w:rPr>
                <w:sz w:val="20"/>
              </w:rPr>
            </w:pPr>
          </w:p>
          <w:p w:rsidR="00FE4CC6" w:rsidRPr="00263699" w:rsidRDefault="00FE4CC6" w:rsidP="00255096">
            <w:pPr>
              <w:jc w:val="right"/>
              <w:rPr>
                <w:sz w:val="20"/>
              </w:rPr>
            </w:pPr>
          </w:p>
          <w:p w:rsidR="00FE4CC6" w:rsidRPr="00263699" w:rsidRDefault="00FE4CC6" w:rsidP="00255096">
            <w:pPr>
              <w:jc w:val="right"/>
              <w:rPr>
                <w:sz w:val="20"/>
              </w:rPr>
            </w:pPr>
          </w:p>
          <w:p w:rsidR="00FE4CC6" w:rsidRPr="00263699" w:rsidRDefault="00FE4CC6" w:rsidP="00255096">
            <w:pPr>
              <w:jc w:val="right"/>
              <w:rPr>
                <w:sz w:val="20"/>
              </w:rPr>
            </w:pPr>
          </w:p>
          <w:p w:rsidR="00BE0C26" w:rsidRPr="00263699" w:rsidRDefault="00BE0C26" w:rsidP="00255096">
            <w:pPr>
              <w:jc w:val="right"/>
              <w:rPr>
                <w:sz w:val="20"/>
              </w:rPr>
            </w:pPr>
          </w:p>
          <w:p w:rsidR="00BE0C26" w:rsidRPr="00263699" w:rsidRDefault="00BE0C26" w:rsidP="00255096">
            <w:pPr>
              <w:jc w:val="right"/>
              <w:rPr>
                <w:sz w:val="20"/>
              </w:rPr>
            </w:pPr>
          </w:p>
          <w:p w:rsidR="00BE0C26" w:rsidRPr="00263699" w:rsidRDefault="00BE0C26" w:rsidP="00255096">
            <w:pPr>
              <w:jc w:val="right"/>
              <w:rPr>
                <w:sz w:val="20"/>
              </w:rPr>
            </w:pPr>
          </w:p>
          <w:p w:rsidR="00F1549A" w:rsidRPr="00263699" w:rsidRDefault="00255096" w:rsidP="00255096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7D6872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405EC3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5A0F5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5A0F5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5A0F5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FC77D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263699" w:rsidRDefault="00FE4CC6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263699" w:rsidRDefault="00F1549A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263699" w:rsidRDefault="00F1549A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263699" w:rsidRDefault="00F1549A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7D6872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405EC3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5A0F5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5A0F5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5A0F5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FC77D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263699" w:rsidRDefault="00FE4CC6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263699" w:rsidRDefault="00F1549A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263699" w:rsidRDefault="00F1549A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263699" w:rsidRDefault="00F1549A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7D6872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5A0F55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5A0F5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5A0F5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5A0F5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FC77D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263699" w:rsidRDefault="00FE4CC6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FE4CC6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263699" w:rsidRDefault="007D6872" w:rsidP="00A226BD">
            <w:pPr>
              <w:jc w:val="right"/>
              <w:rPr>
                <w:sz w:val="20"/>
              </w:rPr>
            </w:pPr>
          </w:p>
          <w:p w:rsidR="00FE4CC6" w:rsidRPr="00263699" w:rsidRDefault="00F1549A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263699" w:rsidRDefault="007D6872" w:rsidP="00A226BD">
            <w:pPr>
              <w:jc w:val="right"/>
              <w:rPr>
                <w:sz w:val="20"/>
              </w:rPr>
            </w:pPr>
          </w:p>
          <w:p w:rsidR="00FE4CC6" w:rsidRPr="00263699" w:rsidRDefault="00F1549A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263699" w:rsidRDefault="007D6872" w:rsidP="00A226BD">
            <w:pPr>
              <w:jc w:val="right"/>
              <w:rPr>
                <w:sz w:val="20"/>
              </w:rPr>
            </w:pPr>
          </w:p>
          <w:p w:rsidR="00FE4CC6" w:rsidRPr="00263699" w:rsidRDefault="00F1549A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7D6872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5A0F55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5A0F5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5A0F5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5A0F5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FC77D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263699" w:rsidRDefault="00FE4CC6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FE4CC6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263699" w:rsidRDefault="00FE4CC6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263699" w:rsidRDefault="007D6872" w:rsidP="00A226BD">
            <w:pPr>
              <w:jc w:val="right"/>
              <w:rPr>
                <w:sz w:val="20"/>
              </w:rPr>
            </w:pPr>
          </w:p>
          <w:p w:rsidR="00FE4CC6" w:rsidRPr="00263699" w:rsidRDefault="00FE4CC6" w:rsidP="00A226BD">
            <w:pPr>
              <w:jc w:val="right"/>
              <w:rPr>
                <w:sz w:val="20"/>
              </w:rPr>
            </w:pPr>
          </w:p>
          <w:p w:rsidR="00FE4CC6" w:rsidRPr="00263699" w:rsidRDefault="00FE4CC6" w:rsidP="00A226BD">
            <w:pPr>
              <w:jc w:val="right"/>
              <w:rPr>
                <w:sz w:val="20"/>
              </w:rPr>
            </w:pPr>
          </w:p>
          <w:p w:rsidR="00FE4CC6" w:rsidRPr="00263699" w:rsidRDefault="00FE4CC6" w:rsidP="00A226BD">
            <w:pPr>
              <w:jc w:val="right"/>
              <w:rPr>
                <w:sz w:val="20"/>
              </w:rPr>
            </w:pPr>
          </w:p>
          <w:p w:rsidR="00F1549A" w:rsidRPr="00263699" w:rsidRDefault="00F1549A" w:rsidP="00A226BD">
            <w:pPr>
              <w:jc w:val="right"/>
              <w:rPr>
                <w:sz w:val="20"/>
              </w:rPr>
            </w:pPr>
          </w:p>
          <w:p w:rsidR="00FE4CC6" w:rsidRPr="00263699" w:rsidRDefault="00F1549A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263699" w:rsidRDefault="007D6872" w:rsidP="00A226BD">
            <w:pPr>
              <w:jc w:val="right"/>
              <w:rPr>
                <w:sz w:val="20"/>
              </w:rPr>
            </w:pPr>
          </w:p>
          <w:p w:rsidR="00FE4CC6" w:rsidRPr="00263699" w:rsidRDefault="00FE4CC6" w:rsidP="00A226BD">
            <w:pPr>
              <w:jc w:val="right"/>
              <w:rPr>
                <w:sz w:val="20"/>
              </w:rPr>
            </w:pPr>
          </w:p>
          <w:p w:rsidR="00FE4CC6" w:rsidRPr="00263699" w:rsidRDefault="00FE4CC6" w:rsidP="00A226BD">
            <w:pPr>
              <w:jc w:val="right"/>
              <w:rPr>
                <w:sz w:val="20"/>
              </w:rPr>
            </w:pPr>
          </w:p>
          <w:p w:rsidR="00FE4CC6" w:rsidRPr="00263699" w:rsidRDefault="00FE4CC6" w:rsidP="00A226BD">
            <w:pPr>
              <w:jc w:val="right"/>
              <w:rPr>
                <w:sz w:val="20"/>
              </w:rPr>
            </w:pPr>
          </w:p>
          <w:p w:rsidR="00FE4CC6" w:rsidRPr="00263699" w:rsidRDefault="00FE4CC6" w:rsidP="00A226BD">
            <w:pPr>
              <w:jc w:val="right"/>
              <w:rPr>
                <w:sz w:val="20"/>
              </w:rPr>
            </w:pPr>
          </w:p>
          <w:p w:rsidR="00FE4CC6" w:rsidRPr="00263699" w:rsidRDefault="00F1549A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263699" w:rsidRDefault="007D6872" w:rsidP="00A226BD">
            <w:pPr>
              <w:jc w:val="right"/>
              <w:rPr>
                <w:sz w:val="20"/>
              </w:rPr>
            </w:pPr>
          </w:p>
          <w:p w:rsidR="00FE4CC6" w:rsidRPr="00263699" w:rsidRDefault="00FE4CC6" w:rsidP="00A226BD">
            <w:pPr>
              <w:jc w:val="right"/>
              <w:rPr>
                <w:sz w:val="20"/>
              </w:rPr>
            </w:pPr>
          </w:p>
          <w:p w:rsidR="00FE4CC6" w:rsidRPr="00263699" w:rsidRDefault="00FE4CC6" w:rsidP="00A226BD">
            <w:pPr>
              <w:jc w:val="right"/>
              <w:rPr>
                <w:sz w:val="20"/>
              </w:rPr>
            </w:pPr>
          </w:p>
          <w:p w:rsidR="00FE4CC6" w:rsidRPr="00263699" w:rsidRDefault="00FE4CC6" w:rsidP="00A226BD">
            <w:pPr>
              <w:jc w:val="right"/>
              <w:rPr>
                <w:sz w:val="20"/>
              </w:rPr>
            </w:pPr>
          </w:p>
          <w:p w:rsidR="00FE4CC6" w:rsidRPr="00263699" w:rsidRDefault="00FE4CC6" w:rsidP="00A226BD">
            <w:pPr>
              <w:jc w:val="right"/>
              <w:rPr>
                <w:sz w:val="20"/>
              </w:rPr>
            </w:pPr>
          </w:p>
          <w:p w:rsidR="00FE4CC6" w:rsidRPr="00263699" w:rsidRDefault="00F1549A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2,000</w:t>
            </w:r>
          </w:p>
        </w:tc>
      </w:tr>
      <w:tr w:rsidR="00902EFF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902EFF" w:rsidP="00AC65BE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Кредиторская задолженность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902EF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902EF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902EF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902EF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FF" w:rsidRPr="00263699" w:rsidRDefault="00902EF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902EF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902EFF" w:rsidP="00AC65BE">
            <w:pPr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2EFF" w:rsidRPr="00263699" w:rsidRDefault="00902EFF" w:rsidP="00A226BD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FF" w:rsidRPr="00263699" w:rsidRDefault="00902EFF" w:rsidP="00A226BD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FF" w:rsidRPr="00263699" w:rsidRDefault="00902EFF" w:rsidP="00A226BD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0,000</w:t>
            </w:r>
          </w:p>
        </w:tc>
      </w:tr>
      <w:tr w:rsidR="00902EFF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902EF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FF" w:rsidRPr="00263699" w:rsidRDefault="00902EF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902EF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902EF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3329" w:rsidRPr="00263699" w:rsidRDefault="006B3329" w:rsidP="00A226BD">
            <w:pPr>
              <w:jc w:val="right"/>
              <w:rPr>
                <w:b/>
                <w:sz w:val="20"/>
              </w:rPr>
            </w:pPr>
          </w:p>
          <w:p w:rsidR="00902EFF" w:rsidRPr="00263699" w:rsidRDefault="006B3329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Pr="00263699" w:rsidRDefault="006B3329" w:rsidP="00A226BD">
            <w:pPr>
              <w:jc w:val="right"/>
              <w:rPr>
                <w:b/>
                <w:sz w:val="20"/>
              </w:rPr>
            </w:pPr>
          </w:p>
          <w:p w:rsidR="00902EFF" w:rsidRPr="00263699" w:rsidRDefault="006B3329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902EFF" w:rsidRPr="00263699" w:rsidRDefault="006B3329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902EFF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902EF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FF" w:rsidRPr="00263699" w:rsidRDefault="006B3329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902EF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902EF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902EFF" w:rsidRPr="00263699" w:rsidRDefault="006B3329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902EFF" w:rsidRPr="00263699" w:rsidRDefault="006B3329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902EFF" w:rsidRPr="00263699" w:rsidRDefault="006B3329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902EFF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902EF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FF" w:rsidRPr="00263699" w:rsidRDefault="006B3329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902EF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902EF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902EFF" w:rsidRPr="00263699" w:rsidRDefault="006B3329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902EFF" w:rsidRPr="00263699" w:rsidRDefault="006B3329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902EFF" w:rsidRPr="00263699" w:rsidRDefault="006B3329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902EFF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902EF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FF" w:rsidRPr="00263699" w:rsidRDefault="006B3329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902EFF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902EFF" w:rsidRPr="00263699" w:rsidRDefault="006B3329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902EFF" w:rsidRPr="00263699" w:rsidRDefault="006B3329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902EFF" w:rsidRPr="00263699" w:rsidRDefault="006B3329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902EFF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902EF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FF" w:rsidRPr="00263699" w:rsidRDefault="006B3329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2EFF" w:rsidRPr="00263699" w:rsidRDefault="006B3329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902EFF" w:rsidRPr="00263699" w:rsidRDefault="006B3329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902EFF" w:rsidRPr="00263699" w:rsidRDefault="006B3329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6B3329" w:rsidRPr="00263699" w:rsidRDefault="006B3329" w:rsidP="00A226BD">
            <w:pPr>
              <w:jc w:val="right"/>
              <w:rPr>
                <w:sz w:val="20"/>
              </w:rPr>
            </w:pPr>
          </w:p>
          <w:p w:rsidR="00902EFF" w:rsidRPr="00263699" w:rsidRDefault="006B3329" w:rsidP="00A226B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263699">
              <w:rPr>
                <w:b/>
                <w:sz w:val="20"/>
              </w:rPr>
              <w:t>Русско-</w:t>
            </w:r>
            <w:r w:rsidR="001D7258" w:rsidRPr="00263699">
              <w:rPr>
                <w:b/>
                <w:sz w:val="20"/>
              </w:rPr>
              <w:lastRenderedPageBreak/>
              <w:t>Камешкирском</w:t>
            </w:r>
            <w:r w:rsidRPr="00263699">
              <w:rPr>
                <w:b/>
                <w:bCs/>
                <w:sz w:val="20"/>
              </w:rPr>
              <w:t xml:space="preserve"> сельсовете Камешкирского района</w:t>
            </w:r>
            <w:r w:rsidR="005E50BA" w:rsidRPr="00263699">
              <w:rPr>
                <w:b/>
                <w:bCs/>
                <w:sz w:val="20"/>
              </w:rPr>
              <w:t xml:space="preserve"> Пензенской области</w:t>
            </w:r>
            <w:r w:rsidRPr="00263699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281A96" w:rsidP="00AC65BE">
            <w:pPr>
              <w:jc w:val="right"/>
              <w:rPr>
                <w:b/>
                <w:color w:val="800000"/>
                <w:sz w:val="20"/>
              </w:rPr>
            </w:pPr>
            <w:r w:rsidRPr="00263699">
              <w:rPr>
                <w:b/>
                <w:color w:val="800000"/>
                <w:sz w:val="20"/>
              </w:rPr>
              <w:t>13197,622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E41097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1101,3</w:t>
            </w:r>
            <w:r w:rsidR="00BD27E8" w:rsidRPr="00263699">
              <w:rPr>
                <w:b/>
                <w:sz w:val="20"/>
              </w:rPr>
              <w:t>59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15C5A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1080,4</w:t>
            </w:r>
            <w:r w:rsidR="00BD27E8" w:rsidRPr="00263699">
              <w:rPr>
                <w:b/>
                <w:sz w:val="20"/>
              </w:rPr>
              <w:t>23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lastRenderedPageBreak/>
              <w:t>Подпрограмма «Благоустройство территории</w:t>
            </w:r>
            <w:r w:rsidRPr="00263699">
              <w:rPr>
                <w:sz w:val="20"/>
              </w:rPr>
              <w:t xml:space="preserve"> </w:t>
            </w:r>
            <w:r w:rsidR="001D7258" w:rsidRPr="00263699">
              <w:rPr>
                <w:b/>
                <w:sz w:val="20"/>
              </w:rPr>
              <w:t>Русско-Камешкирского</w:t>
            </w:r>
            <w:r w:rsidRPr="00263699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5E50BA" w:rsidRPr="00263699">
              <w:rPr>
                <w:b/>
                <w:bCs/>
                <w:sz w:val="20"/>
              </w:rPr>
              <w:t xml:space="preserve"> Пензенской области</w:t>
            </w:r>
            <w:r w:rsidRPr="00263699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6A1342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1877,571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1004,609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6E0559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941,996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/>
                <w:bCs/>
                <w:i/>
                <w:sz w:val="20"/>
              </w:rPr>
            </w:pPr>
            <w:r w:rsidRPr="00263699">
              <w:rPr>
                <w:i/>
                <w:sz w:val="20"/>
              </w:rPr>
              <w:t xml:space="preserve">Основное мероприятие «Благоустройство населенных пунктов  </w:t>
            </w:r>
            <w:r w:rsidR="001D7258" w:rsidRPr="00263699">
              <w:rPr>
                <w:i/>
                <w:sz w:val="20"/>
              </w:rPr>
              <w:t>Русско-Камешкирского</w:t>
            </w:r>
            <w:r w:rsidRPr="00263699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6A1342" w:rsidP="00AC65B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1877,571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787F57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1004,609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AC65B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941,996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E947F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699,842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744,678</w:t>
            </w:r>
          </w:p>
        </w:tc>
      </w:tr>
      <w:tr w:rsidR="00B16006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263699" w:rsidRDefault="00B16006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263699" w:rsidRDefault="00B16006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263699" w:rsidRDefault="00B16006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263699" w:rsidRDefault="00B16006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263699" w:rsidRDefault="00B16006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263699" w:rsidRDefault="00B16006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263699" w:rsidRDefault="00B16006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263699" w:rsidRDefault="00B16006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263699" w:rsidRDefault="00E947F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699,842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744,678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E947F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699,842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744,678</w:t>
            </w:r>
          </w:p>
        </w:tc>
      </w:tr>
      <w:tr w:rsidR="000E5338" w:rsidRPr="00263699" w:rsidTr="00B5128C">
        <w:trPr>
          <w:trHeight w:val="29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E947F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699,842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744,678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E947F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699,842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744,678</w:t>
            </w:r>
          </w:p>
        </w:tc>
      </w:tr>
      <w:tr w:rsidR="000E5338" w:rsidRPr="00263699" w:rsidTr="00B5128C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195466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6A13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905,431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177,318</w:t>
            </w:r>
          </w:p>
        </w:tc>
      </w:tr>
      <w:tr w:rsidR="000E5338" w:rsidRPr="00263699" w:rsidTr="00B5128C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6A13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905,431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177,318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6A13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905,431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177,318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6A13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905,431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177,318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6A13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905,431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177,318</w:t>
            </w:r>
          </w:p>
        </w:tc>
      </w:tr>
      <w:tr w:rsidR="00DE032B" w:rsidRPr="00263699" w:rsidTr="00B5128C">
        <w:trPr>
          <w:trHeight w:val="45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lastRenderedPageBreak/>
              <w:t>Ликвидация несанкционированных свалок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263699" w:rsidRDefault="00DE032B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263699" w:rsidRDefault="002450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92,298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</w:tr>
      <w:tr w:rsidR="00DE032B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DE032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263699" w:rsidRDefault="00DE032B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263699" w:rsidRDefault="002450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92,298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</w:tr>
      <w:tr w:rsidR="00DE032B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263699" w:rsidRDefault="00DE032B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263699" w:rsidRDefault="002450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92,298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</w:tr>
      <w:tr w:rsidR="00DE032B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263699" w:rsidRDefault="00DE032B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263699" w:rsidRDefault="002450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92,298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</w:tr>
      <w:tr w:rsidR="00DE032B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263699" w:rsidRDefault="00DE032B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DE032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263699" w:rsidRDefault="002450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92,298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263699" w:rsidRDefault="00C1181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20,000</w:t>
            </w:r>
          </w:p>
        </w:tc>
      </w:tr>
      <w:tr w:rsidR="009B7D99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263699" w:rsidRDefault="009B7D99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263699" w:rsidRDefault="002450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9B7D99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263699" w:rsidRDefault="009B7D99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263699" w:rsidRDefault="002450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9B7D99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263699" w:rsidRDefault="009B7D99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263699" w:rsidRDefault="002450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9B7D99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263699" w:rsidRDefault="009B7D99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263699" w:rsidRDefault="002450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9B7D99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263699" w:rsidRDefault="009B7D99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9B7D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263699" w:rsidRDefault="002450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 xml:space="preserve">Подпрограмма «Чистая вода на территории </w:t>
            </w:r>
            <w:r w:rsidR="001D7258" w:rsidRPr="00263699">
              <w:rPr>
                <w:b/>
                <w:sz w:val="20"/>
              </w:rPr>
              <w:t>Русско-Камешкирского</w:t>
            </w:r>
            <w:r w:rsidRPr="00263699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4B77C5" w:rsidRPr="00263699">
              <w:rPr>
                <w:b/>
                <w:bCs/>
                <w:sz w:val="20"/>
              </w:rPr>
              <w:t xml:space="preserve"> Пензенской области</w:t>
            </w:r>
            <w:r w:rsidRPr="00263699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281A96" w:rsidP="00AC65BE">
            <w:pPr>
              <w:jc w:val="right"/>
              <w:rPr>
                <w:b/>
                <w:color w:val="800000"/>
                <w:sz w:val="20"/>
              </w:rPr>
            </w:pPr>
            <w:r w:rsidRPr="00263699">
              <w:rPr>
                <w:b/>
                <w:color w:val="800000"/>
                <w:sz w:val="20"/>
              </w:rPr>
              <w:t>8811,052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75038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75038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138,427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/>
                <w:bCs/>
                <w:i/>
                <w:sz w:val="20"/>
              </w:rPr>
            </w:pPr>
            <w:r w:rsidRPr="00263699">
              <w:rPr>
                <w:i/>
                <w:sz w:val="20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263699">
              <w:rPr>
                <w:i/>
                <w:sz w:val="20"/>
              </w:rPr>
              <w:t>Русско-Камешкирского</w:t>
            </w:r>
            <w:r w:rsidRPr="00263699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281A96" w:rsidP="00AC65BE">
            <w:pPr>
              <w:jc w:val="right"/>
              <w:rPr>
                <w:i/>
                <w:color w:val="800000"/>
                <w:sz w:val="20"/>
              </w:rPr>
            </w:pPr>
            <w:r w:rsidRPr="00263699">
              <w:rPr>
                <w:i/>
                <w:color w:val="800000"/>
                <w:sz w:val="20"/>
              </w:rPr>
              <w:t>6482,910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75038" w:rsidP="00AC65B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75038" w:rsidP="00AC65B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138,427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lastRenderedPageBreak/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281A96" w:rsidP="00AC65BE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459,840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7503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7503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138,427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281A96" w:rsidP="00AC65BE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459,840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7503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7503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138,427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281A96" w:rsidP="00AC65BE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459,840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7503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7503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138,427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281A96" w:rsidP="00AC65BE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459,840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7503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7503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138,427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281A96" w:rsidP="00AC65BE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459,840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7503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C7503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138,427</w:t>
            </w:r>
          </w:p>
        </w:tc>
      </w:tr>
      <w:tr w:rsidR="00447395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263699" w:rsidRDefault="00447395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263699" w:rsidRDefault="00281A96" w:rsidP="00AC65BE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6023,070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C7503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C7503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447395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263699" w:rsidRDefault="00447395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263699" w:rsidRDefault="00281A96" w:rsidP="00AC65BE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6023,070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C7503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C7503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447395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263699" w:rsidRDefault="00447395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263699" w:rsidRDefault="00281A96" w:rsidP="00AC65BE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6023,070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C7503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C7503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447395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263699" w:rsidRDefault="00447395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263699" w:rsidRDefault="00281A96" w:rsidP="00AC65BE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6023,070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C7503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C7503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447395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263699" w:rsidRDefault="00447395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44739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263699" w:rsidRDefault="00281A96" w:rsidP="00AC65BE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6023,070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C7503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263699" w:rsidRDefault="00C7503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8E0ACF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rPr>
                <w:bCs/>
                <w:i/>
                <w:sz w:val="20"/>
              </w:rPr>
            </w:pPr>
            <w:r w:rsidRPr="00263699">
              <w:rPr>
                <w:bCs/>
                <w:i/>
                <w:sz w:val="20"/>
              </w:rPr>
              <w:t>Основное мероприятие «Перечисление субсидий МУП «Гарант»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263699" w:rsidRDefault="008E0AC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263699" w:rsidRDefault="00E947FF" w:rsidP="00AC65B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2328,141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0,000</w:t>
            </w:r>
          </w:p>
        </w:tc>
      </w:tr>
      <w:tr w:rsidR="008E0ACF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Расходы, связанные с предоставлением субсидий в целях оказания финансовой помощи для предупреждения банкротства на основании постановления администрации Русско-Камешкирского сельсовета Камешкирского района Пензенской области от 16.01.2018 г. № 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263699" w:rsidRDefault="008E0AC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263699" w:rsidRDefault="00E947F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2328,141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8E0ACF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263699" w:rsidRDefault="008E0AC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263699" w:rsidRDefault="00E947F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2328,141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8E0ACF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263699" w:rsidRDefault="008E0AC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810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263699" w:rsidRDefault="00E947F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2328,141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8E0ACF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263699" w:rsidRDefault="008E0AC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810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263699" w:rsidRDefault="00E947F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2328,141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8E0ACF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263699" w:rsidRDefault="008E0AC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810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263699" w:rsidRDefault="00E947F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2328,141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263699" w:rsidRDefault="008E0AC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FC4797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Подпрограмма «Развитие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263699" w:rsidRDefault="00FC4797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263699" w:rsidRDefault="006A1342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3F025E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3F025E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0,000</w:t>
            </w:r>
          </w:p>
        </w:tc>
      </w:tr>
      <w:tr w:rsidR="00FC4797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rPr>
                <w:bCs/>
                <w:i/>
                <w:sz w:val="20"/>
              </w:rPr>
            </w:pPr>
            <w:r w:rsidRPr="00263699">
              <w:rPr>
                <w:bCs/>
                <w:i/>
                <w:sz w:val="20"/>
              </w:rPr>
              <w:t>Основное мероприятие «Сохранение и 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263699" w:rsidRDefault="00FC4797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263699" w:rsidRDefault="006A1342" w:rsidP="00AC65B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3F025E" w:rsidP="00AC65B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3F025E" w:rsidP="00AC65B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0,000</w:t>
            </w:r>
          </w:p>
        </w:tc>
      </w:tr>
      <w:tr w:rsidR="00FC4797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935F9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Расходы на закупку коммунальной техники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935F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935F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935F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935F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263699" w:rsidRDefault="00FC4797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263699" w:rsidRDefault="006A13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FC4797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935F9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935F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935F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F58E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F58E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263699" w:rsidRDefault="007F58EA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263699" w:rsidRDefault="006A13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FC4797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935F9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935F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935F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F58E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F58E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263699" w:rsidRDefault="007F58EA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263699" w:rsidRDefault="006A13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FC4797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935F9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935F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935F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F58E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F58E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263699" w:rsidRDefault="007F58EA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F58E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C4797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263699" w:rsidRDefault="006A13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FC4797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935F9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935F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F58E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F58E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F58E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263699" w:rsidRDefault="007F58EA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F58E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7F58E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263699" w:rsidRDefault="006A13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2509,000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263699" w:rsidRDefault="00F35F74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263699">
              <w:rPr>
                <w:b/>
                <w:sz w:val="20"/>
              </w:rPr>
              <w:t xml:space="preserve"> </w:t>
            </w:r>
            <w:r w:rsidR="001D7258" w:rsidRPr="00263699">
              <w:rPr>
                <w:b/>
                <w:sz w:val="20"/>
              </w:rPr>
              <w:t>Русско-Камешкирского</w:t>
            </w:r>
            <w:r w:rsidRPr="00263699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650C8F" w:rsidRPr="00263699">
              <w:rPr>
                <w:b/>
                <w:bCs/>
                <w:sz w:val="20"/>
              </w:rPr>
              <w:t xml:space="preserve"> Пензенской области</w:t>
            </w:r>
            <w:r w:rsidRPr="00263699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3A6689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7554,160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430755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430755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1487,000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lastRenderedPageBreak/>
              <w:t xml:space="preserve">Подпрограмма «Содержание улично-дорожной сети населенных пунктов </w:t>
            </w:r>
            <w:r w:rsidR="001D7258" w:rsidRPr="00263699">
              <w:rPr>
                <w:b/>
                <w:sz w:val="20"/>
              </w:rPr>
              <w:t>Русско-Камешкирского</w:t>
            </w:r>
            <w:r w:rsidRPr="00263699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A2440F" w:rsidRPr="00263699">
              <w:rPr>
                <w:b/>
                <w:bCs/>
                <w:sz w:val="20"/>
              </w:rPr>
              <w:t xml:space="preserve"> Пензенской области</w:t>
            </w:r>
            <w:r w:rsidRPr="00263699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3A6689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5228A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5228A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1487,000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/>
                <w:bCs/>
                <w:i/>
                <w:sz w:val="20"/>
              </w:rPr>
            </w:pPr>
            <w:r w:rsidRPr="00263699">
              <w:rPr>
                <w:i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3A6689" w:rsidP="00AC65B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5228A" w:rsidP="00AC65B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5228A" w:rsidP="00AC65B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1487,000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263699">
              <w:rPr>
                <w:sz w:val="20"/>
              </w:rPr>
              <w:t>Русско-Камешкирского</w:t>
            </w:r>
            <w:r w:rsidRPr="00263699">
              <w:rPr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3A6689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5228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5228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1487,0</w:t>
            </w:r>
            <w:r w:rsidR="005645A8" w:rsidRPr="00263699">
              <w:rPr>
                <w:sz w:val="20"/>
              </w:rPr>
              <w:t>00</w:t>
            </w:r>
          </w:p>
        </w:tc>
      </w:tr>
      <w:tr w:rsidR="000E5338" w:rsidRPr="00263699" w:rsidTr="00B5128C">
        <w:trPr>
          <w:trHeight w:val="2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3A6689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5228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5645A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1487,000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3A6689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5228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5645A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1487,000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3A6689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5228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5645A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1487,000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8F319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8F319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63699" w:rsidRDefault="003A6689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1905,127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95228A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63699" w:rsidRDefault="005645A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1487,000</w:t>
            </w:r>
          </w:p>
        </w:tc>
      </w:tr>
      <w:tr w:rsidR="00217A85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63699" w:rsidRDefault="00217A85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63699" w:rsidRDefault="00073479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5649,032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681F2F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681F2F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0,000</w:t>
            </w:r>
          </w:p>
        </w:tc>
      </w:tr>
      <w:tr w:rsidR="00217A85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rPr>
                <w:bCs/>
                <w:i/>
                <w:sz w:val="20"/>
              </w:rPr>
            </w:pPr>
            <w:r w:rsidRPr="00263699">
              <w:rPr>
                <w:bCs/>
                <w:i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63699" w:rsidRDefault="00217A85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63699" w:rsidRDefault="00073479" w:rsidP="00AC65B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5649,032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681F2F" w:rsidP="00AC65B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681F2F" w:rsidP="00AC65B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0,000</w:t>
            </w:r>
          </w:p>
        </w:tc>
      </w:tr>
      <w:tr w:rsidR="004925B3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4925B3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Расходы за счет бюджетных ассигнований муниципального дорожного фонда Русско-</w:t>
            </w:r>
            <w:r w:rsidRPr="00263699">
              <w:rPr>
                <w:bCs/>
                <w:sz w:val="20"/>
              </w:rPr>
              <w:lastRenderedPageBreak/>
              <w:t>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сверх софинансирования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5B3" w:rsidRPr="00263699" w:rsidRDefault="004925B3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4925B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4925B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5B3" w:rsidRPr="00263699" w:rsidRDefault="00AD6A4B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385,875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AD6A4B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AD6A4B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4925B3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4925B3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5B3" w:rsidRPr="00263699" w:rsidRDefault="00AD6A4B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4925B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4925B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5B3" w:rsidRPr="00263699" w:rsidRDefault="00AD6A4B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385,875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AD6A4B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AD6A4B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4925B3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4925B3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5B3" w:rsidRPr="00263699" w:rsidRDefault="00AD6A4B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4925B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4925B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25B3" w:rsidRPr="00263699" w:rsidRDefault="00AD6A4B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385,875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AD6A4B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25B3" w:rsidRPr="00263699" w:rsidRDefault="00AD6A4B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217A85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9663C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63699" w:rsidRDefault="00217A85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63699" w:rsidRDefault="00AD6A4B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5263,158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74495C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74495C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217A85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9663C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63699" w:rsidRDefault="009663CA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63699" w:rsidRDefault="00AD6A4B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5263,158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A569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A569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217A85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9663C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63699" w:rsidRDefault="009663CA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17A8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63699" w:rsidRDefault="00AD6A4B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5263,158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A569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63699" w:rsidRDefault="002A569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9663CA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263699" w:rsidRDefault="009663CA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263699" w:rsidRDefault="009663C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263699" w:rsidRDefault="009663C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263699" w:rsidRDefault="009663C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263699" w:rsidRDefault="009663C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Pr="00263699" w:rsidRDefault="009663CA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263699" w:rsidRDefault="009663C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263699" w:rsidRDefault="009663CA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Pr="00263699" w:rsidRDefault="00AD6A4B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5263,158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263699" w:rsidRDefault="002A569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263699" w:rsidRDefault="002A569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9663CA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263699" w:rsidRDefault="009663CA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263699" w:rsidRDefault="009663C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263699" w:rsidRDefault="009663C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263699" w:rsidRDefault="009663C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263699" w:rsidRDefault="009663C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Pr="00263699" w:rsidRDefault="009663CA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263699" w:rsidRDefault="009663C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263699" w:rsidRDefault="009663CA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Pr="00263699" w:rsidRDefault="00AD6A4B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5263,158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263699" w:rsidRDefault="002A569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263699" w:rsidRDefault="002A569D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lastRenderedPageBreak/>
              <w:t xml:space="preserve">Муниципальная программа «Обеспечение муниципального управления собственностью </w:t>
            </w:r>
            <w:r w:rsidR="001D7258" w:rsidRPr="00263699">
              <w:rPr>
                <w:b/>
                <w:sz w:val="20"/>
              </w:rPr>
              <w:t>Русско-Камешкирского</w:t>
            </w:r>
            <w:r w:rsidRPr="00263699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CE7018" w:rsidRPr="00263699">
              <w:rPr>
                <w:b/>
                <w:bCs/>
                <w:sz w:val="20"/>
              </w:rPr>
              <w:t xml:space="preserve"> Пензенской области</w:t>
            </w:r>
            <w:r w:rsidRPr="00263699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81A96" w:rsidP="00AC65BE">
            <w:pPr>
              <w:jc w:val="right"/>
              <w:rPr>
                <w:b/>
                <w:color w:val="800000"/>
                <w:sz w:val="20"/>
              </w:rPr>
            </w:pPr>
            <w:r w:rsidRPr="00263699">
              <w:rPr>
                <w:b/>
                <w:color w:val="800000"/>
                <w:sz w:val="20"/>
              </w:rPr>
              <w:t>1235,212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FA74FF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657,28</w:t>
            </w:r>
            <w:r w:rsidR="00281A96" w:rsidRPr="00263699">
              <w:rPr>
                <w:b/>
                <w:sz w:val="20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3F025E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674,61</w:t>
            </w:r>
            <w:r w:rsidR="00281A96" w:rsidRPr="00263699">
              <w:rPr>
                <w:b/>
                <w:sz w:val="20"/>
              </w:rPr>
              <w:t>7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Подпрограмма «Об управлении муниципальной собственностью</w:t>
            </w:r>
            <w:r w:rsidRPr="00263699">
              <w:rPr>
                <w:b/>
                <w:sz w:val="20"/>
              </w:rPr>
              <w:t xml:space="preserve"> </w:t>
            </w:r>
            <w:r w:rsidR="001D7258" w:rsidRPr="00263699">
              <w:rPr>
                <w:b/>
                <w:sz w:val="20"/>
              </w:rPr>
              <w:t>Русско-Камешкирского</w:t>
            </w:r>
            <w:r w:rsidRPr="00263699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CE7018" w:rsidRPr="00263699">
              <w:rPr>
                <w:b/>
                <w:bCs/>
                <w:sz w:val="20"/>
              </w:rPr>
              <w:t xml:space="preserve"> Пензенской области</w:t>
            </w:r>
            <w:r w:rsidRPr="00263699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81A96" w:rsidP="00AC65BE">
            <w:pPr>
              <w:jc w:val="right"/>
              <w:rPr>
                <w:b/>
                <w:color w:val="800000"/>
                <w:sz w:val="20"/>
              </w:rPr>
            </w:pPr>
            <w:r w:rsidRPr="00263699">
              <w:rPr>
                <w:b/>
                <w:color w:val="800000"/>
                <w:sz w:val="20"/>
              </w:rPr>
              <w:t>1235,212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FA74FF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657,28</w:t>
            </w:r>
            <w:r w:rsidR="00281A96" w:rsidRPr="00263699">
              <w:rPr>
                <w:b/>
                <w:sz w:val="20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3F025E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674,61</w:t>
            </w:r>
            <w:r w:rsidR="00281A96" w:rsidRPr="00263699">
              <w:rPr>
                <w:b/>
                <w:sz w:val="20"/>
              </w:rPr>
              <w:t>7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/>
                <w:bCs/>
                <w:i/>
                <w:sz w:val="20"/>
              </w:rPr>
            </w:pPr>
            <w:r w:rsidRPr="00263699">
              <w:rPr>
                <w:i/>
                <w:sz w:val="20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263699">
              <w:rPr>
                <w:i/>
                <w:sz w:val="20"/>
              </w:rPr>
              <w:t>Русско-Камешкирского</w:t>
            </w:r>
            <w:r w:rsidRPr="00263699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81A96" w:rsidP="00AC65BE">
            <w:pPr>
              <w:jc w:val="right"/>
              <w:rPr>
                <w:i/>
                <w:color w:val="800000"/>
                <w:sz w:val="20"/>
                <w:u w:val="single"/>
              </w:rPr>
            </w:pPr>
            <w:r w:rsidRPr="00263699">
              <w:rPr>
                <w:i/>
                <w:color w:val="800000"/>
                <w:sz w:val="20"/>
              </w:rPr>
              <w:t>1235,212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FA74FF" w:rsidP="00AC65B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657,28</w:t>
            </w:r>
            <w:r w:rsidR="00281A96" w:rsidRPr="00263699">
              <w:rPr>
                <w:i/>
                <w:sz w:val="20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3F025E" w:rsidP="003F025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674,61</w:t>
            </w:r>
            <w:r w:rsidR="00281A96" w:rsidRPr="00263699">
              <w:rPr>
                <w:i/>
                <w:sz w:val="20"/>
              </w:rPr>
              <w:t>7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81A96" w:rsidP="00AC65BE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167,500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FA74F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FA74F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81A96" w:rsidP="00AC65BE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167,500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FA74F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FA74F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0E5338" w:rsidRPr="00263699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81A96" w:rsidP="00AC65BE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167,500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FA74F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FA74F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2A569D" w:rsidRPr="00263699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263699" w:rsidRDefault="002A569D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263699" w:rsidRDefault="002A569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263699" w:rsidRDefault="002A569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263699" w:rsidRDefault="002A569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263699" w:rsidRDefault="002A569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263699" w:rsidRDefault="002A569D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263699" w:rsidRDefault="002A569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263699" w:rsidRDefault="002A569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263699" w:rsidRDefault="002450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263699" w:rsidRDefault="00FA74F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263699" w:rsidRDefault="00FA74F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2A569D" w:rsidRPr="00263699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263699" w:rsidRDefault="002A569D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263699" w:rsidRDefault="002A569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263699" w:rsidRDefault="002A569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263699" w:rsidRDefault="002A569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263699" w:rsidRDefault="002A569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263699" w:rsidRDefault="002A569D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263699" w:rsidRDefault="002A569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263699" w:rsidRDefault="002A569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263699" w:rsidRDefault="00245042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263699" w:rsidRDefault="00FA74F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263699" w:rsidRDefault="00FA74FF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073479" w:rsidRPr="00263699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479" w:rsidRPr="00263699" w:rsidRDefault="00073479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479" w:rsidRPr="00263699" w:rsidRDefault="0007347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479" w:rsidRPr="00263699" w:rsidRDefault="0007347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479" w:rsidRPr="00263699" w:rsidRDefault="0007347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479" w:rsidRPr="00263699" w:rsidRDefault="0007347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3479" w:rsidRPr="00263699" w:rsidRDefault="00073479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479" w:rsidRPr="00263699" w:rsidRDefault="0007347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479" w:rsidRPr="00263699" w:rsidRDefault="0007347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3479" w:rsidRPr="00263699" w:rsidRDefault="00281A96" w:rsidP="00AC65BE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479" w:rsidRPr="00263699" w:rsidRDefault="00073479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479" w:rsidRPr="00263699" w:rsidRDefault="00073479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73479" w:rsidRPr="00263699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479" w:rsidRPr="00263699" w:rsidRDefault="00073479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479" w:rsidRPr="00263699" w:rsidRDefault="0007347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479" w:rsidRPr="00263699" w:rsidRDefault="0007347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479" w:rsidRPr="00263699" w:rsidRDefault="0007347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479" w:rsidRPr="00263699" w:rsidRDefault="0007347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3479" w:rsidRPr="00263699" w:rsidRDefault="00073479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479" w:rsidRPr="00263699" w:rsidRDefault="0007347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479" w:rsidRPr="00263699" w:rsidRDefault="0007347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3479" w:rsidRPr="00263699" w:rsidRDefault="00281A96" w:rsidP="00AC65BE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479" w:rsidRPr="00263699" w:rsidRDefault="00073479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3479" w:rsidRPr="00263699" w:rsidRDefault="00CD2E16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E5338" w:rsidRPr="00263699" w:rsidTr="00B5128C">
        <w:trPr>
          <w:trHeight w:val="51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CD2E16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967,712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263ADD" w:rsidP="0088632A">
            <w:pPr>
              <w:jc w:val="right"/>
              <w:rPr>
                <w:sz w:val="20"/>
              </w:rPr>
            </w:pPr>
          </w:p>
          <w:p w:rsidR="00283394" w:rsidRPr="00263699" w:rsidRDefault="00283394" w:rsidP="0088632A">
            <w:pPr>
              <w:jc w:val="right"/>
              <w:rPr>
                <w:sz w:val="20"/>
              </w:rPr>
            </w:pPr>
          </w:p>
          <w:p w:rsidR="00836C49" w:rsidRPr="00263699" w:rsidRDefault="00FA74FF" w:rsidP="00283394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550,28</w:t>
            </w:r>
            <w:r w:rsidR="00245042" w:rsidRPr="00263699">
              <w:rPr>
                <w:sz w:val="20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263ADD" w:rsidP="0088632A">
            <w:pPr>
              <w:jc w:val="right"/>
              <w:rPr>
                <w:sz w:val="20"/>
              </w:rPr>
            </w:pPr>
          </w:p>
          <w:p w:rsidR="003F025E" w:rsidRPr="00263699" w:rsidRDefault="003F025E" w:rsidP="009663CA">
            <w:pPr>
              <w:jc w:val="right"/>
              <w:rPr>
                <w:sz w:val="20"/>
              </w:rPr>
            </w:pPr>
          </w:p>
          <w:p w:rsidR="0004000E" w:rsidRPr="00263699" w:rsidRDefault="003F025E" w:rsidP="003F025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567,61</w:t>
            </w:r>
            <w:r w:rsidR="00245042" w:rsidRPr="00263699">
              <w:rPr>
                <w:sz w:val="20"/>
              </w:rPr>
              <w:t>7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 xml:space="preserve">Закупка товаров, работ и услуг для </w:t>
            </w:r>
            <w:r w:rsidRPr="00263699">
              <w:rPr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263699" w:rsidRDefault="00263ADD" w:rsidP="0088632A">
            <w:pPr>
              <w:jc w:val="right"/>
              <w:rPr>
                <w:sz w:val="20"/>
              </w:rPr>
            </w:pPr>
          </w:p>
          <w:p w:rsidR="00836C49" w:rsidRPr="00263699" w:rsidRDefault="00836C49" w:rsidP="0088632A">
            <w:pPr>
              <w:jc w:val="right"/>
              <w:rPr>
                <w:sz w:val="20"/>
              </w:rPr>
            </w:pPr>
          </w:p>
          <w:p w:rsidR="005A71B7" w:rsidRPr="00263699" w:rsidRDefault="00CD2E16" w:rsidP="0088632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967,712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263ADD" w:rsidP="00866207">
            <w:pPr>
              <w:jc w:val="right"/>
              <w:rPr>
                <w:sz w:val="20"/>
              </w:rPr>
            </w:pPr>
          </w:p>
          <w:p w:rsidR="00836C49" w:rsidRPr="00263699" w:rsidRDefault="00836C49" w:rsidP="00866207">
            <w:pPr>
              <w:jc w:val="right"/>
              <w:rPr>
                <w:sz w:val="20"/>
              </w:rPr>
            </w:pPr>
          </w:p>
          <w:p w:rsidR="00836C49" w:rsidRPr="00263699" w:rsidRDefault="00FA74FF" w:rsidP="00866207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550,28</w:t>
            </w:r>
            <w:r w:rsidR="00245042" w:rsidRPr="00263699">
              <w:rPr>
                <w:sz w:val="20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263ADD" w:rsidP="00866207">
            <w:pPr>
              <w:jc w:val="right"/>
              <w:rPr>
                <w:sz w:val="20"/>
              </w:rPr>
            </w:pPr>
          </w:p>
          <w:p w:rsidR="00836C49" w:rsidRPr="00263699" w:rsidRDefault="00836C49" w:rsidP="00866207">
            <w:pPr>
              <w:jc w:val="right"/>
              <w:rPr>
                <w:sz w:val="20"/>
              </w:rPr>
            </w:pPr>
          </w:p>
          <w:p w:rsidR="00836C49" w:rsidRPr="00263699" w:rsidRDefault="003F025E" w:rsidP="003F025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567,61</w:t>
            </w:r>
            <w:r w:rsidR="00245042" w:rsidRPr="00263699">
              <w:rPr>
                <w:sz w:val="20"/>
              </w:rPr>
              <w:t>7</w:t>
            </w:r>
          </w:p>
        </w:tc>
      </w:tr>
      <w:tr w:rsidR="000E5338" w:rsidRPr="00263699" w:rsidTr="00B5128C">
        <w:trPr>
          <w:trHeight w:val="24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6207" w:rsidRPr="00263699" w:rsidRDefault="00866207" w:rsidP="0088632A">
            <w:pPr>
              <w:jc w:val="right"/>
              <w:rPr>
                <w:sz w:val="20"/>
              </w:rPr>
            </w:pPr>
          </w:p>
          <w:p w:rsidR="00836C49" w:rsidRPr="00263699" w:rsidRDefault="00836C49" w:rsidP="0088632A">
            <w:pPr>
              <w:jc w:val="right"/>
              <w:rPr>
                <w:sz w:val="20"/>
              </w:rPr>
            </w:pPr>
          </w:p>
          <w:p w:rsidR="00836C49" w:rsidRPr="00263699" w:rsidRDefault="00CD2E16" w:rsidP="0088632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967,712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Pr="00263699" w:rsidRDefault="00FA74FF" w:rsidP="0088632A">
            <w:pPr>
              <w:jc w:val="right"/>
              <w:rPr>
                <w:sz w:val="20"/>
              </w:rPr>
            </w:pPr>
          </w:p>
          <w:p w:rsidR="00FA74FF" w:rsidRPr="00263699" w:rsidRDefault="00FA74FF" w:rsidP="0088632A">
            <w:pPr>
              <w:jc w:val="right"/>
              <w:rPr>
                <w:sz w:val="20"/>
              </w:rPr>
            </w:pPr>
          </w:p>
          <w:p w:rsidR="00836C49" w:rsidRPr="00263699" w:rsidRDefault="00FA74FF" w:rsidP="00FA74F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550,28</w:t>
            </w:r>
            <w:r w:rsidR="00245042" w:rsidRPr="00263699">
              <w:rPr>
                <w:sz w:val="20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263ADD" w:rsidP="00BF705B">
            <w:pPr>
              <w:jc w:val="right"/>
              <w:rPr>
                <w:sz w:val="20"/>
              </w:rPr>
            </w:pPr>
          </w:p>
          <w:p w:rsidR="00914174" w:rsidRPr="00263699" w:rsidRDefault="00914174" w:rsidP="00BF705B">
            <w:pPr>
              <w:jc w:val="right"/>
              <w:rPr>
                <w:sz w:val="20"/>
              </w:rPr>
            </w:pPr>
          </w:p>
          <w:p w:rsidR="00836C49" w:rsidRPr="00263699" w:rsidRDefault="003F025E" w:rsidP="00914174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567,61</w:t>
            </w:r>
            <w:r w:rsidR="00245042" w:rsidRPr="00263699">
              <w:rPr>
                <w:sz w:val="20"/>
              </w:rPr>
              <w:t>7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632A" w:rsidRPr="00263699" w:rsidRDefault="0088632A" w:rsidP="00AC65BE">
            <w:pPr>
              <w:jc w:val="right"/>
              <w:rPr>
                <w:sz w:val="20"/>
              </w:rPr>
            </w:pPr>
          </w:p>
          <w:p w:rsidR="00263ADD" w:rsidRPr="00263699" w:rsidRDefault="00CD2E16" w:rsidP="0088632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961,510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263ADD" w:rsidP="00BF705B">
            <w:pPr>
              <w:jc w:val="right"/>
              <w:rPr>
                <w:sz w:val="20"/>
              </w:rPr>
            </w:pPr>
          </w:p>
          <w:p w:rsidR="00836C49" w:rsidRPr="00263699" w:rsidRDefault="00FA74FF" w:rsidP="00BF705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544,080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263ADD" w:rsidP="00BF705B">
            <w:pPr>
              <w:jc w:val="right"/>
              <w:rPr>
                <w:sz w:val="20"/>
              </w:rPr>
            </w:pPr>
          </w:p>
          <w:p w:rsidR="00836C49" w:rsidRPr="00263699" w:rsidRDefault="00FA74FF" w:rsidP="00BF705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561,415</w:t>
            </w:r>
          </w:p>
        </w:tc>
      </w:tr>
      <w:tr w:rsidR="000E5338" w:rsidRPr="00263699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263699" w:rsidRDefault="00CD2E16" w:rsidP="0088632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961,510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FA74FF" w:rsidP="0088632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544,080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FA74FF" w:rsidP="00F54A3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561,415</w:t>
            </w:r>
          </w:p>
        </w:tc>
      </w:tr>
      <w:tr w:rsidR="00034E1B" w:rsidRPr="00263699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263699" w:rsidRDefault="00034E1B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263699" w:rsidRDefault="00034E1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263699" w:rsidRDefault="00034E1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263699" w:rsidRDefault="00034E1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263699" w:rsidRDefault="00034E1B" w:rsidP="00034E1B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E1B" w:rsidRPr="00263699" w:rsidRDefault="00034E1B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263699" w:rsidRDefault="008D210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263699" w:rsidRDefault="00034E1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549A" w:rsidRPr="00263699" w:rsidRDefault="00F1549A" w:rsidP="0088632A">
            <w:pPr>
              <w:jc w:val="right"/>
              <w:rPr>
                <w:sz w:val="20"/>
              </w:rPr>
            </w:pPr>
          </w:p>
          <w:p w:rsidR="00034E1B" w:rsidRPr="00263699" w:rsidRDefault="00FA74FF" w:rsidP="0088632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356520" w:rsidRPr="00263699">
              <w:rPr>
                <w:sz w:val="20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9A" w:rsidRPr="00263699" w:rsidRDefault="00F1549A" w:rsidP="0088632A">
            <w:pPr>
              <w:jc w:val="right"/>
              <w:rPr>
                <w:sz w:val="20"/>
              </w:rPr>
            </w:pPr>
          </w:p>
          <w:p w:rsidR="00034E1B" w:rsidRPr="00263699" w:rsidRDefault="00FA74FF" w:rsidP="0088632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356520" w:rsidRPr="00263699">
              <w:rPr>
                <w:sz w:val="20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9A" w:rsidRPr="00263699" w:rsidRDefault="00F1549A" w:rsidP="00F54A3B">
            <w:pPr>
              <w:jc w:val="right"/>
              <w:rPr>
                <w:sz w:val="20"/>
              </w:rPr>
            </w:pPr>
          </w:p>
          <w:p w:rsidR="00034E1B" w:rsidRPr="00263699" w:rsidRDefault="00356520" w:rsidP="00F54A3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6,202</w:t>
            </w:r>
          </w:p>
        </w:tc>
      </w:tr>
      <w:tr w:rsidR="00034E1B" w:rsidRPr="00263699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263699" w:rsidRDefault="00034E1B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Жилищное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263699" w:rsidRDefault="00034E1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263699" w:rsidRDefault="00034E1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263699" w:rsidRDefault="00034E1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263699" w:rsidRDefault="00034E1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E1B" w:rsidRPr="00263699" w:rsidRDefault="00034E1B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263699" w:rsidRDefault="008D210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263699" w:rsidRDefault="008D210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4E1B" w:rsidRPr="00263699" w:rsidRDefault="00FA74FF" w:rsidP="0088632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356520" w:rsidRPr="00263699">
              <w:rPr>
                <w:sz w:val="20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1B" w:rsidRPr="00263699" w:rsidRDefault="00FA74FF" w:rsidP="0088632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356520" w:rsidRPr="00263699">
              <w:rPr>
                <w:sz w:val="20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1B" w:rsidRPr="00263699" w:rsidRDefault="00FA74FF" w:rsidP="00F54A3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6,20</w:t>
            </w:r>
            <w:r w:rsidR="00356520" w:rsidRPr="00263699">
              <w:rPr>
                <w:sz w:val="20"/>
              </w:rPr>
              <w:t>2</w:t>
            </w:r>
          </w:p>
        </w:tc>
      </w:tr>
      <w:tr w:rsidR="008D2104" w:rsidRPr="00263699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C1E65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263699" w:rsidRDefault="008D2104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263699" w:rsidRDefault="008D2104" w:rsidP="004B4A08">
            <w:pPr>
              <w:jc w:val="right"/>
              <w:rPr>
                <w:sz w:val="20"/>
              </w:rPr>
            </w:pPr>
          </w:p>
          <w:p w:rsidR="002A50AE" w:rsidRPr="00263699" w:rsidRDefault="002A50AE" w:rsidP="004B4A08">
            <w:pPr>
              <w:jc w:val="right"/>
              <w:rPr>
                <w:sz w:val="20"/>
              </w:rPr>
            </w:pPr>
          </w:p>
          <w:p w:rsidR="002A50AE" w:rsidRPr="00263699" w:rsidRDefault="002A50AE" w:rsidP="004B4A08">
            <w:pPr>
              <w:jc w:val="right"/>
              <w:rPr>
                <w:sz w:val="20"/>
              </w:rPr>
            </w:pPr>
          </w:p>
          <w:p w:rsidR="00914174" w:rsidRPr="00263699" w:rsidRDefault="00914174" w:rsidP="004B4A08">
            <w:pPr>
              <w:jc w:val="right"/>
              <w:rPr>
                <w:sz w:val="20"/>
              </w:rPr>
            </w:pPr>
          </w:p>
          <w:p w:rsidR="00914174" w:rsidRPr="00263699" w:rsidRDefault="00914174" w:rsidP="004B4A08">
            <w:pPr>
              <w:jc w:val="right"/>
              <w:rPr>
                <w:sz w:val="20"/>
              </w:rPr>
            </w:pPr>
          </w:p>
          <w:p w:rsidR="002A50AE" w:rsidRPr="00263699" w:rsidRDefault="002A50AE" w:rsidP="004B4A08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263699" w:rsidRDefault="008D2104" w:rsidP="004B4A08">
            <w:pPr>
              <w:jc w:val="right"/>
              <w:rPr>
                <w:sz w:val="20"/>
              </w:rPr>
            </w:pPr>
          </w:p>
          <w:p w:rsidR="002A50AE" w:rsidRPr="00263699" w:rsidRDefault="002A50AE" w:rsidP="004B4A08">
            <w:pPr>
              <w:jc w:val="right"/>
              <w:rPr>
                <w:sz w:val="20"/>
              </w:rPr>
            </w:pPr>
          </w:p>
          <w:p w:rsidR="002A50AE" w:rsidRPr="00263699" w:rsidRDefault="002A50AE" w:rsidP="004B4A08">
            <w:pPr>
              <w:jc w:val="right"/>
              <w:rPr>
                <w:sz w:val="20"/>
              </w:rPr>
            </w:pPr>
          </w:p>
          <w:p w:rsidR="00914174" w:rsidRPr="00263699" w:rsidRDefault="00914174" w:rsidP="004B4A08">
            <w:pPr>
              <w:jc w:val="right"/>
              <w:rPr>
                <w:sz w:val="20"/>
              </w:rPr>
            </w:pPr>
          </w:p>
          <w:p w:rsidR="00914174" w:rsidRPr="00263699" w:rsidRDefault="00914174" w:rsidP="004B4A08">
            <w:pPr>
              <w:jc w:val="right"/>
              <w:rPr>
                <w:sz w:val="20"/>
              </w:rPr>
            </w:pPr>
          </w:p>
          <w:p w:rsidR="002A50AE" w:rsidRPr="00263699" w:rsidRDefault="002A50AE" w:rsidP="004B4A08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263699" w:rsidRDefault="008D2104" w:rsidP="004B4A08">
            <w:pPr>
              <w:jc w:val="right"/>
              <w:rPr>
                <w:sz w:val="20"/>
              </w:rPr>
            </w:pPr>
          </w:p>
          <w:p w:rsidR="002A50AE" w:rsidRPr="00263699" w:rsidRDefault="002A50AE" w:rsidP="004B4A08">
            <w:pPr>
              <w:jc w:val="right"/>
              <w:rPr>
                <w:sz w:val="20"/>
              </w:rPr>
            </w:pPr>
          </w:p>
          <w:p w:rsidR="002A50AE" w:rsidRPr="00263699" w:rsidRDefault="002A50AE" w:rsidP="004B4A08">
            <w:pPr>
              <w:jc w:val="right"/>
              <w:rPr>
                <w:sz w:val="20"/>
              </w:rPr>
            </w:pPr>
          </w:p>
          <w:p w:rsidR="00914174" w:rsidRPr="00263699" w:rsidRDefault="00914174" w:rsidP="004B4A08">
            <w:pPr>
              <w:jc w:val="right"/>
              <w:rPr>
                <w:sz w:val="20"/>
              </w:rPr>
            </w:pPr>
          </w:p>
          <w:p w:rsidR="00914174" w:rsidRPr="00263699" w:rsidRDefault="00914174" w:rsidP="004B4A08">
            <w:pPr>
              <w:jc w:val="right"/>
              <w:rPr>
                <w:sz w:val="20"/>
              </w:rPr>
            </w:pPr>
          </w:p>
          <w:p w:rsidR="002A50AE" w:rsidRPr="00263699" w:rsidRDefault="002A50AE" w:rsidP="004B4A08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</w:t>
            </w:r>
            <w:r w:rsidR="004B4A08" w:rsidRPr="00263699">
              <w:rPr>
                <w:sz w:val="20"/>
              </w:rPr>
              <w:t>00</w:t>
            </w:r>
          </w:p>
        </w:tc>
      </w:tr>
      <w:tr w:rsidR="008D2104" w:rsidRPr="00263699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BC000A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263699" w:rsidRDefault="002A50AE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263699" w:rsidRDefault="00224A23" w:rsidP="002C1E65">
            <w:pPr>
              <w:jc w:val="right"/>
              <w:rPr>
                <w:sz w:val="20"/>
              </w:rPr>
            </w:pPr>
          </w:p>
          <w:p w:rsidR="00224A23" w:rsidRPr="00263699" w:rsidRDefault="00224A23" w:rsidP="002C1E65">
            <w:pPr>
              <w:jc w:val="right"/>
              <w:rPr>
                <w:sz w:val="20"/>
              </w:rPr>
            </w:pPr>
          </w:p>
          <w:p w:rsidR="002A50AE" w:rsidRPr="00263699" w:rsidRDefault="002A50AE" w:rsidP="002C1E65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263699" w:rsidRDefault="00224A23" w:rsidP="002C1E65">
            <w:pPr>
              <w:jc w:val="right"/>
              <w:rPr>
                <w:sz w:val="20"/>
              </w:rPr>
            </w:pPr>
          </w:p>
          <w:p w:rsidR="00224A23" w:rsidRPr="00263699" w:rsidRDefault="00224A23" w:rsidP="002C1E65">
            <w:pPr>
              <w:jc w:val="right"/>
              <w:rPr>
                <w:sz w:val="20"/>
              </w:rPr>
            </w:pPr>
          </w:p>
          <w:p w:rsidR="002A50AE" w:rsidRPr="00263699" w:rsidRDefault="002A50AE" w:rsidP="002C1E65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263699" w:rsidRDefault="00224A23" w:rsidP="002C1E65">
            <w:pPr>
              <w:jc w:val="right"/>
              <w:rPr>
                <w:sz w:val="20"/>
              </w:rPr>
            </w:pPr>
          </w:p>
          <w:p w:rsidR="00224A23" w:rsidRPr="00263699" w:rsidRDefault="00224A23" w:rsidP="002C1E65">
            <w:pPr>
              <w:jc w:val="right"/>
              <w:rPr>
                <w:sz w:val="20"/>
              </w:rPr>
            </w:pPr>
          </w:p>
          <w:p w:rsidR="002A50AE" w:rsidRPr="00263699" w:rsidRDefault="002A50AE" w:rsidP="002C1E65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</w:tr>
      <w:tr w:rsidR="008D2104" w:rsidRPr="00263699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BC000A" w:rsidP="00AC65BE">
            <w:pPr>
              <w:rPr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263699" w:rsidRDefault="002A50AE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263699" w:rsidRDefault="008D2104" w:rsidP="0088632A">
            <w:pPr>
              <w:jc w:val="right"/>
              <w:rPr>
                <w:sz w:val="20"/>
              </w:rPr>
            </w:pPr>
          </w:p>
          <w:p w:rsidR="002A50AE" w:rsidRPr="00263699" w:rsidRDefault="002A50AE" w:rsidP="0088632A">
            <w:pPr>
              <w:jc w:val="right"/>
              <w:rPr>
                <w:sz w:val="20"/>
              </w:rPr>
            </w:pPr>
          </w:p>
          <w:p w:rsidR="002A50AE" w:rsidRPr="00263699" w:rsidRDefault="002A50AE" w:rsidP="0088632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263699" w:rsidRDefault="008D2104" w:rsidP="0088632A">
            <w:pPr>
              <w:jc w:val="right"/>
              <w:rPr>
                <w:sz w:val="20"/>
              </w:rPr>
            </w:pPr>
          </w:p>
          <w:p w:rsidR="002A50AE" w:rsidRPr="00263699" w:rsidRDefault="002A50AE" w:rsidP="0088632A">
            <w:pPr>
              <w:jc w:val="right"/>
              <w:rPr>
                <w:sz w:val="20"/>
              </w:rPr>
            </w:pPr>
          </w:p>
          <w:p w:rsidR="002A50AE" w:rsidRPr="00263699" w:rsidRDefault="002A50AE" w:rsidP="0088632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263699" w:rsidRDefault="008D2104" w:rsidP="00F54A3B">
            <w:pPr>
              <w:jc w:val="right"/>
              <w:rPr>
                <w:sz w:val="20"/>
              </w:rPr>
            </w:pPr>
          </w:p>
          <w:p w:rsidR="002A50AE" w:rsidRPr="00263699" w:rsidRDefault="002A50AE" w:rsidP="00F54A3B">
            <w:pPr>
              <w:jc w:val="right"/>
              <w:rPr>
                <w:sz w:val="20"/>
              </w:rPr>
            </w:pPr>
          </w:p>
          <w:p w:rsidR="002A50AE" w:rsidRPr="00263699" w:rsidRDefault="002A50AE" w:rsidP="00F54A3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</w:tr>
      <w:tr w:rsidR="008D2104" w:rsidRPr="00263699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rPr>
                <w:sz w:val="20"/>
              </w:rPr>
            </w:pPr>
            <w:r w:rsidRPr="00263699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263699" w:rsidRDefault="002A50AE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263699" w:rsidRDefault="002A50AE" w:rsidP="0088632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263699" w:rsidRDefault="002A50AE" w:rsidP="0088632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263699" w:rsidRDefault="002A50AE" w:rsidP="00F54A3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</w:tr>
      <w:tr w:rsidR="008D2104" w:rsidRPr="00263699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263699" w:rsidRDefault="002A50AE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63699" w:rsidRDefault="002A50A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263699" w:rsidRDefault="008D2104" w:rsidP="0088632A">
            <w:pPr>
              <w:jc w:val="right"/>
              <w:rPr>
                <w:sz w:val="20"/>
              </w:rPr>
            </w:pPr>
          </w:p>
          <w:p w:rsidR="002A50AE" w:rsidRPr="00263699" w:rsidRDefault="002A50AE" w:rsidP="0088632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263699" w:rsidRDefault="008D2104" w:rsidP="0088632A">
            <w:pPr>
              <w:jc w:val="right"/>
              <w:rPr>
                <w:sz w:val="20"/>
              </w:rPr>
            </w:pPr>
          </w:p>
          <w:p w:rsidR="002A50AE" w:rsidRPr="00263699" w:rsidRDefault="002A50AE" w:rsidP="0088632A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263699" w:rsidRDefault="008D2104" w:rsidP="00F54A3B">
            <w:pPr>
              <w:jc w:val="right"/>
              <w:rPr>
                <w:sz w:val="20"/>
              </w:rPr>
            </w:pPr>
          </w:p>
          <w:p w:rsidR="002A50AE" w:rsidRPr="00263699" w:rsidRDefault="002A50AE" w:rsidP="00F54A3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100,000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Муниципальная программа «Обеспечение общественного порядка и противодействие преступности в</w:t>
            </w:r>
            <w:r w:rsidRPr="00263699">
              <w:rPr>
                <w:b/>
                <w:sz w:val="20"/>
              </w:rPr>
              <w:t xml:space="preserve"> </w:t>
            </w:r>
            <w:r w:rsidR="001D7258" w:rsidRPr="00263699">
              <w:rPr>
                <w:b/>
                <w:sz w:val="20"/>
              </w:rPr>
              <w:t>Русско-Камешкирском</w:t>
            </w:r>
            <w:r w:rsidRPr="00263699">
              <w:rPr>
                <w:b/>
                <w:bCs/>
                <w:sz w:val="20"/>
              </w:rPr>
              <w:t xml:space="preserve"> сельсовете Камешкирского района</w:t>
            </w:r>
            <w:r w:rsidR="009A1724" w:rsidRPr="00263699">
              <w:rPr>
                <w:b/>
                <w:bCs/>
                <w:sz w:val="20"/>
              </w:rPr>
              <w:t xml:space="preserve"> Пензенской области</w:t>
            </w:r>
            <w:r w:rsidRPr="00263699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5645A8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17</w:t>
            </w:r>
            <w:r w:rsidR="007F5D90" w:rsidRPr="00263699">
              <w:rPr>
                <w:b/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5645A8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17</w:t>
            </w:r>
            <w:r w:rsidR="007F5D90" w:rsidRPr="00263699">
              <w:rPr>
                <w:b/>
                <w:sz w:val="20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5645A8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17</w:t>
            </w:r>
            <w:r w:rsidR="007F5D90" w:rsidRPr="00263699">
              <w:rPr>
                <w:b/>
                <w:sz w:val="20"/>
              </w:rPr>
              <w:t>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24A23" w:rsidP="00AC65BE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Подпрограмма «</w:t>
            </w:r>
            <w:r w:rsidR="00263ADD" w:rsidRPr="00263699">
              <w:rPr>
                <w:b/>
                <w:bCs/>
                <w:sz w:val="20"/>
              </w:rPr>
              <w:t xml:space="preserve">Профилактика правонарушений и экстремистской </w:t>
            </w:r>
            <w:r w:rsidR="00263ADD" w:rsidRPr="00263699">
              <w:rPr>
                <w:b/>
                <w:bCs/>
                <w:sz w:val="20"/>
              </w:rPr>
              <w:lastRenderedPageBreak/>
              <w:t xml:space="preserve">деятельности в </w:t>
            </w:r>
            <w:r w:rsidR="001D7258" w:rsidRPr="00263699">
              <w:rPr>
                <w:b/>
                <w:sz w:val="20"/>
              </w:rPr>
              <w:t>Русско-Камешкирском</w:t>
            </w:r>
            <w:r w:rsidR="00263ADD" w:rsidRPr="00263699">
              <w:rPr>
                <w:b/>
                <w:bCs/>
                <w:sz w:val="20"/>
              </w:rPr>
              <w:t xml:space="preserve"> сельсовете Камешкирского района Пензенской области</w:t>
            </w:r>
            <w:r w:rsidRPr="00263699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5645A8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7</w:t>
            </w:r>
            <w:r w:rsidR="007F5D90" w:rsidRPr="00263699">
              <w:rPr>
                <w:b/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5645A8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7</w:t>
            </w:r>
            <w:r w:rsidR="007F5D90" w:rsidRPr="00263699">
              <w:rPr>
                <w:b/>
                <w:sz w:val="20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5645A8" w:rsidP="00AC65BE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7</w:t>
            </w:r>
            <w:r w:rsidR="007F5D90" w:rsidRPr="00263699">
              <w:rPr>
                <w:b/>
                <w:sz w:val="20"/>
              </w:rPr>
              <w:t>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/>
                <w:bCs/>
                <w:i/>
                <w:sz w:val="20"/>
              </w:rPr>
            </w:pPr>
            <w:r w:rsidRPr="00263699">
              <w:rPr>
                <w:i/>
                <w:sz w:val="20"/>
              </w:rPr>
              <w:lastRenderedPageBreak/>
              <w:t xml:space="preserve">Основное мероприятие «Формирование у жителей </w:t>
            </w:r>
            <w:r w:rsidRPr="00263699">
              <w:rPr>
                <w:b/>
                <w:i/>
                <w:sz w:val="20"/>
              </w:rPr>
              <w:t xml:space="preserve"> </w:t>
            </w:r>
            <w:r w:rsidR="001D7258" w:rsidRPr="00263699">
              <w:rPr>
                <w:i/>
                <w:sz w:val="20"/>
              </w:rPr>
              <w:t>Русско-Камешкирского</w:t>
            </w:r>
            <w:r w:rsidRPr="00263699">
              <w:rPr>
                <w:i/>
                <w:sz w:val="20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5645A8" w:rsidP="00AC65B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7</w:t>
            </w:r>
            <w:r w:rsidR="007F5D90" w:rsidRPr="00263699">
              <w:rPr>
                <w:i/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5645A8" w:rsidP="00AC65B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7</w:t>
            </w:r>
            <w:r w:rsidR="007F5D90" w:rsidRPr="00263699">
              <w:rPr>
                <w:i/>
                <w:sz w:val="20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5645A8" w:rsidP="00AC65BE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7</w:t>
            </w:r>
            <w:r w:rsidR="007F5D90" w:rsidRPr="00263699">
              <w:rPr>
                <w:i/>
                <w:sz w:val="20"/>
              </w:rPr>
              <w:t>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5645A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</w:t>
            </w:r>
            <w:r w:rsidR="007F5D90" w:rsidRPr="00263699">
              <w:rPr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5645A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</w:t>
            </w:r>
            <w:r w:rsidR="007F5D90" w:rsidRPr="00263699">
              <w:rPr>
                <w:sz w:val="20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5645A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</w:t>
            </w:r>
            <w:r w:rsidR="007F5D90" w:rsidRPr="00263699">
              <w:rPr>
                <w:sz w:val="20"/>
              </w:rPr>
              <w:t>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5645A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5645A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5645A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5645A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5645A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5645A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0E5338" w:rsidRPr="00263699" w:rsidTr="00B5128C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263699" w:rsidRDefault="00263ADD" w:rsidP="00AC65BE">
            <w:pPr>
              <w:jc w:val="right"/>
              <w:rPr>
                <w:sz w:val="20"/>
              </w:rPr>
            </w:pPr>
          </w:p>
          <w:p w:rsidR="00263ADD" w:rsidRPr="00263699" w:rsidRDefault="005645A8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9B" w:rsidRPr="00263699" w:rsidRDefault="0070579B" w:rsidP="00045450">
            <w:pPr>
              <w:jc w:val="right"/>
              <w:rPr>
                <w:sz w:val="20"/>
              </w:rPr>
            </w:pPr>
          </w:p>
          <w:p w:rsidR="00263ADD" w:rsidRPr="00263699" w:rsidRDefault="005645A8" w:rsidP="00045450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9B" w:rsidRPr="00263699" w:rsidRDefault="0070579B" w:rsidP="00045450">
            <w:pPr>
              <w:jc w:val="right"/>
              <w:rPr>
                <w:sz w:val="20"/>
              </w:rPr>
            </w:pPr>
          </w:p>
          <w:p w:rsidR="00263ADD" w:rsidRPr="00263699" w:rsidRDefault="005645A8" w:rsidP="00045450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5645A8" w:rsidP="009B671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7,000</w:t>
            </w:r>
          </w:p>
        </w:tc>
      </w:tr>
      <w:tr w:rsidR="005F6D49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263699" w:rsidRDefault="005F6D49" w:rsidP="00AC65BE">
            <w:pPr>
              <w:rPr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263699" w:rsidRDefault="005F6D49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263699" w:rsidRDefault="005F6D49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263699" w:rsidRDefault="005F6D49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263699" w:rsidRDefault="005F6D49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D49" w:rsidRPr="00263699" w:rsidRDefault="005F6D49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263699" w:rsidRDefault="005F6D4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263699" w:rsidRDefault="005F6D4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D49" w:rsidRPr="00263699" w:rsidRDefault="005F6D49" w:rsidP="003A68C9">
            <w:pPr>
              <w:jc w:val="right"/>
              <w:rPr>
                <w:b/>
                <w:sz w:val="20"/>
              </w:rPr>
            </w:pPr>
          </w:p>
          <w:p w:rsidR="0070579B" w:rsidRPr="00263699" w:rsidRDefault="0070579B" w:rsidP="003A68C9">
            <w:pPr>
              <w:jc w:val="right"/>
              <w:rPr>
                <w:b/>
                <w:sz w:val="20"/>
              </w:rPr>
            </w:pPr>
          </w:p>
          <w:p w:rsidR="0070579B" w:rsidRPr="00263699" w:rsidRDefault="0070579B" w:rsidP="003A68C9">
            <w:pPr>
              <w:jc w:val="right"/>
              <w:rPr>
                <w:b/>
                <w:sz w:val="20"/>
              </w:rPr>
            </w:pPr>
          </w:p>
          <w:p w:rsidR="0070579B" w:rsidRPr="00263699" w:rsidRDefault="005645A8" w:rsidP="003A68C9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3</w:t>
            </w:r>
            <w:r w:rsidR="0070579B" w:rsidRPr="00263699">
              <w:rPr>
                <w:b/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49" w:rsidRPr="00263699" w:rsidRDefault="005F6D49" w:rsidP="003A68C9">
            <w:pPr>
              <w:jc w:val="right"/>
              <w:rPr>
                <w:b/>
                <w:sz w:val="20"/>
              </w:rPr>
            </w:pPr>
          </w:p>
          <w:p w:rsidR="0070579B" w:rsidRPr="00263699" w:rsidRDefault="0070579B" w:rsidP="003A68C9">
            <w:pPr>
              <w:jc w:val="right"/>
              <w:rPr>
                <w:b/>
                <w:sz w:val="20"/>
              </w:rPr>
            </w:pPr>
          </w:p>
          <w:p w:rsidR="0070579B" w:rsidRPr="00263699" w:rsidRDefault="0070579B" w:rsidP="003A68C9">
            <w:pPr>
              <w:jc w:val="right"/>
              <w:rPr>
                <w:b/>
                <w:sz w:val="20"/>
              </w:rPr>
            </w:pPr>
          </w:p>
          <w:p w:rsidR="0070579B" w:rsidRPr="00263699" w:rsidRDefault="005645A8" w:rsidP="003A68C9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3</w:t>
            </w:r>
            <w:r w:rsidR="0070579B" w:rsidRPr="00263699">
              <w:rPr>
                <w:b/>
                <w:sz w:val="20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49" w:rsidRPr="00263699" w:rsidRDefault="005F6D49" w:rsidP="009B671D">
            <w:pPr>
              <w:jc w:val="right"/>
              <w:rPr>
                <w:b/>
                <w:sz w:val="20"/>
              </w:rPr>
            </w:pPr>
          </w:p>
          <w:p w:rsidR="0070579B" w:rsidRPr="00263699" w:rsidRDefault="0070579B" w:rsidP="009B671D">
            <w:pPr>
              <w:jc w:val="right"/>
              <w:rPr>
                <w:b/>
                <w:sz w:val="20"/>
              </w:rPr>
            </w:pPr>
          </w:p>
          <w:p w:rsidR="0070579B" w:rsidRPr="00263699" w:rsidRDefault="0070579B" w:rsidP="009B671D">
            <w:pPr>
              <w:jc w:val="right"/>
              <w:rPr>
                <w:b/>
                <w:sz w:val="20"/>
              </w:rPr>
            </w:pPr>
          </w:p>
          <w:p w:rsidR="0070579B" w:rsidRPr="00263699" w:rsidRDefault="005645A8" w:rsidP="009B671D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3</w:t>
            </w:r>
            <w:r w:rsidR="0070579B" w:rsidRPr="00263699">
              <w:rPr>
                <w:b/>
                <w:sz w:val="20"/>
              </w:rPr>
              <w:t>,000</w:t>
            </w:r>
          </w:p>
        </w:tc>
      </w:tr>
      <w:tr w:rsidR="00224A23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E836C6" w:rsidP="00AC65BE">
            <w:pPr>
              <w:rPr>
                <w:bCs/>
                <w:i/>
                <w:sz w:val="20"/>
              </w:rPr>
            </w:pPr>
            <w:r w:rsidRPr="00263699">
              <w:rPr>
                <w:bCs/>
                <w:i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B2E99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263699" w:rsidRDefault="00224A23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224A23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224A23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263699" w:rsidRDefault="00224A23" w:rsidP="003A68C9">
            <w:pPr>
              <w:jc w:val="right"/>
              <w:rPr>
                <w:i/>
                <w:sz w:val="20"/>
              </w:rPr>
            </w:pPr>
          </w:p>
          <w:p w:rsidR="00C25431" w:rsidRPr="00263699" w:rsidRDefault="00C25431" w:rsidP="003A68C9">
            <w:pPr>
              <w:jc w:val="right"/>
              <w:rPr>
                <w:i/>
                <w:sz w:val="20"/>
              </w:rPr>
            </w:pPr>
          </w:p>
          <w:p w:rsidR="00C25431" w:rsidRPr="00263699" w:rsidRDefault="00C25431" w:rsidP="003A68C9">
            <w:pPr>
              <w:jc w:val="right"/>
              <w:rPr>
                <w:i/>
                <w:sz w:val="20"/>
              </w:rPr>
            </w:pPr>
          </w:p>
          <w:p w:rsidR="0070579B" w:rsidRPr="00263699" w:rsidRDefault="0070579B" w:rsidP="003A68C9">
            <w:pPr>
              <w:jc w:val="right"/>
              <w:rPr>
                <w:b/>
                <w:sz w:val="20"/>
              </w:rPr>
            </w:pPr>
          </w:p>
          <w:p w:rsidR="00C25431" w:rsidRPr="00263699" w:rsidRDefault="005645A8" w:rsidP="0070579B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3</w:t>
            </w:r>
            <w:r w:rsidR="0070579B" w:rsidRPr="00263699">
              <w:rPr>
                <w:i/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263699" w:rsidRDefault="00224A23" w:rsidP="003A68C9">
            <w:pPr>
              <w:jc w:val="right"/>
              <w:rPr>
                <w:i/>
                <w:sz w:val="20"/>
              </w:rPr>
            </w:pPr>
          </w:p>
          <w:p w:rsidR="00C25431" w:rsidRPr="00263699" w:rsidRDefault="00C25431" w:rsidP="003A68C9">
            <w:pPr>
              <w:jc w:val="right"/>
              <w:rPr>
                <w:i/>
                <w:sz w:val="20"/>
              </w:rPr>
            </w:pPr>
          </w:p>
          <w:p w:rsidR="00C25431" w:rsidRPr="00263699" w:rsidRDefault="00C25431" w:rsidP="003A68C9">
            <w:pPr>
              <w:jc w:val="right"/>
              <w:rPr>
                <w:i/>
                <w:sz w:val="20"/>
              </w:rPr>
            </w:pPr>
          </w:p>
          <w:p w:rsidR="00C25431" w:rsidRPr="00263699" w:rsidRDefault="00C25431" w:rsidP="003A68C9">
            <w:pPr>
              <w:jc w:val="right"/>
              <w:rPr>
                <w:i/>
                <w:sz w:val="20"/>
              </w:rPr>
            </w:pPr>
          </w:p>
          <w:p w:rsidR="00C25431" w:rsidRPr="00263699" w:rsidRDefault="005645A8" w:rsidP="003A68C9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263699" w:rsidRDefault="00224A23" w:rsidP="009B671D">
            <w:pPr>
              <w:jc w:val="right"/>
              <w:rPr>
                <w:i/>
                <w:sz w:val="20"/>
              </w:rPr>
            </w:pPr>
          </w:p>
          <w:p w:rsidR="00C25431" w:rsidRPr="00263699" w:rsidRDefault="00C25431" w:rsidP="009B671D">
            <w:pPr>
              <w:jc w:val="right"/>
              <w:rPr>
                <w:i/>
                <w:sz w:val="20"/>
              </w:rPr>
            </w:pPr>
          </w:p>
          <w:p w:rsidR="00C25431" w:rsidRPr="00263699" w:rsidRDefault="00C25431" w:rsidP="009B671D">
            <w:pPr>
              <w:jc w:val="right"/>
              <w:rPr>
                <w:i/>
                <w:sz w:val="20"/>
              </w:rPr>
            </w:pPr>
          </w:p>
          <w:p w:rsidR="00C25431" w:rsidRPr="00263699" w:rsidRDefault="00C25431" w:rsidP="009B671D">
            <w:pPr>
              <w:jc w:val="right"/>
              <w:rPr>
                <w:i/>
                <w:sz w:val="20"/>
              </w:rPr>
            </w:pPr>
          </w:p>
          <w:p w:rsidR="00C25431" w:rsidRPr="00263699" w:rsidRDefault="005645A8" w:rsidP="009B671D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3,000</w:t>
            </w:r>
          </w:p>
        </w:tc>
      </w:tr>
      <w:tr w:rsidR="00224A23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E836C6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B2E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263699" w:rsidRDefault="00224A23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263699" w:rsidRDefault="00224A23" w:rsidP="003A68C9">
            <w:pPr>
              <w:jc w:val="right"/>
              <w:rPr>
                <w:sz w:val="20"/>
              </w:rPr>
            </w:pPr>
          </w:p>
          <w:p w:rsidR="00C25431" w:rsidRPr="00263699" w:rsidRDefault="00C25431" w:rsidP="003A68C9">
            <w:pPr>
              <w:jc w:val="right"/>
              <w:rPr>
                <w:sz w:val="20"/>
              </w:rPr>
            </w:pPr>
          </w:p>
          <w:p w:rsidR="00C25431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  <w:r w:rsidR="0070579B" w:rsidRPr="00263699">
              <w:rPr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263699" w:rsidRDefault="00C25431" w:rsidP="003A68C9">
            <w:pPr>
              <w:jc w:val="right"/>
              <w:rPr>
                <w:sz w:val="20"/>
              </w:rPr>
            </w:pPr>
          </w:p>
          <w:p w:rsidR="00C25431" w:rsidRPr="00263699" w:rsidRDefault="00C25431" w:rsidP="003A68C9">
            <w:pPr>
              <w:jc w:val="right"/>
              <w:rPr>
                <w:sz w:val="20"/>
              </w:rPr>
            </w:pPr>
          </w:p>
          <w:p w:rsidR="00224A23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263699" w:rsidRDefault="00C25431" w:rsidP="009B671D">
            <w:pPr>
              <w:jc w:val="right"/>
              <w:rPr>
                <w:sz w:val="20"/>
              </w:rPr>
            </w:pPr>
          </w:p>
          <w:p w:rsidR="00C25431" w:rsidRPr="00263699" w:rsidRDefault="00C25431" w:rsidP="009B671D">
            <w:pPr>
              <w:jc w:val="right"/>
              <w:rPr>
                <w:sz w:val="20"/>
              </w:rPr>
            </w:pPr>
          </w:p>
          <w:p w:rsidR="00224A23" w:rsidRPr="00263699" w:rsidRDefault="005645A8" w:rsidP="009B671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224A23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E836C6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B2E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263699" w:rsidRDefault="00C25431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263699" w:rsidRDefault="00224A23" w:rsidP="003A68C9">
            <w:pPr>
              <w:jc w:val="right"/>
              <w:rPr>
                <w:sz w:val="20"/>
              </w:rPr>
            </w:pPr>
          </w:p>
          <w:p w:rsidR="00C25431" w:rsidRPr="00263699" w:rsidRDefault="00C25431" w:rsidP="003A68C9">
            <w:pPr>
              <w:jc w:val="right"/>
              <w:rPr>
                <w:sz w:val="20"/>
              </w:rPr>
            </w:pPr>
          </w:p>
          <w:p w:rsidR="00C25431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  <w:r w:rsidR="0070579B" w:rsidRPr="00263699">
              <w:rPr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263699" w:rsidRDefault="00C25431" w:rsidP="003A68C9">
            <w:pPr>
              <w:jc w:val="right"/>
              <w:rPr>
                <w:sz w:val="20"/>
              </w:rPr>
            </w:pPr>
          </w:p>
          <w:p w:rsidR="00C25431" w:rsidRPr="00263699" w:rsidRDefault="00C25431" w:rsidP="003A68C9">
            <w:pPr>
              <w:jc w:val="right"/>
              <w:rPr>
                <w:sz w:val="20"/>
              </w:rPr>
            </w:pPr>
          </w:p>
          <w:p w:rsidR="00224A23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263699" w:rsidRDefault="00C25431" w:rsidP="009B671D">
            <w:pPr>
              <w:jc w:val="right"/>
              <w:rPr>
                <w:sz w:val="20"/>
              </w:rPr>
            </w:pPr>
          </w:p>
          <w:p w:rsidR="00C25431" w:rsidRPr="00263699" w:rsidRDefault="00C25431" w:rsidP="009B671D">
            <w:pPr>
              <w:jc w:val="right"/>
              <w:rPr>
                <w:sz w:val="20"/>
              </w:rPr>
            </w:pPr>
          </w:p>
          <w:p w:rsidR="00224A23" w:rsidRPr="00263699" w:rsidRDefault="005645A8" w:rsidP="009B671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224A23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E836C6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B2E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263699" w:rsidRDefault="00C25431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263699" w:rsidRDefault="00C25431" w:rsidP="003A68C9">
            <w:pPr>
              <w:jc w:val="right"/>
              <w:rPr>
                <w:sz w:val="20"/>
              </w:rPr>
            </w:pPr>
          </w:p>
          <w:p w:rsidR="00C25431" w:rsidRPr="00263699" w:rsidRDefault="00C25431" w:rsidP="003A68C9">
            <w:pPr>
              <w:jc w:val="right"/>
              <w:rPr>
                <w:sz w:val="20"/>
              </w:rPr>
            </w:pPr>
          </w:p>
          <w:p w:rsidR="00C25431" w:rsidRPr="00263699" w:rsidRDefault="005645A8" w:rsidP="00C25431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263699" w:rsidRDefault="00C25431" w:rsidP="003A68C9">
            <w:pPr>
              <w:jc w:val="right"/>
              <w:rPr>
                <w:sz w:val="20"/>
              </w:rPr>
            </w:pPr>
          </w:p>
          <w:p w:rsidR="0070579B" w:rsidRPr="00263699" w:rsidRDefault="0070579B" w:rsidP="003A68C9">
            <w:pPr>
              <w:jc w:val="right"/>
              <w:rPr>
                <w:sz w:val="20"/>
              </w:rPr>
            </w:pPr>
          </w:p>
          <w:p w:rsidR="0070579B" w:rsidRPr="00263699" w:rsidRDefault="005645A8" w:rsidP="0070579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263699" w:rsidRDefault="00C25431" w:rsidP="009B671D">
            <w:pPr>
              <w:jc w:val="right"/>
              <w:rPr>
                <w:sz w:val="20"/>
              </w:rPr>
            </w:pPr>
          </w:p>
          <w:p w:rsidR="00C25431" w:rsidRPr="00263699" w:rsidRDefault="00C25431" w:rsidP="009B671D">
            <w:pPr>
              <w:jc w:val="right"/>
              <w:rPr>
                <w:sz w:val="20"/>
              </w:rPr>
            </w:pPr>
          </w:p>
          <w:p w:rsidR="00224A23" w:rsidRPr="00263699" w:rsidRDefault="005645A8" w:rsidP="009B671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224A23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E836C6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B2E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263699" w:rsidRDefault="00C25431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263699" w:rsidRDefault="00C25431" w:rsidP="003A68C9">
            <w:pPr>
              <w:jc w:val="right"/>
              <w:rPr>
                <w:sz w:val="20"/>
              </w:rPr>
            </w:pPr>
          </w:p>
          <w:p w:rsidR="00C25431" w:rsidRPr="00263699" w:rsidRDefault="005645A8" w:rsidP="00C25431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263699" w:rsidRDefault="00C25431" w:rsidP="003A68C9">
            <w:pPr>
              <w:jc w:val="right"/>
              <w:rPr>
                <w:sz w:val="20"/>
              </w:rPr>
            </w:pPr>
          </w:p>
          <w:p w:rsidR="00224A23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263699" w:rsidRDefault="00C25431" w:rsidP="009B671D">
            <w:pPr>
              <w:jc w:val="right"/>
              <w:rPr>
                <w:sz w:val="20"/>
              </w:rPr>
            </w:pPr>
          </w:p>
          <w:p w:rsidR="00224A23" w:rsidRPr="00263699" w:rsidRDefault="005645A8" w:rsidP="009B671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224A23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B2E99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B2E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263699" w:rsidRDefault="00C25431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263699" w:rsidRDefault="005645A8" w:rsidP="009B671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5F6D49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263699" w:rsidRDefault="005F6D49" w:rsidP="00AC65BE">
            <w:pPr>
              <w:rPr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263699" w:rsidRDefault="005F6D49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263699" w:rsidRDefault="005F6D49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263699" w:rsidRDefault="005F6D49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263699" w:rsidRDefault="005F6D49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D49" w:rsidRPr="00263699" w:rsidRDefault="005F6D49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263699" w:rsidRDefault="005F6D4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263699" w:rsidRDefault="005F6D4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263699" w:rsidRDefault="003E36A5" w:rsidP="003A68C9">
            <w:pPr>
              <w:jc w:val="right"/>
              <w:rPr>
                <w:sz w:val="20"/>
              </w:rPr>
            </w:pPr>
          </w:p>
          <w:p w:rsidR="003E36A5" w:rsidRPr="00263699" w:rsidRDefault="003E36A5" w:rsidP="003A68C9">
            <w:pPr>
              <w:jc w:val="right"/>
              <w:rPr>
                <w:sz w:val="20"/>
              </w:rPr>
            </w:pPr>
          </w:p>
          <w:p w:rsidR="003E36A5" w:rsidRPr="00263699" w:rsidRDefault="003E36A5" w:rsidP="003A68C9">
            <w:pPr>
              <w:jc w:val="right"/>
              <w:rPr>
                <w:sz w:val="20"/>
              </w:rPr>
            </w:pPr>
          </w:p>
          <w:p w:rsidR="005F6D49" w:rsidRPr="00263699" w:rsidRDefault="005645A8" w:rsidP="003A68C9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263699" w:rsidRDefault="003E36A5" w:rsidP="003A68C9">
            <w:pPr>
              <w:jc w:val="right"/>
              <w:rPr>
                <w:sz w:val="20"/>
              </w:rPr>
            </w:pPr>
          </w:p>
          <w:p w:rsidR="003E36A5" w:rsidRPr="00263699" w:rsidRDefault="003E36A5" w:rsidP="003A68C9">
            <w:pPr>
              <w:jc w:val="right"/>
              <w:rPr>
                <w:sz w:val="20"/>
              </w:rPr>
            </w:pPr>
          </w:p>
          <w:p w:rsidR="003E36A5" w:rsidRPr="00263699" w:rsidRDefault="003E36A5" w:rsidP="003A68C9">
            <w:pPr>
              <w:jc w:val="right"/>
              <w:rPr>
                <w:sz w:val="20"/>
              </w:rPr>
            </w:pPr>
          </w:p>
          <w:p w:rsidR="005F6D49" w:rsidRPr="00263699" w:rsidRDefault="005645A8" w:rsidP="003A68C9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263699" w:rsidRDefault="003E36A5" w:rsidP="009B671D">
            <w:pPr>
              <w:jc w:val="right"/>
              <w:rPr>
                <w:sz w:val="20"/>
              </w:rPr>
            </w:pPr>
          </w:p>
          <w:p w:rsidR="003E36A5" w:rsidRPr="00263699" w:rsidRDefault="003E36A5" w:rsidP="009B671D">
            <w:pPr>
              <w:jc w:val="right"/>
              <w:rPr>
                <w:sz w:val="20"/>
              </w:rPr>
            </w:pPr>
          </w:p>
          <w:p w:rsidR="003E36A5" w:rsidRPr="00263699" w:rsidRDefault="003E36A5" w:rsidP="009B671D">
            <w:pPr>
              <w:jc w:val="right"/>
              <w:rPr>
                <w:sz w:val="20"/>
              </w:rPr>
            </w:pPr>
          </w:p>
          <w:p w:rsidR="005F6D49" w:rsidRPr="00263699" w:rsidRDefault="005645A8" w:rsidP="009B671D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3,000</w:t>
            </w:r>
          </w:p>
        </w:tc>
      </w:tr>
      <w:tr w:rsidR="00224A23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B2E99" w:rsidP="00AC65BE">
            <w:pPr>
              <w:rPr>
                <w:bCs/>
                <w:i/>
                <w:sz w:val="20"/>
              </w:rPr>
            </w:pPr>
            <w:r w:rsidRPr="00263699">
              <w:rPr>
                <w:bCs/>
                <w:i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B2E99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263699" w:rsidRDefault="00224A23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224A23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224A23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263699" w:rsidRDefault="00C25431" w:rsidP="003A68C9">
            <w:pPr>
              <w:jc w:val="right"/>
              <w:rPr>
                <w:i/>
                <w:sz w:val="20"/>
              </w:rPr>
            </w:pPr>
          </w:p>
          <w:p w:rsidR="00C25431" w:rsidRPr="00263699" w:rsidRDefault="00C25431" w:rsidP="003A68C9">
            <w:pPr>
              <w:jc w:val="right"/>
              <w:rPr>
                <w:i/>
                <w:sz w:val="20"/>
              </w:rPr>
            </w:pPr>
          </w:p>
          <w:p w:rsidR="00224A23" w:rsidRPr="00263699" w:rsidRDefault="005645A8" w:rsidP="003A68C9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263699" w:rsidRDefault="00C25431" w:rsidP="003A68C9">
            <w:pPr>
              <w:jc w:val="right"/>
              <w:rPr>
                <w:i/>
                <w:sz w:val="20"/>
              </w:rPr>
            </w:pPr>
          </w:p>
          <w:p w:rsidR="003E36A5" w:rsidRPr="00263699" w:rsidRDefault="003E36A5" w:rsidP="003A68C9">
            <w:pPr>
              <w:jc w:val="right"/>
              <w:rPr>
                <w:i/>
                <w:sz w:val="20"/>
              </w:rPr>
            </w:pPr>
          </w:p>
          <w:p w:rsidR="00224A23" w:rsidRPr="00263699" w:rsidRDefault="005645A8" w:rsidP="003E36A5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263699" w:rsidRDefault="00C25431" w:rsidP="009B671D">
            <w:pPr>
              <w:jc w:val="right"/>
              <w:rPr>
                <w:i/>
                <w:sz w:val="20"/>
              </w:rPr>
            </w:pPr>
          </w:p>
          <w:p w:rsidR="00C25431" w:rsidRPr="00263699" w:rsidRDefault="00C25431" w:rsidP="009B671D">
            <w:pPr>
              <w:jc w:val="right"/>
              <w:rPr>
                <w:i/>
                <w:sz w:val="20"/>
              </w:rPr>
            </w:pPr>
          </w:p>
          <w:p w:rsidR="00224A23" w:rsidRPr="00263699" w:rsidRDefault="005645A8" w:rsidP="009B671D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3,000</w:t>
            </w:r>
          </w:p>
        </w:tc>
      </w:tr>
      <w:tr w:rsidR="00224A23" w:rsidRPr="00263699" w:rsidTr="00B5128C">
        <w:trPr>
          <w:trHeight w:val="56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B2E99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B2E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C25431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263699" w:rsidRDefault="00224A23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263699" w:rsidRDefault="00C25431" w:rsidP="003A68C9">
            <w:pPr>
              <w:jc w:val="right"/>
              <w:rPr>
                <w:sz w:val="20"/>
              </w:rPr>
            </w:pPr>
          </w:p>
          <w:p w:rsidR="00224A23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  <w:r w:rsidR="003E36A5" w:rsidRPr="00263699">
              <w:rPr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263699" w:rsidRDefault="00C25431" w:rsidP="003A68C9">
            <w:pPr>
              <w:jc w:val="right"/>
              <w:rPr>
                <w:sz w:val="20"/>
              </w:rPr>
            </w:pPr>
          </w:p>
          <w:p w:rsidR="00224A23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3C" w:rsidRPr="00263699" w:rsidRDefault="00777E3C" w:rsidP="00777E3C">
            <w:pPr>
              <w:jc w:val="right"/>
              <w:rPr>
                <w:sz w:val="20"/>
              </w:rPr>
            </w:pPr>
          </w:p>
          <w:p w:rsidR="00777E3C" w:rsidRPr="00263699" w:rsidRDefault="005645A8" w:rsidP="00777E3C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224A23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E836C6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B2E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263699" w:rsidRDefault="00C25431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263699" w:rsidRDefault="00224A23" w:rsidP="003A68C9">
            <w:pPr>
              <w:jc w:val="right"/>
              <w:rPr>
                <w:sz w:val="20"/>
              </w:rPr>
            </w:pPr>
          </w:p>
          <w:p w:rsidR="00777E3C" w:rsidRPr="00263699" w:rsidRDefault="00777E3C" w:rsidP="003A68C9">
            <w:pPr>
              <w:jc w:val="right"/>
              <w:rPr>
                <w:sz w:val="20"/>
              </w:rPr>
            </w:pPr>
          </w:p>
          <w:p w:rsidR="00777E3C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  <w:r w:rsidR="003E36A5" w:rsidRPr="00263699">
              <w:rPr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263699" w:rsidRDefault="00224A23" w:rsidP="003A68C9">
            <w:pPr>
              <w:jc w:val="right"/>
              <w:rPr>
                <w:sz w:val="20"/>
              </w:rPr>
            </w:pPr>
          </w:p>
          <w:p w:rsidR="00777E3C" w:rsidRPr="00263699" w:rsidRDefault="00777E3C" w:rsidP="003A68C9">
            <w:pPr>
              <w:jc w:val="right"/>
              <w:rPr>
                <w:sz w:val="20"/>
              </w:rPr>
            </w:pPr>
          </w:p>
          <w:p w:rsidR="00777E3C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263699" w:rsidRDefault="00224A23" w:rsidP="009B671D">
            <w:pPr>
              <w:jc w:val="right"/>
              <w:rPr>
                <w:sz w:val="20"/>
              </w:rPr>
            </w:pPr>
          </w:p>
          <w:p w:rsidR="00777E3C" w:rsidRPr="00263699" w:rsidRDefault="00777E3C" w:rsidP="009B671D">
            <w:pPr>
              <w:jc w:val="right"/>
              <w:rPr>
                <w:sz w:val="20"/>
              </w:rPr>
            </w:pPr>
          </w:p>
          <w:p w:rsidR="00777E3C" w:rsidRPr="00263699" w:rsidRDefault="005645A8" w:rsidP="009B671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224A23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E836C6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B2E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263699" w:rsidRDefault="00C25431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263699" w:rsidRDefault="00C25431" w:rsidP="003A68C9">
            <w:pPr>
              <w:jc w:val="right"/>
              <w:rPr>
                <w:sz w:val="20"/>
              </w:rPr>
            </w:pPr>
          </w:p>
          <w:p w:rsidR="003E36A5" w:rsidRPr="00263699" w:rsidRDefault="003E36A5" w:rsidP="003A68C9">
            <w:pPr>
              <w:jc w:val="right"/>
              <w:rPr>
                <w:sz w:val="20"/>
              </w:rPr>
            </w:pPr>
          </w:p>
          <w:p w:rsidR="00224A23" w:rsidRPr="00263699" w:rsidRDefault="005645A8" w:rsidP="003E36A5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  <w:r w:rsidR="003E36A5" w:rsidRPr="00263699">
              <w:rPr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263699" w:rsidRDefault="00C25431" w:rsidP="003A68C9">
            <w:pPr>
              <w:jc w:val="right"/>
              <w:rPr>
                <w:sz w:val="20"/>
              </w:rPr>
            </w:pPr>
          </w:p>
          <w:p w:rsidR="00C25431" w:rsidRPr="00263699" w:rsidRDefault="00C25431" w:rsidP="003A68C9">
            <w:pPr>
              <w:jc w:val="right"/>
              <w:rPr>
                <w:sz w:val="20"/>
              </w:rPr>
            </w:pPr>
          </w:p>
          <w:p w:rsidR="00224A23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263699" w:rsidRDefault="00C25431" w:rsidP="009B671D">
            <w:pPr>
              <w:jc w:val="right"/>
              <w:rPr>
                <w:sz w:val="20"/>
              </w:rPr>
            </w:pPr>
          </w:p>
          <w:p w:rsidR="00C25431" w:rsidRPr="00263699" w:rsidRDefault="00C25431" w:rsidP="009B671D">
            <w:pPr>
              <w:jc w:val="right"/>
              <w:rPr>
                <w:sz w:val="20"/>
              </w:rPr>
            </w:pPr>
          </w:p>
          <w:p w:rsidR="00224A23" w:rsidRPr="00263699" w:rsidRDefault="005645A8" w:rsidP="009B671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224A23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E836C6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B2E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263699" w:rsidRDefault="00C25431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263699" w:rsidRDefault="00C25431" w:rsidP="003A68C9">
            <w:pPr>
              <w:jc w:val="right"/>
              <w:rPr>
                <w:sz w:val="20"/>
              </w:rPr>
            </w:pPr>
          </w:p>
          <w:p w:rsidR="00224A23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  <w:r w:rsidR="003E36A5" w:rsidRPr="00263699">
              <w:rPr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263699" w:rsidRDefault="00C25431" w:rsidP="003A68C9">
            <w:pPr>
              <w:jc w:val="right"/>
              <w:rPr>
                <w:sz w:val="20"/>
              </w:rPr>
            </w:pPr>
          </w:p>
          <w:p w:rsidR="00224A23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263699" w:rsidRDefault="00C25431" w:rsidP="009B671D">
            <w:pPr>
              <w:jc w:val="right"/>
              <w:rPr>
                <w:sz w:val="20"/>
              </w:rPr>
            </w:pPr>
          </w:p>
          <w:p w:rsidR="00224A23" w:rsidRPr="00263699" w:rsidRDefault="005645A8" w:rsidP="009B671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224A23" w:rsidRPr="00263699" w:rsidTr="005645A8">
        <w:trPr>
          <w:trHeight w:val="24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B2E99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B2E99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263699" w:rsidRDefault="00C25431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263699" w:rsidRDefault="00C25431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</w:t>
            </w:r>
            <w:r w:rsidR="003E36A5" w:rsidRPr="00263699">
              <w:rPr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263699" w:rsidRDefault="005645A8" w:rsidP="009B671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3,000</w:t>
            </w:r>
          </w:p>
        </w:tc>
      </w:tr>
      <w:tr w:rsidR="003E36A5" w:rsidRPr="00263699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3E36A5" w:rsidP="00AC65BE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3E36A5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3E36A5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3E36A5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3E36A5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263699" w:rsidRDefault="003E36A5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3E36A5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3E36A5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263699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263699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263699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263699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263699" w:rsidRDefault="005645A8" w:rsidP="003A68C9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4</w:t>
            </w:r>
            <w:r w:rsidR="003E36A5" w:rsidRPr="00263699">
              <w:rPr>
                <w:b/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263699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263699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263699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263699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263699" w:rsidRDefault="005645A8" w:rsidP="003A68C9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4</w:t>
            </w:r>
            <w:r w:rsidR="003E36A5" w:rsidRPr="00263699">
              <w:rPr>
                <w:b/>
                <w:sz w:val="20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263699" w:rsidRDefault="003E36A5" w:rsidP="009B671D">
            <w:pPr>
              <w:jc w:val="right"/>
              <w:rPr>
                <w:b/>
                <w:sz w:val="20"/>
              </w:rPr>
            </w:pPr>
          </w:p>
          <w:p w:rsidR="003E36A5" w:rsidRPr="00263699" w:rsidRDefault="003E36A5" w:rsidP="009B671D">
            <w:pPr>
              <w:jc w:val="right"/>
              <w:rPr>
                <w:b/>
                <w:sz w:val="20"/>
              </w:rPr>
            </w:pPr>
          </w:p>
          <w:p w:rsidR="003E36A5" w:rsidRPr="00263699" w:rsidRDefault="003E36A5" w:rsidP="009B671D">
            <w:pPr>
              <w:jc w:val="right"/>
              <w:rPr>
                <w:b/>
                <w:sz w:val="20"/>
              </w:rPr>
            </w:pPr>
          </w:p>
          <w:p w:rsidR="003E36A5" w:rsidRPr="00263699" w:rsidRDefault="003E36A5" w:rsidP="009B671D">
            <w:pPr>
              <w:jc w:val="right"/>
              <w:rPr>
                <w:b/>
                <w:sz w:val="20"/>
              </w:rPr>
            </w:pPr>
          </w:p>
          <w:p w:rsidR="003E36A5" w:rsidRPr="00263699" w:rsidRDefault="005645A8" w:rsidP="009B671D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4</w:t>
            </w:r>
            <w:r w:rsidR="003E36A5" w:rsidRPr="00263699">
              <w:rPr>
                <w:b/>
                <w:sz w:val="20"/>
              </w:rPr>
              <w:t>,000</w:t>
            </w:r>
          </w:p>
        </w:tc>
      </w:tr>
      <w:tr w:rsidR="003E36A5" w:rsidRPr="00263699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3E7F7E" w:rsidP="00AC65BE">
            <w:pPr>
              <w:rPr>
                <w:bCs/>
                <w:i/>
                <w:sz w:val="20"/>
              </w:rPr>
            </w:pPr>
            <w:r w:rsidRPr="00263699">
              <w:rPr>
                <w:bCs/>
                <w:i/>
                <w:sz w:val="20"/>
              </w:rPr>
              <w:t xml:space="preserve">Основное мероприятие «Пропагандистские мероприятия в сфере повышения </w:t>
            </w:r>
            <w:r w:rsidRPr="00263699">
              <w:rPr>
                <w:bCs/>
                <w:i/>
                <w:sz w:val="20"/>
              </w:rPr>
              <w:lastRenderedPageBreak/>
              <w:t>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3E7F7E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3E7F7E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3E7F7E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3E7F7E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263699" w:rsidRDefault="003E36A5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3E36A5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3E36A5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263699" w:rsidRDefault="003E36A5" w:rsidP="003A68C9">
            <w:pPr>
              <w:jc w:val="right"/>
              <w:rPr>
                <w:i/>
                <w:sz w:val="20"/>
              </w:rPr>
            </w:pPr>
          </w:p>
          <w:p w:rsidR="00CF3373" w:rsidRPr="00263699" w:rsidRDefault="00CF3373" w:rsidP="003A68C9">
            <w:pPr>
              <w:jc w:val="right"/>
              <w:rPr>
                <w:i/>
                <w:sz w:val="20"/>
              </w:rPr>
            </w:pPr>
          </w:p>
          <w:p w:rsidR="00CF3373" w:rsidRPr="00263699" w:rsidRDefault="00CF3373" w:rsidP="003A68C9">
            <w:pPr>
              <w:jc w:val="right"/>
              <w:rPr>
                <w:i/>
                <w:sz w:val="20"/>
              </w:rPr>
            </w:pPr>
          </w:p>
          <w:p w:rsidR="00CF3373" w:rsidRPr="00263699" w:rsidRDefault="005645A8" w:rsidP="003A68C9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4</w:t>
            </w:r>
            <w:r w:rsidR="00CF3373" w:rsidRPr="00263699">
              <w:rPr>
                <w:i/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263699" w:rsidRDefault="003E36A5" w:rsidP="003A68C9">
            <w:pPr>
              <w:jc w:val="right"/>
              <w:rPr>
                <w:i/>
                <w:sz w:val="20"/>
              </w:rPr>
            </w:pPr>
          </w:p>
          <w:p w:rsidR="00CF3373" w:rsidRPr="00263699" w:rsidRDefault="00CF3373" w:rsidP="003A68C9">
            <w:pPr>
              <w:jc w:val="right"/>
              <w:rPr>
                <w:i/>
                <w:sz w:val="20"/>
              </w:rPr>
            </w:pPr>
          </w:p>
          <w:p w:rsidR="00CF3373" w:rsidRPr="00263699" w:rsidRDefault="00CF3373" w:rsidP="003A68C9">
            <w:pPr>
              <w:jc w:val="right"/>
              <w:rPr>
                <w:i/>
                <w:sz w:val="20"/>
              </w:rPr>
            </w:pPr>
          </w:p>
          <w:p w:rsidR="00CF3373" w:rsidRPr="00263699" w:rsidRDefault="005645A8" w:rsidP="003A68C9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4</w:t>
            </w:r>
            <w:r w:rsidR="00CF3373" w:rsidRPr="00263699">
              <w:rPr>
                <w:i/>
                <w:sz w:val="20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263699" w:rsidRDefault="003E36A5" w:rsidP="009B671D">
            <w:pPr>
              <w:jc w:val="right"/>
              <w:rPr>
                <w:i/>
                <w:sz w:val="20"/>
              </w:rPr>
            </w:pPr>
          </w:p>
          <w:p w:rsidR="00CF3373" w:rsidRPr="00263699" w:rsidRDefault="00CF3373" w:rsidP="009B671D">
            <w:pPr>
              <w:jc w:val="right"/>
              <w:rPr>
                <w:i/>
                <w:sz w:val="20"/>
              </w:rPr>
            </w:pPr>
          </w:p>
          <w:p w:rsidR="00CF3373" w:rsidRPr="00263699" w:rsidRDefault="00CF3373" w:rsidP="009B671D">
            <w:pPr>
              <w:jc w:val="right"/>
              <w:rPr>
                <w:i/>
                <w:sz w:val="20"/>
              </w:rPr>
            </w:pPr>
          </w:p>
          <w:p w:rsidR="00CF3373" w:rsidRPr="00263699" w:rsidRDefault="005645A8" w:rsidP="009B671D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4,000</w:t>
            </w:r>
          </w:p>
        </w:tc>
      </w:tr>
      <w:tr w:rsidR="003E36A5" w:rsidRPr="00263699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6D7044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lastRenderedPageBreak/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263699" w:rsidRDefault="003E36A5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263699" w:rsidRDefault="003E36A5" w:rsidP="003A68C9">
            <w:pPr>
              <w:jc w:val="right"/>
              <w:rPr>
                <w:sz w:val="20"/>
              </w:rPr>
            </w:pPr>
          </w:p>
          <w:p w:rsidR="006D7044" w:rsidRPr="00263699" w:rsidRDefault="006D7044" w:rsidP="003A68C9">
            <w:pPr>
              <w:jc w:val="right"/>
              <w:rPr>
                <w:sz w:val="20"/>
              </w:rPr>
            </w:pPr>
          </w:p>
          <w:p w:rsidR="006D7044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  <w:r w:rsidR="006D7044" w:rsidRPr="00263699">
              <w:rPr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263699" w:rsidRDefault="003E36A5" w:rsidP="003A68C9">
            <w:pPr>
              <w:jc w:val="right"/>
              <w:rPr>
                <w:sz w:val="20"/>
              </w:rPr>
            </w:pPr>
          </w:p>
          <w:p w:rsidR="006D7044" w:rsidRPr="00263699" w:rsidRDefault="006D7044" w:rsidP="003A68C9">
            <w:pPr>
              <w:jc w:val="right"/>
              <w:rPr>
                <w:sz w:val="20"/>
              </w:rPr>
            </w:pPr>
          </w:p>
          <w:p w:rsidR="006D7044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  <w:r w:rsidR="006D7044" w:rsidRPr="00263699">
              <w:rPr>
                <w:sz w:val="20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263699" w:rsidRDefault="003E36A5" w:rsidP="009B671D">
            <w:pPr>
              <w:jc w:val="right"/>
              <w:rPr>
                <w:sz w:val="20"/>
              </w:rPr>
            </w:pPr>
          </w:p>
          <w:p w:rsidR="006D7044" w:rsidRPr="00263699" w:rsidRDefault="006D7044" w:rsidP="009B671D">
            <w:pPr>
              <w:jc w:val="right"/>
              <w:rPr>
                <w:sz w:val="20"/>
              </w:rPr>
            </w:pPr>
          </w:p>
          <w:p w:rsidR="006D7044" w:rsidRPr="00263699" w:rsidRDefault="005645A8" w:rsidP="009B671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  <w:r w:rsidR="006D7044" w:rsidRPr="00263699">
              <w:rPr>
                <w:sz w:val="20"/>
              </w:rPr>
              <w:t>,000</w:t>
            </w:r>
          </w:p>
        </w:tc>
      </w:tr>
      <w:tr w:rsidR="003E36A5" w:rsidRPr="00263699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6D7044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263699" w:rsidRDefault="006D7044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263699" w:rsidRDefault="006D7044" w:rsidP="003A68C9">
            <w:pPr>
              <w:jc w:val="right"/>
              <w:rPr>
                <w:sz w:val="20"/>
              </w:rPr>
            </w:pPr>
          </w:p>
          <w:p w:rsidR="006D7044" w:rsidRPr="00263699" w:rsidRDefault="006D7044" w:rsidP="003A68C9">
            <w:pPr>
              <w:jc w:val="right"/>
              <w:rPr>
                <w:sz w:val="20"/>
              </w:rPr>
            </w:pPr>
          </w:p>
          <w:p w:rsidR="003E36A5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  <w:r w:rsidR="006D7044" w:rsidRPr="00263699">
              <w:rPr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263699" w:rsidRDefault="006D7044" w:rsidP="003A68C9">
            <w:pPr>
              <w:jc w:val="right"/>
              <w:rPr>
                <w:sz w:val="20"/>
              </w:rPr>
            </w:pPr>
          </w:p>
          <w:p w:rsidR="006D7044" w:rsidRPr="00263699" w:rsidRDefault="006D7044" w:rsidP="003A68C9">
            <w:pPr>
              <w:jc w:val="right"/>
              <w:rPr>
                <w:sz w:val="20"/>
              </w:rPr>
            </w:pPr>
          </w:p>
          <w:p w:rsidR="003E36A5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263699" w:rsidRDefault="006D7044" w:rsidP="009B671D">
            <w:pPr>
              <w:jc w:val="right"/>
              <w:rPr>
                <w:sz w:val="20"/>
              </w:rPr>
            </w:pPr>
          </w:p>
          <w:p w:rsidR="006D7044" w:rsidRPr="00263699" w:rsidRDefault="006D7044" w:rsidP="009B671D">
            <w:pPr>
              <w:jc w:val="right"/>
              <w:rPr>
                <w:sz w:val="20"/>
              </w:rPr>
            </w:pPr>
          </w:p>
          <w:p w:rsidR="003E36A5" w:rsidRPr="00263699" w:rsidRDefault="005645A8" w:rsidP="009B671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</w:tr>
      <w:tr w:rsidR="003E36A5" w:rsidRPr="00263699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6D7044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263699" w:rsidRDefault="006D7044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263699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263699" w:rsidRDefault="006D7044" w:rsidP="003A68C9">
            <w:pPr>
              <w:jc w:val="right"/>
              <w:rPr>
                <w:sz w:val="20"/>
              </w:rPr>
            </w:pPr>
          </w:p>
          <w:p w:rsidR="006D7044" w:rsidRPr="00263699" w:rsidRDefault="006D7044" w:rsidP="003A68C9">
            <w:pPr>
              <w:jc w:val="right"/>
              <w:rPr>
                <w:sz w:val="20"/>
              </w:rPr>
            </w:pPr>
          </w:p>
          <w:p w:rsidR="003E36A5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  <w:r w:rsidR="006D7044" w:rsidRPr="00263699">
              <w:rPr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263699" w:rsidRDefault="006D7044" w:rsidP="003A68C9">
            <w:pPr>
              <w:jc w:val="right"/>
              <w:rPr>
                <w:sz w:val="20"/>
              </w:rPr>
            </w:pPr>
          </w:p>
          <w:p w:rsidR="006D7044" w:rsidRPr="00263699" w:rsidRDefault="006D7044" w:rsidP="003A68C9">
            <w:pPr>
              <w:jc w:val="right"/>
              <w:rPr>
                <w:sz w:val="20"/>
              </w:rPr>
            </w:pPr>
          </w:p>
          <w:p w:rsidR="003E36A5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263699" w:rsidRDefault="006D7044" w:rsidP="009B671D">
            <w:pPr>
              <w:jc w:val="right"/>
              <w:rPr>
                <w:sz w:val="20"/>
              </w:rPr>
            </w:pPr>
          </w:p>
          <w:p w:rsidR="006D7044" w:rsidRPr="00263699" w:rsidRDefault="006D7044" w:rsidP="009B671D">
            <w:pPr>
              <w:jc w:val="right"/>
              <w:rPr>
                <w:sz w:val="20"/>
              </w:rPr>
            </w:pPr>
          </w:p>
          <w:p w:rsidR="003E36A5" w:rsidRPr="00263699" w:rsidRDefault="005645A8" w:rsidP="009B671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</w:tr>
      <w:tr w:rsidR="006D7044" w:rsidRPr="00263699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263699" w:rsidRDefault="006D7044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7044" w:rsidRPr="00263699" w:rsidRDefault="006D7044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263699" w:rsidRDefault="006D704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263699" w:rsidRDefault="006D7044" w:rsidP="003A68C9">
            <w:pPr>
              <w:jc w:val="right"/>
              <w:rPr>
                <w:sz w:val="20"/>
              </w:rPr>
            </w:pPr>
          </w:p>
          <w:p w:rsidR="006D7044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  <w:r w:rsidR="006D7044" w:rsidRPr="00263699">
              <w:rPr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263699" w:rsidRDefault="006D7044" w:rsidP="003A68C9">
            <w:pPr>
              <w:jc w:val="right"/>
              <w:rPr>
                <w:sz w:val="20"/>
              </w:rPr>
            </w:pPr>
          </w:p>
          <w:p w:rsidR="006D7044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263699" w:rsidRDefault="006D7044" w:rsidP="009B671D">
            <w:pPr>
              <w:jc w:val="right"/>
              <w:rPr>
                <w:sz w:val="20"/>
              </w:rPr>
            </w:pPr>
          </w:p>
          <w:p w:rsidR="006D7044" w:rsidRPr="00263699" w:rsidRDefault="005645A8" w:rsidP="009B671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</w:tr>
      <w:tr w:rsidR="006D7044" w:rsidRPr="00263699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263699" w:rsidRDefault="006D7044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7044" w:rsidRPr="00263699" w:rsidRDefault="006D7044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263699" w:rsidRDefault="006D7044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</w:t>
            </w:r>
            <w:r w:rsidR="006D7044" w:rsidRPr="00263699">
              <w:rPr>
                <w:sz w:val="20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263699" w:rsidRDefault="005645A8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263699" w:rsidRDefault="005645A8" w:rsidP="009B671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4,000</w:t>
            </w:r>
          </w:p>
        </w:tc>
      </w:tr>
      <w:tr w:rsidR="00DF4192" w:rsidRPr="00263699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263699" w:rsidRDefault="00DF4192" w:rsidP="00AC65BE">
            <w:pPr>
              <w:rPr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Муниципальная программа «Формирование современной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263699" w:rsidRDefault="00DF4192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263699" w:rsidRDefault="00DF4192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263699" w:rsidRDefault="00DF4192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263699" w:rsidRDefault="00DF4192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192" w:rsidRPr="00263699" w:rsidRDefault="00DF4192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263699" w:rsidRDefault="00DF4192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263699" w:rsidRDefault="00DF4192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192" w:rsidRPr="00263699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263699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263699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263699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263699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263699" w:rsidRDefault="00927B91" w:rsidP="003A68C9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5468,30</w:t>
            </w:r>
            <w:r w:rsidR="00E1564C" w:rsidRPr="00263699">
              <w:rPr>
                <w:b/>
                <w:sz w:val="20"/>
              </w:rPr>
              <w:t>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2" w:rsidRPr="00263699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263699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263699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263699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263699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263699" w:rsidRDefault="00FA74FF" w:rsidP="003A68C9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5252,7</w:t>
            </w:r>
            <w:r w:rsidR="00E1564C" w:rsidRPr="00263699">
              <w:rPr>
                <w:b/>
                <w:sz w:val="20"/>
              </w:rPr>
              <w:t>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2" w:rsidRPr="00263699" w:rsidRDefault="00DF4192" w:rsidP="009B671D">
            <w:pPr>
              <w:jc w:val="right"/>
              <w:rPr>
                <w:b/>
                <w:sz w:val="20"/>
              </w:rPr>
            </w:pPr>
          </w:p>
          <w:p w:rsidR="00DF4192" w:rsidRPr="00263699" w:rsidRDefault="00DF4192" w:rsidP="009B671D">
            <w:pPr>
              <w:jc w:val="right"/>
              <w:rPr>
                <w:b/>
                <w:sz w:val="20"/>
              </w:rPr>
            </w:pPr>
          </w:p>
          <w:p w:rsidR="00DF4192" w:rsidRPr="00263699" w:rsidRDefault="00DF4192" w:rsidP="009B671D">
            <w:pPr>
              <w:jc w:val="right"/>
              <w:rPr>
                <w:b/>
                <w:sz w:val="20"/>
              </w:rPr>
            </w:pPr>
          </w:p>
          <w:p w:rsidR="00DF4192" w:rsidRPr="00263699" w:rsidRDefault="00DF4192" w:rsidP="009B671D">
            <w:pPr>
              <w:jc w:val="right"/>
              <w:rPr>
                <w:b/>
                <w:sz w:val="20"/>
              </w:rPr>
            </w:pPr>
          </w:p>
          <w:p w:rsidR="00FA74FF" w:rsidRPr="00263699" w:rsidRDefault="00FA74FF" w:rsidP="009B671D">
            <w:pPr>
              <w:jc w:val="right"/>
              <w:rPr>
                <w:sz w:val="20"/>
              </w:rPr>
            </w:pPr>
          </w:p>
          <w:p w:rsidR="00DF4192" w:rsidRPr="00263699" w:rsidRDefault="00FA74FF" w:rsidP="00FA74F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6060,60</w:t>
            </w:r>
            <w:r w:rsidR="00E1564C" w:rsidRPr="00263699">
              <w:rPr>
                <w:b/>
                <w:sz w:val="20"/>
              </w:rPr>
              <w:t>6</w:t>
            </w:r>
          </w:p>
        </w:tc>
      </w:tr>
      <w:tr w:rsidR="00E4132B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670928" w:rsidP="00AC65BE">
            <w:pPr>
              <w:rPr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670928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670928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670928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670928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263699" w:rsidRDefault="00E4132B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E4132B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E4132B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32B" w:rsidRPr="00263699" w:rsidRDefault="00E4132B" w:rsidP="003A68C9">
            <w:pPr>
              <w:jc w:val="right"/>
              <w:rPr>
                <w:b/>
                <w:sz w:val="20"/>
              </w:rPr>
            </w:pPr>
          </w:p>
          <w:p w:rsidR="00670928" w:rsidRPr="00263699" w:rsidRDefault="00670928" w:rsidP="003A68C9">
            <w:pPr>
              <w:jc w:val="right"/>
              <w:rPr>
                <w:b/>
                <w:sz w:val="20"/>
              </w:rPr>
            </w:pPr>
          </w:p>
          <w:p w:rsidR="00FA74FF" w:rsidRPr="00263699" w:rsidRDefault="00FA74FF" w:rsidP="003A68C9">
            <w:pPr>
              <w:jc w:val="right"/>
              <w:rPr>
                <w:sz w:val="20"/>
              </w:rPr>
            </w:pPr>
          </w:p>
          <w:p w:rsidR="00670928" w:rsidRPr="00263699" w:rsidRDefault="00E1564C" w:rsidP="00FA74F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5468,305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2B" w:rsidRPr="00263699" w:rsidRDefault="00E4132B" w:rsidP="003A68C9">
            <w:pPr>
              <w:jc w:val="right"/>
              <w:rPr>
                <w:b/>
                <w:sz w:val="20"/>
              </w:rPr>
            </w:pPr>
          </w:p>
          <w:p w:rsidR="00670928" w:rsidRPr="00263699" w:rsidRDefault="00670928" w:rsidP="003A68C9">
            <w:pPr>
              <w:jc w:val="right"/>
              <w:rPr>
                <w:b/>
                <w:sz w:val="20"/>
              </w:rPr>
            </w:pPr>
          </w:p>
          <w:p w:rsidR="00FA74FF" w:rsidRPr="00263699" w:rsidRDefault="00FA74FF" w:rsidP="003A68C9">
            <w:pPr>
              <w:jc w:val="right"/>
              <w:rPr>
                <w:sz w:val="20"/>
              </w:rPr>
            </w:pPr>
          </w:p>
          <w:p w:rsidR="00C25431" w:rsidRPr="00263699" w:rsidRDefault="008E067B" w:rsidP="00FA74F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2B" w:rsidRPr="00263699" w:rsidRDefault="00E4132B" w:rsidP="009B671D">
            <w:pPr>
              <w:jc w:val="right"/>
              <w:rPr>
                <w:b/>
                <w:sz w:val="20"/>
              </w:rPr>
            </w:pPr>
          </w:p>
          <w:p w:rsidR="00670928" w:rsidRPr="00263699" w:rsidRDefault="00670928" w:rsidP="009B671D">
            <w:pPr>
              <w:jc w:val="right"/>
              <w:rPr>
                <w:b/>
                <w:sz w:val="20"/>
              </w:rPr>
            </w:pPr>
          </w:p>
          <w:p w:rsidR="00FA74FF" w:rsidRPr="00263699" w:rsidRDefault="00FA74FF" w:rsidP="009B671D">
            <w:pPr>
              <w:jc w:val="right"/>
              <w:rPr>
                <w:sz w:val="20"/>
              </w:rPr>
            </w:pPr>
          </w:p>
          <w:p w:rsidR="00670928" w:rsidRPr="00263699" w:rsidRDefault="008E067B" w:rsidP="00FA74F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6060,606</w:t>
            </w:r>
          </w:p>
        </w:tc>
      </w:tr>
      <w:tr w:rsidR="00AD6A4B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rPr>
                <w:bCs/>
                <w:i/>
                <w:sz w:val="20"/>
              </w:rPr>
            </w:pPr>
            <w:r w:rsidRPr="00263699">
              <w:rPr>
                <w:bCs/>
                <w:i/>
                <w:sz w:val="20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6A4B" w:rsidRPr="00263699" w:rsidRDefault="00AD6A4B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i/>
                <w:color w:val="3366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i/>
                <w:color w:val="3366FF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6A4B" w:rsidRPr="00263699" w:rsidRDefault="00AD6A4B" w:rsidP="003A68C9">
            <w:pPr>
              <w:jc w:val="right"/>
              <w:rPr>
                <w:i/>
                <w:color w:val="800000"/>
                <w:sz w:val="20"/>
              </w:rPr>
            </w:pPr>
          </w:p>
          <w:p w:rsidR="00AD6A4B" w:rsidRPr="00263699" w:rsidRDefault="00AD6A4B" w:rsidP="003A68C9">
            <w:pPr>
              <w:jc w:val="right"/>
              <w:rPr>
                <w:i/>
                <w:color w:val="800000"/>
                <w:sz w:val="20"/>
              </w:rPr>
            </w:pPr>
          </w:p>
          <w:p w:rsidR="00AD6A4B" w:rsidRPr="00263699" w:rsidRDefault="001F6D74" w:rsidP="003A68C9">
            <w:pPr>
              <w:jc w:val="right"/>
              <w:rPr>
                <w:i/>
                <w:color w:val="800000"/>
                <w:sz w:val="20"/>
              </w:rPr>
            </w:pPr>
            <w:r w:rsidRPr="00263699">
              <w:rPr>
                <w:i/>
                <w:color w:val="800000"/>
                <w:sz w:val="20"/>
              </w:rPr>
              <w:t>0,005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4B" w:rsidRPr="00263699" w:rsidRDefault="00AD6A4B" w:rsidP="003A68C9">
            <w:pPr>
              <w:jc w:val="right"/>
              <w:rPr>
                <w:i/>
                <w:sz w:val="20"/>
              </w:rPr>
            </w:pPr>
          </w:p>
          <w:p w:rsidR="00AD6A4B" w:rsidRPr="00263699" w:rsidRDefault="00AD6A4B" w:rsidP="003A68C9">
            <w:pPr>
              <w:jc w:val="right"/>
              <w:rPr>
                <w:i/>
                <w:sz w:val="20"/>
              </w:rPr>
            </w:pPr>
          </w:p>
          <w:p w:rsidR="00AD6A4B" w:rsidRPr="00263699" w:rsidRDefault="00AD6A4B" w:rsidP="003A68C9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4B" w:rsidRPr="00263699" w:rsidRDefault="00AD6A4B" w:rsidP="009B671D">
            <w:pPr>
              <w:jc w:val="right"/>
              <w:rPr>
                <w:i/>
                <w:sz w:val="20"/>
              </w:rPr>
            </w:pPr>
          </w:p>
          <w:p w:rsidR="00AD6A4B" w:rsidRPr="00263699" w:rsidRDefault="00AD6A4B" w:rsidP="009B671D">
            <w:pPr>
              <w:jc w:val="right"/>
              <w:rPr>
                <w:i/>
                <w:sz w:val="20"/>
              </w:rPr>
            </w:pPr>
          </w:p>
          <w:p w:rsidR="00AD6A4B" w:rsidRPr="00263699" w:rsidRDefault="00AD6A4B" w:rsidP="009B671D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0,000</w:t>
            </w:r>
          </w:p>
        </w:tc>
      </w:tr>
      <w:tr w:rsidR="00AD6A4B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Расходы на поддержку муниципальных программ формирования современной городской среды сверх софинансирования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6A4B" w:rsidRPr="00263699" w:rsidRDefault="00AD6A4B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color w:val="3366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color w:val="3366FF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6A4B" w:rsidRPr="00263699" w:rsidRDefault="00AD6A4B" w:rsidP="003A68C9">
            <w:pPr>
              <w:jc w:val="right"/>
              <w:rPr>
                <w:i/>
                <w:color w:val="800000"/>
                <w:sz w:val="20"/>
              </w:rPr>
            </w:pPr>
          </w:p>
          <w:p w:rsidR="00AD6A4B" w:rsidRPr="00263699" w:rsidRDefault="00AD6A4B" w:rsidP="003A68C9">
            <w:pPr>
              <w:jc w:val="right"/>
              <w:rPr>
                <w:i/>
                <w:color w:val="800000"/>
                <w:sz w:val="20"/>
              </w:rPr>
            </w:pPr>
          </w:p>
          <w:p w:rsidR="00AD6A4B" w:rsidRPr="00263699" w:rsidRDefault="00AD6A4B" w:rsidP="003A68C9">
            <w:pPr>
              <w:jc w:val="right"/>
              <w:rPr>
                <w:i/>
                <w:color w:val="800000"/>
                <w:sz w:val="20"/>
              </w:rPr>
            </w:pPr>
          </w:p>
          <w:p w:rsidR="00AD6A4B" w:rsidRPr="00263699" w:rsidRDefault="001F6D74" w:rsidP="003A68C9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0,005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4B" w:rsidRPr="00263699" w:rsidRDefault="00AD6A4B" w:rsidP="003A68C9">
            <w:pPr>
              <w:jc w:val="right"/>
              <w:rPr>
                <w:i/>
                <w:sz w:val="20"/>
              </w:rPr>
            </w:pPr>
          </w:p>
          <w:p w:rsidR="00AD6A4B" w:rsidRPr="00263699" w:rsidRDefault="00AD6A4B" w:rsidP="003A68C9">
            <w:pPr>
              <w:jc w:val="right"/>
              <w:rPr>
                <w:i/>
                <w:sz w:val="20"/>
              </w:rPr>
            </w:pPr>
          </w:p>
          <w:p w:rsidR="00AD6A4B" w:rsidRPr="00263699" w:rsidRDefault="00AD6A4B" w:rsidP="003A68C9">
            <w:pPr>
              <w:jc w:val="right"/>
              <w:rPr>
                <w:i/>
                <w:sz w:val="20"/>
              </w:rPr>
            </w:pPr>
          </w:p>
          <w:p w:rsidR="00AD6A4B" w:rsidRPr="00263699" w:rsidRDefault="00AD6A4B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4B" w:rsidRPr="00263699" w:rsidRDefault="00AD6A4B" w:rsidP="009B671D">
            <w:pPr>
              <w:jc w:val="right"/>
              <w:rPr>
                <w:i/>
                <w:sz w:val="20"/>
              </w:rPr>
            </w:pPr>
          </w:p>
          <w:p w:rsidR="00AD6A4B" w:rsidRPr="00263699" w:rsidRDefault="00AD6A4B" w:rsidP="009B671D">
            <w:pPr>
              <w:jc w:val="right"/>
              <w:rPr>
                <w:i/>
                <w:sz w:val="20"/>
              </w:rPr>
            </w:pPr>
          </w:p>
          <w:p w:rsidR="00AD6A4B" w:rsidRPr="00263699" w:rsidRDefault="00AD6A4B" w:rsidP="009B671D">
            <w:pPr>
              <w:jc w:val="right"/>
              <w:rPr>
                <w:i/>
                <w:sz w:val="20"/>
              </w:rPr>
            </w:pPr>
          </w:p>
          <w:p w:rsidR="00AD6A4B" w:rsidRPr="00263699" w:rsidRDefault="00AD6A4B" w:rsidP="009B671D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AD6A4B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rPr>
                <w:b/>
                <w:bCs/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6A4B" w:rsidRPr="00263699" w:rsidRDefault="00AD6A4B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b/>
                <w:color w:val="3366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b/>
                <w:color w:val="3366FF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6A4B" w:rsidRPr="00263699" w:rsidRDefault="00AD6A4B" w:rsidP="003A68C9">
            <w:pPr>
              <w:jc w:val="right"/>
              <w:rPr>
                <w:color w:val="800000"/>
                <w:sz w:val="20"/>
              </w:rPr>
            </w:pPr>
          </w:p>
          <w:p w:rsidR="00281A96" w:rsidRPr="00263699" w:rsidRDefault="00281A96" w:rsidP="003A68C9">
            <w:pPr>
              <w:jc w:val="right"/>
              <w:rPr>
                <w:color w:val="800000"/>
                <w:sz w:val="20"/>
              </w:rPr>
            </w:pPr>
          </w:p>
          <w:p w:rsidR="00AD6A4B" w:rsidRPr="00263699" w:rsidRDefault="001F6D74" w:rsidP="003A68C9">
            <w:pPr>
              <w:jc w:val="right"/>
              <w:rPr>
                <w:b/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0,005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4B" w:rsidRPr="00263699" w:rsidRDefault="00AD6A4B" w:rsidP="003A68C9">
            <w:pPr>
              <w:jc w:val="right"/>
              <w:rPr>
                <w:sz w:val="20"/>
              </w:rPr>
            </w:pPr>
          </w:p>
          <w:p w:rsidR="00281A96" w:rsidRPr="00263699" w:rsidRDefault="00281A96" w:rsidP="003A68C9">
            <w:pPr>
              <w:jc w:val="right"/>
              <w:rPr>
                <w:sz w:val="20"/>
              </w:rPr>
            </w:pPr>
          </w:p>
          <w:p w:rsidR="00AD6A4B" w:rsidRPr="00263699" w:rsidRDefault="00AD6A4B" w:rsidP="003A68C9">
            <w:pPr>
              <w:jc w:val="right"/>
              <w:rPr>
                <w:b/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4B" w:rsidRPr="00263699" w:rsidRDefault="00AD6A4B" w:rsidP="009B671D">
            <w:pPr>
              <w:jc w:val="right"/>
              <w:rPr>
                <w:sz w:val="20"/>
              </w:rPr>
            </w:pPr>
          </w:p>
          <w:p w:rsidR="00281A96" w:rsidRPr="00263699" w:rsidRDefault="00281A96" w:rsidP="009B671D">
            <w:pPr>
              <w:jc w:val="right"/>
              <w:rPr>
                <w:sz w:val="20"/>
              </w:rPr>
            </w:pPr>
          </w:p>
          <w:p w:rsidR="00AD6A4B" w:rsidRPr="00263699" w:rsidRDefault="00AD6A4B" w:rsidP="009B671D">
            <w:pPr>
              <w:jc w:val="right"/>
              <w:rPr>
                <w:b/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AD6A4B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rPr>
                <w:b/>
                <w:bCs/>
                <w:sz w:val="20"/>
              </w:rPr>
            </w:pPr>
            <w:r w:rsidRPr="00263699">
              <w:rPr>
                <w:bCs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sz w:val="20"/>
              </w:rPr>
              <w:t>65550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6A4B" w:rsidRPr="00263699" w:rsidRDefault="00AD6A4B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6A4B" w:rsidRPr="00263699" w:rsidRDefault="00AD6A4B" w:rsidP="003A68C9">
            <w:pPr>
              <w:jc w:val="right"/>
              <w:rPr>
                <w:color w:val="800000"/>
                <w:sz w:val="20"/>
              </w:rPr>
            </w:pPr>
          </w:p>
          <w:p w:rsidR="00AD6A4B" w:rsidRPr="00263699" w:rsidRDefault="00AD6A4B" w:rsidP="003A68C9">
            <w:pPr>
              <w:jc w:val="right"/>
              <w:rPr>
                <w:color w:val="800000"/>
                <w:sz w:val="20"/>
              </w:rPr>
            </w:pPr>
          </w:p>
          <w:p w:rsidR="00AD6A4B" w:rsidRPr="00263699" w:rsidRDefault="001F6D74" w:rsidP="003A68C9">
            <w:pPr>
              <w:jc w:val="right"/>
              <w:rPr>
                <w:b/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0,005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0" w:rsidRPr="00263699" w:rsidRDefault="004821A0" w:rsidP="003A68C9">
            <w:pPr>
              <w:jc w:val="right"/>
              <w:rPr>
                <w:sz w:val="20"/>
              </w:rPr>
            </w:pPr>
          </w:p>
          <w:p w:rsidR="004821A0" w:rsidRPr="00263699" w:rsidRDefault="004821A0" w:rsidP="003A68C9">
            <w:pPr>
              <w:jc w:val="right"/>
              <w:rPr>
                <w:sz w:val="20"/>
              </w:rPr>
            </w:pPr>
          </w:p>
          <w:p w:rsidR="00AD6A4B" w:rsidRPr="00263699" w:rsidRDefault="004821A0" w:rsidP="003A68C9">
            <w:pPr>
              <w:jc w:val="right"/>
              <w:rPr>
                <w:b/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0" w:rsidRPr="00263699" w:rsidRDefault="004821A0" w:rsidP="009B671D">
            <w:pPr>
              <w:jc w:val="right"/>
              <w:rPr>
                <w:sz w:val="20"/>
              </w:rPr>
            </w:pPr>
          </w:p>
          <w:p w:rsidR="004821A0" w:rsidRPr="00263699" w:rsidRDefault="004821A0" w:rsidP="009B671D">
            <w:pPr>
              <w:jc w:val="right"/>
              <w:rPr>
                <w:sz w:val="20"/>
              </w:rPr>
            </w:pPr>
          </w:p>
          <w:p w:rsidR="00AD6A4B" w:rsidRPr="00263699" w:rsidRDefault="004821A0" w:rsidP="009B671D">
            <w:pPr>
              <w:jc w:val="right"/>
              <w:rPr>
                <w:b/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AD6A4B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rPr>
                <w:b/>
                <w:bCs/>
                <w:sz w:val="20"/>
              </w:rPr>
            </w:pPr>
            <w:r w:rsidRPr="00263699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sz w:val="20"/>
              </w:rPr>
              <w:t>65550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6A4B" w:rsidRPr="00263699" w:rsidRDefault="00AD6A4B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6A4B" w:rsidRPr="00263699" w:rsidRDefault="00AD6A4B" w:rsidP="003A68C9">
            <w:pPr>
              <w:jc w:val="right"/>
              <w:rPr>
                <w:color w:val="800000"/>
                <w:sz w:val="20"/>
              </w:rPr>
            </w:pPr>
          </w:p>
          <w:p w:rsidR="00AD6A4B" w:rsidRPr="00263699" w:rsidRDefault="001F6D74" w:rsidP="003A68C9">
            <w:pPr>
              <w:jc w:val="right"/>
              <w:rPr>
                <w:b/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0,005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0" w:rsidRPr="00263699" w:rsidRDefault="004821A0" w:rsidP="003A68C9">
            <w:pPr>
              <w:jc w:val="right"/>
              <w:rPr>
                <w:sz w:val="20"/>
              </w:rPr>
            </w:pPr>
          </w:p>
          <w:p w:rsidR="00AD6A4B" w:rsidRPr="00263699" w:rsidRDefault="004821A0" w:rsidP="003A68C9">
            <w:pPr>
              <w:jc w:val="right"/>
              <w:rPr>
                <w:b/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0" w:rsidRPr="00263699" w:rsidRDefault="004821A0" w:rsidP="009B671D">
            <w:pPr>
              <w:jc w:val="right"/>
              <w:rPr>
                <w:sz w:val="20"/>
              </w:rPr>
            </w:pPr>
          </w:p>
          <w:p w:rsidR="00AD6A4B" w:rsidRPr="00263699" w:rsidRDefault="004821A0" w:rsidP="009B671D">
            <w:pPr>
              <w:jc w:val="right"/>
              <w:rPr>
                <w:b/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AD6A4B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rPr>
                <w:b/>
                <w:bCs/>
                <w:sz w:val="20"/>
              </w:rPr>
            </w:pPr>
            <w:r w:rsidRPr="00263699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sz w:val="20"/>
              </w:rPr>
              <w:t>65550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6A4B" w:rsidRPr="00263699" w:rsidRDefault="00AD6A4B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6A4B" w:rsidRPr="00263699" w:rsidRDefault="00AD6A4B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6A4B" w:rsidRPr="00263699" w:rsidRDefault="001F6D74" w:rsidP="003A68C9">
            <w:pPr>
              <w:jc w:val="right"/>
              <w:rPr>
                <w:b/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0,005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4B" w:rsidRPr="00263699" w:rsidRDefault="004821A0" w:rsidP="003A68C9">
            <w:pPr>
              <w:jc w:val="right"/>
              <w:rPr>
                <w:b/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4B" w:rsidRPr="00263699" w:rsidRDefault="004821A0" w:rsidP="009B671D">
            <w:pPr>
              <w:jc w:val="right"/>
              <w:rPr>
                <w:b/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543D1D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263699" w:rsidRDefault="00543D1D" w:rsidP="00AC65BE">
            <w:pPr>
              <w:rPr>
                <w:b/>
                <w:bCs/>
                <w:sz w:val="20"/>
              </w:rPr>
            </w:pPr>
            <w:r w:rsidRPr="00263699">
              <w:rPr>
                <w:i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263699" w:rsidRDefault="00543D1D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263699" w:rsidRDefault="00543D1D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263699" w:rsidRDefault="00543D1D" w:rsidP="00AC65BE">
            <w:pPr>
              <w:jc w:val="center"/>
              <w:rPr>
                <w:i/>
                <w:sz w:val="20"/>
                <w:lang w:val="en-US"/>
              </w:rPr>
            </w:pPr>
            <w:r w:rsidRPr="00263699">
              <w:rPr>
                <w:i/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263699" w:rsidRDefault="00543D1D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D1D" w:rsidRPr="00263699" w:rsidRDefault="00543D1D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263699" w:rsidRDefault="00543D1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263699" w:rsidRDefault="00543D1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3D1D" w:rsidRPr="00263699" w:rsidRDefault="00543D1D" w:rsidP="003A68C9">
            <w:pPr>
              <w:jc w:val="right"/>
              <w:rPr>
                <w:i/>
                <w:sz w:val="20"/>
              </w:rPr>
            </w:pPr>
          </w:p>
          <w:p w:rsidR="00E72F2E" w:rsidRPr="00263699" w:rsidRDefault="001F6D74" w:rsidP="003A68C9">
            <w:pPr>
              <w:jc w:val="right"/>
              <w:rPr>
                <w:i/>
                <w:color w:val="800000"/>
                <w:sz w:val="20"/>
              </w:rPr>
            </w:pPr>
            <w:r w:rsidRPr="00263699">
              <w:rPr>
                <w:i/>
                <w:color w:val="800000"/>
                <w:sz w:val="20"/>
              </w:rPr>
              <w:t>5468,300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1D" w:rsidRPr="00263699" w:rsidRDefault="00543D1D" w:rsidP="003A68C9">
            <w:pPr>
              <w:jc w:val="right"/>
              <w:rPr>
                <w:i/>
                <w:sz w:val="20"/>
              </w:rPr>
            </w:pPr>
          </w:p>
          <w:p w:rsidR="00E72F2E" w:rsidRPr="00263699" w:rsidRDefault="008E067B" w:rsidP="003A68C9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Pr="00263699" w:rsidRDefault="00FA74FF" w:rsidP="009B671D">
            <w:pPr>
              <w:jc w:val="right"/>
              <w:rPr>
                <w:sz w:val="20"/>
              </w:rPr>
            </w:pPr>
          </w:p>
          <w:p w:rsidR="00E72F2E" w:rsidRPr="00263699" w:rsidRDefault="008E067B" w:rsidP="00FA74FF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6060,606</w:t>
            </w:r>
          </w:p>
        </w:tc>
      </w:tr>
      <w:tr w:rsidR="00E4132B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543D1D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670928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670928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543D1D" w:rsidP="00AC65BE">
            <w:pPr>
              <w:jc w:val="center"/>
              <w:rPr>
                <w:sz w:val="20"/>
                <w:lang w:val="en-US"/>
              </w:rPr>
            </w:pPr>
            <w:r w:rsidRPr="00263699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D2259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</w:t>
            </w:r>
            <w:r w:rsidR="00670928" w:rsidRPr="00263699">
              <w:rPr>
                <w:sz w:val="20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263699" w:rsidRDefault="00E4132B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32B" w:rsidRPr="00263699" w:rsidRDefault="00E4132B" w:rsidP="003A68C9">
            <w:pPr>
              <w:jc w:val="right"/>
              <w:rPr>
                <w:sz w:val="20"/>
              </w:rPr>
            </w:pPr>
          </w:p>
          <w:p w:rsidR="00FA74FF" w:rsidRPr="00263699" w:rsidRDefault="00FA74FF" w:rsidP="003A68C9">
            <w:pPr>
              <w:jc w:val="right"/>
              <w:rPr>
                <w:sz w:val="20"/>
              </w:rPr>
            </w:pPr>
          </w:p>
          <w:p w:rsidR="00E72F2E" w:rsidRPr="00263699" w:rsidRDefault="001F6D74" w:rsidP="00FA74FF">
            <w:pPr>
              <w:jc w:val="right"/>
              <w:rPr>
                <w:color w:val="800000"/>
                <w:sz w:val="20"/>
              </w:rPr>
            </w:pPr>
            <w:r w:rsidRPr="00263699">
              <w:rPr>
                <w:color w:val="800000"/>
                <w:sz w:val="20"/>
              </w:rPr>
              <w:t>5468,300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263699" w:rsidRDefault="00670928" w:rsidP="003A68C9">
            <w:pPr>
              <w:jc w:val="right"/>
              <w:rPr>
                <w:sz w:val="20"/>
              </w:rPr>
            </w:pPr>
          </w:p>
          <w:p w:rsidR="00E72F2E" w:rsidRPr="00263699" w:rsidRDefault="00E72F2E" w:rsidP="003A68C9">
            <w:pPr>
              <w:jc w:val="right"/>
              <w:rPr>
                <w:sz w:val="20"/>
              </w:rPr>
            </w:pPr>
          </w:p>
          <w:p w:rsidR="00E72F2E" w:rsidRPr="00263699" w:rsidRDefault="008E067B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3A5" w:rsidRPr="00263699" w:rsidRDefault="00D023A5" w:rsidP="009B671D">
            <w:pPr>
              <w:jc w:val="right"/>
              <w:rPr>
                <w:sz w:val="20"/>
              </w:rPr>
            </w:pPr>
          </w:p>
          <w:p w:rsidR="00FA74FF" w:rsidRPr="00263699" w:rsidRDefault="00FA74FF" w:rsidP="009B671D">
            <w:pPr>
              <w:jc w:val="right"/>
              <w:rPr>
                <w:sz w:val="20"/>
              </w:rPr>
            </w:pPr>
          </w:p>
          <w:p w:rsidR="00E72F2E" w:rsidRPr="00263699" w:rsidRDefault="008E067B" w:rsidP="00FA74F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6060,606</w:t>
            </w:r>
          </w:p>
        </w:tc>
      </w:tr>
      <w:tr w:rsidR="00E4132B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670928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670928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670928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543D1D" w:rsidP="00AC65BE">
            <w:pPr>
              <w:jc w:val="center"/>
              <w:rPr>
                <w:sz w:val="20"/>
                <w:lang w:val="en-US"/>
              </w:rPr>
            </w:pPr>
            <w:r w:rsidRPr="00263699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D2259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</w:t>
            </w:r>
            <w:r w:rsidR="00670928" w:rsidRPr="00263699">
              <w:rPr>
                <w:sz w:val="20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263699" w:rsidRDefault="00670928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928" w:rsidRPr="00263699" w:rsidRDefault="00670928" w:rsidP="003A68C9">
            <w:pPr>
              <w:jc w:val="right"/>
              <w:rPr>
                <w:sz w:val="20"/>
              </w:rPr>
            </w:pPr>
          </w:p>
          <w:p w:rsidR="00FA74FF" w:rsidRPr="00263699" w:rsidRDefault="00FA74FF" w:rsidP="003A68C9">
            <w:pPr>
              <w:jc w:val="right"/>
              <w:rPr>
                <w:sz w:val="20"/>
              </w:rPr>
            </w:pPr>
          </w:p>
          <w:p w:rsidR="00281A96" w:rsidRPr="00263699" w:rsidRDefault="001F6D74" w:rsidP="00281A96">
            <w:pPr>
              <w:jc w:val="right"/>
              <w:rPr>
                <w:color w:val="3366FF"/>
                <w:sz w:val="20"/>
              </w:rPr>
            </w:pPr>
            <w:r w:rsidRPr="00263699">
              <w:rPr>
                <w:color w:val="800000"/>
                <w:sz w:val="20"/>
              </w:rPr>
              <w:t>5468,300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263699" w:rsidRDefault="00670928" w:rsidP="003A68C9">
            <w:pPr>
              <w:jc w:val="right"/>
              <w:rPr>
                <w:sz w:val="20"/>
              </w:rPr>
            </w:pPr>
          </w:p>
          <w:p w:rsidR="00670928" w:rsidRPr="00263699" w:rsidRDefault="00670928" w:rsidP="003A68C9">
            <w:pPr>
              <w:jc w:val="right"/>
              <w:rPr>
                <w:sz w:val="20"/>
              </w:rPr>
            </w:pPr>
          </w:p>
          <w:p w:rsidR="00E4132B" w:rsidRPr="00263699" w:rsidRDefault="008E067B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Pr="00263699" w:rsidRDefault="00FA74FF" w:rsidP="00FA74FF">
            <w:pPr>
              <w:jc w:val="right"/>
              <w:rPr>
                <w:sz w:val="20"/>
              </w:rPr>
            </w:pPr>
          </w:p>
          <w:p w:rsidR="00FA74FF" w:rsidRPr="00263699" w:rsidRDefault="00FA74FF" w:rsidP="00FA74FF">
            <w:pPr>
              <w:jc w:val="right"/>
              <w:rPr>
                <w:sz w:val="20"/>
              </w:rPr>
            </w:pPr>
          </w:p>
          <w:p w:rsidR="00E4132B" w:rsidRPr="00263699" w:rsidRDefault="008E067B" w:rsidP="00FA74F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6060,606</w:t>
            </w:r>
          </w:p>
        </w:tc>
      </w:tr>
      <w:tr w:rsidR="00E4132B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670928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670928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670928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543D1D" w:rsidP="00AC65BE">
            <w:pPr>
              <w:jc w:val="center"/>
              <w:rPr>
                <w:sz w:val="20"/>
                <w:lang w:val="en-US"/>
              </w:rPr>
            </w:pPr>
            <w:r w:rsidRPr="00263699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D2259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</w:t>
            </w:r>
            <w:r w:rsidR="00670928" w:rsidRPr="00263699">
              <w:rPr>
                <w:sz w:val="20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263699" w:rsidRDefault="00670928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4FF" w:rsidRPr="00263699" w:rsidRDefault="00FA74FF" w:rsidP="003A68C9">
            <w:pPr>
              <w:jc w:val="right"/>
              <w:rPr>
                <w:sz w:val="20"/>
              </w:rPr>
            </w:pPr>
          </w:p>
          <w:p w:rsidR="00927B91" w:rsidRPr="00263699" w:rsidRDefault="00927B91" w:rsidP="00FA74FF">
            <w:pPr>
              <w:jc w:val="right"/>
              <w:rPr>
                <w:sz w:val="20"/>
              </w:rPr>
            </w:pPr>
          </w:p>
          <w:p w:rsidR="00E4132B" w:rsidRPr="00263699" w:rsidRDefault="001F6D74" w:rsidP="00FA74FF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5468,300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263699" w:rsidRDefault="00670928" w:rsidP="003A68C9">
            <w:pPr>
              <w:jc w:val="right"/>
              <w:rPr>
                <w:sz w:val="20"/>
              </w:rPr>
            </w:pPr>
          </w:p>
          <w:p w:rsidR="008E067B" w:rsidRPr="00263699" w:rsidRDefault="008E067B" w:rsidP="003A68C9">
            <w:pPr>
              <w:jc w:val="right"/>
              <w:rPr>
                <w:sz w:val="20"/>
              </w:rPr>
            </w:pPr>
          </w:p>
          <w:p w:rsidR="00E4132B" w:rsidRPr="00263699" w:rsidRDefault="008E067B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263699" w:rsidRDefault="00670928" w:rsidP="009B671D">
            <w:pPr>
              <w:jc w:val="right"/>
              <w:rPr>
                <w:sz w:val="20"/>
              </w:rPr>
            </w:pPr>
          </w:p>
          <w:p w:rsidR="00670928" w:rsidRPr="00263699" w:rsidRDefault="00670928" w:rsidP="009B671D">
            <w:pPr>
              <w:jc w:val="right"/>
              <w:rPr>
                <w:sz w:val="20"/>
              </w:rPr>
            </w:pPr>
          </w:p>
          <w:p w:rsidR="00E4132B" w:rsidRPr="00263699" w:rsidRDefault="008E067B" w:rsidP="00FA74F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6060,606</w:t>
            </w:r>
          </w:p>
        </w:tc>
      </w:tr>
      <w:tr w:rsidR="00E4132B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670928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670928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670928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543D1D" w:rsidP="00AC65BE">
            <w:pPr>
              <w:jc w:val="center"/>
              <w:rPr>
                <w:sz w:val="20"/>
                <w:lang w:val="en-US"/>
              </w:rPr>
            </w:pPr>
            <w:r w:rsidRPr="00263699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D2259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</w:t>
            </w:r>
            <w:r w:rsidR="00670928" w:rsidRPr="00263699">
              <w:rPr>
                <w:sz w:val="20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263699" w:rsidRDefault="00670928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670928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263699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4FF" w:rsidRPr="00263699" w:rsidRDefault="00FA74FF" w:rsidP="00FA74FF">
            <w:pPr>
              <w:jc w:val="right"/>
              <w:rPr>
                <w:sz w:val="20"/>
              </w:rPr>
            </w:pPr>
          </w:p>
          <w:p w:rsidR="00927B91" w:rsidRPr="00263699" w:rsidRDefault="001F6D74" w:rsidP="00927B91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5468,300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B4" w:rsidRPr="00263699" w:rsidRDefault="00442EB4" w:rsidP="004F378B">
            <w:pPr>
              <w:jc w:val="center"/>
              <w:rPr>
                <w:sz w:val="20"/>
              </w:rPr>
            </w:pPr>
          </w:p>
          <w:p w:rsidR="008E067B" w:rsidRPr="00263699" w:rsidRDefault="008E067B" w:rsidP="008E067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B4" w:rsidRPr="00263699" w:rsidRDefault="00442EB4" w:rsidP="00AA78EC">
            <w:pPr>
              <w:jc w:val="right"/>
              <w:rPr>
                <w:sz w:val="20"/>
              </w:rPr>
            </w:pPr>
          </w:p>
          <w:p w:rsidR="004F378B" w:rsidRPr="00263699" w:rsidRDefault="008E067B" w:rsidP="00FA74F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6060,606</w:t>
            </w:r>
          </w:p>
        </w:tc>
      </w:tr>
      <w:tr w:rsidR="00670928" w:rsidRPr="00263699" w:rsidTr="00CD2E16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263699" w:rsidRDefault="00670928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263699" w:rsidRDefault="00670928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263699" w:rsidRDefault="00670928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263699" w:rsidRDefault="00543D1D" w:rsidP="00AC65BE">
            <w:pPr>
              <w:jc w:val="center"/>
              <w:rPr>
                <w:sz w:val="20"/>
                <w:lang w:val="en-US"/>
              </w:rPr>
            </w:pPr>
            <w:r w:rsidRPr="00263699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263699" w:rsidRDefault="00D2259E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5</w:t>
            </w:r>
            <w:r w:rsidR="00670928" w:rsidRPr="00263699">
              <w:rPr>
                <w:sz w:val="20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0928" w:rsidRPr="00263699" w:rsidRDefault="00670928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263699" w:rsidRDefault="00670928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263699" w:rsidRDefault="00670928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928" w:rsidRPr="00263699" w:rsidRDefault="001F6D74" w:rsidP="003A68C9">
            <w:pPr>
              <w:jc w:val="right"/>
              <w:rPr>
                <w:sz w:val="20"/>
              </w:rPr>
            </w:pPr>
            <w:r w:rsidRPr="00263699">
              <w:rPr>
                <w:color w:val="800000"/>
                <w:sz w:val="20"/>
              </w:rPr>
              <w:t>5468,300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263699" w:rsidRDefault="008E067B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5252,740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263699" w:rsidRDefault="008E067B" w:rsidP="00FA74F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6060,606</w:t>
            </w:r>
          </w:p>
        </w:tc>
      </w:tr>
      <w:tr w:rsidR="00CD2E16" w:rsidRPr="00263699" w:rsidTr="00CD2E16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E16" w:rsidRPr="00263699" w:rsidRDefault="00EF6C1F" w:rsidP="00AC65BE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E16" w:rsidRPr="00263699" w:rsidRDefault="00EF6C1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E16" w:rsidRPr="00263699" w:rsidRDefault="00EF6C1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E16" w:rsidRPr="00263699" w:rsidRDefault="00EF6C1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E16" w:rsidRPr="00263699" w:rsidRDefault="00EF6C1F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2E16" w:rsidRPr="00263699" w:rsidRDefault="00CD2E16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E16" w:rsidRPr="00263699" w:rsidRDefault="00CD2E16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2E16" w:rsidRPr="00263699" w:rsidRDefault="00CD2E16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D2E16" w:rsidRPr="00263699" w:rsidRDefault="00CD2E16" w:rsidP="003A68C9">
            <w:pPr>
              <w:jc w:val="right"/>
              <w:rPr>
                <w:b/>
                <w:sz w:val="20"/>
              </w:rPr>
            </w:pPr>
          </w:p>
          <w:p w:rsidR="00EF6C1F" w:rsidRPr="00263699" w:rsidRDefault="00EF6C1F" w:rsidP="003A68C9">
            <w:pPr>
              <w:jc w:val="right"/>
              <w:rPr>
                <w:b/>
                <w:sz w:val="20"/>
              </w:rPr>
            </w:pPr>
          </w:p>
          <w:p w:rsidR="00EF6C1F" w:rsidRPr="00263699" w:rsidRDefault="00EF6C1F" w:rsidP="003A68C9">
            <w:pPr>
              <w:jc w:val="right"/>
              <w:rPr>
                <w:b/>
                <w:sz w:val="20"/>
              </w:rPr>
            </w:pPr>
          </w:p>
          <w:p w:rsidR="00EF6C1F" w:rsidRPr="00263699" w:rsidRDefault="00EF6C1F" w:rsidP="003A68C9">
            <w:pPr>
              <w:jc w:val="right"/>
              <w:rPr>
                <w:b/>
                <w:sz w:val="20"/>
              </w:rPr>
            </w:pPr>
          </w:p>
          <w:p w:rsidR="00EF6C1F" w:rsidRPr="00263699" w:rsidRDefault="004821A0" w:rsidP="003A68C9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3112,493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16" w:rsidRPr="00263699" w:rsidRDefault="00CD2E16" w:rsidP="003A68C9">
            <w:pPr>
              <w:jc w:val="right"/>
              <w:rPr>
                <w:b/>
                <w:sz w:val="20"/>
              </w:rPr>
            </w:pPr>
          </w:p>
          <w:p w:rsidR="001F3BF0" w:rsidRPr="00263699" w:rsidRDefault="001F3BF0" w:rsidP="003A68C9">
            <w:pPr>
              <w:jc w:val="right"/>
              <w:rPr>
                <w:b/>
                <w:sz w:val="20"/>
              </w:rPr>
            </w:pPr>
          </w:p>
          <w:p w:rsidR="001F3BF0" w:rsidRPr="00263699" w:rsidRDefault="001F3BF0" w:rsidP="003A68C9">
            <w:pPr>
              <w:jc w:val="right"/>
              <w:rPr>
                <w:b/>
                <w:sz w:val="20"/>
              </w:rPr>
            </w:pPr>
          </w:p>
          <w:p w:rsidR="001F3BF0" w:rsidRPr="00263699" w:rsidRDefault="001F3BF0" w:rsidP="003A68C9">
            <w:pPr>
              <w:jc w:val="right"/>
              <w:rPr>
                <w:b/>
                <w:sz w:val="20"/>
              </w:rPr>
            </w:pPr>
          </w:p>
          <w:p w:rsidR="001F3BF0" w:rsidRPr="00263699" w:rsidRDefault="001F3BF0" w:rsidP="003A68C9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16" w:rsidRPr="00263699" w:rsidRDefault="00CD2E16" w:rsidP="00FA74FF">
            <w:pPr>
              <w:jc w:val="right"/>
              <w:rPr>
                <w:b/>
                <w:sz w:val="20"/>
              </w:rPr>
            </w:pPr>
          </w:p>
          <w:p w:rsidR="001F3BF0" w:rsidRPr="00263699" w:rsidRDefault="001F3BF0" w:rsidP="00FA74FF">
            <w:pPr>
              <w:jc w:val="right"/>
              <w:rPr>
                <w:b/>
                <w:sz w:val="20"/>
              </w:rPr>
            </w:pPr>
          </w:p>
          <w:p w:rsidR="001F3BF0" w:rsidRPr="00263699" w:rsidRDefault="001F3BF0" w:rsidP="00FA74FF">
            <w:pPr>
              <w:jc w:val="right"/>
              <w:rPr>
                <w:b/>
                <w:sz w:val="20"/>
              </w:rPr>
            </w:pPr>
          </w:p>
          <w:p w:rsidR="001F3BF0" w:rsidRPr="00263699" w:rsidRDefault="001F3BF0" w:rsidP="00FA74FF">
            <w:pPr>
              <w:jc w:val="right"/>
              <w:rPr>
                <w:b/>
                <w:sz w:val="20"/>
              </w:rPr>
            </w:pPr>
          </w:p>
          <w:p w:rsidR="001F3BF0" w:rsidRPr="00263699" w:rsidRDefault="001F3BF0" w:rsidP="00FA74F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0,000</w:t>
            </w:r>
          </w:p>
        </w:tc>
      </w:tr>
      <w:tr w:rsidR="00EF6C1F" w:rsidRPr="00263699" w:rsidTr="00CD2E16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6C1F" w:rsidRPr="00263699" w:rsidRDefault="00EF6C1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EF6C1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EF6C1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C1F" w:rsidRPr="00263699" w:rsidRDefault="00EF6C1F" w:rsidP="003A68C9">
            <w:pPr>
              <w:jc w:val="right"/>
              <w:rPr>
                <w:b/>
                <w:sz w:val="20"/>
              </w:rPr>
            </w:pPr>
          </w:p>
          <w:p w:rsidR="001F3BF0" w:rsidRPr="00263699" w:rsidRDefault="001F3BF0" w:rsidP="003A68C9">
            <w:pPr>
              <w:jc w:val="right"/>
              <w:rPr>
                <w:b/>
                <w:sz w:val="20"/>
              </w:rPr>
            </w:pPr>
          </w:p>
          <w:p w:rsidR="001F3BF0" w:rsidRPr="00263699" w:rsidRDefault="004821A0" w:rsidP="003A68C9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3112,493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1F" w:rsidRPr="00263699" w:rsidRDefault="00EF6C1F" w:rsidP="003A68C9">
            <w:pPr>
              <w:jc w:val="right"/>
              <w:rPr>
                <w:b/>
                <w:sz w:val="20"/>
              </w:rPr>
            </w:pPr>
          </w:p>
          <w:p w:rsidR="001F3BF0" w:rsidRPr="00263699" w:rsidRDefault="001F3BF0" w:rsidP="003A68C9">
            <w:pPr>
              <w:jc w:val="right"/>
              <w:rPr>
                <w:b/>
                <w:sz w:val="20"/>
              </w:rPr>
            </w:pPr>
          </w:p>
          <w:p w:rsidR="001F3BF0" w:rsidRPr="00263699" w:rsidRDefault="001F3BF0" w:rsidP="003A68C9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1F" w:rsidRPr="00263699" w:rsidRDefault="00EF6C1F" w:rsidP="00FA74FF">
            <w:pPr>
              <w:jc w:val="right"/>
              <w:rPr>
                <w:b/>
                <w:sz w:val="20"/>
              </w:rPr>
            </w:pPr>
          </w:p>
          <w:p w:rsidR="001F3BF0" w:rsidRPr="00263699" w:rsidRDefault="001F3BF0" w:rsidP="00FA74FF">
            <w:pPr>
              <w:jc w:val="right"/>
              <w:rPr>
                <w:b/>
                <w:sz w:val="20"/>
              </w:rPr>
            </w:pPr>
          </w:p>
          <w:p w:rsidR="001F3BF0" w:rsidRPr="00263699" w:rsidRDefault="001F3BF0" w:rsidP="00FA74F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0,000</w:t>
            </w:r>
          </w:p>
        </w:tc>
      </w:tr>
      <w:tr w:rsidR="00EF6C1F" w:rsidRPr="00263699" w:rsidTr="00CD2E16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rPr>
                <w:bCs/>
                <w:i/>
                <w:sz w:val="20"/>
              </w:rPr>
            </w:pPr>
            <w:r w:rsidRPr="00263699">
              <w:rPr>
                <w:bCs/>
                <w:i/>
                <w:sz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6C1F" w:rsidRPr="00263699" w:rsidRDefault="00EF6C1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EF6C1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EF6C1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C1F" w:rsidRPr="00263699" w:rsidRDefault="00EF6C1F" w:rsidP="003A68C9">
            <w:pPr>
              <w:jc w:val="right"/>
              <w:rPr>
                <w:i/>
                <w:sz w:val="20"/>
              </w:rPr>
            </w:pPr>
          </w:p>
          <w:p w:rsidR="001F3BF0" w:rsidRPr="00263699" w:rsidRDefault="001F3BF0" w:rsidP="003A68C9">
            <w:pPr>
              <w:jc w:val="right"/>
              <w:rPr>
                <w:i/>
                <w:sz w:val="20"/>
              </w:rPr>
            </w:pPr>
          </w:p>
          <w:p w:rsidR="001F3BF0" w:rsidRPr="00263699" w:rsidRDefault="001F3BF0" w:rsidP="003A68C9">
            <w:pPr>
              <w:jc w:val="right"/>
              <w:rPr>
                <w:i/>
                <w:sz w:val="20"/>
              </w:rPr>
            </w:pPr>
          </w:p>
          <w:p w:rsidR="001F3BF0" w:rsidRPr="00263699" w:rsidRDefault="004821A0" w:rsidP="003A68C9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3112,493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1F" w:rsidRPr="00263699" w:rsidRDefault="00EF6C1F" w:rsidP="003A68C9">
            <w:pPr>
              <w:jc w:val="right"/>
              <w:rPr>
                <w:i/>
                <w:sz w:val="20"/>
              </w:rPr>
            </w:pPr>
          </w:p>
          <w:p w:rsidR="001F3BF0" w:rsidRPr="00263699" w:rsidRDefault="001F3BF0" w:rsidP="003A68C9">
            <w:pPr>
              <w:jc w:val="right"/>
              <w:rPr>
                <w:i/>
                <w:sz w:val="20"/>
              </w:rPr>
            </w:pPr>
          </w:p>
          <w:p w:rsidR="001F3BF0" w:rsidRPr="00263699" w:rsidRDefault="001F3BF0" w:rsidP="003A68C9">
            <w:pPr>
              <w:jc w:val="right"/>
              <w:rPr>
                <w:i/>
                <w:sz w:val="20"/>
              </w:rPr>
            </w:pPr>
          </w:p>
          <w:p w:rsidR="001F3BF0" w:rsidRPr="00263699" w:rsidRDefault="001F3BF0" w:rsidP="003A68C9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1F" w:rsidRPr="00263699" w:rsidRDefault="00EF6C1F" w:rsidP="00FA74FF">
            <w:pPr>
              <w:jc w:val="right"/>
              <w:rPr>
                <w:i/>
                <w:sz w:val="20"/>
              </w:rPr>
            </w:pPr>
          </w:p>
          <w:p w:rsidR="001F3BF0" w:rsidRPr="00263699" w:rsidRDefault="001F3BF0" w:rsidP="00FA74FF">
            <w:pPr>
              <w:jc w:val="right"/>
              <w:rPr>
                <w:i/>
                <w:sz w:val="20"/>
              </w:rPr>
            </w:pPr>
          </w:p>
          <w:p w:rsidR="001F3BF0" w:rsidRPr="00263699" w:rsidRDefault="001F3BF0" w:rsidP="00FA74FF">
            <w:pPr>
              <w:jc w:val="right"/>
              <w:rPr>
                <w:i/>
                <w:sz w:val="20"/>
              </w:rPr>
            </w:pPr>
          </w:p>
          <w:p w:rsidR="001F3BF0" w:rsidRPr="00263699" w:rsidRDefault="001F3BF0" w:rsidP="00FA74FF">
            <w:pPr>
              <w:jc w:val="right"/>
              <w:rPr>
                <w:i/>
                <w:sz w:val="20"/>
              </w:rPr>
            </w:pPr>
            <w:r w:rsidRPr="00263699">
              <w:rPr>
                <w:i/>
                <w:sz w:val="20"/>
              </w:rPr>
              <w:t>0,000</w:t>
            </w:r>
          </w:p>
        </w:tc>
      </w:tr>
      <w:tr w:rsidR="004821A0" w:rsidRPr="00263699" w:rsidTr="00CD2E16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 xml:space="preserve">Расходы на обеспечение комплексного развития сельских территорий </w:t>
            </w:r>
            <w:r w:rsidRPr="00263699">
              <w:rPr>
                <w:bCs/>
                <w:sz w:val="20"/>
              </w:rPr>
              <w:lastRenderedPageBreak/>
              <w:t>(благоустройство сельских территорий) за счет средств от добровольных пожертвований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21A0" w:rsidRPr="00263699" w:rsidRDefault="004821A0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1A0" w:rsidRPr="00263699" w:rsidRDefault="004821A0" w:rsidP="003A68C9">
            <w:pPr>
              <w:jc w:val="right"/>
              <w:rPr>
                <w:sz w:val="20"/>
              </w:rPr>
            </w:pPr>
          </w:p>
          <w:p w:rsidR="0072236F" w:rsidRPr="00263699" w:rsidRDefault="0072236F" w:rsidP="003A68C9">
            <w:pPr>
              <w:jc w:val="right"/>
              <w:rPr>
                <w:sz w:val="20"/>
              </w:rPr>
            </w:pPr>
          </w:p>
          <w:p w:rsidR="0072236F" w:rsidRPr="00263699" w:rsidRDefault="0072236F" w:rsidP="003A68C9">
            <w:pPr>
              <w:jc w:val="right"/>
              <w:rPr>
                <w:sz w:val="20"/>
              </w:rPr>
            </w:pPr>
          </w:p>
          <w:p w:rsidR="0072236F" w:rsidRPr="00263699" w:rsidRDefault="0072236F" w:rsidP="003A68C9">
            <w:pPr>
              <w:jc w:val="right"/>
              <w:rPr>
                <w:sz w:val="20"/>
              </w:rPr>
            </w:pPr>
          </w:p>
          <w:p w:rsidR="0072236F" w:rsidRPr="00263699" w:rsidRDefault="0072236F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707,550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0" w:rsidRPr="00263699" w:rsidRDefault="004821A0" w:rsidP="003A68C9">
            <w:pPr>
              <w:jc w:val="right"/>
              <w:rPr>
                <w:sz w:val="20"/>
              </w:rPr>
            </w:pPr>
          </w:p>
          <w:p w:rsidR="0072236F" w:rsidRPr="00263699" w:rsidRDefault="0072236F" w:rsidP="003A68C9">
            <w:pPr>
              <w:jc w:val="right"/>
              <w:rPr>
                <w:sz w:val="20"/>
              </w:rPr>
            </w:pPr>
          </w:p>
          <w:p w:rsidR="0072236F" w:rsidRPr="00263699" w:rsidRDefault="0072236F" w:rsidP="003A68C9">
            <w:pPr>
              <w:jc w:val="right"/>
              <w:rPr>
                <w:sz w:val="20"/>
              </w:rPr>
            </w:pPr>
          </w:p>
          <w:p w:rsidR="0072236F" w:rsidRPr="00263699" w:rsidRDefault="0072236F" w:rsidP="003A68C9">
            <w:pPr>
              <w:jc w:val="right"/>
              <w:rPr>
                <w:sz w:val="20"/>
              </w:rPr>
            </w:pPr>
          </w:p>
          <w:p w:rsidR="0072236F" w:rsidRPr="00263699" w:rsidRDefault="0072236F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0" w:rsidRPr="00263699" w:rsidRDefault="004821A0" w:rsidP="00FA74FF">
            <w:pPr>
              <w:jc w:val="right"/>
              <w:rPr>
                <w:sz w:val="20"/>
              </w:rPr>
            </w:pPr>
          </w:p>
          <w:p w:rsidR="0072236F" w:rsidRPr="00263699" w:rsidRDefault="0072236F" w:rsidP="00FA74FF">
            <w:pPr>
              <w:jc w:val="right"/>
              <w:rPr>
                <w:sz w:val="20"/>
              </w:rPr>
            </w:pPr>
          </w:p>
          <w:p w:rsidR="0072236F" w:rsidRPr="00263699" w:rsidRDefault="0072236F" w:rsidP="00FA74FF">
            <w:pPr>
              <w:jc w:val="right"/>
              <w:rPr>
                <w:sz w:val="20"/>
              </w:rPr>
            </w:pPr>
          </w:p>
          <w:p w:rsidR="0072236F" w:rsidRPr="00263699" w:rsidRDefault="0072236F" w:rsidP="00FA74FF">
            <w:pPr>
              <w:jc w:val="right"/>
              <w:rPr>
                <w:sz w:val="20"/>
              </w:rPr>
            </w:pPr>
          </w:p>
          <w:p w:rsidR="0072236F" w:rsidRPr="00263699" w:rsidRDefault="0072236F" w:rsidP="00FA74F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4821A0" w:rsidRPr="00263699" w:rsidTr="00CD2E16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21A0" w:rsidRPr="00263699" w:rsidRDefault="004821A0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236F" w:rsidRPr="00263699" w:rsidRDefault="0072236F" w:rsidP="003A68C9">
            <w:pPr>
              <w:jc w:val="right"/>
              <w:rPr>
                <w:sz w:val="20"/>
              </w:rPr>
            </w:pPr>
          </w:p>
          <w:p w:rsidR="0072236F" w:rsidRPr="00263699" w:rsidRDefault="0072236F" w:rsidP="003A68C9">
            <w:pPr>
              <w:jc w:val="right"/>
              <w:rPr>
                <w:sz w:val="20"/>
              </w:rPr>
            </w:pPr>
          </w:p>
          <w:p w:rsidR="004821A0" w:rsidRPr="00263699" w:rsidRDefault="0072236F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707,550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6F" w:rsidRPr="00263699" w:rsidRDefault="0072236F" w:rsidP="003A68C9">
            <w:pPr>
              <w:jc w:val="right"/>
              <w:rPr>
                <w:sz w:val="20"/>
              </w:rPr>
            </w:pPr>
          </w:p>
          <w:p w:rsidR="0072236F" w:rsidRPr="00263699" w:rsidRDefault="0072236F" w:rsidP="003A68C9">
            <w:pPr>
              <w:jc w:val="right"/>
              <w:rPr>
                <w:sz w:val="20"/>
              </w:rPr>
            </w:pPr>
          </w:p>
          <w:p w:rsidR="004821A0" w:rsidRPr="00263699" w:rsidRDefault="0072236F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6F" w:rsidRPr="00263699" w:rsidRDefault="0072236F" w:rsidP="00FA74FF">
            <w:pPr>
              <w:jc w:val="right"/>
              <w:rPr>
                <w:sz w:val="20"/>
              </w:rPr>
            </w:pPr>
          </w:p>
          <w:p w:rsidR="0072236F" w:rsidRPr="00263699" w:rsidRDefault="0072236F" w:rsidP="00FA74FF">
            <w:pPr>
              <w:jc w:val="right"/>
              <w:rPr>
                <w:sz w:val="20"/>
              </w:rPr>
            </w:pPr>
          </w:p>
          <w:p w:rsidR="004821A0" w:rsidRPr="00263699" w:rsidRDefault="0072236F" w:rsidP="00FA74F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4821A0" w:rsidRPr="00263699" w:rsidTr="00CD2E16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21A0" w:rsidRPr="00263699" w:rsidRDefault="004821A0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236F" w:rsidRPr="00263699" w:rsidRDefault="0072236F" w:rsidP="003A68C9">
            <w:pPr>
              <w:jc w:val="right"/>
              <w:rPr>
                <w:sz w:val="20"/>
              </w:rPr>
            </w:pPr>
          </w:p>
          <w:p w:rsidR="0072236F" w:rsidRPr="00263699" w:rsidRDefault="0072236F" w:rsidP="003A68C9">
            <w:pPr>
              <w:jc w:val="right"/>
              <w:rPr>
                <w:sz w:val="20"/>
              </w:rPr>
            </w:pPr>
          </w:p>
          <w:p w:rsidR="004821A0" w:rsidRPr="00263699" w:rsidRDefault="0072236F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707,550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6F" w:rsidRPr="00263699" w:rsidRDefault="0072236F" w:rsidP="003A68C9">
            <w:pPr>
              <w:jc w:val="right"/>
              <w:rPr>
                <w:sz w:val="20"/>
              </w:rPr>
            </w:pPr>
          </w:p>
          <w:p w:rsidR="0072236F" w:rsidRPr="00263699" w:rsidRDefault="0072236F" w:rsidP="003A68C9">
            <w:pPr>
              <w:jc w:val="right"/>
              <w:rPr>
                <w:sz w:val="20"/>
              </w:rPr>
            </w:pPr>
          </w:p>
          <w:p w:rsidR="004821A0" w:rsidRPr="00263699" w:rsidRDefault="0072236F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6F" w:rsidRPr="00263699" w:rsidRDefault="0072236F" w:rsidP="00FA74FF">
            <w:pPr>
              <w:jc w:val="right"/>
              <w:rPr>
                <w:sz w:val="20"/>
              </w:rPr>
            </w:pPr>
          </w:p>
          <w:p w:rsidR="0072236F" w:rsidRPr="00263699" w:rsidRDefault="0072236F" w:rsidP="00FA74FF">
            <w:pPr>
              <w:jc w:val="right"/>
              <w:rPr>
                <w:sz w:val="20"/>
              </w:rPr>
            </w:pPr>
          </w:p>
          <w:p w:rsidR="004821A0" w:rsidRPr="00263699" w:rsidRDefault="0072236F" w:rsidP="00FA74F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4821A0" w:rsidRPr="00263699" w:rsidTr="00CD2E16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72236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72236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72236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72236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72236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21A0" w:rsidRPr="00263699" w:rsidRDefault="0072236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72236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4821A0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236F" w:rsidRPr="00263699" w:rsidRDefault="0072236F" w:rsidP="003A68C9">
            <w:pPr>
              <w:jc w:val="right"/>
              <w:rPr>
                <w:sz w:val="20"/>
              </w:rPr>
            </w:pPr>
          </w:p>
          <w:p w:rsidR="004821A0" w:rsidRPr="00263699" w:rsidRDefault="0072236F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707,550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6F" w:rsidRPr="00263699" w:rsidRDefault="0072236F" w:rsidP="003A68C9">
            <w:pPr>
              <w:jc w:val="right"/>
              <w:rPr>
                <w:sz w:val="20"/>
              </w:rPr>
            </w:pPr>
          </w:p>
          <w:p w:rsidR="004821A0" w:rsidRPr="00263699" w:rsidRDefault="0072236F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36F" w:rsidRPr="00263699" w:rsidRDefault="0072236F" w:rsidP="00FA74FF">
            <w:pPr>
              <w:jc w:val="right"/>
              <w:rPr>
                <w:sz w:val="20"/>
              </w:rPr>
            </w:pPr>
          </w:p>
          <w:p w:rsidR="004821A0" w:rsidRPr="00263699" w:rsidRDefault="0072236F" w:rsidP="00FA74F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4821A0" w:rsidRPr="00263699" w:rsidTr="00CD2E16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72236F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72236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72236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72236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72236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65765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21A0" w:rsidRPr="00263699" w:rsidRDefault="0072236F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72236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A0" w:rsidRPr="00263699" w:rsidRDefault="0072236F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821A0" w:rsidRPr="00263699" w:rsidRDefault="0072236F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707,550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0" w:rsidRPr="00263699" w:rsidRDefault="0072236F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A0" w:rsidRPr="00263699" w:rsidRDefault="0072236F" w:rsidP="00FA74F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EF6C1F" w:rsidRPr="00263699" w:rsidTr="00CD2E16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6C1F" w:rsidRPr="00263699" w:rsidRDefault="00EF6C1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EF6C1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EF6C1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C1F" w:rsidRPr="00263699" w:rsidRDefault="00EF6C1F" w:rsidP="003A68C9">
            <w:pPr>
              <w:jc w:val="right"/>
              <w:rPr>
                <w:sz w:val="20"/>
              </w:rPr>
            </w:pPr>
          </w:p>
          <w:p w:rsidR="001F3BF0" w:rsidRPr="00263699" w:rsidRDefault="001F3BF0" w:rsidP="003A68C9">
            <w:pPr>
              <w:jc w:val="right"/>
              <w:rPr>
                <w:sz w:val="20"/>
              </w:rPr>
            </w:pPr>
          </w:p>
          <w:p w:rsidR="001F3BF0" w:rsidRPr="00263699" w:rsidRDefault="0072236F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2404,942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0" w:rsidRPr="00263699" w:rsidRDefault="001F3BF0" w:rsidP="003A68C9">
            <w:pPr>
              <w:jc w:val="right"/>
              <w:rPr>
                <w:i/>
                <w:sz w:val="20"/>
              </w:rPr>
            </w:pPr>
          </w:p>
          <w:p w:rsidR="001F3BF0" w:rsidRPr="00263699" w:rsidRDefault="001F3BF0" w:rsidP="003A68C9">
            <w:pPr>
              <w:jc w:val="right"/>
              <w:rPr>
                <w:i/>
                <w:sz w:val="20"/>
              </w:rPr>
            </w:pPr>
          </w:p>
          <w:p w:rsidR="00EF6C1F" w:rsidRPr="00263699" w:rsidRDefault="001F3BF0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0" w:rsidRPr="00263699" w:rsidRDefault="001F3BF0" w:rsidP="00FA74FF">
            <w:pPr>
              <w:jc w:val="right"/>
              <w:rPr>
                <w:sz w:val="20"/>
              </w:rPr>
            </w:pPr>
          </w:p>
          <w:p w:rsidR="001F3BF0" w:rsidRPr="00263699" w:rsidRDefault="001F3BF0" w:rsidP="00FA74FF">
            <w:pPr>
              <w:jc w:val="right"/>
              <w:rPr>
                <w:sz w:val="20"/>
              </w:rPr>
            </w:pPr>
          </w:p>
          <w:p w:rsidR="00EF6C1F" w:rsidRPr="00263699" w:rsidRDefault="001F3BF0" w:rsidP="00FA74F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EF6C1F" w:rsidRPr="00263699" w:rsidTr="00CD2E16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rPr>
                <w:bCs/>
                <w:sz w:val="20"/>
              </w:rPr>
            </w:pPr>
            <w:r w:rsidRPr="00263699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6C1F" w:rsidRPr="00263699" w:rsidRDefault="001F3BF0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EF6C1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EF6C1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6C1F" w:rsidRPr="00263699" w:rsidRDefault="00EF6C1F" w:rsidP="003A68C9">
            <w:pPr>
              <w:jc w:val="right"/>
              <w:rPr>
                <w:sz w:val="20"/>
              </w:rPr>
            </w:pPr>
          </w:p>
          <w:p w:rsidR="004821A0" w:rsidRPr="00263699" w:rsidRDefault="004821A0" w:rsidP="003A68C9">
            <w:pPr>
              <w:jc w:val="right"/>
              <w:rPr>
                <w:sz w:val="20"/>
              </w:rPr>
            </w:pPr>
          </w:p>
          <w:p w:rsidR="001F3BF0" w:rsidRPr="00263699" w:rsidRDefault="0072236F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2404,942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0" w:rsidRPr="00263699" w:rsidRDefault="001F3BF0" w:rsidP="003A68C9">
            <w:pPr>
              <w:jc w:val="right"/>
              <w:rPr>
                <w:sz w:val="20"/>
              </w:rPr>
            </w:pPr>
          </w:p>
          <w:p w:rsidR="004821A0" w:rsidRPr="00263699" w:rsidRDefault="004821A0" w:rsidP="003A68C9">
            <w:pPr>
              <w:jc w:val="right"/>
              <w:rPr>
                <w:sz w:val="20"/>
              </w:rPr>
            </w:pPr>
          </w:p>
          <w:p w:rsidR="00EF6C1F" w:rsidRPr="00263699" w:rsidRDefault="001F3BF0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0" w:rsidRPr="00263699" w:rsidRDefault="001F3BF0" w:rsidP="00FA74FF">
            <w:pPr>
              <w:jc w:val="right"/>
              <w:rPr>
                <w:sz w:val="20"/>
              </w:rPr>
            </w:pPr>
          </w:p>
          <w:p w:rsidR="004821A0" w:rsidRPr="00263699" w:rsidRDefault="004821A0" w:rsidP="00FA74FF">
            <w:pPr>
              <w:jc w:val="right"/>
              <w:rPr>
                <w:sz w:val="20"/>
              </w:rPr>
            </w:pPr>
          </w:p>
          <w:p w:rsidR="00EF6C1F" w:rsidRPr="00263699" w:rsidRDefault="001F3BF0" w:rsidP="00FA74F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EF6C1F" w:rsidRPr="00263699" w:rsidTr="00CD2E16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rPr>
                <w:bCs/>
                <w:color w:val="800080"/>
                <w:sz w:val="20"/>
              </w:rPr>
            </w:pPr>
            <w:r w:rsidRPr="00263699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6C1F" w:rsidRPr="00263699" w:rsidRDefault="001F3BF0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EF6C1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EF6C1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3BF0" w:rsidRPr="00263699" w:rsidRDefault="001F3BF0" w:rsidP="003A68C9">
            <w:pPr>
              <w:jc w:val="right"/>
              <w:rPr>
                <w:sz w:val="20"/>
              </w:rPr>
            </w:pPr>
          </w:p>
          <w:p w:rsidR="001F3BF0" w:rsidRPr="00263699" w:rsidRDefault="001F3BF0" w:rsidP="003A68C9">
            <w:pPr>
              <w:jc w:val="right"/>
              <w:rPr>
                <w:sz w:val="20"/>
              </w:rPr>
            </w:pPr>
          </w:p>
          <w:p w:rsidR="00EF6C1F" w:rsidRPr="00263699" w:rsidRDefault="0072236F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2404,942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0" w:rsidRPr="00263699" w:rsidRDefault="001F3BF0" w:rsidP="003A68C9">
            <w:pPr>
              <w:jc w:val="right"/>
              <w:rPr>
                <w:sz w:val="20"/>
              </w:rPr>
            </w:pPr>
          </w:p>
          <w:p w:rsidR="001F3BF0" w:rsidRPr="00263699" w:rsidRDefault="001F3BF0" w:rsidP="003A68C9">
            <w:pPr>
              <w:jc w:val="right"/>
              <w:rPr>
                <w:sz w:val="20"/>
              </w:rPr>
            </w:pPr>
          </w:p>
          <w:p w:rsidR="00EF6C1F" w:rsidRPr="00263699" w:rsidRDefault="001F3BF0" w:rsidP="003A68C9">
            <w:pPr>
              <w:jc w:val="right"/>
              <w:rPr>
                <w:color w:val="800080"/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0" w:rsidRPr="00263699" w:rsidRDefault="001F3BF0" w:rsidP="00FA74FF">
            <w:pPr>
              <w:jc w:val="right"/>
              <w:rPr>
                <w:sz w:val="20"/>
              </w:rPr>
            </w:pPr>
          </w:p>
          <w:p w:rsidR="001F3BF0" w:rsidRPr="00263699" w:rsidRDefault="001F3BF0" w:rsidP="00FA74FF">
            <w:pPr>
              <w:jc w:val="right"/>
              <w:rPr>
                <w:sz w:val="20"/>
              </w:rPr>
            </w:pPr>
          </w:p>
          <w:p w:rsidR="00EF6C1F" w:rsidRPr="00263699" w:rsidRDefault="001F3BF0" w:rsidP="00FA74FF">
            <w:pPr>
              <w:jc w:val="right"/>
              <w:rPr>
                <w:color w:val="800080"/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EF6C1F" w:rsidRPr="00263699" w:rsidTr="00CD2E16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rPr>
                <w:bCs/>
                <w:color w:val="800080"/>
                <w:sz w:val="20"/>
              </w:rPr>
            </w:pPr>
            <w:r w:rsidRPr="00263699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6C1F" w:rsidRPr="00263699" w:rsidRDefault="001F3BF0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C1F" w:rsidRPr="00263699" w:rsidRDefault="00EF6C1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3BF0" w:rsidRPr="00263699" w:rsidRDefault="001F3BF0" w:rsidP="003A68C9">
            <w:pPr>
              <w:jc w:val="right"/>
              <w:rPr>
                <w:sz w:val="20"/>
              </w:rPr>
            </w:pPr>
          </w:p>
          <w:p w:rsidR="00EF6C1F" w:rsidRPr="00263699" w:rsidRDefault="0072236F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2404,942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0" w:rsidRPr="00263699" w:rsidRDefault="001F3BF0" w:rsidP="003A68C9">
            <w:pPr>
              <w:jc w:val="right"/>
              <w:rPr>
                <w:sz w:val="20"/>
              </w:rPr>
            </w:pPr>
          </w:p>
          <w:p w:rsidR="00EF6C1F" w:rsidRPr="00263699" w:rsidRDefault="001F3BF0" w:rsidP="003A68C9">
            <w:pPr>
              <w:jc w:val="right"/>
              <w:rPr>
                <w:color w:val="800080"/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0" w:rsidRPr="00263699" w:rsidRDefault="001F3BF0" w:rsidP="00FA74FF">
            <w:pPr>
              <w:jc w:val="right"/>
              <w:rPr>
                <w:sz w:val="20"/>
              </w:rPr>
            </w:pPr>
          </w:p>
          <w:p w:rsidR="00EF6C1F" w:rsidRPr="00263699" w:rsidRDefault="001F3BF0" w:rsidP="00FA74FF">
            <w:pPr>
              <w:jc w:val="right"/>
              <w:rPr>
                <w:color w:val="800080"/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1F3BF0" w:rsidRPr="00263699" w:rsidTr="00CD2E16">
        <w:trPr>
          <w:trHeight w:val="26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3BF0" w:rsidRPr="00263699" w:rsidRDefault="001F3BF0" w:rsidP="00AC65BE">
            <w:pPr>
              <w:rPr>
                <w:bCs/>
                <w:color w:val="800080"/>
                <w:sz w:val="20"/>
              </w:rPr>
            </w:pPr>
            <w:r w:rsidRPr="00263699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3BF0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3BF0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3BF0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3BF0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BF0" w:rsidRPr="00263699" w:rsidRDefault="001F3BF0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3BF0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3BF0" w:rsidRPr="00263699" w:rsidRDefault="001F3BF0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3BF0" w:rsidRPr="00263699" w:rsidRDefault="0072236F" w:rsidP="003A68C9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2404,942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0" w:rsidRPr="00263699" w:rsidRDefault="001F3BF0" w:rsidP="003A68C9">
            <w:pPr>
              <w:jc w:val="right"/>
              <w:rPr>
                <w:color w:val="800080"/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F0" w:rsidRPr="00263699" w:rsidRDefault="001F3BF0" w:rsidP="00FA74FF">
            <w:pPr>
              <w:jc w:val="right"/>
              <w:rPr>
                <w:color w:val="800080"/>
                <w:sz w:val="20"/>
              </w:rPr>
            </w:pPr>
            <w:r w:rsidRPr="00263699">
              <w:rPr>
                <w:sz w:val="20"/>
              </w:rPr>
              <w:t>0,000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Cs/>
                <w:sz w:val="20"/>
              </w:rPr>
            </w:pPr>
            <w:r w:rsidRPr="00263699">
              <w:rPr>
                <w:b/>
                <w:sz w:val="20"/>
              </w:rPr>
              <w:t xml:space="preserve">Иные непрограммные расходы </w:t>
            </w:r>
            <w:r w:rsidR="001D7258" w:rsidRPr="00263699">
              <w:rPr>
                <w:b/>
                <w:sz w:val="20"/>
              </w:rPr>
              <w:t>Русско-Камешкирского</w:t>
            </w:r>
            <w:r w:rsidRPr="00263699">
              <w:rPr>
                <w:b/>
                <w:sz w:val="20"/>
              </w:rPr>
              <w:t xml:space="preserve">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263699" w:rsidRDefault="00263ADD" w:rsidP="00AC65BE">
            <w:pPr>
              <w:jc w:val="right"/>
              <w:rPr>
                <w:b/>
                <w:sz w:val="20"/>
              </w:rPr>
            </w:pPr>
          </w:p>
          <w:p w:rsidR="00263ADD" w:rsidRPr="00263699" w:rsidRDefault="00263ADD" w:rsidP="00AC65BE">
            <w:pPr>
              <w:jc w:val="right"/>
              <w:rPr>
                <w:b/>
                <w:sz w:val="20"/>
              </w:rPr>
            </w:pPr>
          </w:p>
          <w:p w:rsidR="007E060D" w:rsidRPr="00263699" w:rsidRDefault="007E060D" w:rsidP="00AC65BE">
            <w:pPr>
              <w:jc w:val="right"/>
              <w:rPr>
                <w:b/>
                <w:sz w:val="20"/>
              </w:rPr>
            </w:pPr>
          </w:p>
          <w:p w:rsidR="00263ADD" w:rsidRPr="00263699" w:rsidRDefault="00B9357F" w:rsidP="00B9357F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263ADD" w:rsidP="00AC65BE">
            <w:pPr>
              <w:jc w:val="right"/>
              <w:rPr>
                <w:b/>
                <w:sz w:val="20"/>
              </w:rPr>
            </w:pPr>
          </w:p>
          <w:p w:rsidR="00263ADD" w:rsidRPr="00263699" w:rsidRDefault="00263ADD" w:rsidP="00AC65BE">
            <w:pPr>
              <w:jc w:val="right"/>
              <w:rPr>
                <w:b/>
                <w:sz w:val="20"/>
              </w:rPr>
            </w:pPr>
          </w:p>
          <w:p w:rsidR="00712BDC" w:rsidRPr="00263699" w:rsidRDefault="00712BDC" w:rsidP="00AC65BE">
            <w:pPr>
              <w:jc w:val="right"/>
              <w:rPr>
                <w:b/>
                <w:sz w:val="20"/>
              </w:rPr>
            </w:pPr>
          </w:p>
          <w:p w:rsidR="00263ADD" w:rsidRPr="00263699" w:rsidRDefault="00B9357F" w:rsidP="00712BDC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263ADD" w:rsidP="00AC65BE">
            <w:pPr>
              <w:jc w:val="right"/>
              <w:rPr>
                <w:b/>
                <w:sz w:val="20"/>
              </w:rPr>
            </w:pPr>
          </w:p>
          <w:p w:rsidR="00442EB4" w:rsidRPr="00263699" w:rsidRDefault="00442EB4" w:rsidP="00AC65BE">
            <w:pPr>
              <w:jc w:val="right"/>
              <w:rPr>
                <w:b/>
                <w:sz w:val="20"/>
              </w:rPr>
            </w:pPr>
          </w:p>
          <w:p w:rsidR="00263ADD" w:rsidRPr="00263699" w:rsidRDefault="00263ADD" w:rsidP="007E060D">
            <w:pPr>
              <w:jc w:val="right"/>
              <w:rPr>
                <w:b/>
                <w:sz w:val="20"/>
              </w:rPr>
            </w:pPr>
          </w:p>
          <w:p w:rsidR="00442EB4" w:rsidRPr="00263699" w:rsidRDefault="00B9357F" w:rsidP="007E060D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263699" w:rsidRDefault="00C16DE0" w:rsidP="009B671D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C16DE0" w:rsidP="009B671D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C16DE0" w:rsidP="009B671D">
            <w:pPr>
              <w:jc w:val="right"/>
              <w:rPr>
                <w:b/>
                <w:sz w:val="20"/>
              </w:rPr>
            </w:pPr>
            <w:r w:rsidRPr="00263699">
              <w:rPr>
                <w:b/>
                <w:sz w:val="20"/>
              </w:rPr>
              <w:t>5,000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23A5" w:rsidRPr="00263699" w:rsidRDefault="00D023A5" w:rsidP="008968AF">
            <w:pPr>
              <w:jc w:val="right"/>
              <w:rPr>
                <w:sz w:val="20"/>
              </w:rPr>
            </w:pPr>
          </w:p>
          <w:p w:rsidR="00C16DE0" w:rsidRPr="00263699" w:rsidRDefault="00C16DE0" w:rsidP="008968A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3A5" w:rsidRPr="00263699" w:rsidRDefault="00D023A5" w:rsidP="008968AF">
            <w:pPr>
              <w:jc w:val="right"/>
              <w:rPr>
                <w:sz w:val="20"/>
              </w:rPr>
            </w:pPr>
          </w:p>
          <w:p w:rsidR="00263ADD" w:rsidRPr="00263699" w:rsidRDefault="00C16DE0" w:rsidP="008968A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3A5" w:rsidRPr="00263699" w:rsidRDefault="00D023A5" w:rsidP="008968AF">
            <w:pPr>
              <w:jc w:val="right"/>
              <w:rPr>
                <w:sz w:val="20"/>
              </w:rPr>
            </w:pPr>
          </w:p>
          <w:p w:rsidR="00263ADD" w:rsidRPr="00263699" w:rsidRDefault="00C16DE0" w:rsidP="008968AF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 xml:space="preserve">Иные </w:t>
            </w:r>
            <w:r w:rsidR="00B377FE" w:rsidRPr="00263699">
              <w:rPr>
                <w:bCs/>
                <w:sz w:val="20"/>
              </w:rPr>
              <w:t>б</w:t>
            </w:r>
            <w:r w:rsidR="00642B99" w:rsidRPr="00263699">
              <w:rPr>
                <w:bCs/>
                <w:sz w:val="20"/>
              </w:rPr>
              <w:t>юджет</w:t>
            </w:r>
            <w:r w:rsidRPr="00263699">
              <w:rPr>
                <w:bCs/>
                <w:sz w:val="20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263699" w:rsidRDefault="00C16DE0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C16DE0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C16DE0" w:rsidP="00C16DE0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263699" w:rsidRDefault="00C16DE0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C16DE0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C16DE0" w:rsidP="00C16DE0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23C" w:rsidRPr="00263699" w:rsidRDefault="003E723C" w:rsidP="007D456B">
            <w:pPr>
              <w:jc w:val="right"/>
              <w:rPr>
                <w:sz w:val="20"/>
              </w:rPr>
            </w:pPr>
          </w:p>
          <w:p w:rsidR="00263ADD" w:rsidRPr="00263699" w:rsidRDefault="00C16DE0" w:rsidP="007D456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3C" w:rsidRPr="00263699" w:rsidRDefault="003E723C" w:rsidP="007D456B">
            <w:pPr>
              <w:jc w:val="right"/>
              <w:rPr>
                <w:sz w:val="20"/>
              </w:rPr>
            </w:pPr>
          </w:p>
          <w:p w:rsidR="00263ADD" w:rsidRPr="00263699" w:rsidRDefault="00C16DE0" w:rsidP="007D456B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3C" w:rsidRPr="00263699" w:rsidRDefault="003E723C" w:rsidP="007D456B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</w:p>
          <w:p w:rsidR="00263ADD" w:rsidRPr="00263699" w:rsidRDefault="00C16DE0" w:rsidP="007D456B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263699">
              <w:rPr>
                <w:sz w:val="20"/>
              </w:rPr>
              <w:lastRenderedPageBreak/>
              <w:t>5,000</w:t>
            </w:r>
          </w:p>
        </w:tc>
      </w:tr>
      <w:tr w:rsidR="000E5338" w:rsidRPr="0026369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Cs/>
                <w:sz w:val="20"/>
              </w:rPr>
            </w:pPr>
            <w:r w:rsidRPr="00263699">
              <w:rPr>
                <w:bCs/>
                <w:sz w:val="20"/>
              </w:rPr>
              <w:lastRenderedPageBreak/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sz w:val="20"/>
              </w:rPr>
            </w:pPr>
            <w:r w:rsidRPr="00263699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sz w:val="20"/>
              </w:rPr>
            </w:pPr>
            <w:r w:rsidRPr="00263699">
              <w:rPr>
                <w:sz w:val="20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263699" w:rsidRDefault="00C16DE0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C16DE0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263699" w:rsidRDefault="00C16DE0" w:rsidP="00AC65BE">
            <w:pPr>
              <w:jc w:val="right"/>
              <w:rPr>
                <w:sz w:val="20"/>
              </w:rPr>
            </w:pPr>
            <w:r w:rsidRPr="00263699">
              <w:rPr>
                <w:sz w:val="20"/>
              </w:rPr>
              <w:t>5,000</w:t>
            </w:r>
          </w:p>
        </w:tc>
      </w:tr>
      <w:tr w:rsidR="000E5338" w:rsidRPr="00263699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rPr>
                <w:b/>
                <w:bCs/>
                <w:sz w:val="20"/>
              </w:rPr>
            </w:pPr>
            <w:r w:rsidRPr="00263699">
              <w:rPr>
                <w:b/>
                <w:bCs/>
                <w:sz w:val="20"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63ADD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63699" w:rsidRDefault="00281A96" w:rsidP="00AC65BE">
            <w:pPr>
              <w:jc w:val="right"/>
              <w:rPr>
                <w:b/>
                <w:color w:val="800000"/>
                <w:sz w:val="20"/>
                <w:highlight w:val="yellow"/>
              </w:rPr>
            </w:pPr>
            <w:r w:rsidRPr="00263699">
              <w:rPr>
                <w:b/>
                <w:bCs/>
                <w:color w:val="800000"/>
                <w:sz w:val="20"/>
              </w:rPr>
              <w:t>36798,568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4F378B" w:rsidP="004B4783">
            <w:pPr>
              <w:jc w:val="right"/>
              <w:rPr>
                <w:b/>
                <w:sz w:val="20"/>
                <w:highlight w:val="yellow"/>
              </w:rPr>
            </w:pPr>
            <w:r w:rsidRPr="00263699">
              <w:rPr>
                <w:b/>
                <w:sz w:val="20"/>
              </w:rPr>
              <w:t>14487,20</w:t>
            </w:r>
            <w:r w:rsidR="008E067B" w:rsidRPr="00263699">
              <w:rPr>
                <w:b/>
                <w:sz w:val="20"/>
              </w:rPr>
              <w:t>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63699" w:rsidRDefault="004F378B" w:rsidP="00AC65BE">
            <w:pPr>
              <w:jc w:val="right"/>
              <w:rPr>
                <w:b/>
                <w:sz w:val="20"/>
                <w:highlight w:val="yellow"/>
              </w:rPr>
            </w:pPr>
            <w:r w:rsidRPr="00263699">
              <w:rPr>
                <w:b/>
                <w:sz w:val="20"/>
              </w:rPr>
              <w:t>15400,10</w:t>
            </w:r>
            <w:r w:rsidR="008E067B" w:rsidRPr="00263699">
              <w:rPr>
                <w:b/>
                <w:sz w:val="20"/>
              </w:rPr>
              <w:t>6</w:t>
            </w:r>
            <w:r w:rsidR="001F22B3" w:rsidRPr="00263699">
              <w:rPr>
                <w:b/>
                <w:sz w:val="20"/>
              </w:rPr>
              <w:t>»</w:t>
            </w:r>
          </w:p>
        </w:tc>
      </w:tr>
    </w:tbl>
    <w:p w:rsidR="00381FD4" w:rsidRDefault="00381FD4" w:rsidP="00CA305D">
      <w:pPr>
        <w:rPr>
          <w:szCs w:val="24"/>
        </w:rPr>
        <w:sectPr w:rsidR="00381FD4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1F22B3" w:rsidRPr="00263699" w:rsidRDefault="001F22B3" w:rsidP="001F22B3">
      <w:pPr>
        <w:jc w:val="both"/>
        <w:rPr>
          <w:sz w:val="20"/>
        </w:rPr>
      </w:pPr>
      <w:r w:rsidRPr="00263699">
        <w:rPr>
          <w:sz w:val="20"/>
        </w:rPr>
        <w:lastRenderedPageBreak/>
        <w:t xml:space="preserve">         2. Настоящее решение вступает в силу на следующий день после дня его официального опубликования.</w:t>
      </w:r>
    </w:p>
    <w:p w:rsidR="001F22B3" w:rsidRPr="00263699" w:rsidRDefault="001F22B3" w:rsidP="001F22B3">
      <w:pPr>
        <w:ind w:firstLine="540"/>
        <w:jc w:val="both"/>
        <w:rPr>
          <w:sz w:val="20"/>
        </w:rPr>
      </w:pPr>
      <w:r w:rsidRPr="00263699">
        <w:rPr>
          <w:sz w:val="20"/>
        </w:rPr>
        <w:t xml:space="preserve"> 3. Настоящее решение опубликовать в информационном бюллетене «Правовое поле».</w:t>
      </w:r>
    </w:p>
    <w:p w:rsidR="001F22B3" w:rsidRPr="00263699" w:rsidRDefault="001F22B3" w:rsidP="001F22B3">
      <w:pPr>
        <w:jc w:val="both"/>
        <w:rPr>
          <w:sz w:val="20"/>
        </w:rPr>
      </w:pPr>
      <w:r w:rsidRPr="00263699">
        <w:rPr>
          <w:sz w:val="20"/>
        </w:rPr>
        <w:t xml:space="preserve">         4. Контроль за исполнением настоящего решения возложить на Главу Русско-Камешкирского сельсовета</w:t>
      </w:r>
      <w:r w:rsidRPr="00263699">
        <w:rPr>
          <w:b/>
          <w:sz w:val="20"/>
        </w:rPr>
        <w:t xml:space="preserve"> </w:t>
      </w:r>
      <w:r w:rsidRPr="00263699">
        <w:rPr>
          <w:sz w:val="20"/>
        </w:rPr>
        <w:t>Камешкирского района Пензенской области.</w:t>
      </w:r>
    </w:p>
    <w:p w:rsidR="001F22B3" w:rsidRPr="00263699" w:rsidRDefault="001F22B3" w:rsidP="001F22B3">
      <w:pPr>
        <w:jc w:val="both"/>
        <w:rPr>
          <w:sz w:val="20"/>
        </w:rPr>
      </w:pPr>
    </w:p>
    <w:p w:rsidR="001F22B3" w:rsidRPr="00263699" w:rsidRDefault="001F22B3" w:rsidP="001F22B3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263699">
        <w:rPr>
          <w:sz w:val="20"/>
        </w:rPr>
        <w:t xml:space="preserve">         Глава </w:t>
      </w:r>
    </w:p>
    <w:p w:rsidR="001F22B3" w:rsidRPr="00263699" w:rsidRDefault="001F22B3" w:rsidP="001F22B3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263699">
        <w:rPr>
          <w:sz w:val="20"/>
        </w:rPr>
        <w:t xml:space="preserve">         Русско-Камешкирского сельсовета</w:t>
      </w:r>
    </w:p>
    <w:p w:rsidR="001F22B3" w:rsidRPr="00263699" w:rsidRDefault="001F22B3" w:rsidP="001F22B3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263699">
        <w:rPr>
          <w:sz w:val="20"/>
        </w:rPr>
        <w:t xml:space="preserve">         Камешкирского района</w:t>
      </w:r>
    </w:p>
    <w:p w:rsidR="001F22B3" w:rsidRPr="00263699" w:rsidRDefault="001F22B3" w:rsidP="001F22B3">
      <w:pPr>
        <w:rPr>
          <w:sz w:val="20"/>
        </w:rPr>
        <w:sectPr w:rsidR="001F22B3" w:rsidRPr="00263699" w:rsidSect="00800D02">
          <w:pgSz w:w="11906" w:h="16838"/>
          <w:pgMar w:top="992" w:right="1134" w:bottom="1418" w:left="1418" w:header="709" w:footer="709" w:gutter="0"/>
          <w:cols w:space="708"/>
          <w:titlePg/>
          <w:docGrid w:linePitch="360"/>
        </w:sectPr>
      </w:pPr>
      <w:r w:rsidRPr="00263699">
        <w:rPr>
          <w:sz w:val="20"/>
        </w:rPr>
        <w:t xml:space="preserve">          Пензенской области</w:t>
      </w:r>
      <w:r w:rsidRPr="00263699">
        <w:rPr>
          <w:sz w:val="20"/>
        </w:rPr>
        <w:tab/>
      </w:r>
      <w:r w:rsidRPr="00263699">
        <w:rPr>
          <w:sz w:val="20"/>
        </w:rPr>
        <w:tab/>
      </w:r>
      <w:r w:rsidRPr="00263699">
        <w:rPr>
          <w:sz w:val="20"/>
        </w:rPr>
        <w:tab/>
        <w:t xml:space="preserve">                                  Н.И.Кирюшина</w:t>
      </w:r>
    </w:p>
    <w:p w:rsidR="00FC3D07" w:rsidRPr="00EA3BA5" w:rsidRDefault="00FC3D07" w:rsidP="001F22B3"/>
    <w:sectPr w:rsidR="00FC3D07" w:rsidRPr="00EA3BA5" w:rsidSect="00FC3D07">
      <w:pgSz w:w="16838" w:h="11906" w:orient="landscape"/>
      <w:pgMar w:top="1134" w:right="1418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08E" w:rsidRDefault="0074708E" w:rsidP="00C615E9">
      <w:r>
        <w:separator/>
      </w:r>
    </w:p>
  </w:endnote>
  <w:endnote w:type="continuationSeparator" w:id="1">
    <w:p w:rsidR="0074708E" w:rsidRDefault="0074708E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699" w:rsidRDefault="00263699">
    <w:pPr>
      <w:pStyle w:val="aa"/>
      <w:jc w:val="right"/>
    </w:pPr>
  </w:p>
  <w:p w:rsidR="00263699" w:rsidRDefault="00263699">
    <w:pPr>
      <w:pStyle w:val="aa"/>
      <w:jc w:val="right"/>
    </w:pPr>
    <w:fldSimple w:instr=" PAGE   \* MERGEFORMAT ">
      <w:r w:rsidR="001335C1">
        <w:rPr>
          <w:noProof/>
        </w:rPr>
        <w:t>5</w:t>
      </w:r>
    </w:fldSimple>
  </w:p>
  <w:p w:rsidR="00263699" w:rsidRDefault="0026369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08E" w:rsidRDefault="0074708E" w:rsidP="00C615E9">
      <w:r>
        <w:separator/>
      </w:r>
    </w:p>
  </w:footnote>
  <w:footnote w:type="continuationSeparator" w:id="1">
    <w:p w:rsidR="0074708E" w:rsidRDefault="0074708E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pStyle w:val="2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0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pStyle w:val="4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8"/>
  </w:num>
  <w:num w:numId="8">
    <w:abstractNumId w:val="23"/>
  </w:num>
  <w:num w:numId="9">
    <w:abstractNumId w:val="28"/>
  </w:num>
  <w:num w:numId="10">
    <w:abstractNumId w:val="17"/>
  </w:num>
  <w:num w:numId="11">
    <w:abstractNumId w:val="11"/>
  </w:num>
  <w:num w:numId="12">
    <w:abstractNumId w:val="12"/>
  </w:num>
  <w:num w:numId="13">
    <w:abstractNumId w:val="3"/>
  </w:num>
  <w:num w:numId="14">
    <w:abstractNumId w:val="24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525"/>
    <w:rsid w:val="00006A2F"/>
    <w:rsid w:val="00007258"/>
    <w:rsid w:val="0000747C"/>
    <w:rsid w:val="00007497"/>
    <w:rsid w:val="00007588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1D54"/>
    <w:rsid w:val="0002229B"/>
    <w:rsid w:val="0002287D"/>
    <w:rsid w:val="00022AA1"/>
    <w:rsid w:val="00022FAC"/>
    <w:rsid w:val="0002335C"/>
    <w:rsid w:val="000237D9"/>
    <w:rsid w:val="00024481"/>
    <w:rsid w:val="000245E8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6BDB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8A8"/>
    <w:rsid w:val="00040A90"/>
    <w:rsid w:val="00040AE8"/>
    <w:rsid w:val="00040CEC"/>
    <w:rsid w:val="000410E3"/>
    <w:rsid w:val="000411A7"/>
    <w:rsid w:val="0004120E"/>
    <w:rsid w:val="00041326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CDC"/>
    <w:rsid w:val="0005009C"/>
    <w:rsid w:val="00050405"/>
    <w:rsid w:val="00050ADD"/>
    <w:rsid w:val="00050B1B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516"/>
    <w:rsid w:val="0006094F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A6"/>
    <w:rsid w:val="0006339E"/>
    <w:rsid w:val="000633C3"/>
    <w:rsid w:val="000639A9"/>
    <w:rsid w:val="00063B48"/>
    <w:rsid w:val="00064127"/>
    <w:rsid w:val="00064686"/>
    <w:rsid w:val="000646C8"/>
    <w:rsid w:val="00064D88"/>
    <w:rsid w:val="00064EAA"/>
    <w:rsid w:val="000656F2"/>
    <w:rsid w:val="000657A7"/>
    <w:rsid w:val="0006590A"/>
    <w:rsid w:val="00065D3B"/>
    <w:rsid w:val="00065DA3"/>
    <w:rsid w:val="0006600D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BE"/>
    <w:rsid w:val="0007091C"/>
    <w:rsid w:val="00070B46"/>
    <w:rsid w:val="00070FB9"/>
    <w:rsid w:val="00071196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479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AF6"/>
    <w:rsid w:val="00084D0D"/>
    <w:rsid w:val="0008566E"/>
    <w:rsid w:val="00085844"/>
    <w:rsid w:val="0008585D"/>
    <w:rsid w:val="00085876"/>
    <w:rsid w:val="000858AE"/>
    <w:rsid w:val="00085C62"/>
    <w:rsid w:val="00085F81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A9"/>
    <w:rsid w:val="000A0BF3"/>
    <w:rsid w:val="000A0CD9"/>
    <w:rsid w:val="000A135C"/>
    <w:rsid w:val="000A13A6"/>
    <w:rsid w:val="000A13C5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795"/>
    <w:rsid w:val="000B3931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61D"/>
    <w:rsid w:val="000B68B6"/>
    <w:rsid w:val="000B6A1C"/>
    <w:rsid w:val="000B6BDC"/>
    <w:rsid w:val="000B6D46"/>
    <w:rsid w:val="000B71F3"/>
    <w:rsid w:val="000B7899"/>
    <w:rsid w:val="000B7D1B"/>
    <w:rsid w:val="000C017B"/>
    <w:rsid w:val="000C0330"/>
    <w:rsid w:val="000C0430"/>
    <w:rsid w:val="000C06CB"/>
    <w:rsid w:val="000C086E"/>
    <w:rsid w:val="000C0C1F"/>
    <w:rsid w:val="000C0F00"/>
    <w:rsid w:val="000C11E5"/>
    <w:rsid w:val="000C17AE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B58"/>
    <w:rsid w:val="000C3B7C"/>
    <w:rsid w:val="000C3C85"/>
    <w:rsid w:val="000C3E7B"/>
    <w:rsid w:val="000C3F26"/>
    <w:rsid w:val="000C408A"/>
    <w:rsid w:val="000C43F4"/>
    <w:rsid w:val="000C4532"/>
    <w:rsid w:val="000C45FF"/>
    <w:rsid w:val="000C4DD3"/>
    <w:rsid w:val="000C5923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EE9"/>
    <w:rsid w:val="000D1F23"/>
    <w:rsid w:val="000D21B6"/>
    <w:rsid w:val="000D2588"/>
    <w:rsid w:val="000D2910"/>
    <w:rsid w:val="000D2942"/>
    <w:rsid w:val="000D2A6D"/>
    <w:rsid w:val="000D2C43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96B"/>
    <w:rsid w:val="000D5989"/>
    <w:rsid w:val="000D630B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88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CD"/>
    <w:rsid w:val="001142A3"/>
    <w:rsid w:val="001147FF"/>
    <w:rsid w:val="00114BF9"/>
    <w:rsid w:val="00114C40"/>
    <w:rsid w:val="00114C59"/>
    <w:rsid w:val="00114D6B"/>
    <w:rsid w:val="00115222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FF8"/>
    <w:rsid w:val="00121240"/>
    <w:rsid w:val="00121B4D"/>
    <w:rsid w:val="00121BDA"/>
    <w:rsid w:val="00121C12"/>
    <w:rsid w:val="00121D10"/>
    <w:rsid w:val="00122415"/>
    <w:rsid w:val="001224AB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565"/>
    <w:rsid w:val="001265E5"/>
    <w:rsid w:val="001266D5"/>
    <w:rsid w:val="00126A09"/>
    <w:rsid w:val="00127583"/>
    <w:rsid w:val="0012765A"/>
    <w:rsid w:val="00127A3A"/>
    <w:rsid w:val="00127E3B"/>
    <w:rsid w:val="001303CA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345"/>
    <w:rsid w:val="001334AB"/>
    <w:rsid w:val="001335C1"/>
    <w:rsid w:val="001337C7"/>
    <w:rsid w:val="00133992"/>
    <w:rsid w:val="001349C3"/>
    <w:rsid w:val="00135157"/>
    <w:rsid w:val="00135394"/>
    <w:rsid w:val="0013544D"/>
    <w:rsid w:val="001354E2"/>
    <w:rsid w:val="00135664"/>
    <w:rsid w:val="00135777"/>
    <w:rsid w:val="001357A5"/>
    <w:rsid w:val="001359D6"/>
    <w:rsid w:val="00135F22"/>
    <w:rsid w:val="00136560"/>
    <w:rsid w:val="00136BE8"/>
    <w:rsid w:val="00136C96"/>
    <w:rsid w:val="00137398"/>
    <w:rsid w:val="0013759A"/>
    <w:rsid w:val="00137984"/>
    <w:rsid w:val="00137BB8"/>
    <w:rsid w:val="00137FA8"/>
    <w:rsid w:val="001400B8"/>
    <w:rsid w:val="00140280"/>
    <w:rsid w:val="00140511"/>
    <w:rsid w:val="00140538"/>
    <w:rsid w:val="00140CE0"/>
    <w:rsid w:val="00140E90"/>
    <w:rsid w:val="0014103F"/>
    <w:rsid w:val="00141AEC"/>
    <w:rsid w:val="00141D8F"/>
    <w:rsid w:val="00141E9F"/>
    <w:rsid w:val="001422D5"/>
    <w:rsid w:val="00142BCF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7221"/>
    <w:rsid w:val="00147CE7"/>
    <w:rsid w:val="00150C40"/>
    <w:rsid w:val="00150EF0"/>
    <w:rsid w:val="0015136C"/>
    <w:rsid w:val="0015178A"/>
    <w:rsid w:val="00151875"/>
    <w:rsid w:val="00151A3B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886"/>
    <w:rsid w:val="00155D97"/>
    <w:rsid w:val="00156113"/>
    <w:rsid w:val="001561B4"/>
    <w:rsid w:val="001561C3"/>
    <w:rsid w:val="001562E7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DF"/>
    <w:rsid w:val="001628F1"/>
    <w:rsid w:val="00162C25"/>
    <w:rsid w:val="00163175"/>
    <w:rsid w:val="001636FF"/>
    <w:rsid w:val="00164422"/>
    <w:rsid w:val="0016476C"/>
    <w:rsid w:val="0016534E"/>
    <w:rsid w:val="00165CDD"/>
    <w:rsid w:val="00165E0A"/>
    <w:rsid w:val="00165FAB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F52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58A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DC9"/>
    <w:rsid w:val="00193EF6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C93"/>
    <w:rsid w:val="001A1DAB"/>
    <w:rsid w:val="001A2748"/>
    <w:rsid w:val="001A2AD6"/>
    <w:rsid w:val="001A2F5D"/>
    <w:rsid w:val="001A3108"/>
    <w:rsid w:val="001A3368"/>
    <w:rsid w:val="001A34F2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51D"/>
    <w:rsid w:val="001B1878"/>
    <w:rsid w:val="001B1F44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6C"/>
    <w:rsid w:val="001D2CB3"/>
    <w:rsid w:val="001D2D31"/>
    <w:rsid w:val="001D316B"/>
    <w:rsid w:val="001D31AA"/>
    <w:rsid w:val="001D37F2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B3A"/>
    <w:rsid w:val="001E6BE2"/>
    <w:rsid w:val="001E6E74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2B3"/>
    <w:rsid w:val="001F268C"/>
    <w:rsid w:val="001F27DD"/>
    <w:rsid w:val="001F28FC"/>
    <w:rsid w:val="001F296F"/>
    <w:rsid w:val="001F2A68"/>
    <w:rsid w:val="001F2B37"/>
    <w:rsid w:val="001F2B5B"/>
    <w:rsid w:val="001F2D9F"/>
    <w:rsid w:val="001F2EC9"/>
    <w:rsid w:val="001F3278"/>
    <w:rsid w:val="001F3465"/>
    <w:rsid w:val="001F36A4"/>
    <w:rsid w:val="001F3BF0"/>
    <w:rsid w:val="001F3CFE"/>
    <w:rsid w:val="001F4A94"/>
    <w:rsid w:val="001F4AD4"/>
    <w:rsid w:val="001F4AD7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D74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1167"/>
    <w:rsid w:val="0020124F"/>
    <w:rsid w:val="002016FF"/>
    <w:rsid w:val="002017F6"/>
    <w:rsid w:val="00201881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C03"/>
    <w:rsid w:val="002069EF"/>
    <w:rsid w:val="00206A22"/>
    <w:rsid w:val="002070E0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8C"/>
    <w:rsid w:val="00220443"/>
    <w:rsid w:val="002204CB"/>
    <w:rsid w:val="002205FD"/>
    <w:rsid w:val="002206F1"/>
    <w:rsid w:val="0022163A"/>
    <w:rsid w:val="002216A6"/>
    <w:rsid w:val="00221879"/>
    <w:rsid w:val="002219D6"/>
    <w:rsid w:val="00221E20"/>
    <w:rsid w:val="00221FB3"/>
    <w:rsid w:val="00222246"/>
    <w:rsid w:val="00222525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3"/>
    <w:rsid w:val="00233DBF"/>
    <w:rsid w:val="00233DC2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B4A"/>
    <w:rsid w:val="00243F00"/>
    <w:rsid w:val="0024427A"/>
    <w:rsid w:val="00244B45"/>
    <w:rsid w:val="00244FD7"/>
    <w:rsid w:val="00244FFB"/>
    <w:rsid w:val="00245042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2798"/>
    <w:rsid w:val="00262FC8"/>
    <w:rsid w:val="0026309D"/>
    <w:rsid w:val="002630CC"/>
    <w:rsid w:val="0026337A"/>
    <w:rsid w:val="00263699"/>
    <w:rsid w:val="00263A8B"/>
    <w:rsid w:val="00263ADD"/>
    <w:rsid w:val="002642C2"/>
    <w:rsid w:val="00264FEB"/>
    <w:rsid w:val="00265187"/>
    <w:rsid w:val="00265361"/>
    <w:rsid w:val="002658B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1F2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97"/>
    <w:rsid w:val="002739C0"/>
    <w:rsid w:val="00273AB8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A96"/>
    <w:rsid w:val="00281C98"/>
    <w:rsid w:val="00281D50"/>
    <w:rsid w:val="002826F9"/>
    <w:rsid w:val="00282919"/>
    <w:rsid w:val="002829D3"/>
    <w:rsid w:val="00282B57"/>
    <w:rsid w:val="00282F34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47E7"/>
    <w:rsid w:val="00294905"/>
    <w:rsid w:val="00295692"/>
    <w:rsid w:val="00296247"/>
    <w:rsid w:val="00296B97"/>
    <w:rsid w:val="00296EC5"/>
    <w:rsid w:val="002972A6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97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30"/>
    <w:rsid w:val="002A569D"/>
    <w:rsid w:val="002A57AD"/>
    <w:rsid w:val="002A58EF"/>
    <w:rsid w:val="002A5BBE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59F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C06"/>
    <w:rsid w:val="002C5E98"/>
    <w:rsid w:val="002C5F19"/>
    <w:rsid w:val="002C634C"/>
    <w:rsid w:val="002C643C"/>
    <w:rsid w:val="002C651C"/>
    <w:rsid w:val="002C6565"/>
    <w:rsid w:val="002C69F0"/>
    <w:rsid w:val="002C6AAB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747"/>
    <w:rsid w:val="00305295"/>
    <w:rsid w:val="003052B9"/>
    <w:rsid w:val="0030556B"/>
    <w:rsid w:val="00305672"/>
    <w:rsid w:val="00306088"/>
    <w:rsid w:val="00306119"/>
    <w:rsid w:val="003062F0"/>
    <w:rsid w:val="0030646A"/>
    <w:rsid w:val="00306548"/>
    <w:rsid w:val="0030666E"/>
    <w:rsid w:val="003066B1"/>
    <w:rsid w:val="00306879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BDE"/>
    <w:rsid w:val="00315CEC"/>
    <w:rsid w:val="00315E21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AF"/>
    <w:rsid w:val="003224C3"/>
    <w:rsid w:val="00322A77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9E9"/>
    <w:rsid w:val="00340C27"/>
    <w:rsid w:val="00340DDC"/>
    <w:rsid w:val="00341033"/>
    <w:rsid w:val="00341291"/>
    <w:rsid w:val="00341354"/>
    <w:rsid w:val="00341397"/>
    <w:rsid w:val="0034152D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CF5"/>
    <w:rsid w:val="00352FD3"/>
    <w:rsid w:val="00353262"/>
    <w:rsid w:val="00353B1F"/>
    <w:rsid w:val="00353BC1"/>
    <w:rsid w:val="00353C51"/>
    <w:rsid w:val="00354066"/>
    <w:rsid w:val="0035427C"/>
    <w:rsid w:val="003548E7"/>
    <w:rsid w:val="003549CB"/>
    <w:rsid w:val="00354C57"/>
    <w:rsid w:val="00354E7C"/>
    <w:rsid w:val="0035506E"/>
    <w:rsid w:val="00355475"/>
    <w:rsid w:val="0035557E"/>
    <w:rsid w:val="00356485"/>
    <w:rsid w:val="00356520"/>
    <w:rsid w:val="0035659E"/>
    <w:rsid w:val="003568E3"/>
    <w:rsid w:val="00356C42"/>
    <w:rsid w:val="003572CF"/>
    <w:rsid w:val="00357481"/>
    <w:rsid w:val="00357521"/>
    <w:rsid w:val="0035772B"/>
    <w:rsid w:val="003577D3"/>
    <w:rsid w:val="00357937"/>
    <w:rsid w:val="003603C9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A9D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E"/>
    <w:rsid w:val="00366B50"/>
    <w:rsid w:val="0036745D"/>
    <w:rsid w:val="003675CF"/>
    <w:rsid w:val="00367AB1"/>
    <w:rsid w:val="0037021F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2312"/>
    <w:rsid w:val="00372C5C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E4C"/>
    <w:rsid w:val="003924C6"/>
    <w:rsid w:val="0039278C"/>
    <w:rsid w:val="00392C00"/>
    <w:rsid w:val="00392E30"/>
    <w:rsid w:val="00393195"/>
    <w:rsid w:val="00393317"/>
    <w:rsid w:val="003936E2"/>
    <w:rsid w:val="0039372B"/>
    <w:rsid w:val="00393960"/>
    <w:rsid w:val="00393EF6"/>
    <w:rsid w:val="00393F93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C8A"/>
    <w:rsid w:val="003A52CD"/>
    <w:rsid w:val="003A5C11"/>
    <w:rsid w:val="003A628A"/>
    <w:rsid w:val="003A644F"/>
    <w:rsid w:val="003A6689"/>
    <w:rsid w:val="003A68C9"/>
    <w:rsid w:val="003A68DF"/>
    <w:rsid w:val="003A6B04"/>
    <w:rsid w:val="003A726C"/>
    <w:rsid w:val="003A7408"/>
    <w:rsid w:val="003A7643"/>
    <w:rsid w:val="003A78D2"/>
    <w:rsid w:val="003B0057"/>
    <w:rsid w:val="003B0122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325A"/>
    <w:rsid w:val="003C3302"/>
    <w:rsid w:val="003C373C"/>
    <w:rsid w:val="003C3B19"/>
    <w:rsid w:val="003C44A2"/>
    <w:rsid w:val="003C4628"/>
    <w:rsid w:val="003C4CCB"/>
    <w:rsid w:val="003C4FD3"/>
    <w:rsid w:val="003C5200"/>
    <w:rsid w:val="003C573B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6"/>
    <w:rsid w:val="003D342E"/>
    <w:rsid w:val="003D345F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4D4"/>
    <w:rsid w:val="003F274F"/>
    <w:rsid w:val="003F2759"/>
    <w:rsid w:val="003F2773"/>
    <w:rsid w:val="003F2B09"/>
    <w:rsid w:val="003F2CFE"/>
    <w:rsid w:val="003F2FEE"/>
    <w:rsid w:val="003F3028"/>
    <w:rsid w:val="003F325E"/>
    <w:rsid w:val="003F32F8"/>
    <w:rsid w:val="003F3801"/>
    <w:rsid w:val="003F3A06"/>
    <w:rsid w:val="003F40CE"/>
    <w:rsid w:val="003F4223"/>
    <w:rsid w:val="003F4347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A25"/>
    <w:rsid w:val="00403A47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A27"/>
    <w:rsid w:val="00407B88"/>
    <w:rsid w:val="00407BCE"/>
    <w:rsid w:val="00407EC5"/>
    <w:rsid w:val="00407F34"/>
    <w:rsid w:val="004107F9"/>
    <w:rsid w:val="0041107B"/>
    <w:rsid w:val="004113A7"/>
    <w:rsid w:val="00411E00"/>
    <w:rsid w:val="00411F2E"/>
    <w:rsid w:val="004120C2"/>
    <w:rsid w:val="004123DF"/>
    <w:rsid w:val="004135E8"/>
    <w:rsid w:val="0041366B"/>
    <w:rsid w:val="00413C41"/>
    <w:rsid w:val="00413DC1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2222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ADB"/>
    <w:rsid w:val="00424D0F"/>
    <w:rsid w:val="00424F6E"/>
    <w:rsid w:val="0042525A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5F24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F4C"/>
    <w:rsid w:val="00453042"/>
    <w:rsid w:val="00453C6E"/>
    <w:rsid w:val="00453D43"/>
    <w:rsid w:val="00454489"/>
    <w:rsid w:val="004544E6"/>
    <w:rsid w:val="004546F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57C87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E0E"/>
    <w:rsid w:val="0046509F"/>
    <w:rsid w:val="00465436"/>
    <w:rsid w:val="00465B20"/>
    <w:rsid w:val="00465C3F"/>
    <w:rsid w:val="00465FCA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461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E7"/>
    <w:rsid w:val="004744E5"/>
    <w:rsid w:val="00474583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177E"/>
    <w:rsid w:val="004817DB"/>
    <w:rsid w:val="004821A0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F6A"/>
    <w:rsid w:val="00492316"/>
    <w:rsid w:val="00492446"/>
    <w:rsid w:val="004925B3"/>
    <w:rsid w:val="004925DE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7E8"/>
    <w:rsid w:val="004A0932"/>
    <w:rsid w:val="004A126D"/>
    <w:rsid w:val="004A1900"/>
    <w:rsid w:val="004A19B7"/>
    <w:rsid w:val="004A1BA1"/>
    <w:rsid w:val="004A256A"/>
    <w:rsid w:val="004A2890"/>
    <w:rsid w:val="004A2985"/>
    <w:rsid w:val="004A2F9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6E0"/>
    <w:rsid w:val="004A6E3A"/>
    <w:rsid w:val="004A78D1"/>
    <w:rsid w:val="004A79C3"/>
    <w:rsid w:val="004A79E7"/>
    <w:rsid w:val="004A7A91"/>
    <w:rsid w:val="004B0321"/>
    <w:rsid w:val="004B0A0E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43A"/>
    <w:rsid w:val="004B35FC"/>
    <w:rsid w:val="004B36EB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2FB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ED"/>
    <w:rsid w:val="004F06B0"/>
    <w:rsid w:val="004F0867"/>
    <w:rsid w:val="004F0AEE"/>
    <w:rsid w:val="004F0F95"/>
    <w:rsid w:val="004F1182"/>
    <w:rsid w:val="004F1AAB"/>
    <w:rsid w:val="004F2825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B4A"/>
    <w:rsid w:val="004F4B82"/>
    <w:rsid w:val="004F4BDC"/>
    <w:rsid w:val="004F4D04"/>
    <w:rsid w:val="004F4F4E"/>
    <w:rsid w:val="004F5422"/>
    <w:rsid w:val="004F55A4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D0B"/>
    <w:rsid w:val="00504D20"/>
    <w:rsid w:val="0050542D"/>
    <w:rsid w:val="00505495"/>
    <w:rsid w:val="005059DC"/>
    <w:rsid w:val="00505EFD"/>
    <w:rsid w:val="00506246"/>
    <w:rsid w:val="005062AE"/>
    <w:rsid w:val="00506863"/>
    <w:rsid w:val="00506B45"/>
    <w:rsid w:val="00507240"/>
    <w:rsid w:val="00507515"/>
    <w:rsid w:val="005076C9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94C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55"/>
    <w:rsid w:val="00514FA4"/>
    <w:rsid w:val="0051585A"/>
    <w:rsid w:val="005158B3"/>
    <w:rsid w:val="00515A8D"/>
    <w:rsid w:val="005160B1"/>
    <w:rsid w:val="005161CD"/>
    <w:rsid w:val="00516389"/>
    <w:rsid w:val="005166C6"/>
    <w:rsid w:val="0051687F"/>
    <w:rsid w:val="005169BD"/>
    <w:rsid w:val="00516A40"/>
    <w:rsid w:val="00516B0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C72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420"/>
    <w:rsid w:val="0053068A"/>
    <w:rsid w:val="005306A8"/>
    <w:rsid w:val="00530930"/>
    <w:rsid w:val="00530D81"/>
    <w:rsid w:val="00530F3E"/>
    <w:rsid w:val="00531609"/>
    <w:rsid w:val="00531A01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5FCD"/>
    <w:rsid w:val="00536A4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203"/>
    <w:rsid w:val="005425EF"/>
    <w:rsid w:val="00542640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20C7"/>
    <w:rsid w:val="0055217F"/>
    <w:rsid w:val="0055244A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70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5DC"/>
    <w:rsid w:val="00572117"/>
    <w:rsid w:val="0057252D"/>
    <w:rsid w:val="005725AB"/>
    <w:rsid w:val="005726EF"/>
    <w:rsid w:val="00572963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568"/>
    <w:rsid w:val="00577AAD"/>
    <w:rsid w:val="00577BEE"/>
    <w:rsid w:val="00577D16"/>
    <w:rsid w:val="0058030E"/>
    <w:rsid w:val="00580A70"/>
    <w:rsid w:val="00580DB7"/>
    <w:rsid w:val="00580FF4"/>
    <w:rsid w:val="00581136"/>
    <w:rsid w:val="005811B1"/>
    <w:rsid w:val="00581266"/>
    <w:rsid w:val="0058132C"/>
    <w:rsid w:val="0058168F"/>
    <w:rsid w:val="0058183A"/>
    <w:rsid w:val="00581B6A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3CDF"/>
    <w:rsid w:val="005940E0"/>
    <w:rsid w:val="005942C1"/>
    <w:rsid w:val="00594637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1E3"/>
    <w:rsid w:val="005B6294"/>
    <w:rsid w:val="005B630F"/>
    <w:rsid w:val="005B6452"/>
    <w:rsid w:val="005B64B1"/>
    <w:rsid w:val="005B65A8"/>
    <w:rsid w:val="005B7065"/>
    <w:rsid w:val="005B73CF"/>
    <w:rsid w:val="005B7417"/>
    <w:rsid w:val="005B7D08"/>
    <w:rsid w:val="005B7F3E"/>
    <w:rsid w:val="005C08C2"/>
    <w:rsid w:val="005C08CA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75C"/>
    <w:rsid w:val="005D071C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739A"/>
    <w:rsid w:val="005D7424"/>
    <w:rsid w:val="005D7AD4"/>
    <w:rsid w:val="005D7F6A"/>
    <w:rsid w:val="005E0082"/>
    <w:rsid w:val="005E00A1"/>
    <w:rsid w:val="005E038F"/>
    <w:rsid w:val="005E0420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295"/>
    <w:rsid w:val="005E630B"/>
    <w:rsid w:val="005E69C6"/>
    <w:rsid w:val="005E7146"/>
    <w:rsid w:val="005E7545"/>
    <w:rsid w:val="005E7632"/>
    <w:rsid w:val="005E79DC"/>
    <w:rsid w:val="005E7A5C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C0F"/>
    <w:rsid w:val="006006E0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5F84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201E6"/>
    <w:rsid w:val="00620479"/>
    <w:rsid w:val="00620837"/>
    <w:rsid w:val="00620ACF"/>
    <w:rsid w:val="00620C3B"/>
    <w:rsid w:val="00621652"/>
    <w:rsid w:val="00622077"/>
    <w:rsid w:val="00622421"/>
    <w:rsid w:val="0062266D"/>
    <w:rsid w:val="00622777"/>
    <w:rsid w:val="006228A9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7C7"/>
    <w:rsid w:val="006308BC"/>
    <w:rsid w:val="00630D8C"/>
    <w:rsid w:val="006316FE"/>
    <w:rsid w:val="00631B58"/>
    <w:rsid w:val="00631C69"/>
    <w:rsid w:val="00632051"/>
    <w:rsid w:val="006324E2"/>
    <w:rsid w:val="006325D6"/>
    <w:rsid w:val="0063277D"/>
    <w:rsid w:val="0063282D"/>
    <w:rsid w:val="006330E1"/>
    <w:rsid w:val="0063366A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BEE"/>
    <w:rsid w:val="006367A8"/>
    <w:rsid w:val="006368D9"/>
    <w:rsid w:val="00636ACB"/>
    <w:rsid w:val="00637272"/>
    <w:rsid w:val="00637281"/>
    <w:rsid w:val="006372BA"/>
    <w:rsid w:val="0063752E"/>
    <w:rsid w:val="0063782F"/>
    <w:rsid w:val="00637942"/>
    <w:rsid w:val="00637B7A"/>
    <w:rsid w:val="00637F26"/>
    <w:rsid w:val="0064000C"/>
    <w:rsid w:val="0064001F"/>
    <w:rsid w:val="00640049"/>
    <w:rsid w:val="00640107"/>
    <w:rsid w:val="00640A3F"/>
    <w:rsid w:val="00640E09"/>
    <w:rsid w:val="006418B7"/>
    <w:rsid w:val="006418D7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99C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130"/>
    <w:rsid w:val="00661557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FF2"/>
    <w:rsid w:val="0067206E"/>
    <w:rsid w:val="006729A8"/>
    <w:rsid w:val="00673136"/>
    <w:rsid w:val="00673351"/>
    <w:rsid w:val="00673CCE"/>
    <w:rsid w:val="00674061"/>
    <w:rsid w:val="006740F0"/>
    <w:rsid w:val="0067424F"/>
    <w:rsid w:val="006743C7"/>
    <w:rsid w:val="0067440D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891"/>
    <w:rsid w:val="006772AB"/>
    <w:rsid w:val="00677821"/>
    <w:rsid w:val="00677BBB"/>
    <w:rsid w:val="00677CA2"/>
    <w:rsid w:val="00677E77"/>
    <w:rsid w:val="006801AE"/>
    <w:rsid w:val="006809A7"/>
    <w:rsid w:val="00680C31"/>
    <w:rsid w:val="00680DAB"/>
    <w:rsid w:val="00681ACF"/>
    <w:rsid w:val="00681CFD"/>
    <w:rsid w:val="00681D64"/>
    <w:rsid w:val="00681F2F"/>
    <w:rsid w:val="00682319"/>
    <w:rsid w:val="006823F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2E15"/>
    <w:rsid w:val="006931D6"/>
    <w:rsid w:val="0069349C"/>
    <w:rsid w:val="00693638"/>
    <w:rsid w:val="00693897"/>
    <w:rsid w:val="006938DB"/>
    <w:rsid w:val="00693B17"/>
    <w:rsid w:val="00693D92"/>
    <w:rsid w:val="00693E95"/>
    <w:rsid w:val="00694092"/>
    <w:rsid w:val="00694910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342"/>
    <w:rsid w:val="006A18C4"/>
    <w:rsid w:val="006A1936"/>
    <w:rsid w:val="006A1970"/>
    <w:rsid w:val="006A2132"/>
    <w:rsid w:val="006A2146"/>
    <w:rsid w:val="006A2502"/>
    <w:rsid w:val="006A25DD"/>
    <w:rsid w:val="006A2B56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7A3"/>
    <w:rsid w:val="006A6E1B"/>
    <w:rsid w:val="006A7178"/>
    <w:rsid w:val="006A76A7"/>
    <w:rsid w:val="006A782C"/>
    <w:rsid w:val="006A7E6B"/>
    <w:rsid w:val="006B00EE"/>
    <w:rsid w:val="006B07A9"/>
    <w:rsid w:val="006B11CA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3329"/>
    <w:rsid w:val="006B341F"/>
    <w:rsid w:val="006B35C9"/>
    <w:rsid w:val="006B35CE"/>
    <w:rsid w:val="006B371A"/>
    <w:rsid w:val="006B3F6E"/>
    <w:rsid w:val="006B4692"/>
    <w:rsid w:val="006B49FE"/>
    <w:rsid w:val="006B4A9C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1173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D04C3"/>
    <w:rsid w:val="006D163D"/>
    <w:rsid w:val="006D1674"/>
    <w:rsid w:val="006D17D6"/>
    <w:rsid w:val="006D189B"/>
    <w:rsid w:val="006D18D7"/>
    <w:rsid w:val="006D19F7"/>
    <w:rsid w:val="006D1D7F"/>
    <w:rsid w:val="006D28E8"/>
    <w:rsid w:val="006D2991"/>
    <w:rsid w:val="006D2F7F"/>
    <w:rsid w:val="006D3004"/>
    <w:rsid w:val="006D3557"/>
    <w:rsid w:val="006D366C"/>
    <w:rsid w:val="006D3931"/>
    <w:rsid w:val="006D3AE5"/>
    <w:rsid w:val="006D3BB1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2E01"/>
    <w:rsid w:val="006F3386"/>
    <w:rsid w:val="006F396D"/>
    <w:rsid w:val="006F3E1A"/>
    <w:rsid w:val="006F409F"/>
    <w:rsid w:val="006F412C"/>
    <w:rsid w:val="006F4B20"/>
    <w:rsid w:val="006F4BD0"/>
    <w:rsid w:val="006F4BD4"/>
    <w:rsid w:val="006F4D40"/>
    <w:rsid w:val="006F57F4"/>
    <w:rsid w:val="006F5919"/>
    <w:rsid w:val="006F5995"/>
    <w:rsid w:val="006F5D38"/>
    <w:rsid w:val="006F5EF3"/>
    <w:rsid w:val="006F6112"/>
    <w:rsid w:val="006F6CC8"/>
    <w:rsid w:val="006F6E77"/>
    <w:rsid w:val="006F7636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B65"/>
    <w:rsid w:val="0071537F"/>
    <w:rsid w:val="00715662"/>
    <w:rsid w:val="00715952"/>
    <w:rsid w:val="00715990"/>
    <w:rsid w:val="00715FBF"/>
    <w:rsid w:val="00716432"/>
    <w:rsid w:val="00716483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C8"/>
    <w:rsid w:val="00720DDB"/>
    <w:rsid w:val="0072100A"/>
    <w:rsid w:val="007211F0"/>
    <w:rsid w:val="007217CC"/>
    <w:rsid w:val="00721A1A"/>
    <w:rsid w:val="0072236F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38FC"/>
    <w:rsid w:val="007339ED"/>
    <w:rsid w:val="007340F6"/>
    <w:rsid w:val="00734357"/>
    <w:rsid w:val="00734465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D44"/>
    <w:rsid w:val="00737EDE"/>
    <w:rsid w:val="0074046F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8E"/>
    <w:rsid w:val="00747091"/>
    <w:rsid w:val="0074710B"/>
    <w:rsid w:val="00747200"/>
    <w:rsid w:val="0074787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AF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607"/>
    <w:rsid w:val="00755A4B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9A1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55D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649"/>
    <w:rsid w:val="00774909"/>
    <w:rsid w:val="0077495B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80181"/>
    <w:rsid w:val="00780416"/>
    <w:rsid w:val="007808BF"/>
    <w:rsid w:val="00780902"/>
    <w:rsid w:val="0078148A"/>
    <w:rsid w:val="00781792"/>
    <w:rsid w:val="00781E48"/>
    <w:rsid w:val="00781F6B"/>
    <w:rsid w:val="00783944"/>
    <w:rsid w:val="00783E58"/>
    <w:rsid w:val="00783EE9"/>
    <w:rsid w:val="007844A3"/>
    <w:rsid w:val="007849EF"/>
    <w:rsid w:val="00784D1C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722"/>
    <w:rsid w:val="007A1967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FF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637"/>
    <w:rsid w:val="007C165D"/>
    <w:rsid w:val="007C175B"/>
    <w:rsid w:val="007C1840"/>
    <w:rsid w:val="007C1AB6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A48"/>
    <w:rsid w:val="007D2EA1"/>
    <w:rsid w:val="007D2F95"/>
    <w:rsid w:val="007D322B"/>
    <w:rsid w:val="007D38B1"/>
    <w:rsid w:val="007D3A38"/>
    <w:rsid w:val="007D3AF2"/>
    <w:rsid w:val="007D3DA2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E0280"/>
    <w:rsid w:val="007E060D"/>
    <w:rsid w:val="007E1387"/>
    <w:rsid w:val="007E1865"/>
    <w:rsid w:val="007E1A43"/>
    <w:rsid w:val="007E245D"/>
    <w:rsid w:val="007E2AAC"/>
    <w:rsid w:val="007E2F35"/>
    <w:rsid w:val="007E34AF"/>
    <w:rsid w:val="007E3680"/>
    <w:rsid w:val="007E3A15"/>
    <w:rsid w:val="007E3B2C"/>
    <w:rsid w:val="007E3D2B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3AD"/>
    <w:rsid w:val="007E755F"/>
    <w:rsid w:val="007E7CC3"/>
    <w:rsid w:val="007E7FE5"/>
    <w:rsid w:val="007F0039"/>
    <w:rsid w:val="007F0D76"/>
    <w:rsid w:val="007F0ECA"/>
    <w:rsid w:val="007F0F05"/>
    <w:rsid w:val="007F1072"/>
    <w:rsid w:val="007F111B"/>
    <w:rsid w:val="007F116D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584"/>
    <w:rsid w:val="007F6883"/>
    <w:rsid w:val="007F6D96"/>
    <w:rsid w:val="007F74E4"/>
    <w:rsid w:val="007F75F1"/>
    <w:rsid w:val="007F7939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42D"/>
    <w:rsid w:val="0080290F"/>
    <w:rsid w:val="00802C00"/>
    <w:rsid w:val="00802C31"/>
    <w:rsid w:val="00802C79"/>
    <w:rsid w:val="008030AE"/>
    <w:rsid w:val="008034CE"/>
    <w:rsid w:val="00803651"/>
    <w:rsid w:val="00803D64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F4E"/>
    <w:rsid w:val="00810F7C"/>
    <w:rsid w:val="008110DB"/>
    <w:rsid w:val="0081120E"/>
    <w:rsid w:val="00811421"/>
    <w:rsid w:val="008115D7"/>
    <w:rsid w:val="008122A5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24BC"/>
    <w:rsid w:val="00822E25"/>
    <w:rsid w:val="00822E51"/>
    <w:rsid w:val="0082353E"/>
    <w:rsid w:val="00823B0D"/>
    <w:rsid w:val="00823CFB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30210"/>
    <w:rsid w:val="008307CB"/>
    <w:rsid w:val="00830876"/>
    <w:rsid w:val="0083087E"/>
    <w:rsid w:val="0083098A"/>
    <w:rsid w:val="00830C67"/>
    <w:rsid w:val="00830FB9"/>
    <w:rsid w:val="00830FE9"/>
    <w:rsid w:val="0083162F"/>
    <w:rsid w:val="00831677"/>
    <w:rsid w:val="00831860"/>
    <w:rsid w:val="008318A3"/>
    <w:rsid w:val="008319E7"/>
    <w:rsid w:val="00831B4E"/>
    <w:rsid w:val="00831EF3"/>
    <w:rsid w:val="00832346"/>
    <w:rsid w:val="008324BB"/>
    <w:rsid w:val="008325AC"/>
    <w:rsid w:val="008325DA"/>
    <w:rsid w:val="00832C0B"/>
    <w:rsid w:val="00833BCF"/>
    <w:rsid w:val="00833D2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75"/>
    <w:rsid w:val="00841858"/>
    <w:rsid w:val="0084265D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D18"/>
    <w:rsid w:val="00850FA0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36"/>
    <w:rsid w:val="00877A8C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E45"/>
    <w:rsid w:val="00881E8F"/>
    <w:rsid w:val="0088216C"/>
    <w:rsid w:val="00882895"/>
    <w:rsid w:val="00882952"/>
    <w:rsid w:val="00882965"/>
    <w:rsid w:val="008830AD"/>
    <w:rsid w:val="00883398"/>
    <w:rsid w:val="00883B32"/>
    <w:rsid w:val="00883D2E"/>
    <w:rsid w:val="00883EBC"/>
    <w:rsid w:val="008840C5"/>
    <w:rsid w:val="00884163"/>
    <w:rsid w:val="008851A8"/>
    <w:rsid w:val="0088584A"/>
    <w:rsid w:val="00885B1F"/>
    <w:rsid w:val="00885C90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32D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603"/>
    <w:rsid w:val="00896667"/>
    <w:rsid w:val="008967C7"/>
    <w:rsid w:val="008968AF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B00B7"/>
    <w:rsid w:val="008B0535"/>
    <w:rsid w:val="008B06BA"/>
    <w:rsid w:val="008B10E5"/>
    <w:rsid w:val="008B1331"/>
    <w:rsid w:val="008B1522"/>
    <w:rsid w:val="008B1576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027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E6C"/>
    <w:rsid w:val="008C0160"/>
    <w:rsid w:val="008C025B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303D"/>
    <w:rsid w:val="008D33BB"/>
    <w:rsid w:val="008D38CC"/>
    <w:rsid w:val="008D3C6F"/>
    <w:rsid w:val="008D3E90"/>
    <w:rsid w:val="008D3F07"/>
    <w:rsid w:val="008D3F3F"/>
    <w:rsid w:val="008D45C4"/>
    <w:rsid w:val="008D4A2C"/>
    <w:rsid w:val="008D4B1F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E0036"/>
    <w:rsid w:val="008E0309"/>
    <w:rsid w:val="008E0443"/>
    <w:rsid w:val="008E064A"/>
    <w:rsid w:val="008E066C"/>
    <w:rsid w:val="008E067B"/>
    <w:rsid w:val="008E084D"/>
    <w:rsid w:val="008E0ACF"/>
    <w:rsid w:val="008E0ECC"/>
    <w:rsid w:val="008E161A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DC3"/>
    <w:rsid w:val="00901E23"/>
    <w:rsid w:val="00902625"/>
    <w:rsid w:val="00902A45"/>
    <w:rsid w:val="00902D5A"/>
    <w:rsid w:val="00902EFF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0F6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515"/>
    <w:rsid w:val="00911727"/>
    <w:rsid w:val="00911CFC"/>
    <w:rsid w:val="00911DF6"/>
    <w:rsid w:val="00912110"/>
    <w:rsid w:val="0091230B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D0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DDE"/>
    <w:rsid w:val="009230FD"/>
    <w:rsid w:val="00923D88"/>
    <w:rsid w:val="00923FC0"/>
    <w:rsid w:val="0092414E"/>
    <w:rsid w:val="00924A3A"/>
    <w:rsid w:val="00924CE4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B91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5A8"/>
    <w:rsid w:val="009416A3"/>
    <w:rsid w:val="009417FA"/>
    <w:rsid w:val="009418AC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B34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D33"/>
    <w:rsid w:val="0097430A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617"/>
    <w:rsid w:val="009819FB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202"/>
    <w:rsid w:val="009867B9"/>
    <w:rsid w:val="00986813"/>
    <w:rsid w:val="009869A9"/>
    <w:rsid w:val="00986A92"/>
    <w:rsid w:val="00987120"/>
    <w:rsid w:val="009872A8"/>
    <w:rsid w:val="0098773C"/>
    <w:rsid w:val="0098789A"/>
    <w:rsid w:val="009879C9"/>
    <w:rsid w:val="00987A8B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C65"/>
    <w:rsid w:val="00996F51"/>
    <w:rsid w:val="00997011"/>
    <w:rsid w:val="00997063"/>
    <w:rsid w:val="009970D0"/>
    <w:rsid w:val="00997987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4D"/>
    <w:rsid w:val="009A4C7D"/>
    <w:rsid w:val="009A526D"/>
    <w:rsid w:val="009A5613"/>
    <w:rsid w:val="009A582B"/>
    <w:rsid w:val="009A591D"/>
    <w:rsid w:val="009A5DE9"/>
    <w:rsid w:val="009A5F68"/>
    <w:rsid w:val="009A60D6"/>
    <w:rsid w:val="009A6331"/>
    <w:rsid w:val="009A6EFB"/>
    <w:rsid w:val="009A7229"/>
    <w:rsid w:val="009A756F"/>
    <w:rsid w:val="009A7EE7"/>
    <w:rsid w:val="009B00C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A68"/>
    <w:rsid w:val="009B21E7"/>
    <w:rsid w:val="009B28A6"/>
    <w:rsid w:val="009B2E2C"/>
    <w:rsid w:val="009B2F3F"/>
    <w:rsid w:val="009B2FEA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8F4"/>
    <w:rsid w:val="009C1B1A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C1"/>
    <w:rsid w:val="009C4363"/>
    <w:rsid w:val="009C48D2"/>
    <w:rsid w:val="009C50A4"/>
    <w:rsid w:val="009C58FE"/>
    <w:rsid w:val="009C604B"/>
    <w:rsid w:val="009C607B"/>
    <w:rsid w:val="009C61B0"/>
    <w:rsid w:val="009C66B4"/>
    <w:rsid w:val="009C6A83"/>
    <w:rsid w:val="009C6B92"/>
    <w:rsid w:val="009C70C1"/>
    <w:rsid w:val="009C729E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4053"/>
    <w:rsid w:val="009D4089"/>
    <w:rsid w:val="009D4407"/>
    <w:rsid w:val="009D4AA9"/>
    <w:rsid w:val="009D4B65"/>
    <w:rsid w:val="009D4E02"/>
    <w:rsid w:val="009D5107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CB7"/>
    <w:rsid w:val="009E7FE2"/>
    <w:rsid w:val="009F0565"/>
    <w:rsid w:val="009F08FA"/>
    <w:rsid w:val="009F09E1"/>
    <w:rsid w:val="009F1404"/>
    <w:rsid w:val="009F1534"/>
    <w:rsid w:val="009F1FF4"/>
    <w:rsid w:val="009F22CF"/>
    <w:rsid w:val="009F23BA"/>
    <w:rsid w:val="009F23F5"/>
    <w:rsid w:val="009F2553"/>
    <w:rsid w:val="009F2B84"/>
    <w:rsid w:val="009F3297"/>
    <w:rsid w:val="009F38AB"/>
    <w:rsid w:val="009F3A24"/>
    <w:rsid w:val="009F43A9"/>
    <w:rsid w:val="009F445A"/>
    <w:rsid w:val="009F4607"/>
    <w:rsid w:val="009F4BFA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88B"/>
    <w:rsid w:val="009F7F5F"/>
    <w:rsid w:val="00A001CB"/>
    <w:rsid w:val="00A00374"/>
    <w:rsid w:val="00A0051A"/>
    <w:rsid w:val="00A00595"/>
    <w:rsid w:val="00A01589"/>
    <w:rsid w:val="00A015BB"/>
    <w:rsid w:val="00A022D5"/>
    <w:rsid w:val="00A02366"/>
    <w:rsid w:val="00A024A3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56D"/>
    <w:rsid w:val="00A07769"/>
    <w:rsid w:val="00A077F1"/>
    <w:rsid w:val="00A078E0"/>
    <w:rsid w:val="00A10285"/>
    <w:rsid w:val="00A1087B"/>
    <w:rsid w:val="00A10B57"/>
    <w:rsid w:val="00A1111F"/>
    <w:rsid w:val="00A11744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51BE"/>
    <w:rsid w:val="00A15E49"/>
    <w:rsid w:val="00A16216"/>
    <w:rsid w:val="00A16341"/>
    <w:rsid w:val="00A164A7"/>
    <w:rsid w:val="00A16621"/>
    <w:rsid w:val="00A16AEC"/>
    <w:rsid w:val="00A20248"/>
    <w:rsid w:val="00A2041E"/>
    <w:rsid w:val="00A20966"/>
    <w:rsid w:val="00A209A9"/>
    <w:rsid w:val="00A212BC"/>
    <w:rsid w:val="00A213A7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E4D"/>
    <w:rsid w:val="00A2436E"/>
    <w:rsid w:val="00A2440F"/>
    <w:rsid w:val="00A24EBE"/>
    <w:rsid w:val="00A254D1"/>
    <w:rsid w:val="00A254DF"/>
    <w:rsid w:val="00A2556D"/>
    <w:rsid w:val="00A2590E"/>
    <w:rsid w:val="00A25952"/>
    <w:rsid w:val="00A259F3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0A21"/>
    <w:rsid w:val="00A31277"/>
    <w:rsid w:val="00A3168A"/>
    <w:rsid w:val="00A316D8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2046"/>
    <w:rsid w:val="00A422AA"/>
    <w:rsid w:val="00A42347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FFB"/>
    <w:rsid w:val="00A71070"/>
    <w:rsid w:val="00A71102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5FD3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A45"/>
    <w:rsid w:val="00A91CC7"/>
    <w:rsid w:val="00A91D05"/>
    <w:rsid w:val="00A92212"/>
    <w:rsid w:val="00A92218"/>
    <w:rsid w:val="00A92656"/>
    <w:rsid w:val="00A93180"/>
    <w:rsid w:val="00A93E2D"/>
    <w:rsid w:val="00A93ED3"/>
    <w:rsid w:val="00A9415B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A03E3"/>
    <w:rsid w:val="00AA085D"/>
    <w:rsid w:val="00AA0AE1"/>
    <w:rsid w:val="00AA1899"/>
    <w:rsid w:val="00AA1949"/>
    <w:rsid w:val="00AA1EB1"/>
    <w:rsid w:val="00AA2050"/>
    <w:rsid w:val="00AA23BF"/>
    <w:rsid w:val="00AA268D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DD4"/>
    <w:rsid w:val="00AC328A"/>
    <w:rsid w:val="00AC3554"/>
    <w:rsid w:val="00AC39B2"/>
    <w:rsid w:val="00AC3A39"/>
    <w:rsid w:val="00AC3CAD"/>
    <w:rsid w:val="00AC3D50"/>
    <w:rsid w:val="00AC3EC7"/>
    <w:rsid w:val="00AC4225"/>
    <w:rsid w:val="00AC43E2"/>
    <w:rsid w:val="00AC4588"/>
    <w:rsid w:val="00AC459A"/>
    <w:rsid w:val="00AC473B"/>
    <w:rsid w:val="00AC47E2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6E2"/>
    <w:rsid w:val="00AD198C"/>
    <w:rsid w:val="00AD1B18"/>
    <w:rsid w:val="00AD1C55"/>
    <w:rsid w:val="00AD1FFB"/>
    <w:rsid w:val="00AD2109"/>
    <w:rsid w:val="00AD21BA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6A4B"/>
    <w:rsid w:val="00AD71FE"/>
    <w:rsid w:val="00AD72AF"/>
    <w:rsid w:val="00AD770C"/>
    <w:rsid w:val="00AD778A"/>
    <w:rsid w:val="00AD783A"/>
    <w:rsid w:val="00AD7C75"/>
    <w:rsid w:val="00AD7DEF"/>
    <w:rsid w:val="00AE02F9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E09"/>
    <w:rsid w:val="00B10EF5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448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5EB"/>
    <w:rsid w:val="00B25791"/>
    <w:rsid w:val="00B25AAE"/>
    <w:rsid w:val="00B25DEC"/>
    <w:rsid w:val="00B26138"/>
    <w:rsid w:val="00B2634A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5AF5"/>
    <w:rsid w:val="00B365A0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9A8"/>
    <w:rsid w:val="00B51B7B"/>
    <w:rsid w:val="00B51D09"/>
    <w:rsid w:val="00B5223E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3B3"/>
    <w:rsid w:val="00B72679"/>
    <w:rsid w:val="00B727FA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07"/>
    <w:rsid w:val="00B775D0"/>
    <w:rsid w:val="00B77748"/>
    <w:rsid w:val="00B7778F"/>
    <w:rsid w:val="00B778FB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193"/>
    <w:rsid w:val="00B84611"/>
    <w:rsid w:val="00B846A2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717"/>
    <w:rsid w:val="00B96C2C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4EA"/>
    <w:rsid w:val="00BB14F3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59A"/>
    <w:rsid w:val="00BC17B1"/>
    <w:rsid w:val="00BC17E2"/>
    <w:rsid w:val="00BC18F7"/>
    <w:rsid w:val="00BC19F3"/>
    <w:rsid w:val="00BC1CD9"/>
    <w:rsid w:val="00BC20A8"/>
    <w:rsid w:val="00BC26ED"/>
    <w:rsid w:val="00BC27B9"/>
    <w:rsid w:val="00BC28AA"/>
    <w:rsid w:val="00BC2AA3"/>
    <w:rsid w:val="00BC33C5"/>
    <w:rsid w:val="00BC35EA"/>
    <w:rsid w:val="00BC3FAA"/>
    <w:rsid w:val="00BC40B2"/>
    <w:rsid w:val="00BC4165"/>
    <w:rsid w:val="00BC446A"/>
    <w:rsid w:val="00BC47E9"/>
    <w:rsid w:val="00BC4946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7E8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EE"/>
    <w:rsid w:val="00BD6321"/>
    <w:rsid w:val="00BD6957"/>
    <w:rsid w:val="00BD6E28"/>
    <w:rsid w:val="00BD781E"/>
    <w:rsid w:val="00BD78EC"/>
    <w:rsid w:val="00BE0114"/>
    <w:rsid w:val="00BE03C8"/>
    <w:rsid w:val="00BE066C"/>
    <w:rsid w:val="00BE0C26"/>
    <w:rsid w:val="00BE0EFB"/>
    <w:rsid w:val="00BE111A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C75"/>
    <w:rsid w:val="00BF6D20"/>
    <w:rsid w:val="00BF6E00"/>
    <w:rsid w:val="00BF705B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3C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044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179A2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04A"/>
    <w:rsid w:val="00C23B5E"/>
    <w:rsid w:val="00C23CF1"/>
    <w:rsid w:val="00C23DAF"/>
    <w:rsid w:val="00C23EEC"/>
    <w:rsid w:val="00C23F73"/>
    <w:rsid w:val="00C241D1"/>
    <w:rsid w:val="00C243DD"/>
    <w:rsid w:val="00C24F39"/>
    <w:rsid w:val="00C25022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FBB"/>
    <w:rsid w:val="00C40049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7C"/>
    <w:rsid w:val="00C44244"/>
    <w:rsid w:val="00C44500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CE"/>
    <w:rsid w:val="00C50191"/>
    <w:rsid w:val="00C504E7"/>
    <w:rsid w:val="00C506D4"/>
    <w:rsid w:val="00C507C0"/>
    <w:rsid w:val="00C508E4"/>
    <w:rsid w:val="00C50C26"/>
    <w:rsid w:val="00C50F77"/>
    <w:rsid w:val="00C51250"/>
    <w:rsid w:val="00C512AC"/>
    <w:rsid w:val="00C5181C"/>
    <w:rsid w:val="00C51A19"/>
    <w:rsid w:val="00C51D39"/>
    <w:rsid w:val="00C51D5A"/>
    <w:rsid w:val="00C51EFF"/>
    <w:rsid w:val="00C52819"/>
    <w:rsid w:val="00C537D1"/>
    <w:rsid w:val="00C53E3D"/>
    <w:rsid w:val="00C54043"/>
    <w:rsid w:val="00C54501"/>
    <w:rsid w:val="00C5466F"/>
    <w:rsid w:val="00C54C3A"/>
    <w:rsid w:val="00C54F14"/>
    <w:rsid w:val="00C558A7"/>
    <w:rsid w:val="00C55E81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BAA"/>
    <w:rsid w:val="00C61D73"/>
    <w:rsid w:val="00C62161"/>
    <w:rsid w:val="00C62495"/>
    <w:rsid w:val="00C625EB"/>
    <w:rsid w:val="00C62A88"/>
    <w:rsid w:val="00C62C6E"/>
    <w:rsid w:val="00C635CB"/>
    <w:rsid w:val="00C6366E"/>
    <w:rsid w:val="00C63768"/>
    <w:rsid w:val="00C637EF"/>
    <w:rsid w:val="00C64752"/>
    <w:rsid w:val="00C64A71"/>
    <w:rsid w:val="00C64C8C"/>
    <w:rsid w:val="00C6513F"/>
    <w:rsid w:val="00C65234"/>
    <w:rsid w:val="00C65560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D00"/>
    <w:rsid w:val="00C70F2D"/>
    <w:rsid w:val="00C70FD5"/>
    <w:rsid w:val="00C7138C"/>
    <w:rsid w:val="00C714B5"/>
    <w:rsid w:val="00C71A2B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3DB"/>
    <w:rsid w:val="00C824FA"/>
    <w:rsid w:val="00C825B9"/>
    <w:rsid w:val="00C826BA"/>
    <w:rsid w:val="00C83596"/>
    <w:rsid w:val="00C83A97"/>
    <w:rsid w:val="00C83CC3"/>
    <w:rsid w:val="00C83CE8"/>
    <w:rsid w:val="00C83D2F"/>
    <w:rsid w:val="00C84798"/>
    <w:rsid w:val="00C84831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9BA"/>
    <w:rsid w:val="00C93EA2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DC4"/>
    <w:rsid w:val="00CA0DE1"/>
    <w:rsid w:val="00CA0F4B"/>
    <w:rsid w:val="00CA14EC"/>
    <w:rsid w:val="00CA1691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B03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533"/>
    <w:rsid w:val="00CB793D"/>
    <w:rsid w:val="00CB7AE6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E15"/>
    <w:rsid w:val="00CD047D"/>
    <w:rsid w:val="00CD0865"/>
    <w:rsid w:val="00CD0BF4"/>
    <w:rsid w:val="00CD1BBB"/>
    <w:rsid w:val="00CD1C08"/>
    <w:rsid w:val="00CD1E9C"/>
    <w:rsid w:val="00CD212F"/>
    <w:rsid w:val="00CD2DDA"/>
    <w:rsid w:val="00CD2E16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357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7ED"/>
    <w:rsid w:val="00CE2EC3"/>
    <w:rsid w:val="00CE322F"/>
    <w:rsid w:val="00CE34D2"/>
    <w:rsid w:val="00CE3590"/>
    <w:rsid w:val="00CE39EA"/>
    <w:rsid w:val="00CE3BF2"/>
    <w:rsid w:val="00CE3D42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F00F8"/>
    <w:rsid w:val="00CF0146"/>
    <w:rsid w:val="00CF01B5"/>
    <w:rsid w:val="00CF01D5"/>
    <w:rsid w:val="00CF08B1"/>
    <w:rsid w:val="00CF0B37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F2A"/>
    <w:rsid w:val="00CF2FCA"/>
    <w:rsid w:val="00CF3373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66D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D92"/>
    <w:rsid w:val="00D07D95"/>
    <w:rsid w:val="00D07E4C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1DC"/>
    <w:rsid w:val="00D21791"/>
    <w:rsid w:val="00D21CED"/>
    <w:rsid w:val="00D21FAD"/>
    <w:rsid w:val="00D22590"/>
    <w:rsid w:val="00D2259E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8"/>
    <w:rsid w:val="00D23FD8"/>
    <w:rsid w:val="00D2424E"/>
    <w:rsid w:val="00D24421"/>
    <w:rsid w:val="00D2457E"/>
    <w:rsid w:val="00D24649"/>
    <w:rsid w:val="00D2482A"/>
    <w:rsid w:val="00D24F8A"/>
    <w:rsid w:val="00D25825"/>
    <w:rsid w:val="00D25B01"/>
    <w:rsid w:val="00D26195"/>
    <w:rsid w:val="00D263B2"/>
    <w:rsid w:val="00D2667E"/>
    <w:rsid w:val="00D269B1"/>
    <w:rsid w:val="00D26BDB"/>
    <w:rsid w:val="00D26F6B"/>
    <w:rsid w:val="00D2705F"/>
    <w:rsid w:val="00D274C4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54AA"/>
    <w:rsid w:val="00D45544"/>
    <w:rsid w:val="00D45562"/>
    <w:rsid w:val="00D45664"/>
    <w:rsid w:val="00D45687"/>
    <w:rsid w:val="00D4573E"/>
    <w:rsid w:val="00D45C06"/>
    <w:rsid w:val="00D45CD6"/>
    <w:rsid w:val="00D46028"/>
    <w:rsid w:val="00D460CE"/>
    <w:rsid w:val="00D46275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815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A73"/>
    <w:rsid w:val="00D72EDF"/>
    <w:rsid w:val="00D73181"/>
    <w:rsid w:val="00D73225"/>
    <w:rsid w:val="00D7376B"/>
    <w:rsid w:val="00D73989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0E"/>
    <w:rsid w:val="00D81A41"/>
    <w:rsid w:val="00D81A7F"/>
    <w:rsid w:val="00D81D47"/>
    <w:rsid w:val="00D81FD7"/>
    <w:rsid w:val="00D82929"/>
    <w:rsid w:val="00D831AE"/>
    <w:rsid w:val="00D837CB"/>
    <w:rsid w:val="00D837EC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DD7"/>
    <w:rsid w:val="00D92EE9"/>
    <w:rsid w:val="00D93003"/>
    <w:rsid w:val="00D934E1"/>
    <w:rsid w:val="00D93909"/>
    <w:rsid w:val="00D93975"/>
    <w:rsid w:val="00D941AD"/>
    <w:rsid w:val="00D94390"/>
    <w:rsid w:val="00D944E8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D41"/>
    <w:rsid w:val="00DA1D50"/>
    <w:rsid w:val="00DA284A"/>
    <w:rsid w:val="00DA2CA2"/>
    <w:rsid w:val="00DA2CBE"/>
    <w:rsid w:val="00DA2E82"/>
    <w:rsid w:val="00DA3172"/>
    <w:rsid w:val="00DA365E"/>
    <w:rsid w:val="00DA398E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D0E"/>
    <w:rsid w:val="00DA7D8C"/>
    <w:rsid w:val="00DA7F2E"/>
    <w:rsid w:val="00DB017C"/>
    <w:rsid w:val="00DB0219"/>
    <w:rsid w:val="00DB028A"/>
    <w:rsid w:val="00DB059C"/>
    <w:rsid w:val="00DB0859"/>
    <w:rsid w:val="00DB09A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91D"/>
    <w:rsid w:val="00DB394C"/>
    <w:rsid w:val="00DB3EA8"/>
    <w:rsid w:val="00DB4033"/>
    <w:rsid w:val="00DB42D6"/>
    <w:rsid w:val="00DB46BE"/>
    <w:rsid w:val="00DB46DC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10B6"/>
    <w:rsid w:val="00DC161F"/>
    <w:rsid w:val="00DC1697"/>
    <w:rsid w:val="00DC1C28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D03"/>
    <w:rsid w:val="00DC4DFE"/>
    <w:rsid w:val="00DC5521"/>
    <w:rsid w:val="00DC66CF"/>
    <w:rsid w:val="00DC6B2B"/>
    <w:rsid w:val="00DC6FC7"/>
    <w:rsid w:val="00DC7573"/>
    <w:rsid w:val="00DC7832"/>
    <w:rsid w:val="00DC785F"/>
    <w:rsid w:val="00DC7AF2"/>
    <w:rsid w:val="00DC7E7A"/>
    <w:rsid w:val="00DD004D"/>
    <w:rsid w:val="00DD06C7"/>
    <w:rsid w:val="00DD0A43"/>
    <w:rsid w:val="00DD0A96"/>
    <w:rsid w:val="00DD0DF2"/>
    <w:rsid w:val="00DD1132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CA9"/>
    <w:rsid w:val="00DE00AB"/>
    <w:rsid w:val="00DE00BC"/>
    <w:rsid w:val="00DE025D"/>
    <w:rsid w:val="00DE032B"/>
    <w:rsid w:val="00DE0B25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3B1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8AF"/>
    <w:rsid w:val="00DF69A2"/>
    <w:rsid w:val="00DF73AA"/>
    <w:rsid w:val="00DF7408"/>
    <w:rsid w:val="00E00114"/>
    <w:rsid w:val="00E007CF"/>
    <w:rsid w:val="00E00F56"/>
    <w:rsid w:val="00E00FE3"/>
    <w:rsid w:val="00E010BF"/>
    <w:rsid w:val="00E01351"/>
    <w:rsid w:val="00E014C8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0A00"/>
    <w:rsid w:val="00E113D2"/>
    <w:rsid w:val="00E1148D"/>
    <w:rsid w:val="00E114B1"/>
    <w:rsid w:val="00E117EF"/>
    <w:rsid w:val="00E11F73"/>
    <w:rsid w:val="00E12619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564C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4F9A"/>
    <w:rsid w:val="00E25886"/>
    <w:rsid w:val="00E26430"/>
    <w:rsid w:val="00E2695F"/>
    <w:rsid w:val="00E26B7C"/>
    <w:rsid w:val="00E26CF2"/>
    <w:rsid w:val="00E26D1C"/>
    <w:rsid w:val="00E26F6F"/>
    <w:rsid w:val="00E2704A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D37"/>
    <w:rsid w:val="00E33A12"/>
    <w:rsid w:val="00E340DF"/>
    <w:rsid w:val="00E3415F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B4B"/>
    <w:rsid w:val="00E44BE3"/>
    <w:rsid w:val="00E44C92"/>
    <w:rsid w:val="00E44EE9"/>
    <w:rsid w:val="00E45594"/>
    <w:rsid w:val="00E45702"/>
    <w:rsid w:val="00E4575A"/>
    <w:rsid w:val="00E45949"/>
    <w:rsid w:val="00E467F7"/>
    <w:rsid w:val="00E46B70"/>
    <w:rsid w:val="00E46E25"/>
    <w:rsid w:val="00E47399"/>
    <w:rsid w:val="00E4763F"/>
    <w:rsid w:val="00E47DBD"/>
    <w:rsid w:val="00E47ED2"/>
    <w:rsid w:val="00E50BA8"/>
    <w:rsid w:val="00E50C89"/>
    <w:rsid w:val="00E51D68"/>
    <w:rsid w:val="00E52114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401E"/>
    <w:rsid w:val="00E64692"/>
    <w:rsid w:val="00E6471E"/>
    <w:rsid w:val="00E6480A"/>
    <w:rsid w:val="00E64C3E"/>
    <w:rsid w:val="00E64F6F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5EC"/>
    <w:rsid w:val="00E70C00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C"/>
    <w:rsid w:val="00E7524D"/>
    <w:rsid w:val="00E755D0"/>
    <w:rsid w:val="00E7561C"/>
    <w:rsid w:val="00E7588A"/>
    <w:rsid w:val="00E75A33"/>
    <w:rsid w:val="00E75B57"/>
    <w:rsid w:val="00E75EEA"/>
    <w:rsid w:val="00E7611B"/>
    <w:rsid w:val="00E764C6"/>
    <w:rsid w:val="00E7660C"/>
    <w:rsid w:val="00E7661C"/>
    <w:rsid w:val="00E76797"/>
    <w:rsid w:val="00E769C2"/>
    <w:rsid w:val="00E76CA2"/>
    <w:rsid w:val="00E76EA1"/>
    <w:rsid w:val="00E77173"/>
    <w:rsid w:val="00E775EB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3F59"/>
    <w:rsid w:val="00E841DF"/>
    <w:rsid w:val="00E84597"/>
    <w:rsid w:val="00E847F2"/>
    <w:rsid w:val="00E84C29"/>
    <w:rsid w:val="00E84CB8"/>
    <w:rsid w:val="00E8594E"/>
    <w:rsid w:val="00E85CDB"/>
    <w:rsid w:val="00E85E27"/>
    <w:rsid w:val="00E85FBF"/>
    <w:rsid w:val="00E86129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B65"/>
    <w:rsid w:val="00E915DB"/>
    <w:rsid w:val="00E91E65"/>
    <w:rsid w:val="00E92068"/>
    <w:rsid w:val="00E92686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602"/>
    <w:rsid w:val="00E9465F"/>
    <w:rsid w:val="00E947F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E62"/>
    <w:rsid w:val="00EB1EC5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19E"/>
    <w:rsid w:val="00EC37C8"/>
    <w:rsid w:val="00EC3AC1"/>
    <w:rsid w:val="00EC3B0E"/>
    <w:rsid w:val="00EC4A9A"/>
    <w:rsid w:val="00EC53C4"/>
    <w:rsid w:val="00EC57BA"/>
    <w:rsid w:val="00EC57CF"/>
    <w:rsid w:val="00EC5AC3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2FA"/>
    <w:rsid w:val="00ED6364"/>
    <w:rsid w:val="00ED6427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0F6D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58ED"/>
    <w:rsid w:val="00EF668E"/>
    <w:rsid w:val="00EF69CF"/>
    <w:rsid w:val="00EF6C1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978"/>
    <w:rsid w:val="00F029AB"/>
    <w:rsid w:val="00F02A64"/>
    <w:rsid w:val="00F02AE7"/>
    <w:rsid w:val="00F02D28"/>
    <w:rsid w:val="00F02DCD"/>
    <w:rsid w:val="00F02F78"/>
    <w:rsid w:val="00F031BF"/>
    <w:rsid w:val="00F03316"/>
    <w:rsid w:val="00F0350C"/>
    <w:rsid w:val="00F03625"/>
    <w:rsid w:val="00F0399D"/>
    <w:rsid w:val="00F03C62"/>
    <w:rsid w:val="00F05105"/>
    <w:rsid w:val="00F05339"/>
    <w:rsid w:val="00F05A02"/>
    <w:rsid w:val="00F05C7F"/>
    <w:rsid w:val="00F05F65"/>
    <w:rsid w:val="00F060F5"/>
    <w:rsid w:val="00F06346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3214"/>
    <w:rsid w:val="00F13343"/>
    <w:rsid w:val="00F137C7"/>
    <w:rsid w:val="00F13D85"/>
    <w:rsid w:val="00F142AD"/>
    <w:rsid w:val="00F145AB"/>
    <w:rsid w:val="00F149FD"/>
    <w:rsid w:val="00F14E94"/>
    <w:rsid w:val="00F1509B"/>
    <w:rsid w:val="00F1517F"/>
    <w:rsid w:val="00F1527D"/>
    <w:rsid w:val="00F1549A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79F"/>
    <w:rsid w:val="00F238D4"/>
    <w:rsid w:val="00F23B4C"/>
    <w:rsid w:val="00F23C8D"/>
    <w:rsid w:val="00F23EE5"/>
    <w:rsid w:val="00F24829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F0C"/>
    <w:rsid w:val="00F372B9"/>
    <w:rsid w:val="00F374B8"/>
    <w:rsid w:val="00F378F8"/>
    <w:rsid w:val="00F4016E"/>
    <w:rsid w:val="00F40F06"/>
    <w:rsid w:val="00F41BBE"/>
    <w:rsid w:val="00F41E36"/>
    <w:rsid w:val="00F41EE6"/>
    <w:rsid w:val="00F42385"/>
    <w:rsid w:val="00F42B8B"/>
    <w:rsid w:val="00F42CBF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E54"/>
    <w:rsid w:val="00F525B8"/>
    <w:rsid w:val="00F52601"/>
    <w:rsid w:val="00F52615"/>
    <w:rsid w:val="00F5262D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6E6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20E5"/>
    <w:rsid w:val="00F8241D"/>
    <w:rsid w:val="00F825B7"/>
    <w:rsid w:val="00F82683"/>
    <w:rsid w:val="00F827CD"/>
    <w:rsid w:val="00F82A1D"/>
    <w:rsid w:val="00F82A8D"/>
    <w:rsid w:val="00F82B64"/>
    <w:rsid w:val="00F82D05"/>
    <w:rsid w:val="00F832F3"/>
    <w:rsid w:val="00F836DE"/>
    <w:rsid w:val="00F83A40"/>
    <w:rsid w:val="00F8433F"/>
    <w:rsid w:val="00F84511"/>
    <w:rsid w:val="00F847A1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44B"/>
    <w:rsid w:val="00F91506"/>
    <w:rsid w:val="00F9157F"/>
    <w:rsid w:val="00F91790"/>
    <w:rsid w:val="00F91887"/>
    <w:rsid w:val="00F91EC0"/>
    <w:rsid w:val="00F920D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195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1CC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0F"/>
    <w:rsid w:val="00FB05A5"/>
    <w:rsid w:val="00FB09F0"/>
    <w:rsid w:val="00FB0A16"/>
    <w:rsid w:val="00FB0B53"/>
    <w:rsid w:val="00FB0B54"/>
    <w:rsid w:val="00FB0CED"/>
    <w:rsid w:val="00FB0DB8"/>
    <w:rsid w:val="00FB106E"/>
    <w:rsid w:val="00FB1311"/>
    <w:rsid w:val="00FB1587"/>
    <w:rsid w:val="00FB17FB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440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D1"/>
    <w:rsid w:val="00FC29CC"/>
    <w:rsid w:val="00FC2A32"/>
    <w:rsid w:val="00FC2A44"/>
    <w:rsid w:val="00FC2EA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5C2F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4EE"/>
    <w:rsid w:val="00FE1B1C"/>
    <w:rsid w:val="00FE1C83"/>
    <w:rsid w:val="00FE1FEC"/>
    <w:rsid w:val="00FE2143"/>
    <w:rsid w:val="00FE2259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7D7"/>
    <w:rsid w:val="00FF1908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718"/>
    <w:rsid w:val="00FF3D77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1">
    <w:name w:val="heading 3"/>
    <w:basedOn w:val="a"/>
    <w:next w:val="40"/>
    <w:link w:val="32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0">
    <w:name w:val="heading 4"/>
    <w:basedOn w:val="a"/>
    <w:next w:val="a0"/>
    <w:link w:val="41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basedOn w:val="a1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1">
    <w:name w:val="Заголовок 4 Знак"/>
    <w:basedOn w:val="a1"/>
    <w:link w:val="40"/>
    <w:locked/>
    <w:rsid w:val="003B2759"/>
    <w:rPr>
      <w:rFonts w:cs="Times New Roman"/>
      <w:b/>
      <w:sz w:val="20"/>
      <w:szCs w:val="20"/>
    </w:rPr>
  </w:style>
  <w:style w:type="character" w:customStyle="1" w:styleId="32">
    <w:name w:val="Заголовок 3 Знак"/>
    <w:basedOn w:val="a1"/>
    <w:link w:val="31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2">
    <w:name w:val="Стиль4"/>
    <w:basedOn w:val="a"/>
    <w:rsid w:val="00C615E9"/>
    <w:pPr>
      <w:ind w:left="567" w:firstLine="284"/>
      <w:jc w:val="both"/>
    </w:pPr>
  </w:style>
  <w:style w:type="paragraph" w:customStyle="1" w:styleId="3">
    <w:name w:val="Стиль3"/>
    <w:basedOn w:val="a"/>
    <w:rsid w:val="00C615E9"/>
    <w:pPr>
      <w:numPr>
        <w:numId w:val="10"/>
      </w:numPr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numPr>
        <w:numId w:val="8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0">
    <w:name w:val="toc 3"/>
    <w:basedOn w:val="a"/>
    <w:next w:val="a"/>
    <w:autoRedefine/>
    <w:semiHidden/>
    <w:rsid w:val="00C615E9"/>
    <w:pPr>
      <w:keepLines/>
      <w:numPr>
        <w:ilvl w:val="2"/>
        <w:numId w:val="8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">
    <w:name w:val="toc 4"/>
    <w:basedOn w:val="a"/>
    <w:next w:val="a"/>
    <w:autoRedefine/>
    <w:semiHidden/>
    <w:rsid w:val="00C615E9"/>
    <w:pPr>
      <w:keepLines/>
      <w:numPr>
        <w:ilvl w:val="3"/>
        <w:numId w:val="9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19</TotalTime>
  <Pages>1</Pages>
  <Words>13890</Words>
  <Characters>79175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92880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4</cp:revision>
  <cp:lastPrinted>2022-05-11T11:50:00Z</cp:lastPrinted>
  <dcterms:created xsi:type="dcterms:W3CDTF">2022-04-19T07:33:00Z</dcterms:created>
  <dcterms:modified xsi:type="dcterms:W3CDTF">2022-05-11T11:54:00Z</dcterms:modified>
</cp:coreProperties>
</file>