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B04E0E" w:rsidP="00997987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006A2F" w:rsidRDefault="00FA1195" w:rsidP="00C361D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006A2F" w:rsidRDefault="00ED1B9C" w:rsidP="00860B20">
      <w:pPr>
        <w:tabs>
          <w:tab w:val="left" w:pos="4320"/>
        </w:tabs>
      </w:pPr>
      <w:r>
        <w:t xml:space="preserve">от </w:t>
      </w:r>
      <w:r w:rsidR="00E168AF">
        <w:t>22.03.2022г</w:t>
      </w:r>
      <w:r w:rsidR="00CD7DB0">
        <w:t xml:space="preserve"> </w:t>
      </w:r>
      <w:r w:rsidR="00EE0F6D">
        <w:t xml:space="preserve">                         </w:t>
      </w:r>
      <w:r w:rsidR="00CD7DB0">
        <w:t xml:space="preserve">                                                       </w:t>
      </w:r>
      <w:r>
        <w:t xml:space="preserve"> </w:t>
      </w:r>
      <w:r w:rsidR="00281C98">
        <w:t xml:space="preserve">      </w:t>
      </w:r>
      <w:r w:rsidR="00CA3D4D">
        <w:t xml:space="preserve">   </w:t>
      </w:r>
      <w:r w:rsidR="00281C98">
        <w:t xml:space="preserve">       </w:t>
      </w:r>
      <w:r w:rsidR="00E168AF">
        <w:t xml:space="preserve">          </w:t>
      </w:r>
      <w:r w:rsidR="00E12619">
        <w:t xml:space="preserve"> </w:t>
      </w:r>
      <w:r w:rsidR="00523F88" w:rsidRPr="00006A2F">
        <w:t>№</w:t>
      </w:r>
      <w:r w:rsidR="00FD5C2F">
        <w:t xml:space="preserve"> </w:t>
      </w:r>
      <w:r w:rsidR="00E168AF">
        <w:t>281-59/7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FD5C2F" w:rsidRDefault="00FD5C2F" w:rsidP="00C361DC">
      <w:pPr>
        <w:tabs>
          <w:tab w:val="left" w:pos="4320"/>
        </w:tabs>
        <w:jc w:val="center"/>
      </w:pPr>
    </w:p>
    <w:p w:rsidR="00FC2EA4" w:rsidRPr="00AB11FC" w:rsidRDefault="00FC2EA4" w:rsidP="00FC2EA4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О внесении изменений в Решение Комитета местного 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24.12.2021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256-55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</w:p>
    <w:p w:rsidR="00FD5C2F" w:rsidRDefault="00FC2EA4" w:rsidP="00FC2EA4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2023 и 2024 годов»</w:t>
      </w:r>
    </w:p>
    <w:p w:rsidR="00FC2EA4" w:rsidRPr="00392C00" w:rsidRDefault="00FC2EA4" w:rsidP="00FC2EA4">
      <w:pPr>
        <w:tabs>
          <w:tab w:val="left" w:pos="4320"/>
        </w:tabs>
        <w:jc w:val="center"/>
        <w:rPr>
          <w:color w:val="0000FF"/>
        </w:rPr>
      </w:pPr>
    </w:p>
    <w:p w:rsidR="00FC2EA4" w:rsidRPr="00AB11FC" w:rsidRDefault="00FC2EA4" w:rsidP="00FC2EA4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17 ноября </w:t>
      </w:r>
      <w:smartTag w:uri="urn:schemas-microsoft-com:office:smarttags" w:element="metricconverter">
        <w:smartTagPr>
          <w:attr w:name="ProductID" w:val="2011 г"/>
        </w:smartTagPr>
        <w:r w:rsidRPr="00AB11FC">
          <w:rPr>
            <w:sz w:val="28"/>
            <w:szCs w:val="28"/>
          </w:rPr>
          <w:t>2011 г</w:t>
        </w:r>
      </w:smartTag>
      <w:r w:rsidRPr="00AB11FC">
        <w:rPr>
          <w:sz w:val="28"/>
          <w:szCs w:val="28"/>
        </w:rPr>
        <w:t xml:space="preserve">.  № 332-73/5 «Об утверждении Положения о бюджетном процессе 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4776FB" w:rsidRDefault="004776FB" w:rsidP="00FC2EA4">
      <w:pPr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FC2EA4" w:rsidRDefault="00FC2EA4" w:rsidP="004776FB">
      <w:pPr>
        <w:jc w:val="center"/>
        <w:rPr>
          <w:b/>
          <w:sz w:val="28"/>
          <w:szCs w:val="28"/>
        </w:rPr>
      </w:pPr>
    </w:p>
    <w:p w:rsidR="004A0932" w:rsidRDefault="004A0932" w:rsidP="004A0932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24.12.2021 г. № 256-55/7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2022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2023 и 2024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0C17AE" w:rsidRDefault="000C17AE" w:rsidP="004A09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0C17AE" w:rsidRPr="007C0240" w:rsidRDefault="000C17AE" w:rsidP="000C17AE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1) </w:t>
      </w:r>
      <w:r w:rsidRPr="007C0240">
        <w:rPr>
          <w:sz w:val="28"/>
          <w:szCs w:val="28"/>
        </w:rPr>
        <w:t>Пункт 1 решения изложить в новой редакции:</w:t>
      </w:r>
    </w:p>
    <w:p w:rsidR="000C17AE" w:rsidRPr="004A0932" w:rsidRDefault="000C17AE" w:rsidP="004A0932">
      <w:pPr>
        <w:jc w:val="both"/>
        <w:rPr>
          <w:sz w:val="28"/>
          <w:szCs w:val="28"/>
        </w:rPr>
      </w:pPr>
    </w:p>
    <w:p w:rsidR="007A3E8B" w:rsidRPr="00006A2F" w:rsidRDefault="000C17AE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</w:t>
      </w:r>
      <w:r w:rsidR="007A3E8B"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сельсовета Камешкирского район</w:t>
      </w:r>
      <w:r w:rsidR="00887A32">
        <w:rPr>
          <w:sz w:val="28"/>
          <w:szCs w:val="28"/>
        </w:rPr>
        <w:t xml:space="preserve">а  Пензенской области (далее – </w:t>
      </w:r>
      <w:r w:rsidR="00642B99">
        <w:rPr>
          <w:sz w:val="28"/>
          <w:szCs w:val="28"/>
        </w:rPr>
        <w:t>Бюджет</w:t>
      </w:r>
      <w:r w:rsidR="007A3E8B"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8A7473">
        <w:rPr>
          <w:sz w:val="28"/>
          <w:szCs w:val="28"/>
        </w:rPr>
        <w:t>сельсовета) на 2022</w:t>
      </w:r>
      <w:r w:rsidR="007A3E8B" w:rsidRPr="00006A2F">
        <w:rPr>
          <w:sz w:val="28"/>
          <w:szCs w:val="28"/>
        </w:rPr>
        <w:t xml:space="preserve"> год:</w:t>
      </w:r>
    </w:p>
    <w:p w:rsidR="007A3E8B" w:rsidRPr="00006A2F" w:rsidRDefault="000C17AE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>сельсовета в сумме</w:t>
      </w:r>
      <w:r w:rsidR="00C8209C">
        <w:rPr>
          <w:sz w:val="28"/>
          <w:szCs w:val="28"/>
        </w:rPr>
        <w:t xml:space="preserve"> </w:t>
      </w:r>
      <w:r w:rsidR="00456E39">
        <w:rPr>
          <w:color w:val="0070C0"/>
          <w:sz w:val="28"/>
          <w:szCs w:val="28"/>
        </w:rPr>
        <w:t>29124,639</w:t>
      </w:r>
      <w:r w:rsidR="004D6126">
        <w:rPr>
          <w:sz w:val="28"/>
          <w:szCs w:val="28"/>
        </w:rPr>
        <w:t xml:space="preserve"> тыс. рублей;</w:t>
      </w:r>
    </w:p>
    <w:p w:rsidR="007A3E8B" w:rsidRPr="00006A2F" w:rsidRDefault="000C17AE" w:rsidP="007A3E8B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2) общий объем расходов </w:t>
      </w:r>
      <w:r w:rsidR="00642B99">
        <w:rPr>
          <w:sz w:val="28"/>
          <w:szCs w:val="28"/>
        </w:rPr>
        <w:t>Бюджета</w:t>
      </w:r>
      <w:r w:rsidR="007A3E8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E841DF" w:rsidRPr="00006A2F">
        <w:rPr>
          <w:sz w:val="28"/>
          <w:szCs w:val="28"/>
        </w:rPr>
        <w:t>сель</w:t>
      </w:r>
      <w:r w:rsidR="00C8209C">
        <w:rPr>
          <w:sz w:val="28"/>
          <w:szCs w:val="28"/>
        </w:rPr>
        <w:t xml:space="preserve">совета в сумме </w:t>
      </w:r>
      <w:r w:rsidR="00456E39">
        <w:rPr>
          <w:color w:val="0070C0"/>
          <w:sz w:val="28"/>
          <w:szCs w:val="28"/>
        </w:rPr>
        <w:t>37585,170</w:t>
      </w:r>
      <w:r w:rsidR="004D6126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тыс. рублей</w:t>
      </w:r>
      <w:r w:rsidR="004D6126">
        <w:rPr>
          <w:sz w:val="28"/>
          <w:szCs w:val="28"/>
        </w:rPr>
        <w:t>;</w:t>
      </w:r>
    </w:p>
    <w:p w:rsidR="007A3E8B" w:rsidRPr="00006A2F" w:rsidRDefault="000C17AE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93EA2" w:rsidRPr="00006A2F">
        <w:rPr>
          <w:sz w:val="28"/>
          <w:szCs w:val="28"/>
        </w:rPr>
        <w:t>3) размер</w:t>
      </w:r>
      <w:r w:rsidR="007A3E8B" w:rsidRPr="00006A2F">
        <w:rPr>
          <w:sz w:val="28"/>
          <w:szCs w:val="28"/>
        </w:rPr>
        <w:t xml:space="preserve"> резервного фо</w:t>
      </w:r>
      <w:r w:rsidR="006C01BA" w:rsidRPr="00006A2F">
        <w:rPr>
          <w:sz w:val="28"/>
          <w:szCs w:val="28"/>
        </w:rPr>
        <w:t>нда а</w:t>
      </w:r>
      <w:r w:rsidR="00C93EA2" w:rsidRPr="00006A2F">
        <w:rPr>
          <w:sz w:val="28"/>
          <w:szCs w:val="28"/>
        </w:rPr>
        <w:t xml:space="preserve">дминистрации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</w:t>
      </w:r>
      <w:r w:rsidR="00C93EA2" w:rsidRPr="00006A2F">
        <w:rPr>
          <w:sz w:val="28"/>
          <w:szCs w:val="28"/>
        </w:rPr>
        <w:t>на Пензенской области в сумме 5</w:t>
      </w:r>
      <w:r w:rsidR="007A3E8B" w:rsidRPr="00006A2F">
        <w:rPr>
          <w:sz w:val="28"/>
          <w:szCs w:val="28"/>
        </w:rPr>
        <w:t>,000 тыс. р</w:t>
      </w:r>
      <w:r w:rsidR="006C5E77">
        <w:rPr>
          <w:sz w:val="28"/>
          <w:szCs w:val="28"/>
        </w:rPr>
        <w:t>у</w:t>
      </w:r>
      <w:r w:rsidR="008A7473">
        <w:rPr>
          <w:sz w:val="28"/>
          <w:szCs w:val="28"/>
        </w:rPr>
        <w:t>блей;</w:t>
      </w:r>
    </w:p>
    <w:p w:rsidR="007A3E8B" w:rsidRPr="00006A2F" w:rsidRDefault="000C17AE" w:rsidP="005300A4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4) верхний предел муницип</w:t>
      </w:r>
      <w:r w:rsidR="006526FE">
        <w:rPr>
          <w:sz w:val="28"/>
          <w:szCs w:val="28"/>
        </w:rPr>
        <w:t>ального</w:t>
      </w:r>
      <w:r w:rsidR="00E636AB">
        <w:rPr>
          <w:sz w:val="28"/>
          <w:szCs w:val="28"/>
        </w:rPr>
        <w:t xml:space="preserve"> внутреннего</w:t>
      </w:r>
      <w:r w:rsidR="006526FE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долга</w:t>
      </w:r>
      <w:r w:rsidR="0006701C" w:rsidRPr="0006701C">
        <w:rPr>
          <w:color w:val="FF0066"/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района Пенз</w:t>
      </w:r>
      <w:r w:rsidR="008A7473">
        <w:rPr>
          <w:sz w:val="28"/>
          <w:szCs w:val="28"/>
        </w:rPr>
        <w:t>енской области на 01 января 2023 года в сумме 0,000 тыс. рублей;</w:t>
      </w:r>
    </w:p>
    <w:p w:rsidR="000C17AE" w:rsidRDefault="000C17AE" w:rsidP="00580DB7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C93EA2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сельсовета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в сумме</w:t>
      </w:r>
      <w:r w:rsidR="00EC5AC3">
        <w:rPr>
          <w:sz w:val="28"/>
          <w:szCs w:val="28"/>
        </w:rPr>
        <w:t xml:space="preserve"> </w:t>
      </w:r>
      <w:r w:rsidR="00883398" w:rsidRPr="00580DB7">
        <w:rPr>
          <w:sz w:val="28"/>
          <w:szCs w:val="28"/>
        </w:rPr>
        <w:t>8 460,531</w:t>
      </w:r>
      <w:r w:rsidR="00A50E1D">
        <w:rPr>
          <w:sz w:val="28"/>
          <w:szCs w:val="28"/>
        </w:rPr>
        <w:t xml:space="preserve"> </w:t>
      </w:r>
      <w:r w:rsidR="008A5CA9" w:rsidRPr="00006A2F">
        <w:rPr>
          <w:sz w:val="28"/>
          <w:szCs w:val="28"/>
        </w:rPr>
        <w:t>тыс. руб</w:t>
      </w:r>
      <w:r w:rsidR="00A50E1D">
        <w:rPr>
          <w:sz w:val="28"/>
          <w:szCs w:val="28"/>
        </w:rPr>
        <w:t>ле</w:t>
      </w:r>
      <w:r>
        <w:rPr>
          <w:sz w:val="28"/>
          <w:szCs w:val="28"/>
        </w:rPr>
        <w:t>й».</w:t>
      </w:r>
    </w:p>
    <w:p w:rsidR="000C17AE" w:rsidRDefault="000C17AE" w:rsidP="00D3596D">
      <w:pPr>
        <w:ind w:firstLine="627"/>
        <w:jc w:val="both"/>
        <w:rPr>
          <w:sz w:val="28"/>
          <w:szCs w:val="28"/>
        </w:rPr>
      </w:pPr>
    </w:p>
    <w:p w:rsidR="000C17AE" w:rsidRDefault="00580DB7" w:rsidP="00D3596D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 w:rsidR="001F22B3">
        <w:rPr>
          <w:sz w:val="28"/>
          <w:szCs w:val="28"/>
        </w:rPr>
        <w:t>) Пункт 5</w:t>
      </w:r>
      <w:r w:rsidR="000C17AE" w:rsidRPr="007C0240">
        <w:rPr>
          <w:sz w:val="28"/>
          <w:szCs w:val="28"/>
        </w:rPr>
        <w:t xml:space="preserve"> решения изложить в новой редакции:</w:t>
      </w:r>
    </w:p>
    <w:p w:rsidR="007339ED" w:rsidRPr="00006A2F" w:rsidRDefault="007339ED" w:rsidP="00D3596D">
      <w:pPr>
        <w:ind w:firstLine="627"/>
        <w:jc w:val="both"/>
        <w:rPr>
          <w:sz w:val="28"/>
          <w:szCs w:val="28"/>
        </w:rPr>
      </w:pPr>
    </w:p>
    <w:p w:rsidR="00074238" w:rsidRDefault="001F22B3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r w:rsidR="00D52BB1">
        <w:rPr>
          <w:sz w:val="28"/>
          <w:szCs w:val="28"/>
        </w:rPr>
        <w:t>5</w:t>
      </w:r>
      <w:r w:rsidR="00C504E7">
        <w:rPr>
          <w:sz w:val="28"/>
          <w:szCs w:val="28"/>
        </w:rPr>
        <w:t xml:space="preserve">. </w:t>
      </w:r>
      <w:r w:rsidR="00074238" w:rsidRPr="00006A2F">
        <w:rPr>
          <w:sz w:val="28"/>
          <w:szCs w:val="28"/>
        </w:rPr>
        <w:t>Утвердить объ</w:t>
      </w:r>
      <w:r w:rsidR="00887A32">
        <w:rPr>
          <w:sz w:val="28"/>
          <w:szCs w:val="28"/>
        </w:rPr>
        <w:t xml:space="preserve">ем поступлений в </w:t>
      </w:r>
      <w:r w:rsidR="00642B99">
        <w:rPr>
          <w:sz w:val="28"/>
          <w:szCs w:val="28"/>
        </w:rPr>
        <w:t>Бюджет</w:t>
      </w:r>
      <w:r w:rsidR="0006701C">
        <w:rPr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074238" w:rsidRPr="00006A2F">
        <w:rPr>
          <w:sz w:val="28"/>
          <w:szCs w:val="28"/>
        </w:rPr>
        <w:t>сельсовета</w:t>
      </w:r>
      <w:r w:rsidR="008A7473">
        <w:rPr>
          <w:sz w:val="28"/>
          <w:szCs w:val="28"/>
        </w:rPr>
        <w:t xml:space="preserve"> по видам доходов на 2022 год и на плановый период 2023 и 2024</w:t>
      </w:r>
      <w:r w:rsidR="004A66E0">
        <w:rPr>
          <w:sz w:val="28"/>
          <w:szCs w:val="28"/>
        </w:rPr>
        <w:t xml:space="preserve"> годов:</w:t>
      </w:r>
    </w:p>
    <w:p w:rsidR="00074238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- объем налоговых и неналогов</w:t>
      </w:r>
      <w:r w:rsidR="00C84798">
        <w:rPr>
          <w:sz w:val="28"/>
          <w:szCs w:val="28"/>
        </w:rPr>
        <w:t>ых доходов согласно приложению 3</w:t>
      </w:r>
      <w:r w:rsidR="008A7473">
        <w:rPr>
          <w:sz w:val="28"/>
          <w:szCs w:val="28"/>
        </w:rPr>
        <w:t xml:space="preserve"> к настоящему решению;</w:t>
      </w:r>
    </w:p>
    <w:p w:rsidR="000C06CB" w:rsidRDefault="00074238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006A2F">
        <w:rPr>
          <w:sz w:val="28"/>
          <w:szCs w:val="28"/>
        </w:rPr>
        <w:t>объ</w:t>
      </w:r>
      <w:r>
        <w:rPr>
          <w:sz w:val="28"/>
          <w:szCs w:val="28"/>
        </w:rPr>
        <w:t>ем безвозмездных поступлений</w:t>
      </w:r>
      <w:r w:rsidRPr="00074238">
        <w:rPr>
          <w:sz w:val="28"/>
          <w:szCs w:val="28"/>
        </w:rPr>
        <w:t xml:space="preserve"> </w:t>
      </w:r>
      <w:r w:rsidR="00C84798">
        <w:rPr>
          <w:sz w:val="28"/>
          <w:szCs w:val="28"/>
        </w:rPr>
        <w:t xml:space="preserve">согласно приложению 4 </w:t>
      </w:r>
      <w:r w:rsidRPr="00006A2F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 xml:space="preserve">, </w:t>
      </w:r>
      <w:r w:rsidRPr="00006A2F">
        <w:rPr>
          <w:sz w:val="28"/>
          <w:szCs w:val="28"/>
        </w:rPr>
        <w:t>из них объем меж</w:t>
      </w:r>
      <w:r w:rsidR="00637281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8A7473">
        <w:rPr>
          <w:sz w:val="28"/>
          <w:szCs w:val="28"/>
        </w:rPr>
        <w:t>ных трансфертов в 2022</w:t>
      </w:r>
      <w:r w:rsidRPr="00006A2F">
        <w:rPr>
          <w:sz w:val="28"/>
          <w:szCs w:val="28"/>
        </w:rPr>
        <w:t xml:space="preserve"> году в сумме</w:t>
      </w:r>
      <w:r w:rsidR="00790B5A">
        <w:rPr>
          <w:sz w:val="28"/>
          <w:szCs w:val="28"/>
        </w:rPr>
        <w:t xml:space="preserve"> </w:t>
      </w:r>
      <w:r w:rsidR="00456E39">
        <w:rPr>
          <w:color w:val="0070C0"/>
          <w:sz w:val="28"/>
          <w:szCs w:val="28"/>
        </w:rPr>
        <w:t>23125,639</w:t>
      </w:r>
      <w:r w:rsidR="00DA48DF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тыс. рублей</w:t>
      </w:r>
      <w:r>
        <w:rPr>
          <w:sz w:val="28"/>
          <w:szCs w:val="28"/>
        </w:rPr>
        <w:t>,</w:t>
      </w:r>
      <w:r w:rsidRPr="00074238">
        <w:rPr>
          <w:sz w:val="28"/>
          <w:szCs w:val="28"/>
        </w:rPr>
        <w:t xml:space="preserve"> </w:t>
      </w:r>
      <w:r w:rsidR="008A7473">
        <w:rPr>
          <w:sz w:val="28"/>
          <w:szCs w:val="28"/>
        </w:rPr>
        <w:t>в 2023</w:t>
      </w:r>
      <w:r w:rsidR="00AD5B49">
        <w:rPr>
          <w:sz w:val="28"/>
          <w:szCs w:val="28"/>
        </w:rPr>
        <w:t xml:space="preserve"> году в сумме</w:t>
      </w:r>
      <w:r w:rsidR="00790B5A">
        <w:rPr>
          <w:sz w:val="28"/>
          <w:szCs w:val="28"/>
        </w:rPr>
        <w:t xml:space="preserve"> </w:t>
      </w:r>
      <w:r w:rsidR="007339ED" w:rsidRPr="00580DB7">
        <w:rPr>
          <w:sz w:val="28"/>
          <w:szCs w:val="28"/>
        </w:rPr>
        <w:t>8 313,305</w:t>
      </w:r>
      <w:r w:rsidR="00DA48DF">
        <w:rPr>
          <w:sz w:val="28"/>
          <w:szCs w:val="28"/>
        </w:rPr>
        <w:t xml:space="preserve"> </w:t>
      </w:r>
      <w:r w:rsidR="00912DA1">
        <w:rPr>
          <w:sz w:val="28"/>
          <w:szCs w:val="28"/>
        </w:rPr>
        <w:t xml:space="preserve">тыс. рублей </w:t>
      </w:r>
      <w:r w:rsidR="008A7473">
        <w:rPr>
          <w:sz w:val="28"/>
          <w:szCs w:val="28"/>
        </w:rPr>
        <w:t>и в 2024</w:t>
      </w:r>
      <w:r w:rsidR="00AD5B49">
        <w:rPr>
          <w:sz w:val="28"/>
          <w:szCs w:val="28"/>
        </w:rPr>
        <w:t xml:space="preserve"> году в сумме</w:t>
      </w:r>
      <w:r w:rsidR="00790B5A">
        <w:rPr>
          <w:sz w:val="28"/>
          <w:szCs w:val="28"/>
        </w:rPr>
        <w:t xml:space="preserve"> </w:t>
      </w:r>
      <w:r w:rsidR="007339ED" w:rsidRPr="00580DB7">
        <w:rPr>
          <w:sz w:val="28"/>
          <w:szCs w:val="28"/>
        </w:rPr>
        <w:t>9 331,606</w:t>
      </w:r>
      <w:r w:rsidR="008D6EB5">
        <w:rPr>
          <w:sz w:val="28"/>
          <w:szCs w:val="28"/>
        </w:rPr>
        <w:t xml:space="preserve"> тыс.</w:t>
      </w:r>
      <w:r w:rsidR="007339ED">
        <w:rPr>
          <w:sz w:val="28"/>
          <w:szCs w:val="28"/>
        </w:rPr>
        <w:t> рублей».</w:t>
      </w:r>
    </w:p>
    <w:p w:rsidR="001F22B3" w:rsidRDefault="001F22B3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</w:p>
    <w:p w:rsidR="00B727FA" w:rsidRDefault="00B727FA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B11F8A" w:rsidRDefault="00B11F8A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B11F8A" w:rsidRDefault="00B11F8A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B11F8A" w:rsidRDefault="00B11F8A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B727FA" w:rsidRDefault="00580DB7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50C89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1F22B3">
        <w:rPr>
          <w:sz w:val="28"/>
          <w:szCs w:val="28"/>
        </w:rPr>
        <w:t xml:space="preserve">) Приложение 1 </w:t>
      </w:r>
      <w:r w:rsidR="001F22B3" w:rsidRPr="00AB11FC">
        <w:rPr>
          <w:sz w:val="28"/>
          <w:szCs w:val="28"/>
        </w:rPr>
        <w:t>к решению изложить в новой редакции</w:t>
      </w:r>
      <w:r w:rsidR="00E50C89">
        <w:rPr>
          <w:sz w:val="28"/>
          <w:szCs w:val="28"/>
        </w:rPr>
        <w:t>:</w:t>
      </w:r>
      <w:r w:rsidR="001F22B3">
        <w:rPr>
          <w:sz w:val="28"/>
          <w:szCs w:val="28"/>
        </w:rPr>
        <w:t xml:space="preserve">               </w:t>
      </w:r>
      <w:r w:rsidR="001F22B3" w:rsidRPr="00006A2F">
        <w:rPr>
          <w:sz w:val="28"/>
          <w:szCs w:val="28"/>
        </w:rPr>
        <w:t xml:space="preserve">   </w:t>
      </w: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1F22B3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31328A">
        <w:t>й области на 2022</w:t>
      </w:r>
      <w:r w:rsidR="0091092A" w:rsidRPr="00006A2F">
        <w:t xml:space="preserve"> год</w:t>
      </w:r>
      <w:r w:rsidR="0031328A">
        <w:t xml:space="preserve"> и на плановый период 2023 и 2024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31328A">
        <w:rPr>
          <w:sz w:val="28"/>
          <w:szCs w:val="28"/>
        </w:rPr>
        <w:t xml:space="preserve"> на 2022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31328A">
        <w:rPr>
          <w:sz w:val="28"/>
          <w:szCs w:val="28"/>
        </w:rPr>
        <w:t>ериод 2023 и 2024</w:t>
      </w:r>
      <w:r w:rsidR="00357481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lastRenderedPageBreak/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0"/>
        <w:gridCol w:w="3120"/>
        <w:gridCol w:w="1440"/>
        <w:gridCol w:w="1440"/>
        <w:gridCol w:w="1440"/>
      </w:tblGrid>
      <w:tr w:rsidR="00382BB8" w:rsidRPr="0091102B" w:rsidTr="0091102B">
        <w:tc>
          <w:tcPr>
            <w:tcW w:w="2640" w:type="dxa"/>
          </w:tcPr>
          <w:p w:rsidR="00382BB8" w:rsidRPr="0091102B" w:rsidRDefault="00382BB8" w:rsidP="0091102B">
            <w:pPr>
              <w:jc w:val="center"/>
              <w:rPr>
                <w:szCs w:val="24"/>
              </w:rPr>
            </w:pPr>
            <w:r w:rsidRPr="0091102B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Pr="0091102B" w:rsidRDefault="00382BB8" w:rsidP="0091102B">
            <w:pPr>
              <w:jc w:val="center"/>
              <w:rPr>
                <w:szCs w:val="24"/>
              </w:rPr>
            </w:pPr>
            <w:r w:rsidRPr="0091102B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center"/>
              <w:rPr>
                <w:szCs w:val="24"/>
              </w:rPr>
            </w:pPr>
            <w:r w:rsidRPr="0091102B">
              <w:rPr>
                <w:b/>
                <w:szCs w:val="24"/>
              </w:rPr>
              <w:t>Сумма</w:t>
            </w:r>
            <w:r w:rsidR="0031328A" w:rsidRPr="0091102B">
              <w:rPr>
                <w:b/>
                <w:szCs w:val="24"/>
              </w:rPr>
              <w:t xml:space="preserve"> на 2022</w:t>
            </w:r>
            <w:r w:rsidRPr="0091102B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center"/>
              <w:rPr>
                <w:szCs w:val="24"/>
              </w:rPr>
            </w:pPr>
            <w:r w:rsidRPr="0091102B">
              <w:rPr>
                <w:b/>
                <w:szCs w:val="24"/>
              </w:rPr>
              <w:t>Сумма</w:t>
            </w:r>
            <w:r w:rsidR="0031328A" w:rsidRPr="0091102B">
              <w:rPr>
                <w:b/>
                <w:szCs w:val="24"/>
              </w:rPr>
              <w:t xml:space="preserve"> на 2023</w:t>
            </w:r>
            <w:r w:rsidRPr="0091102B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center"/>
              <w:rPr>
                <w:szCs w:val="24"/>
              </w:rPr>
            </w:pPr>
            <w:r w:rsidRPr="0091102B">
              <w:rPr>
                <w:b/>
                <w:szCs w:val="24"/>
              </w:rPr>
              <w:t>Сумма</w:t>
            </w:r>
            <w:r w:rsidR="0031328A" w:rsidRPr="0091102B">
              <w:rPr>
                <w:b/>
                <w:szCs w:val="24"/>
              </w:rPr>
              <w:t xml:space="preserve"> на 2024</w:t>
            </w:r>
            <w:r w:rsidRPr="0091102B">
              <w:rPr>
                <w:b/>
                <w:szCs w:val="24"/>
              </w:rPr>
              <w:t xml:space="preserve"> год</w:t>
            </w:r>
          </w:p>
        </w:tc>
      </w:tr>
      <w:tr w:rsidR="00382BB8" w:rsidRPr="0091102B" w:rsidTr="0091102B">
        <w:tc>
          <w:tcPr>
            <w:tcW w:w="2640" w:type="dxa"/>
          </w:tcPr>
          <w:p w:rsidR="00382BB8" w:rsidRPr="0091102B" w:rsidRDefault="009165D2" w:rsidP="00661557">
            <w:pPr>
              <w:rPr>
                <w:szCs w:val="24"/>
              </w:rPr>
            </w:pPr>
            <w:r w:rsidRPr="0091102B"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91102B" w:rsidRDefault="0086360D" w:rsidP="0091102B">
            <w:pPr>
              <w:jc w:val="center"/>
              <w:rPr>
                <w:bCs/>
                <w:szCs w:val="24"/>
              </w:rPr>
            </w:pPr>
          </w:p>
          <w:p w:rsidR="0086360D" w:rsidRPr="0091102B" w:rsidRDefault="0086360D" w:rsidP="0091102B">
            <w:pPr>
              <w:jc w:val="center"/>
              <w:rPr>
                <w:bCs/>
                <w:szCs w:val="24"/>
              </w:rPr>
            </w:pPr>
          </w:p>
          <w:p w:rsidR="0086360D" w:rsidRPr="0091102B" w:rsidRDefault="0086360D" w:rsidP="0091102B">
            <w:pPr>
              <w:jc w:val="center"/>
              <w:rPr>
                <w:bCs/>
                <w:szCs w:val="24"/>
              </w:rPr>
            </w:pPr>
          </w:p>
          <w:p w:rsidR="0086360D" w:rsidRPr="0091102B" w:rsidRDefault="0086360D" w:rsidP="0091102B">
            <w:pPr>
              <w:jc w:val="center"/>
              <w:rPr>
                <w:bCs/>
                <w:szCs w:val="24"/>
              </w:rPr>
            </w:pPr>
          </w:p>
          <w:p w:rsidR="00382BB8" w:rsidRPr="0091102B" w:rsidRDefault="00382BB8" w:rsidP="0091102B">
            <w:pPr>
              <w:jc w:val="center"/>
              <w:rPr>
                <w:szCs w:val="24"/>
              </w:rPr>
            </w:pPr>
            <w:r w:rsidRPr="0091102B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right"/>
              <w:rPr>
                <w:szCs w:val="24"/>
              </w:rPr>
            </w:pPr>
          </w:p>
          <w:p w:rsidR="0086360D" w:rsidRPr="0091102B" w:rsidRDefault="0086360D" w:rsidP="0091102B">
            <w:pPr>
              <w:jc w:val="right"/>
              <w:rPr>
                <w:szCs w:val="24"/>
              </w:rPr>
            </w:pPr>
          </w:p>
          <w:p w:rsidR="0086360D" w:rsidRPr="0091102B" w:rsidRDefault="0086360D" w:rsidP="0091102B">
            <w:pPr>
              <w:jc w:val="right"/>
              <w:rPr>
                <w:szCs w:val="24"/>
              </w:rPr>
            </w:pPr>
          </w:p>
          <w:p w:rsidR="00A45005" w:rsidRPr="0091102B" w:rsidRDefault="00A45005" w:rsidP="0091102B">
            <w:pPr>
              <w:jc w:val="right"/>
              <w:rPr>
                <w:sz w:val="28"/>
                <w:szCs w:val="28"/>
              </w:rPr>
            </w:pPr>
          </w:p>
          <w:p w:rsidR="0086360D" w:rsidRPr="0091102B" w:rsidRDefault="00883398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right"/>
              <w:rPr>
                <w:szCs w:val="24"/>
              </w:rPr>
            </w:pPr>
          </w:p>
          <w:p w:rsidR="00370C04" w:rsidRPr="0091102B" w:rsidRDefault="00370C04" w:rsidP="0091102B">
            <w:pPr>
              <w:jc w:val="right"/>
              <w:rPr>
                <w:szCs w:val="24"/>
              </w:rPr>
            </w:pPr>
          </w:p>
          <w:p w:rsidR="00370C04" w:rsidRPr="0091102B" w:rsidRDefault="00370C04" w:rsidP="0091102B">
            <w:pPr>
              <w:jc w:val="right"/>
              <w:rPr>
                <w:szCs w:val="24"/>
              </w:rPr>
            </w:pPr>
          </w:p>
          <w:p w:rsidR="0005394B" w:rsidRPr="0091102B" w:rsidRDefault="0005394B" w:rsidP="0091102B">
            <w:pPr>
              <w:jc w:val="right"/>
              <w:rPr>
                <w:szCs w:val="24"/>
              </w:rPr>
            </w:pPr>
          </w:p>
          <w:p w:rsidR="0005394B" w:rsidRPr="0091102B" w:rsidRDefault="006956C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right"/>
              <w:rPr>
                <w:szCs w:val="24"/>
              </w:rPr>
            </w:pPr>
          </w:p>
          <w:p w:rsidR="00370C04" w:rsidRPr="0091102B" w:rsidRDefault="00370C04" w:rsidP="0091102B">
            <w:pPr>
              <w:jc w:val="right"/>
              <w:rPr>
                <w:szCs w:val="24"/>
              </w:rPr>
            </w:pPr>
          </w:p>
          <w:p w:rsidR="00370C04" w:rsidRPr="0091102B" w:rsidRDefault="00370C04" w:rsidP="0091102B">
            <w:pPr>
              <w:jc w:val="right"/>
              <w:rPr>
                <w:szCs w:val="24"/>
              </w:rPr>
            </w:pPr>
          </w:p>
          <w:p w:rsidR="00370C04" w:rsidRPr="0091102B" w:rsidRDefault="00370C04" w:rsidP="0091102B">
            <w:pPr>
              <w:jc w:val="right"/>
              <w:rPr>
                <w:szCs w:val="24"/>
              </w:rPr>
            </w:pPr>
          </w:p>
          <w:p w:rsidR="00370C04" w:rsidRPr="0091102B" w:rsidRDefault="006956C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311,500</w:t>
            </w:r>
          </w:p>
        </w:tc>
      </w:tr>
      <w:tr w:rsidR="00382BB8" w:rsidRPr="0091102B" w:rsidTr="0091102B">
        <w:tc>
          <w:tcPr>
            <w:tcW w:w="2640" w:type="dxa"/>
          </w:tcPr>
          <w:p w:rsidR="00382BB8" w:rsidRPr="0091102B" w:rsidRDefault="00382BB8" w:rsidP="00661557">
            <w:pPr>
              <w:rPr>
                <w:szCs w:val="24"/>
              </w:rPr>
            </w:pPr>
            <w:r w:rsidRPr="0091102B">
              <w:rPr>
                <w:bCs/>
                <w:szCs w:val="24"/>
              </w:rPr>
              <w:t xml:space="preserve">Изменение остатков средств на счетах по учету средств </w:t>
            </w:r>
            <w:r w:rsidR="00773D1D" w:rsidRPr="0091102B">
              <w:rPr>
                <w:bCs/>
                <w:szCs w:val="24"/>
              </w:rPr>
              <w:t>б</w:t>
            </w:r>
            <w:r w:rsidR="00642B99" w:rsidRPr="0091102B">
              <w:rPr>
                <w:bCs/>
                <w:szCs w:val="24"/>
              </w:rPr>
              <w:t>юджета</w:t>
            </w:r>
          </w:p>
        </w:tc>
        <w:tc>
          <w:tcPr>
            <w:tcW w:w="3120" w:type="dxa"/>
          </w:tcPr>
          <w:p w:rsidR="0086360D" w:rsidRPr="0091102B" w:rsidRDefault="0086360D" w:rsidP="0091102B">
            <w:pPr>
              <w:jc w:val="center"/>
              <w:rPr>
                <w:bCs/>
                <w:szCs w:val="24"/>
              </w:rPr>
            </w:pPr>
          </w:p>
          <w:p w:rsidR="0086360D" w:rsidRPr="0091102B" w:rsidRDefault="0086360D" w:rsidP="0091102B">
            <w:pPr>
              <w:jc w:val="center"/>
              <w:rPr>
                <w:bCs/>
                <w:szCs w:val="24"/>
              </w:rPr>
            </w:pPr>
          </w:p>
          <w:p w:rsidR="00382BB8" w:rsidRPr="0091102B" w:rsidRDefault="00382BB8" w:rsidP="0091102B">
            <w:pPr>
              <w:jc w:val="center"/>
              <w:rPr>
                <w:szCs w:val="24"/>
              </w:rPr>
            </w:pPr>
            <w:r w:rsidRPr="0091102B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right"/>
              <w:rPr>
                <w:szCs w:val="24"/>
              </w:rPr>
            </w:pPr>
          </w:p>
          <w:p w:rsidR="004C4552" w:rsidRPr="0091102B" w:rsidRDefault="004C4552" w:rsidP="0091102B">
            <w:pPr>
              <w:jc w:val="right"/>
              <w:rPr>
                <w:szCs w:val="24"/>
              </w:rPr>
            </w:pPr>
          </w:p>
          <w:p w:rsidR="00F53D09" w:rsidRPr="0091102B" w:rsidRDefault="00883398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right"/>
              <w:rPr>
                <w:szCs w:val="24"/>
              </w:rPr>
            </w:pPr>
          </w:p>
          <w:p w:rsidR="00370C04" w:rsidRPr="0091102B" w:rsidRDefault="00370C04" w:rsidP="0091102B">
            <w:pPr>
              <w:jc w:val="right"/>
              <w:rPr>
                <w:szCs w:val="24"/>
              </w:rPr>
            </w:pPr>
          </w:p>
          <w:p w:rsidR="00370C04" w:rsidRPr="0091102B" w:rsidRDefault="006956C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382BB8" w:rsidRPr="0091102B" w:rsidRDefault="00382BB8" w:rsidP="0091102B">
            <w:pPr>
              <w:jc w:val="right"/>
              <w:rPr>
                <w:szCs w:val="24"/>
              </w:rPr>
            </w:pPr>
          </w:p>
          <w:p w:rsidR="00370C04" w:rsidRPr="0091102B" w:rsidRDefault="00370C04" w:rsidP="0091102B">
            <w:pPr>
              <w:jc w:val="right"/>
              <w:rPr>
                <w:szCs w:val="24"/>
              </w:rPr>
            </w:pPr>
          </w:p>
          <w:p w:rsidR="00370C04" w:rsidRPr="0091102B" w:rsidRDefault="006956C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311,500</w:t>
            </w:r>
          </w:p>
        </w:tc>
      </w:tr>
      <w:tr w:rsidR="00456E39" w:rsidRPr="0091102B" w:rsidTr="00E06DBA">
        <w:tc>
          <w:tcPr>
            <w:tcW w:w="2640" w:type="dxa"/>
          </w:tcPr>
          <w:p w:rsidR="00456E39" w:rsidRPr="0091102B" w:rsidRDefault="00456E39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Увеличение остатков средств бюджета</w:t>
            </w:r>
          </w:p>
        </w:tc>
        <w:tc>
          <w:tcPr>
            <w:tcW w:w="3120" w:type="dxa"/>
          </w:tcPr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000 01 05 00 00 00 0000 500</w:t>
            </w:r>
          </w:p>
        </w:tc>
        <w:tc>
          <w:tcPr>
            <w:tcW w:w="1440" w:type="dxa"/>
            <w:vAlign w:val="bottom"/>
          </w:tcPr>
          <w:p w:rsidR="00456E39" w:rsidRPr="0091102B" w:rsidRDefault="00456E39" w:rsidP="00E06DBA">
            <w:pPr>
              <w:jc w:val="center"/>
              <w:rPr>
                <w:color w:val="0070C0"/>
                <w:szCs w:val="24"/>
              </w:rPr>
            </w:pPr>
          </w:p>
          <w:p w:rsidR="00456E39" w:rsidRPr="0091102B" w:rsidRDefault="00456E39" w:rsidP="00E06DBA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-29 124,639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-15 561,606</w:t>
            </w:r>
          </w:p>
        </w:tc>
      </w:tr>
      <w:tr w:rsidR="00456E39" w:rsidRPr="0091102B" w:rsidTr="00E3433B">
        <w:tc>
          <w:tcPr>
            <w:tcW w:w="2640" w:type="dxa"/>
          </w:tcPr>
          <w:p w:rsidR="00456E39" w:rsidRPr="0091102B" w:rsidRDefault="00456E39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000 01 05 02 00 00 0000 500</w:t>
            </w:r>
          </w:p>
        </w:tc>
        <w:tc>
          <w:tcPr>
            <w:tcW w:w="1440" w:type="dxa"/>
            <w:vAlign w:val="bottom"/>
          </w:tcPr>
          <w:p w:rsidR="00456E39" w:rsidRPr="0091102B" w:rsidRDefault="00456E39" w:rsidP="00E06DBA">
            <w:pPr>
              <w:jc w:val="center"/>
              <w:rPr>
                <w:color w:val="0070C0"/>
                <w:szCs w:val="24"/>
              </w:rPr>
            </w:pPr>
          </w:p>
          <w:p w:rsidR="00456E39" w:rsidRPr="0091102B" w:rsidRDefault="00456E39" w:rsidP="00E06DBA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-29 124,639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-15 561,606</w:t>
            </w:r>
          </w:p>
        </w:tc>
      </w:tr>
      <w:tr w:rsidR="00456E39" w:rsidRPr="0091102B" w:rsidTr="00E3433B">
        <w:tc>
          <w:tcPr>
            <w:tcW w:w="2640" w:type="dxa"/>
          </w:tcPr>
          <w:p w:rsidR="00456E39" w:rsidRPr="0091102B" w:rsidRDefault="00456E39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000 01 05 02 01 00 0000 510</w:t>
            </w:r>
          </w:p>
        </w:tc>
        <w:tc>
          <w:tcPr>
            <w:tcW w:w="1440" w:type="dxa"/>
            <w:vAlign w:val="bottom"/>
          </w:tcPr>
          <w:p w:rsidR="00456E39" w:rsidRPr="0091102B" w:rsidRDefault="00456E39" w:rsidP="00E06DBA">
            <w:pPr>
              <w:jc w:val="center"/>
              <w:rPr>
                <w:color w:val="0070C0"/>
                <w:szCs w:val="24"/>
              </w:rPr>
            </w:pPr>
          </w:p>
          <w:p w:rsidR="00456E39" w:rsidRPr="0091102B" w:rsidRDefault="00456E39" w:rsidP="00E06DBA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-29 124,639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-15 561,606</w:t>
            </w:r>
          </w:p>
        </w:tc>
      </w:tr>
      <w:tr w:rsidR="00E3433B" w:rsidRPr="0091102B" w:rsidTr="00E3433B">
        <w:tc>
          <w:tcPr>
            <w:tcW w:w="2640" w:type="dxa"/>
          </w:tcPr>
          <w:p w:rsidR="00E3433B" w:rsidRPr="0091102B" w:rsidRDefault="00E3433B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E3433B" w:rsidRPr="0091102B" w:rsidRDefault="00E3433B" w:rsidP="0091102B">
            <w:pPr>
              <w:jc w:val="center"/>
              <w:rPr>
                <w:szCs w:val="24"/>
              </w:rPr>
            </w:pPr>
          </w:p>
          <w:p w:rsidR="00E3433B" w:rsidRPr="0091102B" w:rsidRDefault="00E3433B" w:rsidP="0091102B">
            <w:pPr>
              <w:jc w:val="center"/>
              <w:rPr>
                <w:szCs w:val="24"/>
              </w:rPr>
            </w:pPr>
          </w:p>
          <w:p w:rsidR="00E3433B" w:rsidRPr="0091102B" w:rsidRDefault="00E3433B" w:rsidP="0091102B">
            <w:pPr>
              <w:jc w:val="center"/>
              <w:rPr>
                <w:szCs w:val="24"/>
              </w:rPr>
            </w:pPr>
          </w:p>
          <w:p w:rsidR="00E3433B" w:rsidRPr="0091102B" w:rsidRDefault="00E3433B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901 01 05 02 01 10 0000 510</w:t>
            </w:r>
          </w:p>
        </w:tc>
        <w:tc>
          <w:tcPr>
            <w:tcW w:w="1440" w:type="dxa"/>
            <w:vAlign w:val="bottom"/>
          </w:tcPr>
          <w:p w:rsidR="00E3433B" w:rsidRPr="0091102B" w:rsidRDefault="00E3433B" w:rsidP="00E3433B">
            <w:pPr>
              <w:jc w:val="center"/>
              <w:rPr>
                <w:color w:val="0070C0"/>
                <w:szCs w:val="24"/>
              </w:rPr>
            </w:pPr>
          </w:p>
          <w:p w:rsidR="00E3433B" w:rsidRPr="0091102B" w:rsidRDefault="00456E39" w:rsidP="00E3433B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-29 124,639</w:t>
            </w:r>
          </w:p>
        </w:tc>
        <w:tc>
          <w:tcPr>
            <w:tcW w:w="1440" w:type="dxa"/>
          </w:tcPr>
          <w:p w:rsidR="00E3433B" w:rsidRPr="0091102B" w:rsidRDefault="00E3433B" w:rsidP="0091102B">
            <w:pPr>
              <w:jc w:val="right"/>
              <w:rPr>
                <w:szCs w:val="24"/>
              </w:rPr>
            </w:pPr>
          </w:p>
          <w:p w:rsidR="00E3433B" w:rsidRPr="0091102B" w:rsidRDefault="00E3433B" w:rsidP="0091102B">
            <w:pPr>
              <w:jc w:val="right"/>
              <w:rPr>
                <w:szCs w:val="24"/>
              </w:rPr>
            </w:pPr>
          </w:p>
          <w:p w:rsidR="00E3433B" w:rsidRPr="0091102B" w:rsidRDefault="00E3433B" w:rsidP="0091102B">
            <w:pPr>
              <w:jc w:val="right"/>
              <w:rPr>
                <w:szCs w:val="24"/>
              </w:rPr>
            </w:pPr>
          </w:p>
          <w:p w:rsidR="00E3433B" w:rsidRPr="0091102B" w:rsidRDefault="00E3433B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3433B" w:rsidRPr="0091102B" w:rsidRDefault="00E3433B" w:rsidP="0091102B">
            <w:pPr>
              <w:jc w:val="right"/>
              <w:rPr>
                <w:szCs w:val="24"/>
              </w:rPr>
            </w:pPr>
          </w:p>
          <w:p w:rsidR="00E3433B" w:rsidRPr="0091102B" w:rsidRDefault="00E3433B" w:rsidP="0091102B">
            <w:pPr>
              <w:jc w:val="right"/>
              <w:rPr>
                <w:szCs w:val="24"/>
              </w:rPr>
            </w:pPr>
          </w:p>
          <w:p w:rsidR="00E3433B" w:rsidRPr="0091102B" w:rsidRDefault="00E3433B" w:rsidP="0091102B">
            <w:pPr>
              <w:jc w:val="right"/>
              <w:rPr>
                <w:szCs w:val="24"/>
              </w:rPr>
            </w:pPr>
          </w:p>
          <w:p w:rsidR="00E3433B" w:rsidRPr="0091102B" w:rsidRDefault="00E3433B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-15 561,606</w:t>
            </w:r>
          </w:p>
        </w:tc>
      </w:tr>
      <w:tr w:rsidR="0064000C" w:rsidRPr="0091102B" w:rsidTr="00456E39">
        <w:tc>
          <w:tcPr>
            <w:tcW w:w="2640" w:type="dxa"/>
          </w:tcPr>
          <w:p w:rsidR="0064000C" w:rsidRPr="0091102B" w:rsidRDefault="0064000C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91102B" w:rsidRDefault="0064000C" w:rsidP="0091102B">
            <w:pPr>
              <w:jc w:val="center"/>
              <w:rPr>
                <w:szCs w:val="24"/>
              </w:rPr>
            </w:pPr>
          </w:p>
          <w:p w:rsidR="0064000C" w:rsidRPr="0091102B" w:rsidRDefault="0064000C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000 01 05 00 00 00 0000 600</w:t>
            </w:r>
          </w:p>
        </w:tc>
        <w:tc>
          <w:tcPr>
            <w:tcW w:w="1440" w:type="dxa"/>
            <w:vAlign w:val="bottom"/>
          </w:tcPr>
          <w:p w:rsidR="0064000C" w:rsidRPr="0091102B" w:rsidRDefault="0064000C" w:rsidP="00456E39">
            <w:pPr>
              <w:jc w:val="right"/>
              <w:rPr>
                <w:color w:val="0070C0"/>
                <w:szCs w:val="24"/>
              </w:rPr>
            </w:pPr>
          </w:p>
          <w:p w:rsidR="0064000C" w:rsidRPr="0091102B" w:rsidRDefault="00456E39" w:rsidP="00456E39">
            <w:pPr>
              <w:jc w:val="right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37 585,170</w:t>
            </w:r>
          </w:p>
        </w:tc>
        <w:tc>
          <w:tcPr>
            <w:tcW w:w="1440" w:type="dxa"/>
          </w:tcPr>
          <w:p w:rsidR="006956C9" w:rsidRPr="0091102B" w:rsidRDefault="006956C9" w:rsidP="0091102B">
            <w:pPr>
              <w:jc w:val="right"/>
              <w:rPr>
                <w:szCs w:val="24"/>
              </w:rPr>
            </w:pPr>
          </w:p>
          <w:p w:rsidR="0064000C" w:rsidRPr="0091102B" w:rsidRDefault="007339ED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64000C" w:rsidRPr="0091102B" w:rsidRDefault="0064000C" w:rsidP="0091102B">
            <w:pPr>
              <w:jc w:val="right"/>
              <w:rPr>
                <w:szCs w:val="24"/>
              </w:rPr>
            </w:pPr>
          </w:p>
          <w:p w:rsidR="0064000C" w:rsidRPr="0091102B" w:rsidRDefault="007339ED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15 873,106</w:t>
            </w:r>
          </w:p>
        </w:tc>
      </w:tr>
      <w:tr w:rsidR="00456E39" w:rsidRPr="0091102B" w:rsidTr="00456E39">
        <w:tc>
          <w:tcPr>
            <w:tcW w:w="2640" w:type="dxa"/>
          </w:tcPr>
          <w:p w:rsidR="00456E39" w:rsidRPr="0091102B" w:rsidRDefault="00456E39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000 01 05 02 00 00 0000 600</w:t>
            </w:r>
          </w:p>
        </w:tc>
        <w:tc>
          <w:tcPr>
            <w:tcW w:w="1440" w:type="dxa"/>
            <w:vAlign w:val="bottom"/>
          </w:tcPr>
          <w:p w:rsidR="00456E39" w:rsidRDefault="00456E39" w:rsidP="00456E39">
            <w:pPr>
              <w:jc w:val="right"/>
            </w:pPr>
            <w:r w:rsidRPr="002D583A">
              <w:rPr>
                <w:color w:val="0070C0"/>
                <w:szCs w:val="24"/>
              </w:rPr>
              <w:t>37 585,170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15 873,106</w:t>
            </w:r>
          </w:p>
        </w:tc>
      </w:tr>
      <w:tr w:rsidR="00456E39" w:rsidRPr="0091102B" w:rsidTr="00456E39">
        <w:tc>
          <w:tcPr>
            <w:tcW w:w="2640" w:type="dxa"/>
          </w:tcPr>
          <w:p w:rsidR="00456E39" w:rsidRPr="0091102B" w:rsidRDefault="00456E39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000 01 05 02 01 00 0000 610</w:t>
            </w:r>
          </w:p>
        </w:tc>
        <w:tc>
          <w:tcPr>
            <w:tcW w:w="1440" w:type="dxa"/>
            <w:vAlign w:val="bottom"/>
          </w:tcPr>
          <w:p w:rsidR="00456E39" w:rsidRDefault="00456E39" w:rsidP="00456E39">
            <w:pPr>
              <w:jc w:val="right"/>
            </w:pPr>
            <w:r w:rsidRPr="002D583A">
              <w:rPr>
                <w:color w:val="0070C0"/>
                <w:szCs w:val="24"/>
              </w:rPr>
              <w:t>37 585,170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15 873,106</w:t>
            </w:r>
          </w:p>
        </w:tc>
      </w:tr>
      <w:tr w:rsidR="00456E39" w:rsidRPr="0091102B" w:rsidTr="00456E39">
        <w:tc>
          <w:tcPr>
            <w:tcW w:w="2640" w:type="dxa"/>
          </w:tcPr>
          <w:p w:rsidR="00456E39" w:rsidRPr="0091102B" w:rsidRDefault="00456E39" w:rsidP="00661557">
            <w:pPr>
              <w:rPr>
                <w:szCs w:val="24"/>
              </w:rPr>
            </w:pPr>
            <w:r w:rsidRPr="0091102B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</w:p>
          <w:p w:rsidR="00456E39" w:rsidRPr="0091102B" w:rsidRDefault="00456E39" w:rsidP="0091102B">
            <w:pPr>
              <w:jc w:val="center"/>
              <w:rPr>
                <w:szCs w:val="24"/>
              </w:rPr>
            </w:pPr>
            <w:r w:rsidRPr="0091102B">
              <w:rPr>
                <w:szCs w:val="24"/>
              </w:rPr>
              <w:t>901 01 05 02 01 10 0000 610</w:t>
            </w:r>
          </w:p>
        </w:tc>
        <w:tc>
          <w:tcPr>
            <w:tcW w:w="1440" w:type="dxa"/>
            <w:vAlign w:val="bottom"/>
          </w:tcPr>
          <w:p w:rsidR="00456E39" w:rsidRDefault="00456E39" w:rsidP="00456E39">
            <w:pPr>
              <w:jc w:val="right"/>
            </w:pPr>
            <w:r w:rsidRPr="002D583A">
              <w:rPr>
                <w:color w:val="0070C0"/>
                <w:szCs w:val="24"/>
              </w:rPr>
              <w:t>37 585,170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</w:p>
          <w:p w:rsidR="00456E39" w:rsidRPr="0091102B" w:rsidRDefault="00456E3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15 873,106</w:t>
            </w:r>
          </w:p>
        </w:tc>
      </w:tr>
      <w:tr w:rsidR="0064000C" w:rsidRPr="0091102B" w:rsidTr="0091102B">
        <w:trPr>
          <w:trHeight w:val="195"/>
        </w:trPr>
        <w:tc>
          <w:tcPr>
            <w:tcW w:w="2640" w:type="dxa"/>
          </w:tcPr>
          <w:p w:rsidR="0064000C" w:rsidRPr="0091102B" w:rsidRDefault="0064000C" w:rsidP="00661557">
            <w:pPr>
              <w:rPr>
                <w:szCs w:val="24"/>
              </w:rPr>
            </w:pPr>
            <w:r w:rsidRPr="0091102B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91102B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91102B" w:rsidRDefault="00883398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64000C" w:rsidRPr="0091102B" w:rsidRDefault="006956C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64000C" w:rsidRPr="0091102B" w:rsidRDefault="006956C9" w:rsidP="0091102B">
            <w:pPr>
              <w:jc w:val="right"/>
              <w:rPr>
                <w:szCs w:val="24"/>
              </w:rPr>
            </w:pPr>
            <w:r w:rsidRPr="0091102B">
              <w:rPr>
                <w:szCs w:val="24"/>
              </w:rPr>
              <w:t>311,5</w:t>
            </w:r>
            <w:r w:rsidR="0029141A" w:rsidRPr="0091102B">
              <w:rPr>
                <w:szCs w:val="24"/>
              </w:rPr>
              <w:t>00</w:t>
            </w:r>
            <w:r w:rsidR="001F22B3" w:rsidRPr="0091102B">
              <w:rPr>
                <w:szCs w:val="24"/>
              </w:rPr>
              <w:t>»</w:t>
            </w:r>
          </w:p>
        </w:tc>
      </w:tr>
    </w:tbl>
    <w:p w:rsidR="00102173" w:rsidRDefault="00102173" w:rsidP="00102173">
      <w:pPr>
        <w:ind w:right="-530"/>
        <w:rPr>
          <w:szCs w:val="24"/>
        </w:rPr>
      </w:pPr>
    </w:p>
    <w:p w:rsidR="003C4628" w:rsidRDefault="00580DB7" w:rsidP="00102173">
      <w:pPr>
        <w:ind w:right="-530"/>
        <w:rPr>
          <w:szCs w:val="24"/>
        </w:rPr>
      </w:pPr>
      <w:r>
        <w:rPr>
          <w:sz w:val="28"/>
          <w:szCs w:val="28"/>
        </w:rPr>
        <w:t xml:space="preserve">              5</w:t>
      </w:r>
      <w:r w:rsidR="001F22B3">
        <w:rPr>
          <w:sz w:val="28"/>
          <w:szCs w:val="28"/>
        </w:rPr>
        <w:t xml:space="preserve">) Приложение 4 </w:t>
      </w:r>
      <w:r w:rsidR="001F22B3" w:rsidRPr="00AB11FC">
        <w:rPr>
          <w:sz w:val="28"/>
          <w:szCs w:val="28"/>
        </w:rPr>
        <w:t>к решению изложить в новой редакции</w:t>
      </w:r>
      <w:r w:rsidR="001F22B3">
        <w:rPr>
          <w:sz w:val="28"/>
          <w:szCs w:val="28"/>
        </w:rPr>
        <w:t xml:space="preserve">:               </w:t>
      </w:r>
      <w:r w:rsidR="001F22B3" w:rsidRPr="00006A2F">
        <w:rPr>
          <w:sz w:val="28"/>
          <w:szCs w:val="28"/>
        </w:rPr>
        <w:t xml:space="preserve">   </w:t>
      </w:r>
    </w:p>
    <w:p w:rsidR="00704A00" w:rsidRDefault="00704A00" w:rsidP="00FE2CC1">
      <w:pPr>
        <w:ind w:right="-530"/>
        <w:rPr>
          <w:szCs w:val="24"/>
        </w:rPr>
      </w:pPr>
    </w:p>
    <w:p w:rsidR="0036569D" w:rsidRPr="00006A2F" w:rsidRDefault="0036569D" w:rsidP="0036569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="00833D2F"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 w:rsidR="00C84798">
        <w:rPr>
          <w:szCs w:val="24"/>
        </w:rPr>
        <w:t>4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31328A">
        <w:rPr>
          <w:szCs w:val="24"/>
        </w:rPr>
        <w:t>ласти на 2022</w:t>
      </w:r>
      <w:r w:rsidRPr="00006A2F">
        <w:rPr>
          <w:szCs w:val="24"/>
        </w:rPr>
        <w:t xml:space="preserve"> год</w:t>
      </w:r>
      <w:r w:rsidR="0031328A">
        <w:rPr>
          <w:szCs w:val="24"/>
        </w:rPr>
        <w:t xml:space="preserve"> и на плановый период 2023 и 2024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FE2CC1" w:rsidRDefault="0036569D" w:rsidP="00FE2CC1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31328A">
        <w:rPr>
          <w:bCs/>
          <w:sz w:val="28"/>
          <w:szCs w:val="28"/>
        </w:rPr>
        <w:t>на 2022</w:t>
      </w:r>
      <w:r>
        <w:rPr>
          <w:bCs/>
          <w:sz w:val="28"/>
          <w:szCs w:val="28"/>
        </w:rPr>
        <w:t xml:space="preserve"> год </w:t>
      </w:r>
      <w:r w:rsidR="0031328A">
        <w:rPr>
          <w:bCs/>
          <w:sz w:val="28"/>
          <w:szCs w:val="28"/>
        </w:rPr>
        <w:t>и на плановый период 2023</w:t>
      </w:r>
      <w:r>
        <w:rPr>
          <w:bCs/>
          <w:sz w:val="28"/>
          <w:szCs w:val="28"/>
        </w:rPr>
        <w:t xml:space="preserve"> и 2</w:t>
      </w:r>
      <w:r w:rsidR="0031328A">
        <w:rPr>
          <w:bCs/>
          <w:sz w:val="28"/>
          <w:szCs w:val="28"/>
        </w:rPr>
        <w:t>024</w:t>
      </w:r>
      <w:r w:rsidR="00102173">
        <w:rPr>
          <w:bCs/>
          <w:sz w:val="28"/>
          <w:szCs w:val="28"/>
        </w:rPr>
        <w:t xml:space="preserve"> го</w:t>
      </w:r>
      <w:r w:rsidR="002A0240">
        <w:rPr>
          <w:bCs/>
          <w:sz w:val="28"/>
          <w:szCs w:val="28"/>
        </w:rPr>
        <w:t>дов</w:t>
      </w: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2022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CA3D4D" w:rsidRDefault="00456E39" w:rsidP="00634DCB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23125,639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2634A" w:rsidRDefault="00E6471E" w:rsidP="00634DCB">
            <w:pPr>
              <w:jc w:val="right"/>
              <w:rPr>
                <w:b/>
                <w:sz w:val="22"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8313,30</w:t>
            </w:r>
            <w:r w:rsidR="00FB3440" w:rsidRPr="00B2634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2634A" w:rsidRDefault="00F35F74" w:rsidP="00634DCB">
            <w:pPr>
              <w:jc w:val="right"/>
              <w:rPr>
                <w:b/>
                <w:sz w:val="22"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9331,60</w:t>
            </w:r>
            <w:r w:rsidR="00FB3440" w:rsidRPr="00B2634A">
              <w:rPr>
                <w:b/>
                <w:sz w:val="22"/>
                <w:szCs w:val="22"/>
              </w:rPr>
              <w:t>6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CA3D4D" w:rsidRDefault="00305CFB" w:rsidP="00634DCB">
            <w:pPr>
              <w:jc w:val="right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22418,088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2634A" w:rsidRDefault="00E6471E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8313,30</w:t>
            </w:r>
            <w:r w:rsidR="00FB3440" w:rsidRPr="00B2634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2634A" w:rsidRDefault="00F35F74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9331,6</w:t>
            </w:r>
            <w:r w:rsidR="00FB3440" w:rsidRPr="00B2634A">
              <w:rPr>
                <w:sz w:val="22"/>
                <w:szCs w:val="22"/>
              </w:rPr>
              <w:t>06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2906,800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2917,900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1581,900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1581,900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1336,000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1336,000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FC3D42" w:rsidP="00634DCB">
            <w:pPr>
              <w:jc w:val="center"/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FC3D42" w:rsidP="00634DCB">
            <w:pPr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CA3D4D" w:rsidRDefault="00305CFB" w:rsidP="00634DCB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19174,288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2634A" w:rsidRDefault="00E6471E" w:rsidP="00634DCB">
            <w:pPr>
              <w:jc w:val="right"/>
              <w:rPr>
                <w:b/>
                <w:sz w:val="22"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5050,50</w:t>
            </w:r>
            <w:r w:rsidR="00E7660C" w:rsidRPr="00B2634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2634A" w:rsidRDefault="00E7660C" w:rsidP="00634DCB">
            <w:pPr>
              <w:jc w:val="right"/>
              <w:rPr>
                <w:b/>
                <w:sz w:val="22"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6060,606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493870" w:rsidRDefault="00C50191" w:rsidP="00634DCB">
            <w:pPr>
              <w:jc w:val="center"/>
              <w:rPr>
                <w:b/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000 2 02 25555 00 0000 150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493870" w:rsidRDefault="001A14F7" w:rsidP="00634DCB">
            <w:pPr>
              <w:rPr>
                <w:b/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5050,50</w:t>
            </w:r>
            <w:r w:rsidR="00833D2F" w:rsidRPr="00B2634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5050,50</w:t>
            </w:r>
            <w:r w:rsidR="00833D2F" w:rsidRPr="00B2634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6060,60</w:t>
            </w:r>
            <w:r w:rsidR="00833D2F" w:rsidRPr="00B2634A">
              <w:rPr>
                <w:i/>
                <w:sz w:val="22"/>
                <w:szCs w:val="22"/>
              </w:rPr>
              <w:t>6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1F22B3" w:rsidRDefault="00CB1B03" w:rsidP="00634DCB">
            <w:pPr>
              <w:jc w:val="center"/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000 2 02 25555 10 9508</w:t>
            </w:r>
            <w:r w:rsidR="00C50191" w:rsidRPr="001F22B3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1F22B3" w:rsidRDefault="00C50191" w:rsidP="00634DCB">
            <w:pPr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 xml:space="preserve">Субсидии бюджетам сельских поселений на реализацию программ формирования современной городской среды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1B5342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50</w:t>
            </w:r>
            <w:r w:rsidR="00CB1B03" w:rsidRPr="00B2634A">
              <w:rPr>
                <w:sz w:val="22"/>
                <w:szCs w:val="22"/>
              </w:rPr>
              <w:t>00,0</w:t>
            </w:r>
            <w:r w:rsidRPr="00B2634A">
              <w:rPr>
                <w:sz w:val="22"/>
                <w:szCs w:val="22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CB1B03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5000,0</w:t>
            </w:r>
            <w:r w:rsidR="001B5342" w:rsidRPr="00B2634A">
              <w:rPr>
                <w:sz w:val="22"/>
                <w:szCs w:val="22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CB1B03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6000,0</w:t>
            </w:r>
            <w:r w:rsidR="001B5342" w:rsidRPr="00B2634A">
              <w:rPr>
                <w:sz w:val="22"/>
                <w:szCs w:val="22"/>
              </w:rPr>
              <w:t>00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1F22B3" w:rsidRDefault="00CB1B03" w:rsidP="00634DCB">
            <w:pPr>
              <w:jc w:val="center"/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000 2 02 25555 10 9257</w:t>
            </w:r>
            <w:r w:rsidR="00C50191" w:rsidRPr="001F22B3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1F22B3" w:rsidRDefault="00C50191" w:rsidP="00634DCB">
            <w:pPr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Субсидии бюджетам сельских поселений на реализацию программ формирован</w:t>
            </w:r>
            <w:r w:rsidR="003A20E2" w:rsidRPr="001F22B3">
              <w:rPr>
                <w:sz w:val="22"/>
                <w:szCs w:val="22"/>
              </w:rPr>
              <w:t>ия современной городской среды</w:t>
            </w:r>
            <w:r w:rsidRPr="001F22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CB1B03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50,50</w:t>
            </w:r>
            <w:r w:rsidR="00833D2F" w:rsidRPr="00B2634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CB1B03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50,50</w:t>
            </w:r>
            <w:r w:rsidR="00833D2F" w:rsidRPr="00B2634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2634A" w:rsidRDefault="00CB1B03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60,60</w:t>
            </w:r>
            <w:r w:rsidR="00833D2F" w:rsidRPr="00B2634A">
              <w:rPr>
                <w:sz w:val="22"/>
                <w:szCs w:val="22"/>
              </w:rPr>
              <w:t>6</w:t>
            </w:r>
          </w:p>
        </w:tc>
      </w:tr>
      <w:tr w:rsidR="00305CFB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FB" w:rsidRPr="00305CFB" w:rsidRDefault="00305CFB" w:rsidP="00C9573F">
            <w:pPr>
              <w:jc w:val="center"/>
              <w:rPr>
                <w:b/>
                <w:i/>
                <w:color w:val="0070C0"/>
                <w:sz w:val="22"/>
                <w:szCs w:val="22"/>
              </w:rPr>
            </w:pPr>
            <w:r w:rsidRPr="00305CFB">
              <w:rPr>
                <w:i/>
                <w:color w:val="0070C0"/>
                <w:sz w:val="22"/>
                <w:szCs w:val="22"/>
              </w:rPr>
              <w:t>000 2 02 25576 00 0000 150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FB" w:rsidRPr="00305CFB" w:rsidRDefault="00305CFB" w:rsidP="00C9573F">
            <w:pPr>
              <w:rPr>
                <w:b/>
                <w:i/>
                <w:color w:val="0070C0"/>
                <w:sz w:val="22"/>
                <w:szCs w:val="22"/>
              </w:rPr>
            </w:pPr>
            <w:r w:rsidRPr="00305CFB">
              <w:rPr>
                <w:i/>
                <w:color w:val="0070C0"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305CFB">
              <w:rPr>
                <w:i/>
                <w:color w:val="0070C0"/>
                <w:sz w:val="22"/>
                <w:szCs w:val="22"/>
              </w:rPr>
              <w:t>1981,100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305CFB">
              <w:rPr>
                <w:i/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305CFB">
              <w:rPr>
                <w:i/>
                <w:color w:val="0070C0"/>
                <w:sz w:val="22"/>
                <w:szCs w:val="22"/>
              </w:rPr>
              <w:t>0,000</w:t>
            </w:r>
          </w:p>
        </w:tc>
      </w:tr>
      <w:tr w:rsidR="00305CFB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FB" w:rsidRPr="00305CFB" w:rsidRDefault="00305CFB" w:rsidP="00C9573F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>000 2 02 25576 10 9234 150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FB" w:rsidRPr="00305CFB" w:rsidRDefault="00305CFB" w:rsidP="00C9573F">
            <w:pPr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 xml:space="preserve">Субсидии бюджетам сельских поселений на обеспечение комплексного развития сельских территорий(благоустройство сельских территорий за счет средств  федерального бюджета)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>1961,300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305CFB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FB" w:rsidRPr="00305CFB" w:rsidRDefault="00305CFB" w:rsidP="00C9573F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FB" w:rsidRPr="00305CFB" w:rsidRDefault="00305CFB" w:rsidP="00C9573F">
            <w:pPr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 xml:space="preserve">Субсидии бюджетам сельских поселений на обеспечение комплексного развития сельских территорий(благоустройство сельских территорий за счет средств </w:t>
            </w:r>
            <w:r w:rsidRPr="00305CFB">
              <w:rPr>
                <w:color w:val="0070C0"/>
                <w:sz w:val="22"/>
                <w:szCs w:val="22"/>
              </w:rPr>
              <w:lastRenderedPageBreak/>
              <w:t xml:space="preserve">бюджета Пензенской области на софинансирование средств федерального бюджета)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lastRenderedPageBreak/>
              <w:t>19,800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CFB" w:rsidRPr="00305CFB" w:rsidRDefault="00305CFB" w:rsidP="00C9573F">
            <w:pPr>
              <w:jc w:val="right"/>
              <w:rPr>
                <w:color w:val="0070C0"/>
                <w:sz w:val="22"/>
                <w:szCs w:val="22"/>
              </w:rPr>
            </w:pPr>
            <w:r w:rsidRPr="00305CFB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93870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lastRenderedPageBreak/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93870" w:rsidRDefault="00FC3D42" w:rsidP="00634DCB">
            <w:pPr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CA3D4D" w:rsidRDefault="00B2634A" w:rsidP="00634DCB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CA3D4D">
              <w:rPr>
                <w:i/>
                <w:color w:val="0070C0"/>
                <w:sz w:val="22"/>
                <w:szCs w:val="22"/>
              </w:rPr>
              <w:t>12142,683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2634A" w:rsidRDefault="00E6471E" w:rsidP="00634DCB">
            <w:pPr>
              <w:jc w:val="right"/>
              <w:rPr>
                <w:i/>
                <w:sz w:val="22"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2634A" w:rsidRDefault="00E6471E" w:rsidP="00634DCB">
            <w:pPr>
              <w:jc w:val="right"/>
              <w:rPr>
                <w:i/>
                <w:sz w:val="22"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0,000</w:t>
            </w:r>
          </w:p>
        </w:tc>
      </w:tr>
      <w:tr w:rsidR="00FC3D42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E36E76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1A14F7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 w:rsidR="00E36E76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CA3D4D" w:rsidRDefault="00B2634A" w:rsidP="00634DCB">
            <w:pPr>
              <w:jc w:val="right"/>
              <w:rPr>
                <w:color w:val="0070C0"/>
                <w:sz w:val="22"/>
                <w:szCs w:val="22"/>
              </w:rPr>
            </w:pPr>
            <w:r w:rsidRPr="00CA3D4D">
              <w:rPr>
                <w:color w:val="0070C0"/>
                <w:sz w:val="22"/>
                <w:szCs w:val="22"/>
              </w:rPr>
              <w:t>12142,683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2634A" w:rsidRDefault="00E6471E" w:rsidP="00634DCB">
            <w:pPr>
              <w:jc w:val="right"/>
              <w:rPr>
                <w:sz w:val="22"/>
                <w:szCs w:val="22"/>
              </w:rPr>
            </w:pPr>
            <w:r w:rsidRPr="00B2634A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6471E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3609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036091" w:rsidRDefault="00036091" w:rsidP="00634DCB">
            <w:pPr>
              <w:jc w:val="center"/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036091" w:rsidRDefault="00036091" w:rsidP="00634DCB">
            <w:pPr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1F22B3" w:rsidRDefault="00535FCD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636FF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6FF" w:rsidRDefault="00EE0735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000 2 02 29999 10 9274</w:t>
            </w:r>
            <w:r w:rsidR="001636FF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FF" w:rsidRPr="00273627" w:rsidRDefault="001636FF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>
              <w:rPr>
                <w:sz w:val="22"/>
                <w:szCs w:val="22"/>
              </w:rPr>
              <w:t>ний</w:t>
            </w:r>
            <w:r w:rsidR="00EE0735"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79F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9F1" w:rsidRPr="001B5342" w:rsidRDefault="00E6471E" w:rsidP="00634DC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000</w:t>
            </w:r>
            <w:r w:rsidRPr="00E6471E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9275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9F1" w:rsidRPr="00E6471E" w:rsidRDefault="00E6471E" w:rsidP="00634DCB">
            <w:pPr>
              <w:rPr>
                <w:sz w:val="22"/>
                <w:szCs w:val="22"/>
                <w:highlight w:val="yellow"/>
              </w:rPr>
            </w:pPr>
            <w:r w:rsidRPr="00E6471E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водоснабжения в населен</w:t>
            </w:r>
            <w:r>
              <w:rPr>
                <w:sz w:val="22"/>
                <w:szCs w:val="22"/>
              </w:rPr>
              <w:t>ных пунктах Пензенской области (</w:t>
            </w:r>
            <w:r w:rsidRPr="00E6471E">
              <w:rPr>
                <w:sz w:val="22"/>
                <w:szCs w:val="22"/>
              </w:rPr>
              <w:t>за исключением субсидий на софинансирование объектов капит</w:t>
            </w:r>
            <w:r>
              <w:rPr>
                <w:sz w:val="22"/>
                <w:szCs w:val="22"/>
              </w:rPr>
              <w:t>ального строительст</w:t>
            </w:r>
            <w:r w:rsidRPr="00E6471E">
              <w:rPr>
                <w:sz w:val="22"/>
                <w:szCs w:val="22"/>
              </w:rPr>
              <w:t>ва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CA3D4D" w:rsidRDefault="00B2634A" w:rsidP="00634DCB">
            <w:pPr>
              <w:jc w:val="right"/>
              <w:rPr>
                <w:color w:val="0070C0"/>
                <w:sz w:val="22"/>
                <w:szCs w:val="22"/>
              </w:rPr>
            </w:pPr>
            <w:r w:rsidRPr="00CA3D4D">
              <w:rPr>
                <w:color w:val="0070C0"/>
                <w:sz w:val="22"/>
                <w:szCs w:val="22"/>
              </w:rPr>
              <w:t>4802,683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E6471E" w:rsidRDefault="00E6471E" w:rsidP="00634DCB">
            <w:pPr>
              <w:jc w:val="right"/>
              <w:rPr>
                <w:sz w:val="22"/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E6471E" w:rsidRDefault="00E6471E" w:rsidP="00634DCB">
            <w:pPr>
              <w:jc w:val="right"/>
              <w:rPr>
                <w:sz w:val="22"/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</w:tr>
      <w:tr w:rsidR="00B77507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507" w:rsidRPr="001F22B3" w:rsidRDefault="00B77507" w:rsidP="00634DCB">
            <w:pPr>
              <w:jc w:val="center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1F22B3" w:rsidRDefault="00B77507" w:rsidP="00634DCB">
            <w:pPr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B77507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B77507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B77507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251,100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FE2CC1" w:rsidRPr="0062797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0B0A5B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</w:t>
            </w:r>
            <w:r w:rsidRPr="000B0A5B">
              <w:rPr>
                <w:sz w:val="20"/>
              </w:rPr>
              <w:lastRenderedPageBreak/>
              <w:t>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lastRenderedPageBreak/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3528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  <w:r w:rsidR="00833D2F">
              <w:rPr>
                <w:sz w:val="22"/>
                <w:szCs w:val="22"/>
              </w:rPr>
              <w:t>»</w:t>
            </w:r>
          </w:p>
        </w:tc>
      </w:tr>
      <w:tr w:rsidR="00456E39" w:rsidRPr="001A7107" w:rsidTr="00E06DBA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E39" w:rsidRPr="00456E39" w:rsidRDefault="00456E39" w:rsidP="00E06DBA">
            <w:pPr>
              <w:jc w:val="center"/>
              <w:rPr>
                <w:snapToGrid w:val="0"/>
                <w:color w:val="0070C0"/>
                <w:sz w:val="22"/>
                <w:szCs w:val="22"/>
              </w:rPr>
            </w:pPr>
            <w:r w:rsidRPr="00456E39">
              <w:rPr>
                <w:b/>
                <w:snapToGrid w:val="0"/>
                <w:color w:val="0070C0"/>
                <w:sz w:val="22"/>
                <w:szCs w:val="22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39" w:rsidRPr="00456E39" w:rsidRDefault="00456E39" w:rsidP="00E06DBA">
            <w:pPr>
              <w:rPr>
                <w:color w:val="0070C0"/>
                <w:sz w:val="20"/>
              </w:rPr>
            </w:pPr>
            <w:r w:rsidRPr="00456E39">
              <w:rPr>
                <w:b/>
                <w:color w:val="0070C0"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E39" w:rsidRPr="00456E39" w:rsidRDefault="00456E39" w:rsidP="00456E39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456E39" w:rsidRPr="00456E39" w:rsidRDefault="00456E39" w:rsidP="00456E39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456E39">
              <w:rPr>
                <w:b/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E06DBA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456E39">
              <w:rPr>
                <w:b/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E06DBA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456E39">
              <w:rPr>
                <w:b/>
                <w:color w:val="0070C0"/>
                <w:sz w:val="22"/>
                <w:szCs w:val="22"/>
              </w:rPr>
              <w:t>0,000</w:t>
            </w:r>
          </w:p>
        </w:tc>
      </w:tr>
      <w:tr w:rsidR="00456E39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E39" w:rsidRPr="00456E39" w:rsidRDefault="00456E39" w:rsidP="00E06DBA">
            <w:pPr>
              <w:jc w:val="center"/>
              <w:rPr>
                <w:snapToGrid w:val="0"/>
                <w:color w:val="0070C0"/>
                <w:sz w:val="22"/>
                <w:szCs w:val="22"/>
              </w:rPr>
            </w:pPr>
            <w:r w:rsidRPr="00456E39">
              <w:rPr>
                <w:snapToGrid w:val="0"/>
                <w:color w:val="0070C0"/>
                <w:sz w:val="22"/>
                <w:szCs w:val="22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39" w:rsidRPr="00456E39" w:rsidRDefault="00456E39" w:rsidP="00E06DBA">
            <w:pPr>
              <w:rPr>
                <w:color w:val="0070C0"/>
                <w:sz w:val="20"/>
              </w:rPr>
            </w:pPr>
            <w:r w:rsidRPr="00456E39">
              <w:rPr>
                <w:color w:val="0070C0"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456E39">
            <w:pPr>
              <w:jc w:val="right"/>
              <w:rPr>
                <w:color w:val="0070C0"/>
                <w:sz w:val="22"/>
                <w:szCs w:val="22"/>
              </w:rPr>
            </w:pPr>
            <w:r w:rsidRPr="00456E39">
              <w:rPr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456E39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456E39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456E39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E39" w:rsidRPr="00456E39" w:rsidRDefault="00456E39" w:rsidP="00E06DBA">
            <w:pPr>
              <w:jc w:val="center"/>
              <w:rPr>
                <w:snapToGrid w:val="0"/>
                <w:color w:val="0070C0"/>
                <w:sz w:val="22"/>
                <w:szCs w:val="22"/>
              </w:rPr>
            </w:pPr>
            <w:r w:rsidRPr="00456E39">
              <w:rPr>
                <w:snapToGrid w:val="0"/>
                <w:color w:val="0070C0"/>
                <w:sz w:val="22"/>
                <w:szCs w:val="22"/>
              </w:rPr>
              <w:t>000 2 07 05030 10 0000 15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39" w:rsidRPr="00456E39" w:rsidRDefault="00456E39" w:rsidP="00E06DBA">
            <w:pPr>
              <w:rPr>
                <w:color w:val="0070C0"/>
                <w:sz w:val="20"/>
              </w:rPr>
            </w:pPr>
            <w:r w:rsidRPr="00456E39">
              <w:rPr>
                <w:color w:val="0070C0"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456E39">
            <w:pPr>
              <w:jc w:val="right"/>
              <w:rPr>
                <w:color w:val="0070C0"/>
                <w:sz w:val="22"/>
                <w:szCs w:val="22"/>
              </w:rPr>
            </w:pPr>
            <w:r w:rsidRPr="00456E39">
              <w:rPr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456E39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E39" w:rsidRPr="00456E39" w:rsidRDefault="00456E39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456E39">
              <w:rPr>
                <w:color w:val="0070C0"/>
                <w:sz w:val="22"/>
                <w:szCs w:val="22"/>
              </w:rPr>
              <w:t>0,000»</w:t>
            </w:r>
          </w:p>
        </w:tc>
      </w:tr>
    </w:tbl>
    <w:p w:rsidR="00FA7586" w:rsidRDefault="00FA7586" w:rsidP="006D78E0">
      <w:pPr>
        <w:rPr>
          <w:szCs w:val="24"/>
        </w:rPr>
        <w:sectPr w:rsidR="00FA7586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1F22B3" w:rsidP="001F22B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FB3440">
        <w:rPr>
          <w:sz w:val="28"/>
          <w:szCs w:val="28"/>
        </w:rPr>
        <w:t xml:space="preserve">                           </w:t>
      </w:r>
      <w:r w:rsidR="00580DB7">
        <w:rPr>
          <w:sz w:val="28"/>
          <w:szCs w:val="28"/>
        </w:rPr>
        <w:t>6</w:t>
      </w:r>
      <w:r>
        <w:rPr>
          <w:sz w:val="28"/>
          <w:szCs w:val="28"/>
        </w:rPr>
        <w:t xml:space="preserve">) Приложение 5 </w:t>
      </w:r>
      <w:r w:rsidRPr="00AB11FC">
        <w:rPr>
          <w:sz w:val="28"/>
          <w:szCs w:val="28"/>
        </w:rPr>
        <w:t>к р</w:t>
      </w:r>
      <w:r w:rsidR="00FB3440">
        <w:rPr>
          <w:sz w:val="28"/>
          <w:szCs w:val="28"/>
        </w:rPr>
        <w:t>е</w:t>
      </w:r>
      <w:r w:rsidR="00B2634A">
        <w:rPr>
          <w:sz w:val="28"/>
          <w:szCs w:val="28"/>
        </w:rPr>
        <w:t>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1F22B3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101AAC">
        <w:t>5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FE50B0">
        <w:t>области на 2022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FE50B0">
        <w:rPr>
          <w:szCs w:val="24"/>
        </w:rPr>
        <w:t>на плановый период 2023</w:t>
      </w:r>
      <w:r w:rsidR="005D1A96" w:rsidRPr="00EC25E4">
        <w:rPr>
          <w:szCs w:val="24"/>
        </w:rPr>
        <w:t xml:space="preserve"> и </w:t>
      </w:r>
      <w:r w:rsidR="00FE50B0">
        <w:rPr>
          <w:szCs w:val="24"/>
        </w:rPr>
        <w:t>2024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FE50B0">
        <w:rPr>
          <w:sz w:val="28"/>
          <w:szCs w:val="28"/>
        </w:rPr>
        <w:t>ных ассигнований на 2022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FE50B0">
        <w:rPr>
          <w:sz w:val="28"/>
          <w:szCs w:val="28"/>
        </w:rPr>
        <w:t>2023 и 2024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D211DC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734465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FE50B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FE50B0">
              <w:rPr>
                <w:sz w:val="22"/>
                <w:szCs w:val="22"/>
              </w:rPr>
              <w:t>2023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FE50B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734465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006A2F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345221" w:rsidRDefault="00456E39" w:rsidP="004C4C92">
            <w:pPr>
              <w:jc w:val="right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37585,170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E50B0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E50B0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15400,100</w:t>
            </w:r>
          </w:p>
        </w:tc>
      </w:tr>
      <w:tr w:rsidR="00E14890" w:rsidRPr="00006A2F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45221" w:rsidRDefault="00D211DC" w:rsidP="00D67D6F">
            <w:pPr>
              <w:jc w:val="right"/>
              <w:rPr>
                <w:b/>
                <w:bCs/>
              </w:rPr>
            </w:pPr>
            <w:r w:rsidRPr="00345221">
              <w:rPr>
                <w:b/>
                <w:bCs/>
              </w:rPr>
              <w:t>5869,072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C226F1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</w:t>
            </w:r>
            <w:r w:rsidR="00DA7D0E">
              <w:rPr>
                <w:b/>
                <w:bCs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C226F1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E14890" w:rsidRPr="00006A2F" w:rsidTr="00734465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E50C89" w:rsidRDefault="00C51A19" w:rsidP="00465B20">
            <w:pPr>
              <w:jc w:val="right"/>
              <w:rPr>
                <w:b/>
              </w:rPr>
            </w:pPr>
            <w:r w:rsidRPr="00E50C89">
              <w:rPr>
                <w:b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26CC4" w:rsidRDefault="00AB2A68" w:rsidP="00465B20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73AB8" w:rsidRDefault="00AB2A68" w:rsidP="00465B20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E14890" w:rsidRPr="00006A2F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E50C89" w:rsidRDefault="00C51A19" w:rsidP="00D67D6F">
            <w:pPr>
              <w:jc w:val="right"/>
            </w:pPr>
            <w:r w:rsidRPr="00E50C89"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D5D12" w:rsidRDefault="00AB2A68" w:rsidP="00D67D6F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D5D12" w:rsidRDefault="00AB2A68" w:rsidP="00D67D6F">
            <w:pPr>
              <w:jc w:val="right"/>
            </w:pPr>
            <w:r>
              <w:t>4666,645</w:t>
            </w:r>
          </w:p>
        </w:tc>
      </w:tr>
      <w:tr w:rsidR="00E14890" w:rsidRPr="00006A2F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E50C89" w:rsidRDefault="00C51A19" w:rsidP="00D67D6F">
            <w:pPr>
              <w:jc w:val="right"/>
            </w:pPr>
            <w:r w:rsidRPr="00E50C89"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4666,645</w:t>
            </w:r>
          </w:p>
        </w:tc>
      </w:tr>
      <w:tr w:rsidR="00E14890" w:rsidRPr="00006A2F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E50C89" w:rsidRDefault="00BD5D12" w:rsidP="00D67D6F">
            <w:pPr>
              <w:jc w:val="right"/>
            </w:pPr>
          </w:p>
          <w:p w:rsidR="00BD5D12" w:rsidRPr="00E50C89" w:rsidRDefault="00BD5D12" w:rsidP="00D67D6F">
            <w:pPr>
              <w:jc w:val="right"/>
            </w:pPr>
          </w:p>
          <w:p w:rsidR="00695526" w:rsidRPr="00E50C89" w:rsidRDefault="00C51A19" w:rsidP="00893F34">
            <w:pPr>
              <w:jc w:val="right"/>
            </w:pPr>
            <w:r w:rsidRPr="00E50C89">
              <w:t>4814,054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4664,645</w:t>
            </w:r>
          </w:p>
        </w:tc>
      </w:tr>
      <w:tr w:rsidR="00E14890" w:rsidRPr="00006A2F" w:rsidTr="00734465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6B6221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E14890" w:rsidRPr="00006A2F" w:rsidTr="00734465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Default="008A41A9" w:rsidP="00D67D6F">
            <w:pPr>
              <w:jc w:val="both"/>
              <w:rPr>
                <w:szCs w:val="24"/>
                <w:lang w:val="en-US"/>
              </w:rPr>
            </w:pPr>
          </w:p>
          <w:p w:rsidR="008A41A9" w:rsidRDefault="008A41A9" w:rsidP="00D67D6F">
            <w:pPr>
              <w:jc w:val="both"/>
              <w:rPr>
                <w:szCs w:val="24"/>
                <w:lang w:val="en-US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D67D6F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E14890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D67D6F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E14890" w:rsidRPr="00006A2F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D211DC" w:rsidRDefault="00C51A19" w:rsidP="00D67D6F">
            <w:pPr>
              <w:jc w:val="right"/>
            </w:pPr>
            <w:r w:rsidRPr="00D211DC"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864,420</w:t>
            </w:r>
          </w:p>
        </w:tc>
      </w:tr>
      <w:tr w:rsidR="00E14890" w:rsidRPr="00006A2F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E50C89" w:rsidRDefault="00C51A19" w:rsidP="00D67D6F">
            <w:pPr>
              <w:jc w:val="right"/>
            </w:pPr>
            <w:r w:rsidRPr="00E50C89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842,120</w:t>
            </w:r>
          </w:p>
        </w:tc>
      </w:tr>
      <w:tr w:rsidR="00E14890" w:rsidRPr="00006A2F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E50C89" w:rsidRDefault="00C51A19" w:rsidP="006B6221">
            <w:pPr>
              <w:jc w:val="right"/>
            </w:pPr>
            <w:r w:rsidRPr="00E50C89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842,120</w:t>
            </w:r>
          </w:p>
        </w:tc>
      </w:tr>
      <w:tr w:rsidR="00D67D6F" w:rsidRPr="00006A2F" w:rsidTr="00734465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893F34" w:rsidP="00D67D6F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893F34" w:rsidP="00D67D6F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C51A19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C51A19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D81A0E" w:rsidP="00D67D6F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D81A0E" w:rsidP="00D67D6F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E50C89" w:rsidRDefault="00D81A0E" w:rsidP="00D67D6F">
            <w:pPr>
              <w:jc w:val="right"/>
            </w:pPr>
            <w:r w:rsidRPr="00E50C89">
              <w:t>0,000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45221" w:rsidRDefault="00D211DC" w:rsidP="00D67D6F">
            <w:pPr>
              <w:jc w:val="right"/>
              <w:rPr>
                <w:b/>
              </w:rPr>
            </w:pPr>
            <w:r w:rsidRPr="00345221">
              <w:rPr>
                <w:b/>
              </w:rPr>
              <w:t>1048,010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C226F1" w:rsidP="00D67D6F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C226F1" w:rsidP="00D67D6F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</w:t>
            </w:r>
            <w:r w:rsidRPr="0099544A">
              <w:rPr>
                <w:szCs w:val="24"/>
              </w:rPr>
              <w:lastRenderedPageBreak/>
              <w:t xml:space="preserve">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D944E8" w:rsidP="00D67D6F">
            <w:pPr>
              <w:jc w:val="right"/>
            </w:pPr>
            <w:r w:rsidRPr="00345221"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568,415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D944E8" w:rsidP="00D67D6F">
            <w:pPr>
              <w:jc w:val="right"/>
            </w:pPr>
            <w:r w:rsidRPr="00345221"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568,415</w:t>
            </w:r>
          </w:p>
        </w:tc>
      </w:tr>
      <w:tr w:rsidR="002F4721" w:rsidRPr="00006A2F" w:rsidTr="00734465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2F4721" w:rsidP="00D67D6F">
            <w:pPr>
              <w:jc w:val="right"/>
            </w:pPr>
          </w:p>
          <w:p w:rsidR="00D25B01" w:rsidRPr="00345221" w:rsidRDefault="00D25B01" w:rsidP="00D67D6F">
            <w:pPr>
              <w:jc w:val="right"/>
            </w:pPr>
          </w:p>
          <w:p w:rsidR="00D25B01" w:rsidRPr="00345221" w:rsidRDefault="00D25B01" w:rsidP="00D67D6F">
            <w:pPr>
              <w:jc w:val="right"/>
            </w:pPr>
          </w:p>
          <w:p w:rsidR="007145DC" w:rsidRPr="00345221" w:rsidRDefault="007145DC" w:rsidP="00D67D6F">
            <w:pPr>
              <w:jc w:val="right"/>
            </w:pPr>
          </w:p>
          <w:p w:rsidR="00D25B01" w:rsidRPr="00345221" w:rsidRDefault="00D944E8" w:rsidP="007145DC">
            <w:pPr>
              <w:jc w:val="right"/>
            </w:pPr>
            <w:r w:rsidRPr="00345221"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14BC6">
            <w:pPr>
              <w:jc w:val="right"/>
            </w:pPr>
            <w:r>
              <w:t>568,415</w:t>
            </w:r>
          </w:p>
        </w:tc>
      </w:tr>
      <w:tr w:rsidR="003412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E50C89" w:rsidRDefault="00D81A0E" w:rsidP="00D67D6F">
            <w:pPr>
              <w:jc w:val="right"/>
            </w:pPr>
            <w:r w:rsidRPr="00E50C89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3412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E50C89" w:rsidRDefault="00D81A0E" w:rsidP="00D67D6F">
            <w:pPr>
              <w:jc w:val="right"/>
            </w:pPr>
            <w:r w:rsidRPr="00E50C89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3412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E50C89" w:rsidRDefault="00D81A0E" w:rsidP="00D67D6F">
            <w:pPr>
              <w:jc w:val="right"/>
            </w:pPr>
            <w:r w:rsidRPr="00E50C89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D944E8" w:rsidP="00D67D6F">
            <w:pPr>
              <w:jc w:val="right"/>
            </w:pPr>
            <w:r w:rsidRPr="00345221"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D944E8" w:rsidP="00D67D6F">
            <w:pPr>
              <w:jc w:val="right"/>
            </w:pPr>
            <w:r w:rsidRPr="00345221"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D944E8" w:rsidP="00D67D6F">
            <w:pPr>
              <w:jc w:val="right"/>
            </w:pPr>
            <w:r w:rsidRPr="00345221"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2F4721" w:rsidP="00D67D6F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Pr="00BD4DD7">
              <w:rPr>
                <w:szCs w:val="24"/>
              </w:rPr>
              <w:t xml:space="preserve"> сельсовете Камешкирского района</w:t>
            </w:r>
            <w:r w:rsidR="003E161A">
              <w:rPr>
                <w:szCs w:val="24"/>
              </w:rPr>
              <w:t xml:space="preserve"> </w:t>
            </w:r>
            <w:r w:rsidR="003E161A">
              <w:rPr>
                <w:szCs w:val="24"/>
              </w:rPr>
              <w:lastRenderedPageBreak/>
              <w:t>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145DC" w:rsidP="00D67D6F">
            <w:pPr>
              <w:jc w:val="right"/>
            </w:pPr>
            <w:r>
              <w:t>7</w:t>
            </w:r>
            <w:r w:rsidR="00AD1FFB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7</w:t>
            </w:r>
            <w:r w:rsidR="00AD1FFB"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3E161A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AD1FFB" w:rsidRPr="00006A2F" w:rsidTr="00734465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B0649A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B0649A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B0649A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F35F74" w:rsidP="005E038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35F74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35F74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248,599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0759F2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248,599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2,501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2,501</w:t>
            </w:r>
          </w:p>
        </w:tc>
      </w:tr>
      <w:tr w:rsidR="002F4721" w:rsidRPr="00006A2F" w:rsidTr="00734465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F31FD1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2F4721" w:rsidRPr="00006A2F" w:rsidTr="00734465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0649A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D944E8" w:rsidP="00D67D6F">
            <w:pPr>
              <w:jc w:val="right"/>
              <w:rPr>
                <w:b/>
              </w:rPr>
            </w:pPr>
            <w:r w:rsidRPr="00345221">
              <w:rPr>
                <w:b/>
              </w:rPr>
              <w:t>7704,160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  <w:rPr>
                <w:b/>
              </w:rPr>
            </w:pPr>
            <w:r w:rsidRPr="0071499A">
              <w:rPr>
                <w:b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1905,12</w:t>
            </w:r>
            <w:r w:rsidR="00594086"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9F6827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9F6827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1905,12</w:t>
            </w:r>
            <w:r w:rsidR="00594086"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1905,12</w:t>
            </w:r>
            <w:r w:rsidR="00594086"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1905,12</w:t>
            </w:r>
            <w:r w:rsidR="00594086"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1905,12</w:t>
            </w:r>
            <w:r w:rsidR="00594086"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E50C89" w:rsidRDefault="00E775EB" w:rsidP="00D67D6F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 xml:space="preserve">Основное мероприятие «Мероприятия </w:t>
            </w:r>
            <w:r w:rsidRPr="00A00595">
              <w:rPr>
                <w:szCs w:val="24"/>
              </w:rPr>
              <w:lastRenderedPageBreak/>
              <w:t>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E50C89" w:rsidRDefault="00E775EB" w:rsidP="00D67D6F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16712" w:rsidRDefault="0071499A" w:rsidP="00D67D6F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16712" w:rsidRDefault="0071499A" w:rsidP="00D67D6F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16712" w:rsidRDefault="0071499A" w:rsidP="00D63815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3D0A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rPr>
                <w:color w:val="0070C0"/>
              </w:rPr>
            </w:pPr>
            <w:r w:rsidRPr="00345221">
              <w:rPr>
                <w:color w:val="0070C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  <w:p w:rsidR="003D0A5C" w:rsidRPr="00345221" w:rsidRDefault="003D0A5C" w:rsidP="003D0A5C">
            <w:pPr>
              <w:jc w:val="both"/>
              <w:rPr>
                <w:color w:val="0070C0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both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A5C" w:rsidRPr="00345221" w:rsidRDefault="003D0A5C" w:rsidP="003D0A5C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A5C" w:rsidRPr="00345221" w:rsidRDefault="0071499A" w:rsidP="003D0A5C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385,874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A5C" w:rsidRPr="00345221" w:rsidRDefault="003D0A5C" w:rsidP="003D0A5C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0,000</w:t>
            </w:r>
          </w:p>
        </w:tc>
      </w:tr>
      <w:tr w:rsidR="0071499A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both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both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99A" w:rsidRPr="00345221" w:rsidRDefault="0071499A" w:rsidP="0071499A">
            <w:pPr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99A" w:rsidRPr="00345221" w:rsidRDefault="0071499A" w:rsidP="0071499A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385,874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0,000</w:t>
            </w:r>
          </w:p>
        </w:tc>
      </w:tr>
      <w:tr w:rsidR="0071499A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both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both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99A" w:rsidRPr="00345221" w:rsidRDefault="0071499A" w:rsidP="0071499A">
            <w:pPr>
              <w:rPr>
                <w:color w:val="0070C0"/>
                <w:szCs w:val="24"/>
              </w:rPr>
            </w:pPr>
            <w:r w:rsidRPr="00345221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99A" w:rsidRPr="00345221" w:rsidRDefault="0071499A" w:rsidP="0071499A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385,874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345221" w:rsidRDefault="0071499A" w:rsidP="0071499A">
            <w:pPr>
              <w:jc w:val="right"/>
              <w:rPr>
                <w:color w:val="0070C0"/>
              </w:rPr>
            </w:pPr>
            <w:r w:rsidRPr="00345221">
              <w:rPr>
                <w:color w:val="0070C0"/>
              </w:rPr>
              <w:t>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1A7483">
            <w:pPr>
              <w:jc w:val="right"/>
              <w:rPr>
                <w:b/>
              </w:rPr>
            </w:pPr>
            <w:r w:rsidRPr="0071499A">
              <w:rPr>
                <w:b/>
              </w:rPr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334561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D944E8" w:rsidP="00D67D6F">
            <w:pPr>
              <w:jc w:val="right"/>
            </w:pPr>
            <w:r w:rsidRPr="0071499A"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</w:tr>
      <w:tr w:rsidR="00D944E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D944E8" w:rsidP="00D67D6F">
            <w:pPr>
              <w:jc w:val="both"/>
              <w:rPr>
                <w:szCs w:val="24"/>
              </w:rPr>
            </w:pPr>
            <w:r w:rsidRPr="0071499A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D944E8" w:rsidP="00D67D6F">
            <w:pPr>
              <w:jc w:val="both"/>
              <w:rPr>
                <w:szCs w:val="24"/>
              </w:rPr>
            </w:pPr>
            <w:r w:rsidRPr="0071499A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D944E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71499A" w:rsidRDefault="00D944E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71499A" w:rsidRDefault="00C70D00" w:rsidP="00D67D6F">
            <w:pPr>
              <w:jc w:val="right"/>
            </w:pPr>
            <w:r w:rsidRPr="0071499A"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C70D00" w:rsidP="00D67D6F">
            <w:pPr>
              <w:jc w:val="right"/>
            </w:pPr>
            <w:r w:rsidRPr="0071499A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C70D00" w:rsidP="00D67D6F">
            <w:pPr>
              <w:jc w:val="right"/>
            </w:pPr>
            <w:r w:rsidRPr="0071499A">
              <w:t>0,000</w:t>
            </w:r>
          </w:p>
        </w:tc>
      </w:tr>
      <w:tr w:rsidR="00D944E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D944E8" w:rsidP="00D67D6F">
            <w:pPr>
              <w:jc w:val="both"/>
              <w:rPr>
                <w:szCs w:val="24"/>
              </w:rPr>
            </w:pPr>
            <w:r w:rsidRPr="0071499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D944E8" w:rsidP="00D67D6F">
            <w:pPr>
              <w:jc w:val="both"/>
              <w:rPr>
                <w:szCs w:val="24"/>
              </w:rPr>
            </w:pPr>
            <w:r w:rsidRPr="0071499A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71499A" w:rsidRDefault="000F6388" w:rsidP="00D67D6F">
            <w:pPr>
              <w:rPr>
                <w:szCs w:val="24"/>
              </w:rPr>
            </w:pPr>
            <w:r w:rsidRPr="0071499A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71499A" w:rsidRDefault="00C70D00" w:rsidP="00D67D6F">
            <w:pPr>
              <w:jc w:val="right"/>
            </w:pPr>
            <w:r w:rsidRPr="0071499A"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C70D00" w:rsidP="00D67D6F">
            <w:pPr>
              <w:jc w:val="right"/>
            </w:pPr>
            <w:r w:rsidRPr="0071499A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FB0A16" w:rsidP="00D67D6F">
            <w:pPr>
              <w:jc w:val="right"/>
            </w:pPr>
            <w:r w:rsidRPr="0071499A">
              <w:t>0,000</w:t>
            </w:r>
          </w:p>
        </w:tc>
      </w:tr>
      <w:tr w:rsidR="00D944E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D944E8" w:rsidP="00D67D6F">
            <w:pPr>
              <w:jc w:val="both"/>
              <w:rPr>
                <w:szCs w:val="24"/>
              </w:rPr>
            </w:pPr>
            <w:r w:rsidRPr="0071499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both"/>
              <w:rPr>
                <w:szCs w:val="24"/>
              </w:rPr>
            </w:pPr>
            <w:r w:rsidRPr="0071499A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0F6388" w:rsidP="00D67D6F">
            <w:pPr>
              <w:jc w:val="center"/>
              <w:rPr>
                <w:szCs w:val="24"/>
              </w:rPr>
            </w:pPr>
            <w:r w:rsidRPr="0071499A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71499A" w:rsidRDefault="000F6388" w:rsidP="00D67D6F">
            <w:pPr>
              <w:rPr>
                <w:szCs w:val="24"/>
              </w:rPr>
            </w:pPr>
            <w:r w:rsidRPr="0071499A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71499A" w:rsidRDefault="00C70D00" w:rsidP="00D67D6F">
            <w:pPr>
              <w:jc w:val="right"/>
            </w:pPr>
            <w:r w:rsidRPr="0071499A"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FB0A16" w:rsidP="00D67D6F">
            <w:pPr>
              <w:jc w:val="right"/>
            </w:pPr>
            <w:r w:rsidRPr="0071499A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71499A" w:rsidRDefault="00FB0A16" w:rsidP="00D67D6F">
            <w:pPr>
              <w:jc w:val="right"/>
            </w:pPr>
            <w:r w:rsidRPr="0071499A">
              <w:t>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 xml:space="preserve">Расходы на исполнение части полномочий в области градостроительной деятельности в </w:t>
            </w:r>
            <w:r w:rsidRPr="00043E3A">
              <w:rPr>
                <w:szCs w:val="24"/>
              </w:rPr>
              <w:lastRenderedPageBreak/>
              <w:t>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D944E8" w:rsidRDefault="00FB0A16" w:rsidP="00D67D6F">
            <w:pPr>
              <w:jc w:val="right"/>
              <w:rPr>
                <w:color w:val="800080"/>
              </w:rPr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FB0A1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FB0A1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45221" w:rsidRDefault="003000CD" w:rsidP="00D67D6F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22621,223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E50C89" w:rsidRDefault="00EC319E" w:rsidP="00D67D6F">
            <w:pPr>
              <w:jc w:val="right"/>
              <w:rPr>
                <w:b/>
              </w:rPr>
            </w:pPr>
            <w:r w:rsidRPr="00E50C89">
              <w:rPr>
                <w:b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E50C89" w:rsidRDefault="00EC319E" w:rsidP="00D67D6F">
            <w:pPr>
              <w:jc w:val="right"/>
              <w:rPr>
                <w:b/>
              </w:rPr>
            </w:pPr>
            <w:r w:rsidRPr="00E50C89">
              <w:rPr>
                <w:b/>
              </w:rPr>
              <w:t>7147,231</w:t>
            </w:r>
          </w:p>
        </w:tc>
      </w:tr>
      <w:tr w:rsidR="00AE33C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45221" w:rsidRDefault="00334561" w:rsidP="00D67D6F">
            <w:pPr>
              <w:jc w:val="right"/>
              <w:rPr>
                <w:b/>
              </w:rPr>
            </w:pPr>
            <w:r w:rsidRPr="00345221">
              <w:rPr>
                <w:b/>
              </w:rPr>
              <w:t>6,20</w:t>
            </w:r>
            <w:r w:rsidR="00EC319E" w:rsidRPr="00345221">
              <w:rPr>
                <w:b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  <w:r w:rsidR="00EC319E">
              <w:rPr>
                <w:b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  <w:r w:rsidR="00EC319E">
              <w:rPr>
                <w:b/>
              </w:rPr>
              <w:t>2</w:t>
            </w:r>
          </w:p>
        </w:tc>
      </w:tr>
      <w:tr w:rsidR="00AE33C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45221" w:rsidRDefault="00334561" w:rsidP="00D67D6F">
            <w:pPr>
              <w:jc w:val="right"/>
            </w:pPr>
            <w:r w:rsidRPr="00345221">
              <w:t>6,20</w:t>
            </w:r>
            <w:r w:rsidR="00EC319E" w:rsidRPr="00345221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45221" w:rsidRDefault="00334561" w:rsidP="00D67D6F">
            <w:pPr>
              <w:jc w:val="right"/>
            </w:pPr>
            <w:r w:rsidRPr="00345221">
              <w:t>6,20</w:t>
            </w:r>
            <w:r w:rsidR="00EC319E" w:rsidRPr="00345221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45221" w:rsidRDefault="00334561" w:rsidP="00D67D6F">
            <w:pPr>
              <w:jc w:val="right"/>
            </w:pPr>
            <w:r w:rsidRPr="00345221">
              <w:t>6,20</w:t>
            </w:r>
            <w:r w:rsidR="00EC319E" w:rsidRPr="00345221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45221" w:rsidRDefault="00334561" w:rsidP="00D67D6F">
            <w:pPr>
              <w:jc w:val="right"/>
            </w:pPr>
            <w:r w:rsidRPr="00345221">
              <w:t>6,20</w:t>
            </w:r>
            <w:r w:rsidR="00EC319E" w:rsidRPr="00345221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45221" w:rsidRDefault="00334561" w:rsidP="00D67D6F">
            <w:pPr>
              <w:jc w:val="right"/>
            </w:pPr>
            <w:r w:rsidRPr="00345221">
              <w:t>6,20</w:t>
            </w:r>
            <w:r w:rsidR="00EC319E" w:rsidRPr="00345221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EC319E" w:rsidP="00D67D6F">
            <w:pPr>
              <w:jc w:val="right"/>
            </w:pPr>
            <w:r>
              <w:t>6,202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45221" w:rsidRDefault="00334561" w:rsidP="00D67D6F">
            <w:pPr>
              <w:jc w:val="right"/>
            </w:pPr>
            <w:r w:rsidRPr="00345221">
              <w:t>6,20</w:t>
            </w:r>
            <w:r w:rsidR="00EC319E" w:rsidRPr="00345221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577568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577568">
              <w:t>2</w:t>
            </w:r>
          </w:p>
        </w:tc>
      </w:tr>
      <w:tr w:rsidR="002F4721" w:rsidRPr="00006A2F" w:rsidTr="00734465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000CD" w:rsidRDefault="003000CD" w:rsidP="00D67D6F">
            <w:pPr>
              <w:jc w:val="right"/>
              <w:rPr>
                <w:b/>
                <w:color w:val="0070C0"/>
              </w:rPr>
            </w:pPr>
            <w:r w:rsidRPr="003000CD">
              <w:rPr>
                <w:b/>
                <w:color w:val="0070C0"/>
              </w:rPr>
              <w:t>12156,694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CA45D0" w:rsidP="00D67D6F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CA45D0" w:rsidP="00D67D6F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2648D" w:rsidRDefault="003000CD" w:rsidP="00D67D6F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12156,694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60595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B1738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2648D" w:rsidRDefault="00FB0A16" w:rsidP="00D67D6F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9647,694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2648D" w:rsidRDefault="002829D3" w:rsidP="00D67D6F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7319,553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E50C89" w:rsidRDefault="00577568" w:rsidP="00D67D6F">
            <w:pPr>
              <w:jc w:val="right"/>
            </w:pPr>
            <w:r w:rsidRPr="00E50C89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E50C89" w:rsidRDefault="00577568" w:rsidP="00D67D6F">
            <w:pPr>
              <w:jc w:val="right"/>
            </w:pPr>
            <w:r w:rsidRPr="00E50C89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E50C89" w:rsidRDefault="00577568" w:rsidP="00D67D6F">
            <w:pPr>
              <w:jc w:val="right"/>
            </w:pPr>
            <w:r w:rsidRPr="00E50C89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33456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82648D" w:rsidRDefault="002829D3" w:rsidP="00D67D6F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6809,713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147A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147A5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FA678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82648D" w:rsidRDefault="002829D3" w:rsidP="00D67D6F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6809,713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FA678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82648D" w:rsidRDefault="002829D3" w:rsidP="00D67D6F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6809,713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FA678F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82648D" w:rsidRDefault="002829D3" w:rsidP="00D67D6F">
            <w:pPr>
              <w:jc w:val="right"/>
            </w:pPr>
            <w:r w:rsidRPr="0082648D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82648D" w:rsidRDefault="002829D3" w:rsidP="00D67D6F">
            <w:pPr>
              <w:jc w:val="right"/>
            </w:pPr>
            <w:r w:rsidRPr="0082648D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82648D" w:rsidRDefault="002829D3" w:rsidP="00D67D6F">
            <w:pPr>
              <w:jc w:val="right"/>
            </w:pPr>
            <w:r w:rsidRPr="0082648D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82648D" w:rsidRDefault="002829D3" w:rsidP="00D67D6F">
            <w:pPr>
              <w:jc w:val="right"/>
            </w:pPr>
            <w:r w:rsidRPr="0082648D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160595" w:rsidRDefault="003000CD" w:rsidP="00D67D6F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006A2F" w:rsidRDefault="003000C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3000CD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160595" w:rsidRDefault="003000CD" w:rsidP="00D67D6F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006A2F" w:rsidRDefault="003000C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3000CD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160595" w:rsidRDefault="003000C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AB3087" w:rsidRDefault="003000CD" w:rsidP="00D67D6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006A2F" w:rsidRDefault="003000C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3000CD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AB3087" w:rsidRDefault="003000CD" w:rsidP="00D67D6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3000CD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AB3087" w:rsidRDefault="003000CD" w:rsidP="00D67D6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3000CD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lastRenderedPageBreak/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F5DC0" w:rsidRDefault="00DF5DC0" w:rsidP="00F10E76">
            <w:pPr>
              <w:jc w:val="right"/>
              <w:rPr>
                <w:b/>
                <w:color w:val="0070C0"/>
              </w:rPr>
            </w:pPr>
            <w:r w:rsidRPr="00DF5DC0">
              <w:rPr>
                <w:b/>
                <w:color w:val="0070C0"/>
              </w:rPr>
              <w:t>10458,327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E50C89" w:rsidRDefault="00755607" w:rsidP="00D67D6F">
            <w:pPr>
              <w:jc w:val="right"/>
              <w:rPr>
                <w:b/>
              </w:rPr>
            </w:pPr>
            <w:r w:rsidRPr="00E50C89">
              <w:rPr>
                <w:b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E50C89" w:rsidRDefault="00755607" w:rsidP="00D67D6F">
            <w:pPr>
              <w:jc w:val="right"/>
              <w:rPr>
                <w:b/>
              </w:rPr>
            </w:pPr>
            <w:r w:rsidRPr="00E50C89">
              <w:rPr>
                <w:b/>
              </w:rPr>
              <w:t>7002,602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18708B" w:rsidRDefault="003000CD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006A2F" w:rsidRDefault="003000C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3000CD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941,996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18708B" w:rsidRDefault="003000CD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006A2F" w:rsidRDefault="003000C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3000CD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населенных пунктов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000CD" w:rsidRDefault="003000CD" w:rsidP="00D67D6F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2829D3" w:rsidP="00D67D6F">
            <w:pPr>
              <w:jc w:val="right"/>
            </w:pPr>
            <w:r w:rsidRPr="0071499A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2829D3" w:rsidP="00D67D6F">
            <w:pPr>
              <w:jc w:val="right"/>
            </w:pPr>
            <w:r w:rsidRPr="0071499A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1499A" w:rsidRDefault="002829D3" w:rsidP="00D67D6F">
            <w:pPr>
              <w:jc w:val="right"/>
            </w:pPr>
            <w:r w:rsidRPr="0071499A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000CD" w:rsidRDefault="003000CD" w:rsidP="00012619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905,43</w:t>
            </w:r>
            <w:r w:rsidR="00012619">
              <w:rPr>
                <w:color w:val="0070C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4E30DD">
            <w:pPr>
              <w:jc w:val="right"/>
            </w:pPr>
            <w:r>
              <w:t>177,318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006A2F" w:rsidRDefault="003000CD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012619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905,43</w:t>
            </w:r>
            <w:r w:rsidR="00012619">
              <w:rPr>
                <w:color w:val="0070C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177,318</w:t>
            </w:r>
          </w:p>
        </w:tc>
      </w:tr>
      <w:tr w:rsidR="003000CD" w:rsidRPr="00006A2F" w:rsidTr="003000C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006A2F" w:rsidRDefault="003000CD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D" w:rsidRPr="003000CD" w:rsidRDefault="003000CD" w:rsidP="00012619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905,43</w:t>
            </w:r>
            <w:r w:rsidR="00012619">
              <w:rPr>
                <w:color w:val="0070C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0CD" w:rsidRPr="00006A2F" w:rsidRDefault="003000CD" w:rsidP="00D67D6F">
            <w:pPr>
              <w:jc w:val="right"/>
            </w:pPr>
            <w:r>
              <w:t>177,318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Ликвидация несанкционированных свалок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E50C89" w:rsidRDefault="00755607" w:rsidP="00D67D6F">
            <w:pPr>
              <w:jc w:val="right"/>
            </w:pPr>
            <w:r w:rsidRPr="00E50C89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E50C89" w:rsidRDefault="00755607" w:rsidP="00D67D6F">
            <w:pPr>
              <w:jc w:val="right"/>
            </w:pPr>
            <w:r w:rsidRPr="00E50C89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E50C89" w:rsidRDefault="00755607" w:rsidP="00D67D6F">
            <w:pPr>
              <w:jc w:val="right"/>
            </w:pPr>
            <w:r w:rsidRPr="00E50C89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A79F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E50C89" w:rsidRDefault="00755607" w:rsidP="00D67D6F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E50C89" w:rsidRDefault="00755607" w:rsidP="00D67D6F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E50C89" w:rsidRDefault="00755607" w:rsidP="00D67D6F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E50C89" w:rsidRDefault="007338FC" w:rsidP="00D67D6F">
            <w:pPr>
              <w:jc w:val="right"/>
            </w:pPr>
            <w:r w:rsidRPr="00E50C89">
              <w:t>5468,30</w:t>
            </w:r>
            <w:r w:rsidR="00755607" w:rsidRPr="00E50C89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E50C89" w:rsidRDefault="00755607" w:rsidP="00D67D6F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E50C89" w:rsidRDefault="00D21791" w:rsidP="00D67D6F">
            <w:pPr>
              <w:jc w:val="right"/>
            </w:pPr>
            <w:r w:rsidRPr="00E50C89">
              <w:t>6060,60</w:t>
            </w:r>
            <w:r w:rsidR="00755607" w:rsidRPr="00E50C89">
              <w:t>6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E50C89" w:rsidRDefault="00755607" w:rsidP="00D67D6F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E50C89" w:rsidRDefault="00755607" w:rsidP="00D67D6F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E50C89" w:rsidRDefault="00755607" w:rsidP="00D67D6F">
            <w:pPr>
              <w:jc w:val="right"/>
            </w:pPr>
            <w:r w:rsidRPr="00E50C89">
              <w:t>6060,606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E50C89" w:rsidRDefault="00755607" w:rsidP="00D67D6F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E50C89" w:rsidRDefault="00755607" w:rsidP="00D67D6F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E50C89" w:rsidRDefault="00755607" w:rsidP="00D67D6F">
            <w:pPr>
              <w:jc w:val="right"/>
            </w:pPr>
            <w:r w:rsidRPr="00E50C89">
              <w:t>6060,606</w:t>
            </w:r>
          </w:p>
        </w:tc>
      </w:tr>
      <w:tr w:rsidR="004502BD" w:rsidRPr="00006A2F" w:rsidTr="004502B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006A2F" w:rsidRDefault="004502BD" w:rsidP="007338F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Default="004502BD" w:rsidP="007338F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</w:rPr>
            </w:pPr>
            <w:r w:rsidRPr="0082648D">
              <w:rPr>
                <w:color w:val="0070C0"/>
              </w:rPr>
              <w:t>5252,740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E50C89" w:rsidRDefault="004502BD" w:rsidP="007338F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E50C89" w:rsidRDefault="004502BD" w:rsidP="007338FC">
            <w:pPr>
              <w:jc w:val="right"/>
            </w:pPr>
            <w:r w:rsidRPr="00E50C89">
              <w:t>6060,606</w:t>
            </w:r>
          </w:p>
        </w:tc>
      </w:tr>
      <w:tr w:rsidR="004502BD" w:rsidRPr="00006A2F" w:rsidTr="004502BD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006A2F" w:rsidRDefault="004502BD" w:rsidP="007338F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 xml:space="preserve">Закупка товаров, работ и услуг для </w:t>
            </w:r>
            <w:r w:rsidRPr="00EC29FA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Default="004502BD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Default="004502BD" w:rsidP="007338F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</w:rPr>
            </w:pPr>
            <w:r w:rsidRPr="0082648D">
              <w:rPr>
                <w:color w:val="0070C0"/>
              </w:rPr>
              <w:t>5252,740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E50C89" w:rsidRDefault="004502BD" w:rsidP="007338F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E50C89" w:rsidRDefault="004502BD" w:rsidP="007338FC">
            <w:pPr>
              <w:jc w:val="right"/>
            </w:pPr>
            <w:r w:rsidRPr="00E50C89">
              <w:t>6060,606</w:t>
            </w:r>
          </w:p>
        </w:tc>
      </w:tr>
      <w:tr w:rsidR="007338F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338FC" w:rsidP="007338F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C508E4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338FC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338FC" w:rsidP="007338F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82648D" w:rsidRDefault="004502BD" w:rsidP="007338FC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5252,740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E50C89" w:rsidRDefault="00755607" w:rsidP="007338F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E50C89" w:rsidRDefault="00755607" w:rsidP="007338FC">
            <w:pPr>
              <w:jc w:val="right"/>
            </w:pPr>
            <w:r w:rsidRPr="00E50C89">
              <w:t>6060,60</w:t>
            </w:r>
            <w:r w:rsidR="0071499A">
              <w:t>0</w:t>
            </w:r>
          </w:p>
        </w:tc>
      </w:tr>
      <w:tr w:rsidR="0071499A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rPr>
                <w:color w:val="0070C0"/>
              </w:rPr>
            </w:pPr>
            <w:r w:rsidRPr="0082648D">
              <w:rPr>
                <w:color w:val="0070C0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both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99A" w:rsidRPr="0082648D" w:rsidRDefault="0071499A" w:rsidP="0071499A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99A" w:rsidRPr="0082648D" w:rsidRDefault="004502BD" w:rsidP="0071499A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215,564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99A" w:rsidRPr="0082648D" w:rsidRDefault="0071499A" w:rsidP="0071499A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</w:tr>
      <w:tr w:rsidR="004502B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both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both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Pr="0082648D" w:rsidRDefault="004502BD" w:rsidP="004502BD">
            <w:pPr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Pr="0082648D" w:rsidRDefault="004502BD" w:rsidP="004502BD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215,564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</w:tr>
      <w:tr w:rsidR="004502B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both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both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center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Pr="0082648D" w:rsidRDefault="004502BD" w:rsidP="004502BD">
            <w:pPr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2BD" w:rsidRPr="0082648D" w:rsidRDefault="004502BD" w:rsidP="004502BD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215,564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2BD" w:rsidRPr="0082648D" w:rsidRDefault="004502BD" w:rsidP="004502BD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</w:tr>
      <w:tr w:rsidR="00DF5DC0" w:rsidRPr="00006A2F" w:rsidTr="00DF5DC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E50C89" w:rsidRDefault="00DF5DC0" w:rsidP="007338F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Default="00DF5DC0" w:rsidP="00DF5DC0">
            <w:pPr>
              <w:jc w:val="right"/>
            </w:pPr>
            <w:r w:rsidRPr="000E2690">
              <w:rPr>
                <w:color w:val="0070C0"/>
              </w:rPr>
              <w:t>3112,452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right"/>
            </w:pPr>
            <w:r w:rsidRPr="00E50C89">
              <w:t>0,000</w:t>
            </w:r>
          </w:p>
        </w:tc>
      </w:tr>
      <w:tr w:rsidR="00DF5DC0" w:rsidRPr="00006A2F" w:rsidTr="00DF5DC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E50C89" w:rsidRDefault="00DF5DC0" w:rsidP="007338F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Default="00DF5DC0" w:rsidP="00DF5DC0">
            <w:pPr>
              <w:jc w:val="right"/>
            </w:pPr>
            <w:r w:rsidRPr="000E2690">
              <w:rPr>
                <w:color w:val="0070C0"/>
              </w:rPr>
              <w:t>3112,452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E50C89" w:rsidRDefault="00DF5DC0" w:rsidP="007338FC">
            <w:pPr>
              <w:jc w:val="right"/>
            </w:pPr>
            <w:r w:rsidRPr="00E50C89">
              <w:t>0,000</w:t>
            </w:r>
          </w:p>
        </w:tc>
      </w:tr>
      <w:tr w:rsidR="00E3433B" w:rsidRPr="00006A2F" w:rsidTr="00E3433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33B" w:rsidRPr="00E50C89" w:rsidRDefault="00E3433B" w:rsidP="007338F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33B" w:rsidRPr="00E3433B" w:rsidRDefault="00DF5DC0" w:rsidP="00E3433B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3112,452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right"/>
            </w:pPr>
            <w:r w:rsidRPr="00E50C89">
              <w:t>0,000</w:t>
            </w:r>
          </w:p>
        </w:tc>
      </w:tr>
      <w:tr w:rsidR="00DF5DC0" w:rsidRPr="00006A2F" w:rsidTr="00E3433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8B4016" w:rsidRDefault="00DF5DC0" w:rsidP="00DF5DC0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707,551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</w:tr>
      <w:tr w:rsidR="00DF5DC0" w:rsidRPr="00006A2F" w:rsidTr="00DF5DC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8B4016" w:rsidRDefault="00DF5DC0" w:rsidP="00DF5DC0">
            <w:pPr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707,551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</w:tr>
      <w:tr w:rsidR="00DF5DC0" w:rsidRPr="00006A2F" w:rsidTr="00DF5DC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8B4016">
              <w:rPr>
                <w:color w:val="0070C0"/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8B4016" w:rsidRDefault="00DF5DC0" w:rsidP="00DF5DC0">
            <w:pPr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707,551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DC0" w:rsidRPr="008B4016" w:rsidRDefault="00DF5DC0" w:rsidP="00DF5DC0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</w:tr>
      <w:tr w:rsidR="00E3433B" w:rsidRPr="00006A2F" w:rsidTr="00E3433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33B" w:rsidRPr="00E50C89" w:rsidRDefault="00E3433B" w:rsidP="007338F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33B" w:rsidRPr="00E3433B" w:rsidRDefault="00E3433B" w:rsidP="00E3433B">
            <w:pPr>
              <w:jc w:val="right"/>
              <w:rPr>
                <w:color w:val="0070C0"/>
              </w:rPr>
            </w:pPr>
            <w:r w:rsidRPr="00E3433B">
              <w:rPr>
                <w:color w:val="0070C0"/>
              </w:rPr>
              <w:t>2404,901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right"/>
            </w:pPr>
            <w:r w:rsidRPr="00E50C89">
              <w:t>0,000</w:t>
            </w:r>
          </w:p>
        </w:tc>
      </w:tr>
      <w:tr w:rsidR="00E3433B" w:rsidRPr="00006A2F" w:rsidTr="00E3433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33B" w:rsidRPr="00E50C89" w:rsidRDefault="00E3433B" w:rsidP="007338F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33B" w:rsidRPr="00E3433B" w:rsidRDefault="00E3433B" w:rsidP="00E3433B">
            <w:pPr>
              <w:jc w:val="right"/>
              <w:rPr>
                <w:color w:val="0070C0"/>
              </w:rPr>
            </w:pPr>
            <w:r w:rsidRPr="00E3433B">
              <w:rPr>
                <w:color w:val="0070C0"/>
              </w:rPr>
              <w:t>2404,901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33B" w:rsidRPr="00E50C89" w:rsidRDefault="00E3433B" w:rsidP="007338FC">
            <w:pPr>
              <w:jc w:val="right"/>
            </w:pPr>
            <w:r w:rsidRPr="00E50C89">
              <w:t>0,000</w:t>
            </w:r>
          </w:p>
        </w:tc>
      </w:tr>
      <w:tr w:rsidR="00DB09A7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E50C89" w:rsidRDefault="00DB09A7" w:rsidP="007338F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E3433B" w:rsidRDefault="00E3433B" w:rsidP="007338FC">
            <w:pPr>
              <w:jc w:val="right"/>
              <w:rPr>
                <w:color w:val="0070C0"/>
              </w:rPr>
            </w:pPr>
            <w:r w:rsidRPr="00E3433B">
              <w:rPr>
                <w:color w:val="0070C0"/>
              </w:rPr>
              <w:t>2404,901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E50C89" w:rsidRDefault="00DB09A7" w:rsidP="007338FC">
            <w:pPr>
              <w:jc w:val="right"/>
            </w:pPr>
            <w:r w:rsidRPr="00E50C89">
              <w:t>0,000»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1F22B3" w:rsidRDefault="00A84C90" w:rsidP="008A1CFE">
      <w:pPr>
        <w:rPr>
          <w:szCs w:val="24"/>
        </w:rPr>
      </w:pPr>
      <w:r>
        <w:rPr>
          <w:szCs w:val="24"/>
        </w:rPr>
        <w:lastRenderedPageBreak/>
        <w:t xml:space="preserve">         </w:t>
      </w:r>
      <w:r w:rsidR="00852CED">
        <w:rPr>
          <w:szCs w:val="24"/>
        </w:rPr>
        <w:t xml:space="preserve">   </w:t>
      </w:r>
      <w:r w:rsidR="001F22B3">
        <w:rPr>
          <w:szCs w:val="24"/>
        </w:rPr>
        <w:t xml:space="preserve">                                                 </w:t>
      </w:r>
      <w:r w:rsidR="00580DB7">
        <w:rPr>
          <w:sz w:val="28"/>
          <w:szCs w:val="28"/>
        </w:rPr>
        <w:t>7</w:t>
      </w:r>
      <w:r w:rsidR="001F22B3" w:rsidRPr="001F22B3">
        <w:rPr>
          <w:sz w:val="28"/>
          <w:szCs w:val="28"/>
        </w:rPr>
        <w:t>) Приложение</w:t>
      </w:r>
      <w:r w:rsidR="001F22B3">
        <w:rPr>
          <w:sz w:val="28"/>
          <w:szCs w:val="28"/>
        </w:rPr>
        <w:t xml:space="preserve"> 6 </w:t>
      </w:r>
      <w:r w:rsidR="001F22B3" w:rsidRPr="00AB11FC">
        <w:rPr>
          <w:sz w:val="28"/>
          <w:szCs w:val="28"/>
        </w:rPr>
        <w:t>к решению изложить в новой редакции</w:t>
      </w:r>
      <w:r w:rsidR="00B96717">
        <w:rPr>
          <w:sz w:val="28"/>
          <w:szCs w:val="28"/>
        </w:rPr>
        <w:t>:</w:t>
      </w:r>
      <w:r w:rsidR="001F22B3">
        <w:rPr>
          <w:sz w:val="28"/>
          <w:szCs w:val="28"/>
        </w:rPr>
        <w:t xml:space="preserve">               </w:t>
      </w:r>
      <w:r w:rsidR="001F22B3" w:rsidRPr="00006A2F">
        <w:rPr>
          <w:sz w:val="28"/>
          <w:szCs w:val="28"/>
        </w:rPr>
        <w:t xml:space="preserve">   </w:t>
      </w:r>
      <w:r w:rsidR="00852CED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</w:p>
    <w:p w:rsidR="008F319F" w:rsidRPr="00006A2F" w:rsidRDefault="001F22B3" w:rsidP="008A1CFE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006A2F">
        <w:rPr>
          <w:szCs w:val="24"/>
        </w:rPr>
        <w:t xml:space="preserve">Приложение </w:t>
      </w:r>
      <w:r w:rsidR="00101AAC">
        <w:rPr>
          <w:szCs w:val="24"/>
        </w:rPr>
        <w:t>6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D54B39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>
        <w:rPr>
          <w:szCs w:val="24"/>
        </w:rPr>
        <w:t>23</w:t>
      </w:r>
      <w:r w:rsidR="00AE1BB1">
        <w:rPr>
          <w:szCs w:val="24"/>
        </w:rPr>
        <w:t xml:space="preserve"> и 20</w:t>
      </w:r>
      <w:r>
        <w:rPr>
          <w:szCs w:val="24"/>
        </w:rPr>
        <w:t>24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A91A45" w:rsidRDefault="001D7258" w:rsidP="00457C87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D54B39">
        <w:rPr>
          <w:sz w:val="28"/>
          <w:szCs w:val="28"/>
        </w:rPr>
        <w:t>22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D54B39">
        <w:rPr>
          <w:sz w:val="28"/>
          <w:szCs w:val="28"/>
        </w:rPr>
        <w:t>23</w:t>
      </w:r>
      <w:r w:rsidR="00AE1BB1">
        <w:rPr>
          <w:sz w:val="28"/>
          <w:szCs w:val="28"/>
        </w:rPr>
        <w:t xml:space="preserve"> и 20</w:t>
      </w:r>
      <w:r w:rsidR="00D54B39">
        <w:rPr>
          <w:sz w:val="28"/>
          <w:szCs w:val="28"/>
        </w:rPr>
        <w:t>24</w:t>
      </w:r>
      <w:r w:rsidR="00B96717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A91A45" w:rsidRPr="00006A2F" w:rsidTr="00A91A45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A91A45" w:rsidRPr="00006A2F" w:rsidRDefault="00A91A45" w:rsidP="00A91A45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A91A45" w:rsidRPr="00006A2F" w:rsidTr="00A91A45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3228F" w:rsidRDefault="00A91A45" w:rsidP="00A91A45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9F59DA" w:rsidRDefault="00A91A45" w:rsidP="00A91A45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A91A45" w:rsidRDefault="00A91A45" w:rsidP="00A91A45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2023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A91A45" w:rsidRPr="00006A2F" w:rsidTr="00A91A45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A91A45" w:rsidRPr="00006A2F" w:rsidTr="00A91A45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457C87" w:rsidP="00A91A45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b/>
                <w:bCs/>
                <w:szCs w:val="24"/>
              </w:rPr>
            </w:pPr>
          </w:p>
          <w:p w:rsidR="00457C87" w:rsidRDefault="00457C87" w:rsidP="00A91A45">
            <w:pPr>
              <w:jc w:val="both"/>
              <w:rPr>
                <w:b/>
                <w:bCs/>
                <w:szCs w:val="24"/>
              </w:rPr>
            </w:pPr>
          </w:p>
          <w:p w:rsidR="00457C87" w:rsidRDefault="00457C87" w:rsidP="00A91A45">
            <w:pPr>
              <w:jc w:val="both"/>
              <w:rPr>
                <w:b/>
                <w:bCs/>
                <w:szCs w:val="24"/>
              </w:rPr>
            </w:pPr>
          </w:p>
          <w:p w:rsidR="00457C87" w:rsidRPr="00006A2F" w:rsidRDefault="00457C87" w:rsidP="00A91A45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012619" w:rsidP="00A91A45">
            <w:pPr>
              <w:jc w:val="right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37585,170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15400,100</w:t>
            </w:r>
          </w:p>
        </w:tc>
      </w:tr>
      <w:tr w:rsidR="00A91A45" w:rsidRPr="00006A2F" w:rsidTr="00A91A45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b/>
                <w:bCs/>
                <w:szCs w:val="24"/>
              </w:rPr>
            </w:pPr>
          </w:p>
          <w:p w:rsidR="00457C87" w:rsidRPr="00006A2F" w:rsidRDefault="00457C87" w:rsidP="00A91A45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  <w:rPr>
                <w:b/>
                <w:bCs/>
              </w:rPr>
            </w:pPr>
            <w:r w:rsidRPr="00345221">
              <w:rPr>
                <w:b/>
                <w:bCs/>
              </w:rPr>
              <w:t>5869,072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A91A45" w:rsidRPr="00273AB8" w:rsidTr="00A91A45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b/>
                <w:szCs w:val="24"/>
              </w:rPr>
            </w:pPr>
          </w:p>
          <w:p w:rsidR="00457C87" w:rsidRDefault="00457C87" w:rsidP="00A91A45">
            <w:pPr>
              <w:jc w:val="both"/>
              <w:rPr>
                <w:b/>
                <w:szCs w:val="24"/>
              </w:rPr>
            </w:pPr>
          </w:p>
          <w:p w:rsidR="00457C87" w:rsidRDefault="00457C87" w:rsidP="00A91A45">
            <w:pPr>
              <w:jc w:val="both"/>
              <w:rPr>
                <w:b/>
                <w:szCs w:val="24"/>
              </w:rPr>
            </w:pPr>
          </w:p>
          <w:p w:rsidR="00457C87" w:rsidRDefault="00457C87" w:rsidP="00A91A45">
            <w:pPr>
              <w:jc w:val="both"/>
              <w:rPr>
                <w:b/>
                <w:szCs w:val="24"/>
              </w:rPr>
            </w:pPr>
          </w:p>
          <w:p w:rsidR="00457C87" w:rsidRDefault="00457C87" w:rsidP="00A91A45">
            <w:pPr>
              <w:jc w:val="both"/>
              <w:rPr>
                <w:b/>
                <w:szCs w:val="24"/>
              </w:rPr>
            </w:pPr>
          </w:p>
          <w:p w:rsidR="00457C87" w:rsidRPr="002B64C6" w:rsidRDefault="00457C87" w:rsidP="00A91A4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2B64C6" w:rsidRDefault="00A91A45" w:rsidP="00A91A45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  <w:rPr>
                <w:b/>
              </w:rPr>
            </w:pPr>
            <w:r w:rsidRPr="00E50C89">
              <w:rPr>
                <w:b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F26CC4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73AB8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A91A45" w:rsidRPr="00BD5D12" w:rsidTr="00A91A45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457C87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BD5D12" w:rsidRDefault="00A91A45" w:rsidP="00A91A45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BD5D12" w:rsidRDefault="00A91A45" w:rsidP="00A91A45">
            <w:pPr>
              <w:jc w:val="right"/>
            </w:pPr>
            <w:r>
              <w:t>4666,645</w:t>
            </w:r>
          </w:p>
        </w:tc>
      </w:tr>
      <w:tr w:rsidR="00A91A45" w:rsidRPr="00006A2F" w:rsidTr="00A91A45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Pr="00006A2F" w:rsidRDefault="00457C87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4666,645</w:t>
            </w:r>
          </w:p>
        </w:tc>
      </w:tr>
      <w:tr w:rsidR="00A91A45" w:rsidRPr="00006A2F" w:rsidTr="00A91A45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Pr="00006A2F" w:rsidRDefault="00457C87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</w:p>
          <w:p w:rsidR="00A91A45" w:rsidRPr="00E50C89" w:rsidRDefault="00A91A45" w:rsidP="00A91A45">
            <w:pPr>
              <w:jc w:val="right"/>
            </w:pPr>
          </w:p>
          <w:p w:rsidR="00A91A45" w:rsidRPr="00E50C89" w:rsidRDefault="00A91A45" w:rsidP="00A91A45">
            <w:pPr>
              <w:jc w:val="right"/>
            </w:pPr>
            <w:r w:rsidRPr="00E50C89">
              <w:t>4814,054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4664,645</w:t>
            </w:r>
          </w:p>
        </w:tc>
      </w:tr>
      <w:tr w:rsidR="00A91A45" w:rsidRPr="00006A2F" w:rsidTr="00A91A45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457C87" w:rsidRPr="00006A2F" w:rsidRDefault="00457C87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</w:p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7965DF" w:rsidRDefault="00A91A45" w:rsidP="00A91A45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2823,367</w:t>
            </w:r>
          </w:p>
        </w:tc>
      </w:tr>
      <w:tr w:rsidR="00A91A45" w:rsidRPr="00006A2F" w:rsidTr="00A91A45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Default="00457C87" w:rsidP="00A91A45">
            <w:pPr>
              <w:jc w:val="both"/>
              <w:rPr>
                <w:szCs w:val="24"/>
              </w:rPr>
            </w:pPr>
          </w:p>
          <w:p w:rsidR="00457C87" w:rsidRPr="00006A2F" w:rsidRDefault="00457C87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</w:p>
          <w:p w:rsidR="00A91A45" w:rsidRPr="00006A2F" w:rsidRDefault="00A91A45" w:rsidP="00A91A45">
            <w:pPr>
              <w:jc w:val="both"/>
              <w:rPr>
                <w:szCs w:val="24"/>
              </w:rPr>
            </w:pPr>
          </w:p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A91A45" w:rsidRPr="00A91A45" w:rsidRDefault="00A91A45" w:rsidP="00A91A45">
            <w:pPr>
              <w:jc w:val="both"/>
              <w:rPr>
                <w:szCs w:val="24"/>
              </w:rPr>
            </w:pPr>
          </w:p>
          <w:p w:rsidR="00A91A45" w:rsidRPr="00A91A45" w:rsidRDefault="00A91A45" w:rsidP="00A91A45">
            <w:pPr>
              <w:jc w:val="both"/>
              <w:rPr>
                <w:szCs w:val="24"/>
              </w:rPr>
            </w:pPr>
          </w:p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7965DF" w:rsidRDefault="00A91A45" w:rsidP="00A91A45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2823,367</w:t>
            </w:r>
          </w:p>
        </w:tc>
      </w:tr>
      <w:tr w:rsidR="00A91A45" w:rsidRPr="00006A2F" w:rsidTr="00A91A45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</w:p>
          <w:p w:rsidR="007659A1" w:rsidRPr="00006A2F" w:rsidRDefault="007659A1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7965DF" w:rsidRDefault="00A91A45" w:rsidP="00A91A45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2823,367</w:t>
            </w:r>
          </w:p>
        </w:tc>
      </w:tr>
      <w:tr w:rsidR="00A91A45" w:rsidRPr="00006A2F" w:rsidTr="00A91A45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A401A" w:rsidRDefault="00A91A45" w:rsidP="00A91A45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7965DF" w:rsidRDefault="00A91A45" w:rsidP="00A91A45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976,858</w:t>
            </w:r>
          </w:p>
        </w:tc>
      </w:tr>
      <w:tr w:rsidR="00A91A45" w:rsidRPr="00006A2F" w:rsidTr="007659A1">
        <w:trPr>
          <w:trHeight w:val="26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A401A" w:rsidRDefault="00A91A45" w:rsidP="00A91A45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7965DF" w:rsidRDefault="00A91A45" w:rsidP="00A91A45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976,858</w:t>
            </w:r>
          </w:p>
        </w:tc>
      </w:tr>
      <w:tr w:rsidR="00A91A45" w:rsidRPr="00006A2F" w:rsidTr="00A91A45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A401A" w:rsidRDefault="00A91A45" w:rsidP="00A91A45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7965DF" w:rsidRDefault="00A91A45" w:rsidP="00A91A45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976,858</w:t>
            </w:r>
          </w:p>
        </w:tc>
      </w:tr>
      <w:tr w:rsidR="00A91A45" w:rsidRPr="00006A2F" w:rsidTr="00A91A45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7659A1" w:rsidRPr="00006A2F" w:rsidRDefault="007659A1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D211DC" w:rsidRDefault="00A91A45" w:rsidP="00A91A45">
            <w:pPr>
              <w:jc w:val="right"/>
            </w:pPr>
            <w:r w:rsidRPr="00D211DC"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864,420</w:t>
            </w:r>
          </w:p>
        </w:tc>
      </w:tr>
      <w:tr w:rsidR="00A91A45" w:rsidRPr="00006A2F" w:rsidTr="00A91A45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7659A1" w:rsidRDefault="007659A1" w:rsidP="00A91A45">
            <w:pPr>
              <w:jc w:val="both"/>
              <w:rPr>
                <w:szCs w:val="24"/>
              </w:rPr>
            </w:pPr>
          </w:p>
          <w:p w:rsidR="007659A1" w:rsidRPr="00006A2F" w:rsidRDefault="007659A1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842,120</w:t>
            </w:r>
          </w:p>
        </w:tc>
      </w:tr>
      <w:tr w:rsidR="00A91A45" w:rsidRPr="00006A2F" w:rsidTr="00A91A45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842,120</w:t>
            </w:r>
          </w:p>
        </w:tc>
      </w:tr>
      <w:tr w:rsidR="00A91A45" w:rsidRPr="00006A2F" w:rsidTr="00A91A45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8479C5" w:rsidRDefault="00A91A45" w:rsidP="00A91A45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22,300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8479C5" w:rsidRDefault="00A91A45" w:rsidP="00A91A45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22,300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2,000</w:t>
            </w:r>
          </w:p>
        </w:tc>
      </w:tr>
      <w:tr w:rsidR="00A91A45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E50C89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</w:tr>
      <w:tr w:rsidR="00A91A45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Pr="00E50C89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</w:tr>
      <w:tr w:rsidR="00A91A45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E50C89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</w:tr>
      <w:tr w:rsidR="00A91A45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E50C89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0,000</w:t>
            </w:r>
          </w:p>
        </w:tc>
      </w:tr>
      <w:tr w:rsidR="00A91A45" w:rsidRPr="002B64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D263B2" w:rsidRDefault="00D263B2" w:rsidP="00A91A45">
            <w:pPr>
              <w:jc w:val="both"/>
              <w:rPr>
                <w:b/>
                <w:szCs w:val="24"/>
              </w:rPr>
            </w:pPr>
            <w:r w:rsidRPr="00D263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2B64C6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2B64C6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5,000</w:t>
            </w:r>
          </w:p>
        </w:tc>
      </w:tr>
      <w:tr w:rsidR="00A91A45" w:rsidRPr="002B64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2B64C6" w:rsidRDefault="00D263B2" w:rsidP="00A91A4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2B64C6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  <w:rPr>
                <w:b/>
              </w:rPr>
            </w:pPr>
            <w:r w:rsidRPr="00345221">
              <w:rPr>
                <w:b/>
              </w:rPr>
              <w:t>1048,010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B64C6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B5E12" w:rsidRDefault="00A91A45" w:rsidP="00A91A45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B5E12" w:rsidRDefault="00A91A45" w:rsidP="00A91A45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B5E12" w:rsidRDefault="00A91A45" w:rsidP="00A91A45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B5E12" w:rsidRDefault="00A91A45" w:rsidP="00A91A45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</w:t>
            </w:r>
            <w:r w:rsidRPr="00CB5E12">
              <w:rPr>
                <w:szCs w:val="24"/>
              </w:rPr>
              <w:lastRenderedPageBreak/>
              <w:t xml:space="preserve">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</w:tr>
      <w:tr w:rsidR="00A91A45" w:rsidTr="00A91A45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2,000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99544A" w:rsidRDefault="00A91A45" w:rsidP="00A91A45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91A45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</w:pPr>
            <w:r w:rsidRPr="00345221"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568,415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99544A" w:rsidRDefault="00A91A45" w:rsidP="00A91A45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</w:pPr>
            <w:r w:rsidRPr="00345221"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568,415</w:t>
            </w:r>
          </w:p>
        </w:tc>
      </w:tr>
      <w:tr w:rsidR="00A91A45" w:rsidRPr="00006A2F" w:rsidTr="00A91A45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</w:pPr>
          </w:p>
          <w:p w:rsidR="00A91A45" w:rsidRPr="00345221" w:rsidRDefault="00A91A45" w:rsidP="00A91A45">
            <w:pPr>
              <w:jc w:val="right"/>
            </w:pPr>
          </w:p>
          <w:p w:rsidR="00A91A45" w:rsidRPr="00345221" w:rsidRDefault="00A91A45" w:rsidP="00A91A45">
            <w:pPr>
              <w:jc w:val="right"/>
            </w:pPr>
          </w:p>
          <w:p w:rsidR="00A91A45" w:rsidRPr="00345221" w:rsidRDefault="00A91A45" w:rsidP="00A91A45">
            <w:pPr>
              <w:jc w:val="right"/>
            </w:pPr>
          </w:p>
          <w:p w:rsidR="00A91A45" w:rsidRPr="00345221" w:rsidRDefault="00A91A45" w:rsidP="00A91A45">
            <w:pPr>
              <w:jc w:val="right"/>
            </w:pPr>
            <w:r w:rsidRPr="00345221"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568,415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341291" w:rsidRDefault="00A91A45" w:rsidP="00A91A45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</w:pPr>
            <w:r w:rsidRPr="00345221"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561,415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</w:pPr>
            <w:r w:rsidRPr="00345221"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561,415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</w:pPr>
            <w:r w:rsidRPr="00345221"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561,415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BD4DD7" w:rsidRDefault="00A91A45" w:rsidP="00A91A45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BD4DD7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RPr="00006A2F" w:rsidTr="00A91A45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Пропагандистские мероприятия в сфере профилактики правонарушений и </w:t>
            </w:r>
            <w:r w:rsidRPr="00006A2F">
              <w:rPr>
                <w:szCs w:val="24"/>
              </w:rPr>
              <w:lastRenderedPageBreak/>
              <w:t>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7,000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397A00" w:rsidRDefault="00A91A45" w:rsidP="00A91A45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397A00" w:rsidRDefault="00A91A45" w:rsidP="00A91A45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397A00" w:rsidRDefault="00A91A45" w:rsidP="00A91A45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397A00" w:rsidRDefault="00A91A45" w:rsidP="00A91A45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397A00" w:rsidRDefault="00A91A45" w:rsidP="00A91A45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397A00" w:rsidRDefault="00A91A45" w:rsidP="00A91A45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 xml:space="preserve">Пропагандистские мероприятия в сфере </w:t>
            </w:r>
            <w:r w:rsidRPr="00397A00">
              <w:rPr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D263B2" w:rsidRDefault="00D263B2" w:rsidP="00A91A45">
            <w:pPr>
              <w:jc w:val="both"/>
              <w:rPr>
                <w:szCs w:val="24"/>
              </w:rPr>
            </w:pPr>
          </w:p>
          <w:p w:rsidR="00A91A45" w:rsidRPr="00006A2F" w:rsidRDefault="00D263B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3,000</w:t>
            </w:r>
          </w:p>
        </w:tc>
      </w:tr>
      <w:tr w:rsidR="00A91A45" w:rsidTr="00A91A45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</w:tr>
      <w:tr w:rsidR="00A91A4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4672F" w:rsidRDefault="00A91A45" w:rsidP="00A91A45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Default="00A91A45" w:rsidP="00A91A45">
            <w:pPr>
              <w:jc w:val="right"/>
            </w:pPr>
            <w:r>
              <w:t>4,000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A85FD3" w:rsidRDefault="00A85FD3" w:rsidP="00A91A45">
            <w:pPr>
              <w:jc w:val="both"/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A91A45" w:rsidRPr="0006590A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A85FD3" w:rsidRDefault="00A85FD3" w:rsidP="00A91A45">
            <w:pPr>
              <w:jc w:val="both"/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6590A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A91A45" w:rsidRPr="0063452B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651047" w:rsidRDefault="00A91A45" w:rsidP="00A91A45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F67A1A" w:rsidRDefault="00A91A45" w:rsidP="00A91A45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B64C27" w:rsidRDefault="00A91A45" w:rsidP="00A91A45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63452B" w:rsidRDefault="00A91A45" w:rsidP="00A91A45">
            <w:pPr>
              <w:jc w:val="right"/>
            </w:pPr>
            <w:r>
              <w:t>251,100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651047" w:rsidRDefault="00A91A45" w:rsidP="00A91A45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251,100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651047" w:rsidRDefault="00A91A45" w:rsidP="00A91A45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251,100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651047" w:rsidRDefault="00A91A45" w:rsidP="00A91A45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251,100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248,599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248,599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2,501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2,501</w:t>
            </w:r>
          </w:p>
        </w:tc>
      </w:tr>
      <w:tr w:rsidR="00A91A45" w:rsidRPr="0006590A" w:rsidTr="00A91A45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A85FD3" w:rsidRDefault="00A85FD3" w:rsidP="00A91A45">
            <w:pPr>
              <w:jc w:val="both"/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6590A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A91A45" w:rsidRPr="0006590A" w:rsidTr="00A91A45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CA1FEB" w:rsidRDefault="00A91A45" w:rsidP="00A91A45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 xml:space="preserve">Защита населения и территории от </w:t>
            </w:r>
            <w:r w:rsidRPr="00CA1FEB">
              <w:rPr>
                <w:b/>
                <w:szCs w:val="24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A85FD3" w:rsidRDefault="00A85FD3" w:rsidP="00A91A45">
            <w:pPr>
              <w:jc w:val="both"/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6590A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B0649A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14459" w:rsidRDefault="00A91A45" w:rsidP="00A91A45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14459" w:rsidRDefault="00A91A45" w:rsidP="00A91A45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14459" w:rsidRDefault="00A91A45" w:rsidP="00A91A45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 w:rsidRPr="00B0649A">
              <w:t>1155,715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A85FD3" w:rsidRDefault="00A85FD3" w:rsidP="00A91A45">
            <w:pPr>
              <w:jc w:val="both"/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  <w:rPr>
                <w:b/>
              </w:rPr>
            </w:pPr>
            <w:r w:rsidRPr="00345221">
              <w:rPr>
                <w:b/>
              </w:rPr>
              <w:t>7704,160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A91A45" w:rsidRPr="0006590A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Pr="00A85FD3" w:rsidRDefault="00A85FD3" w:rsidP="00A91A45">
            <w:pPr>
              <w:jc w:val="both"/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6590A" w:rsidRDefault="00A91A45" w:rsidP="00A91A45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  <w:rPr>
                <w:b/>
              </w:rPr>
            </w:pPr>
            <w:r w:rsidRPr="00345221">
              <w:rPr>
                <w:b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6590A" w:rsidRDefault="00A91A45" w:rsidP="00A91A45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A91A45" w:rsidRPr="002273B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14459" w:rsidRDefault="00A91A45" w:rsidP="00A91A45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</w:t>
            </w:r>
            <w:r>
              <w:rPr>
                <w:szCs w:val="24"/>
              </w:rPr>
              <w:lastRenderedPageBreak/>
              <w:t>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A91A45" w:rsidP="00A91A45">
            <w:pPr>
              <w:jc w:val="right"/>
            </w:pPr>
            <w:r w:rsidRPr="00345221"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1487,000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14459" w:rsidRDefault="00A91A45" w:rsidP="00A91A45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C37BF5" w:rsidP="00A91A45">
            <w:pPr>
              <w:jc w:val="right"/>
            </w:pPr>
            <w: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1487,000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C37BF5" w:rsidP="00A91A45">
            <w:pPr>
              <w:jc w:val="right"/>
            </w:pPr>
            <w: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1487,000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C37BF5" w:rsidP="00A91A45">
            <w:pPr>
              <w:jc w:val="right"/>
            </w:pPr>
            <w: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1487,000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C37BF5" w:rsidP="00A91A45">
            <w:pPr>
              <w:jc w:val="right"/>
            </w:pPr>
            <w: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1487,000</w:t>
            </w:r>
          </w:p>
        </w:tc>
      </w:tr>
      <w:tr w:rsidR="00A91A45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Pr="00006A2F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345221" w:rsidRDefault="00C37BF5" w:rsidP="00A91A45">
            <w:pPr>
              <w:jc w:val="right"/>
            </w:pPr>
            <w: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right"/>
            </w:pPr>
            <w:r>
              <w:t>1487,000</w:t>
            </w:r>
          </w:p>
        </w:tc>
      </w:tr>
      <w:tr w:rsidR="00A91A45" w:rsidRPr="002273B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A00595" w:rsidRDefault="00A91A45" w:rsidP="00A91A45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0,000</w:t>
            </w:r>
          </w:p>
        </w:tc>
      </w:tr>
      <w:tr w:rsidR="00A91A45" w:rsidRPr="002273B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A00595" w:rsidRDefault="00A91A45" w:rsidP="00A91A45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85FD3" w:rsidRDefault="00A85FD3" w:rsidP="00A91A45">
            <w:pPr>
              <w:jc w:val="both"/>
              <w:rPr>
                <w:szCs w:val="24"/>
              </w:rPr>
            </w:pPr>
          </w:p>
          <w:p w:rsidR="00A91A45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91A45" w:rsidP="00A91A45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0,000</w:t>
            </w:r>
          </w:p>
        </w:tc>
      </w:tr>
      <w:tr w:rsidR="00A91A45" w:rsidRPr="002273B5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A00595" w:rsidRDefault="00A91A45" w:rsidP="00A91A45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 xml:space="preserve">Расходы за счет бюджетных </w:t>
            </w:r>
            <w:r w:rsidRPr="00A00595">
              <w:rPr>
                <w:szCs w:val="24"/>
              </w:rPr>
              <w:lastRenderedPageBreak/>
              <w:t>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45" w:rsidRDefault="00A85FD3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006A2F" w:rsidRDefault="00A91A45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A00595" w:rsidRDefault="00A91A45" w:rsidP="00A91A45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006A2F" w:rsidRDefault="00A91A45" w:rsidP="00A91A4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A45" w:rsidRPr="00E50C89" w:rsidRDefault="00A16712" w:rsidP="00A91A45">
            <w:pPr>
              <w:jc w:val="right"/>
            </w:pPr>
            <w:r w:rsidRPr="00A16712">
              <w:rPr>
                <w:color w:val="0070C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A45" w:rsidRPr="002273B5" w:rsidRDefault="00A91A45" w:rsidP="00A91A45">
            <w:pPr>
              <w:jc w:val="right"/>
            </w:pPr>
            <w:r>
              <w:t>0,000</w:t>
            </w:r>
          </w:p>
        </w:tc>
      </w:tr>
      <w:tr w:rsidR="00A16712" w:rsidRPr="002273B5" w:rsidTr="00A1671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00595" w:rsidRDefault="00A16712" w:rsidP="00A91A45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12" w:rsidRDefault="00A16712" w:rsidP="00A91A45">
            <w:pPr>
              <w:jc w:val="both"/>
              <w:rPr>
                <w:szCs w:val="24"/>
              </w:rPr>
            </w:pPr>
          </w:p>
          <w:p w:rsidR="00A16712" w:rsidRDefault="00A16712" w:rsidP="00A91A45">
            <w:pPr>
              <w:jc w:val="both"/>
              <w:rPr>
                <w:szCs w:val="24"/>
              </w:rPr>
            </w:pPr>
          </w:p>
          <w:p w:rsidR="00A16712" w:rsidRDefault="00A1671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00595" w:rsidRDefault="00A16712" w:rsidP="00A91A45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006A2F" w:rsidRDefault="00A16712" w:rsidP="00A91A45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Default="00A16712" w:rsidP="00A16712">
            <w:pPr>
              <w:jc w:val="center"/>
            </w:pPr>
            <w:r w:rsidRPr="001F0105">
              <w:rPr>
                <w:color w:val="0070C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2273B5" w:rsidRDefault="00A16712" w:rsidP="00A91A45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2273B5" w:rsidRDefault="00A16712" w:rsidP="00A91A45">
            <w:pPr>
              <w:jc w:val="right"/>
            </w:pPr>
            <w:r>
              <w:t>0,000</w:t>
            </w:r>
          </w:p>
        </w:tc>
      </w:tr>
      <w:tr w:rsidR="00A16712" w:rsidRPr="002273B5" w:rsidTr="00A1671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00595" w:rsidRDefault="00A16712" w:rsidP="00A91A45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12" w:rsidRDefault="00A16712" w:rsidP="00A91A45">
            <w:pPr>
              <w:jc w:val="both"/>
              <w:rPr>
                <w:szCs w:val="24"/>
              </w:rPr>
            </w:pPr>
          </w:p>
          <w:p w:rsidR="00A16712" w:rsidRDefault="00A16712" w:rsidP="00A91A45">
            <w:pPr>
              <w:jc w:val="both"/>
              <w:rPr>
                <w:szCs w:val="24"/>
              </w:rPr>
            </w:pPr>
          </w:p>
          <w:p w:rsidR="00A16712" w:rsidRDefault="00A1671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006A2F" w:rsidRDefault="00A16712" w:rsidP="00A91A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00595" w:rsidRDefault="00A16712" w:rsidP="00A91A45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006A2F" w:rsidRDefault="00A16712" w:rsidP="00A91A45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Default="00A16712" w:rsidP="00A16712">
            <w:pPr>
              <w:jc w:val="center"/>
            </w:pPr>
            <w:r w:rsidRPr="001F0105">
              <w:rPr>
                <w:color w:val="0070C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2273B5" w:rsidRDefault="00A16712" w:rsidP="00A91A45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2273B5" w:rsidRDefault="00A16712" w:rsidP="00A91A45">
            <w:pPr>
              <w:jc w:val="right"/>
            </w:pPr>
            <w:r>
              <w:t>0,000</w:t>
            </w:r>
          </w:p>
        </w:tc>
      </w:tr>
      <w:tr w:rsidR="00A16712" w:rsidRPr="002273B5" w:rsidTr="00A16712">
        <w:trPr>
          <w:trHeight w:val="404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345221" w:rsidRDefault="00A16712" w:rsidP="00A16712">
            <w:pPr>
              <w:rPr>
                <w:color w:val="0070C0"/>
              </w:rPr>
            </w:pPr>
            <w:r w:rsidRPr="00345221">
              <w:rPr>
                <w:color w:val="0070C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  <w:p w:rsidR="00A16712" w:rsidRPr="00345221" w:rsidRDefault="00A16712" w:rsidP="00A16712">
            <w:pPr>
              <w:jc w:val="both"/>
              <w:rPr>
                <w:color w:val="0070C0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both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A16712" w:rsidRDefault="00A16712" w:rsidP="00A16712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385,874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0,000</w:t>
            </w:r>
          </w:p>
        </w:tc>
      </w:tr>
      <w:tr w:rsidR="00A16712" w:rsidRPr="002273B5" w:rsidTr="0091102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both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 xml:space="preserve">Закупка товаров, работ и услуг для </w:t>
            </w:r>
            <w:r w:rsidRPr="00A16712">
              <w:rPr>
                <w:color w:val="0070C0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both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A16712" w:rsidRDefault="00A16712" w:rsidP="00A16712">
            <w:pPr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385,874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0,000</w:t>
            </w:r>
          </w:p>
        </w:tc>
      </w:tr>
      <w:tr w:rsidR="00A16712" w:rsidRPr="002273B5" w:rsidTr="0091102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both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both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A16712">
              <w:rPr>
                <w:color w:val="0070C0"/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A16712" w:rsidRDefault="00A16712" w:rsidP="00A16712">
            <w:pPr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385,874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A16712" w:rsidRDefault="00A16712" w:rsidP="00A16712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0,000</w:t>
            </w:r>
          </w:p>
        </w:tc>
      </w:tr>
      <w:tr w:rsidR="00345221" w:rsidRPr="006C14B0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A85FD3" w:rsidRDefault="00345221" w:rsidP="00345221">
            <w:pPr>
              <w:jc w:val="both"/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6C14B0" w:rsidRDefault="00345221" w:rsidP="00345221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  <w:rPr>
                <w:b/>
              </w:rPr>
            </w:pPr>
            <w:r w:rsidRPr="00A16712">
              <w:rPr>
                <w:b/>
              </w:rPr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6C14B0" w:rsidRDefault="00345221" w:rsidP="00345221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345221" w:rsidRPr="00DA7AD3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8E6878" w:rsidRDefault="00345221" w:rsidP="00345221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DA7AD3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DA7AD3" w:rsidRDefault="00345221" w:rsidP="00345221">
            <w:pPr>
              <w:jc w:val="right"/>
            </w:pPr>
            <w:r>
              <w:t>100,000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8E6878" w:rsidRDefault="00345221" w:rsidP="00345221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8E6878" w:rsidRDefault="00345221" w:rsidP="00345221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150,000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</w:tr>
      <w:tr w:rsidR="00345221" w:rsidRPr="00D944E8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</w:p>
          <w:p w:rsidR="00345221" w:rsidRPr="00A16712" w:rsidRDefault="00345221" w:rsidP="00345221">
            <w:pPr>
              <w:jc w:val="both"/>
              <w:rPr>
                <w:szCs w:val="24"/>
              </w:rPr>
            </w:pPr>
          </w:p>
          <w:p w:rsidR="00345221" w:rsidRPr="00A16712" w:rsidRDefault="00345221" w:rsidP="00345221">
            <w:pPr>
              <w:jc w:val="both"/>
              <w:rPr>
                <w:szCs w:val="24"/>
              </w:rPr>
            </w:pPr>
          </w:p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0,000</w:t>
            </w:r>
          </w:p>
        </w:tc>
      </w:tr>
      <w:tr w:rsidR="00345221" w:rsidRPr="00D944E8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</w:p>
          <w:p w:rsidR="00345221" w:rsidRPr="00A16712" w:rsidRDefault="00345221" w:rsidP="00345221">
            <w:pPr>
              <w:jc w:val="both"/>
              <w:rPr>
                <w:szCs w:val="24"/>
              </w:rPr>
            </w:pPr>
          </w:p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rPr>
                <w:szCs w:val="24"/>
              </w:rPr>
            </w:pPr>
            <w:r w:rsidRPr="00A1671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0,000</w:t>
            </w:r>
          </w:p>
        </w:tc>
      </w:tr>
      <w:tr w:rsidR="00345221" w:rsidRPr="00D944E8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16712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</w:p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both"/>
              <w:rPr>
                <w:szCs w:val="24"/>
              </w:rPr>
            </w:pPr>
            <w:r w:rsidRPr="00A16712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center"/>
              <w:rPr>
                <w:szCs w:val="24"/>
              </w:rPr>
            </w:pPr>
            <w:r w:rsidRPr="00A16712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rPr>
                <w:szCs w:val="24"/>
              </w:rPr>
            </w:pPr>
            <w:r w:rsidRPr="00A1671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0,000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43E3A" w:rsidRDefault="00345221" w:rsidP="00345221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D944E8" w:rsidRDefault="00345221" w:rsidP="00345221">
            <w:pPr>
              <w:jc w:val="right"/>
              <w:rPr>
                <w:color w:val="800080"/>
              </w:rPr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100,000</w:t>
            </w:r>
          </w:p>
        </w:tc>
      </w:tr>
      <w:tr w:rsidR="00345221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rPr>
                <w:szCs w:val="24"/>
              </w:rPr>
            </w:pPr>
          </w:p>
          <w:p w:rsidR="00345221" w:rsidRPr="00A85FD3" w:rsidRDefault="00345221" w:rsidP="00345221">
            <w:pPr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rPr>
                <w:b/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012619" w:rsidP="00345221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22621,223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  <w:rPr>
                <w:b/>
              </w:rPr>
            </w:pPr>
            <w:r w:rsidRPr="00E50C89">
              <w:rPr>
                <w:b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  <w:rPr>
                <w:b/>
              </w:rPr>
            </w:pPr>
            <w:r w:rsidRPr="00E50C89">
              <w:rPr>
                <w:b/>
              </w:rPr>
              <w:t>7147,231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Pr="00A85FD3" w:rsidRDefault="00345221" w:rsidP="00345221">
            <w:pPr>
              <w:rPr>
                <w:b/>
                <w:szCs w:val="24"/>
              </w:rPr>
            </w:pPr>
            <w:r w:rsidRPr="00A85FD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</w:tr>
      <w:tr w:rsidR="00345221" w:rsidRPr="00AE33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160595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</w:tr>
      <w:tr w:rsidR="00345221" w:rsidRPr="00AE33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</w:tr>
      <w:tr w:rsidR="00345221" w:rsidRPr="00AE33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</w:tr>
      <w:tr w:rsidR="00345221" w:rsidRPr="00AE33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</w:tr>
      <w:tr w:rsidR="00345221" w:rsidRPr="00AE33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</w:tr>
      <w:tr w:rsidR="00345221" w:rsidRPr="00AE33C6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</w:p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AE33C6" w:rsidRDefault="00345221" w:rsidP="00345221">
            <w:pPr>
              <w:jc w:val="right"/>
            </w:pPr>
            <w:r>
              <w:t>6,202</w:t>
            </w:r>
          </w:p>
        </w:tc>
      </w:tr>
      <w:tr w:rsidR="00012619" w:rsidRPr="0006590A" w:rsidTr="00594086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619" w:rsidRPr="00E83F59" w:rsidRDefault="00012619" w:rsidP="00012619">
            <w:pPr>
              <w:rPr>
                <w:b/>
                <w:szCs w:val="24"/>
              </w:rPr>
            </w:pPr>
            <w:r w:rsidRPr="00E83F59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6590A" w:rsidRDefault="00012619" w:rsidP="00012619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3000CD" w:rsidRDefault="00012619" w:rsidP="00012619">
            <w:pPr>
              <w:jc w:val="right"/>
              <w:rPr>
                <w:b/>
                <w:color w:val="0070C0"/>
              </w:rPr>
            </w:pPr>
            <w:r w:rsidRPr="003000CD">
              <w:rPr>
                <w:b/>
                <w:color w:val="0070C0"/>
              </w:rPr>
              <w:t>12156,694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012619" w:rsidRPr="000B1738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D54F8C" w:rsidRDefault="00012619" w:rsidP="00012619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Pr="00006A2F" w:rsidRDefault="00012619" w:rsidP="000126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012619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82648D" w:rsidRDefault="00012619" w:rsidP="0001261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12156,694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160595" w:rsidRDefault="00012619" w:rsidP="00012619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B1738" w:rsidRDefault="00012619" w:rsidP="00012619">
            <w:pPr>
              <w:jc w:val="right"/>
            </w:pPr>
            <w:r>
              <w:t>138,427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D54F8C" w:rsidRDefault="00345221" w:rsidP="00345221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9647,694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138,427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D54F8C" w:rsidRDefault="00345221" w:rsidP="00345221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7319,553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138,427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138,427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138,427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138,427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FA678F" w:rsidRDefault="00345221" w:rsidP="00345221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FA678F" w:rsidRDefault="00345221" w:rsidP="00345221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6809,713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FA678F" w:rsidRDefault="00345221" w:rsidP="00345221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6809,713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FA678F" w:rsidRDefault="00345221" w:rsidP="00345221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  <w:rPr>
                <w:color w:val="0070C0"/>
              </w:rPr>
            </w:pPr>
            <w:r w:rsidRPr="00A16712">
              <w:rPr>
                <w:color w:val="0070C0"/>
              </w:rPr>
              <w:t>6809,713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34465" w:rsidRDefault="00345221" w:rsidP="00345221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FA678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34465" w:rsidRDefault="00345221" w:rsidP="00345221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34465" w:rsidRDefault="00345221" w:rsidP="00345221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34465" w:rsidRDefault="00345221" w:rsidP="00345221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34465" w:rsidRDefault="00345221" w:rsidP="00345221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34465" w:rsidRDefault="00345221" w:rsidP="00345221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34465" w:rsidRDefault="00345221" w:rsidP="00345221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160595" w:rsidRDefault="00345221" w:rsidP="00345221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 xml:space="preserve">Подпрограмма «Развитие материально-технической базы Русско-Камешкирского сельсовета Камешкирского района </w:t>
            </w:r>
            <w:r w:rsidRPr="00160595">
              <w:rPr>
                <w:szCs w:val="24"/>
              </w:rPr>
              <w:lastRenderedPageBreak/>
              <w:t>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12619" w:rsidRDefault="00012619" w:rsidP="00345221">
            <w:pPr>
              <w:jc w:val="right"/>
              <w:rPr>
                <w:color w:val="0070C0"/>
              </w:rPr>
            </w:pPr>
            <w:r w:rsidRPr="00012619">
              <w:rPr>
                <w:color w:val="0070C0"/>
              </w:rPr>
              <w:t>2509</w:t>
            </w:r>
            <w:r w:rsidR="00345221" w:rsidRPr="00012619">
              <w:rPr>
                <w:color w:val="0070C0"/>
              </w:rPr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0,000</w:t>
            </w:r>
          </w:p>
        </w:tc>
      </w:tr>
      <w:tr w:rsidR="00012619" w:rsidRPr="00006A2F" w:rsidTr="00012619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160595" w:rsidRDefault="00012619" w:rsidP="00345221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lastRenderedPageBreak/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Default="00012619" w:rsidP="00012619">
            <w:pPr>
              <w:jc w:val="right"/>
            </w:pPr>
            <w:r w:rsidRPr="00052EF6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</w:tr>
      <w:tr w:rsidR="00012619" w:rsidRPr="00006A2F" w:rsidTr="00012619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160595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AB3087" w:rsidRDefault="00012619" w:rsidP="0034522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Default="00012619" w:rsidP="00012619">
            <w:pPr>
              <w:jc w:val="right"/>
            </w:pPr>
            <w:r w:rsidRPr="00052EF6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</w:tr>
      <w:tr w:rsidR="00012619" w:rsidRPr="00006A2F" w:rsidTr="00012619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AB3087" w:rsidRDefault="00012619" w:rsidP="0034522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Default="00012619" w:rsidP="00012619">
            <w:pPr>
              <w:jc w:val="right"/>
            </w:pPr>
            <w:r w:rsidRPr="00052EF6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</w:tr>
      <w:tr w:rsidR="00012619" w:rsidRPr="00006A2F" w:rsidTr="00012619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AB3087" w:rsidRDefault="00012619" w:rsidP="0034522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Default="00012619" w:rsidP="00012619">
            <w:pPr>
              <w:jc w:val="right"/>
            </w:pPr>
            <w:r w:rsidRPr="00052EF6">
              <w:rPr>
                <w:color w:val="0070C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0,000</w:t>
            </w:r>
          </w:p>
        </w:tc>
      </w:tr>
      <w:tr w:rsidR="00012619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Pr="00E83F59" w:rsidRDefault="00012619" w:rsidP="00012619">
            <w:pPr>
              <w:jc w:val="both"/>
              <w:rPr>
                <w:b/>
                <w:szCs w:val="24"/>
              </w:rPr>
            </w:pPr>
            <w:r w:rsidRPr="00E83F59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6590A" w:rsidRDefault="00012619" w:rsidP="0001261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6590A" w:rsidRDefault="00012619" w:rsidP="00012619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DF5DC0" w:rsidRDefault="00012619" w:rsidP="00012619">
            <w:pPr>
              <w:jc w:val="right"/>
              <w:rPr>
                <w:b/>
                <w:color w:val="0070C0"/>
              </w:rPr>
            </w:pPr>
            <w:r w:rsidRPr="00DF5DC0">
              <w:rPr>
                <w:b/>
                <w:color w:val="0070C0"/>
              </w:rPr>
              <w:t>10458,327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E50C89" w:rsidRDefault="00012619" w:rsidP="00012619">
            <w:pPr>
              <w:jc w:val="right"/>
              <w:rPr>
                <w:b/>
              </w:rPr>
            </w:pPr>
            <w:r w:rsidRPr="00E50C89">
              <w:rPr>
                <w:b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E50C89" w:rsidRDefault="00012619" w:rsidP="00012619">
            <w:pPr>
              <w:jc w:val="right"/>
              <w:rPr>
                <w:b/>
              </w:rPr>
            </w:pPr>
            <w:r w:rsidRPr="00E50C89">
              <w:rPr>
                <w:b/>
              </w:rPr>
              <w:t>7002,602</w:t>
            </w:r>
          </w:p>
        </w:tc>
      </w:tr>
      <w:tr w:rsidR="00012619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18708B" w:rsidRDefault="00012619" w:rsidP="00012619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Pr="00006A2F" w:rsidRDefault="00012619" w:rsidP="000126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012619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3000CD" w:rsidRDefault="00012619" w:rsidP="00012619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right"/>
            </w:pPr>
            <w:r>
              <w:t>941,996</w:t>
            </w:r>
          </w:p>
        </w:tc>
      </w:tr>
      <w:tr w:rsidR="00012619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18708B" w:rsidRDefault="00012619" w:rsidP="00012619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Pr="00006A2F" w:rsidRDefault="00012619" w:rsidP="000126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012619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3000CD" w:rsidRDefault="00012619" w:rsidP="00012619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right"/>
            </w:pPr>
            <w:r>
              <w:t>941,996</w:t>
            </w:r>
          </w:p>
        </w:tc>
      </w:tr>
      <w:tr w:rsidR="00012619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18708B" w:rsidRDefault="00012619" w:rsidP="00012619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Default="00012619" w:rsidP="00012619">
            <w:pPr>
              <w:jc w:val="both"/>
              <w:rPr>
                <w:szCs w:val="24"/>
              </w:rPr>
            </w:pPr>
          </w:p>
          <w:p w:rsidR="00012619" w:rsidRPr="00006A2F" w:rsidRDefault="00012619" w:rsidP="000126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012619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3000CD" w:rsidRDefault="00012619" w:rsidP="00012619">
            <w:pPr>
              <w:jc w:val="right"/>
              <w:rPr>
                <w:color w:val="0070C0"/>
              </w:rPr>
            </w:pPr>
            <w:r w:rsidRPr="003000CD">
              <w:rPr>
                <w:color w:val="0070C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012619">
            <w:pPr>
              <w:jc w:val="right"/>
            </w:pPr>
            <w:r>
              <w:t>941,996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744,678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744,678</w:t>
            </w:r>
          </w:p>
        </w:tc>
      </w:tr>
      <w:tr w:rsidR="00345221" w:rsidRPr="00006A2F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A16712" w:rsidRDefault="00345221" w:rsidP="00345221">
            <w:pPr>
              <w:jc w:val="right"/>
            </w:pPr>
            <w:r w:rsidRPr="00A16712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744,678</w:t>
            </w:r>
          </w:p>
        </w:tc>
      </w:tr>
      <w:tr w:rsidR="00345221" w:rsidRPr="00006A2F" w:rsidTr="00A91A45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12619" w:rsidRDefault="00012619" w:rsidP="00345221">
            <w:pPr>
              <w:jc w:val="right"/>
              <w:rPr>
                <w:color w:val="0070C0"/>
              </w:rPr>
            </w:pPr>
            <w:r w:rsidRPr="00012619">
              <w:rPr>
                <w:color w:val="0070C0"/>
              </w:rPr>
              <w:t>905,430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right"/>
            </w:pPr>
            <w:r>
              <w:t>177,318</w:t>
            </w:r>
          </w:p>
        </w:tc>
      </w:tr>
      <w:tr w:rsidR="00012619" w:rsidRPr="00006A2F" w:rsidTr="00012619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Pr="00006A2F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345221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Default="00012619" w:rsidP="00012619">
            <w:pPr>
              <w:jc w:val="right"/>
            </w:pPr>
            <w:r w:rsidRPr="00831C68">
              <w:rPr>
                <w:color w:val="0070C0"/>
              </w:rPr>
              <w:t>905,430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177,318</w:t>
            </w:r>
          </w:p>
        </w:tc>
      </w:tr>
      <w:tr w:rsidR="00012619" w:rsidRPr="00006A2F" w:rsidTr="00012619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Default="00012619" w:rsidP="00345221">
            <w:pPr>
              <w:jc w:val="both"/>
              <w:rPr>
                <w:szCs w:val="24"/>
              </w:rPr>
            </w:pPr>
          </w:p>
          <w:p w:rsidR="00012619" w:rsidRPr="00006A2F" w:rsidRDefault="00012619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Pr="00006A2F" w:rsidRDefault="00012619" w:rsidP="00345221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619" w:rsidRDefault="00012619" w:rsidP="00012619">
            <w:pPr>
              <w:jc w:val="right"/>
            </w:pPr>
            <w:r w:rsidRPr="00831C68">
              <w:rPr>
                <w:color w:val="0070C0"/>
              </w:rPr>
              <w:t>905,430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619" w:rsidRPr="00006A2F" w:rsidRDefault="00012619" w:rsidP="00345221">
            <w:pPr>
              <w:jc w:val="right"/>
            </w:pPr>
            <w:r>
              <w:t>177,318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20,000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20,000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006A2F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20,000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A79F2" w:rsidRDefault="00345221" w:rsidP="00345221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BB3011" w:rsidRDefault="00345221" w:rsidP="00345221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BB3011" w:rsidRDefault="00345221" w:rsidP="00345221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7A79F2" w:rsidRDefault="00345221" w:rsidP="00345221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 xml:space="preserve">Иные закупки товаров, работ и услуг для </w:t>
            </w:r>
            <w:r w:rsidRPr="007A79F2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006A2F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BB3011" w:rsidRDefault="00345221" w:rsidP="00345221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right"/>
            </w:pPr>
            <w:r>
              <w:t>0,000</w:t>
            </w:r>
          </w:p>
        </w:tc>
      </w:tr>
      <w:tr w:rsidR="00345221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6060,606</w:t>
            </w:r>
          </w:p>
        </w:tc>
      </w:tr>
      <w:tr w:rsidR="00345221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006A2F" w:rsidRDefault="00345221" w:rsidP="00345221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Default="00345221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Default="00345221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6060,606</w:t>
            </w:r>
          </w:p>
        </w:tc>
      </w:tr>
      <w:tr w:rsidR="00754F5B" w:rsidRPr="00E50C89" w:rsidTr="00754F5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006A2F" w:rsidRDefault="00754F5B" w:rsidP="00345221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345221">
            <w:pPr>
              <w:jc w:val="both"/>
              <w:rPr>
                <w:szCs w:val="24"/>
              </w:rPr>
            </w:pPr>
          </w:p>
          <w:p w:rsidR="00754F5B" w:rsidRDefault="00754F5B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754F5B">
            <w:pPr>
              <w:jc w:val="center"/>
            </w:pPr>
            <w:r w:rsidRPr="00204814">
              <w:rPr>
                <w:color w:val="0070C0"/>
              </w:rPr>
              <w:t>5252,740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345221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345221">
            <w:pPr>
              <w:jc w:val="right"/>
            </w:pPr>
            <w:r w:rsidRPr="00E50C89">
              <w:t>6060,606</w:t>
            </w:r>
          </w:p>
        </w:tc>
      </w:tr>
      <w:tr w:rsidR="00754F5B" w:rsidRPr="00E50C89" w:rsidTr="00754F5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006A2F" w:rsidRDefault="00754F5B" w:rsidP="00345221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345221">
            <w:pPr>
              <w:jc w:val="both"/>
              <w:rPr>
                <w:szCs w:val="24"/>
              </w:rPr>
            </w:pPr>
          </w:p>
          <w:p w:rsidR="00754F5B" w:rsidRDefault="00754F5B" w:rsidP="00345221">
            <w:pPr>
              <w:jc w:val="both"/>
              <w:rPr>
                <w:szCs w:val="24"/>
              </w:rPr>
            </w:pPr>
          </w:p>
          <w:p w:rsidR="00754F5B" w:rsidRDefault="00754F5B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754F5B">
            <w:pPr>
              <w:jc w:val="center"/>
            </w:pPr>
            <w:r w:rsidRPr="00204814">
              <w:rPr>
                <w:color w:val="0070C0"/>
              </w:rPr>
              <w:t>5252,740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345221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345221">
            <w:pPr>
              <w:jc w:val="right"/>
            </w:pPr>
            <w:r w:rsidRPr="00E50C89">
              <w:t>6060,606</w:t>
            </w:r>
          </w:p>
        </w:tc>
      </w:tr>
      <w:tr w:rsidR="00754F5B" w:rsidRPr="00E50C89" w:rsidTr="00754F5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006A2F" w:rsidRDefault="00754F5B" w:rsidP="00345221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345221">
            <w:pPr>
              <w:jc w:val="both"/>
              <w:rPr>
                <w:szCs w:val="24"/>
              </w:rPr>
            </w:pPr>
          </w:p>
          <w:p w:rsidR="00754F5B" w:rsidRDefault="00754F5B" w:rsidP="00345221">
            <w:pPr>
              <w:jc w:val="both"/>
              <w:rPr>
                <w:szCs w:val="24"/>
              </w:rPr>
            </w:pPr>
          </w:p>
          <w:p w:rsidR="00754F5B" w:rsidRDefault="00754F5B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34522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754F5B">
            <w:pPr>
              <w:jc w:val="center"/>
            </w:pPr>
            <w:r w:rsidRPr="00204814">
              <w:rPr>
                <w:color w:val="0070C0"/>
              </w:rPr>
              <w:t>5252,740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345221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345221">
            <w:pPr>
              <w:jc w:val="right"/>
            </w:pPr>
            <w:r w:rsidRPr="00E50C89">
              <w:t>6060,606</w:t>
            </w:r>
          </w:p>
        </w:tc>
      </w:tr>
      <w:tr w:rsidR="00754F5B" w:rsidRPr="00E50C89" w:rsidTr="00754F5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006A2F" w:rsidRDefault="00754F5B" w:rsidP="00345221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A16712">
            <w:pPr>
              <w:rPr>
                <w:szCs w:val="24"/>
              </w:rPr>
            </w:pPr>
          </w:p>
          <w:p w:rsidR="00754F5B" w:rsidRDefault="00754F5B" w:rsidP="00A16712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Default="00754F5B" w:rsidP="003452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34522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Default="00754F5B" w:rsidP="00754F5B">
            <w:pPr>
              <w:jc w:val="center"/>
            </w:pPr>
            <w:r w:rsidRPr="00204814">
              <w:rPr>
                <w:color w:val="0070C0"/>
              </w:rPr>
              <w:t>5252,740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345221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E50C89" w:rsidRDefault="00754F5B" w:rsidP="00A16712">
            <w:pPr>
              <w:jc w:val="right"/>
            </w:pPr>
            <w:r w:rsidRPr="00E50C89">
              <w:t>6060,606</w:t>
            </w:r>
          </w:p>
        </w:tc>
      </w:tr>
      <w:tr w:rsidR="00A16712" w:rsidRPr="00E50C89" w:rsidTr="00A1671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82648D" w:rsidRDefault="00A16712" w:rsidP="00A16712">
            <w:pPr>
              <w:rPr>
                <w:color w:val="0070C0"/>
              </w:rPr>
            </w:pPr>
            <w:r w:rsidRPr="0082648D">
              <w:rPr>
                <w:color w:val="0070C0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712" w:rsidRPr="00754F5B" w:rsidRDefault="00A16712" w:rsidP="00A16712">
            <w:pPr>
              <w:rPr>
                <w:color w:val="0070C0"/>
                <w:szCs w:val="24"/>
              </w:rPr>
            </w:pPr>
          </w:p>
          <w:p w:rsidR="00A16712" w:rsidRPr="00754F5B" w:rsidRDefault="00A16712" w:rsidP="00A16712">
            <w:pPr>
              <w:rPr>
                <w:color w:val="0070C0"/>
                <w:szCs w:val="24"/>
              </w:rPr>
            </w:pPr>
          </w:p>
          <w:p w:rsidR="00A16712" w:rsidRPr="00754F5B" w:rsidRDefault="00A16712" w:rsidP="00A16712">
            <w:pPr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754F5B" w:rsidRDefault="00A16712" w:rsidP="00A16712">
            <w:pPr>
              <w:jc w:val="both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754F5B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754F5B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754F5B" w:rsidRDefault="00A16712" w:rsidP="00A16712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754F5B" w:rsidRDefault="00754F5B" w:rsidP="00A16712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754F5B" w:rsidRDefault="00754F5B" w:rsidP="00A16712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6</w:t>
            </w:r>
            <w:r w:rsidR="00A16712" w:rsidRPr="00754F5B">
              <w:rPr>
                <w:color w:val="0070C0"/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Default="00A16712" w:rsidP="00A1671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712" w:rsidRPr="0082648D" w:rsidRDefault="00A16712" w:rsidP="00A16712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215,564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82648D" w:rsidRDefault="00A16712" w:rsidP="00A16712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712" w:rsidRPr="0082648D" w:rsidRDefault="00A16712" w:rsidP="00A16712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</w:tr>
      <w:tr w:rsidR="00754F5B" w:rsidRPr="00E50C89" w:rsidTr="0091102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82648D" w:rsidRDefault="00754F5B" w:rsidP="00754F5B">
            <w:pPr>
              <w:jc w:val="both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rPr>
                <w:color w:val="0070C0"/>
                <w:szCs w:val="24"/>
              </w:rPr>
            </w:pPr>
          </w:p>
          <w:p w:rsidR="00754F5B" w:rsidRPr="00754F5B" w:rsidRDefault="00754F5B" w:rsidP="00754F5B">
            <w:pPr>
              <w:rPr>
                <w:color w:val="0070C0"/>
                <w:szCs w:val="24"/>
              </w:rPr>
            </w:pPr>
          </w:p>
          <w:p w:rsidR="00754F5B" w:rsidRPr="00754F5B" w:rsidRDefault="00754F5B" w:rsidP="00754F5B">
            <w:pPr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both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Pr="00754F5B" w:rsidRDefault="00754F5B" w:rsidP="00754F5B">
            <w:pPr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Pr="0082648D" w:rsidRDefault="00754F5B" w:rsidP="00754F5B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215,564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82648D" w:rsidRDefault="00754F5B" w:rsidP="00754F5B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82648D" w:rsidRDefault="00754F5B" w:rsidP="00754F5B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</w:tr>
      <w:tr w:rsidR="00754F5B" w:rsidRPr="00E50C89" w:rsidTr="0091102B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82648D" w:rsidRDefault="00754F5B" w:rsidP="00754F5B">
            <w:pPr>
              <w:jc w:val="both"/>
              <w:rPr>
                <w:color w:val="0070C0"/>
                <w:szCs w:val="24"/>
              </w:rPr>
            </w:pPr>
            <w:r w:rsidRPr="0082648D">
              <w:rPr>
                <w:color w:val="0070C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rPr>
                <w:color w:val="0070C0"/>
                <w:szCs w:val="24"/>
              </w:rPr>
            </w:pPr>
          </w:p>
          <w:p w:rsidR="00754F5B" w:rsidRPr="00754F5B" w:rsidRDefault="00754F5B" w:rsidP="00754F5B">
            <w:pPr>
              <w:rPr>
                <w:color w:val="0070C0"/>
                <w:szCs w:val="24"/>
              </w:rPr>
            </w:pPr>
          </w:p>
          <w:p w:rsidR="00754F5B" w:rsidRPr="00754F5B" w:rsidRDefault="00754F5B" w:rsidP="00754F5B">
            <w:pPr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both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Pr="00754F5B" w:rsidRDefault="00754F5B" w:rsidP="00754F5B">
            <w:pPr>
              <w:rPr>
                <w:color w:val="0070C0"/>
                <w:szCs w:val="24"/>
              </w:rPr>
            </w:pPr>
            <w:r w:rsidRPr="00754F5B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5B" w:rsidRPr="0082648D" w:rsidRDefault="00754F5B" w:rsidP="00754F5B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215,564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82648D" w:rsidRDefault="00754F5B" w:rsidP="00754F5B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F5B" w:rsidRPr="0082648D" w:rsidRDefault="00754F5B" w:rsidP="00754F5B">
            <w:pPr>
              <w:jc w:val="right"/>
              <w:rPr>
                <w:color w:val="0070C0"/>
              </w:rPr>
            </w:pPr>
            <w:r w:rsidRPr="0082648D">
              <w:rPr>
                <w:color w:val="0070C0"/>
              </w:rPr>
              <w:t>0,000</w:t>
            </w:r>
          </w:p>
        </w:tc>
      </w:tr>
      <w:tr w:rsidR="008B4016" w:rsidRPr="00E50C89" w:rsidTr="004C4C9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 xml:space="preserve">Муниципальная программа </w:t>
            </w:r>
            <w:r w:rsidRPr="00E50C89">
              <w:rPr>
                <w:szCs w:val="24"/>
              </w:rPr>
              <w:lastRenderedPageBreak/>
              <w:t>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Pr="00E50C89" w:rsidRDefault="008B4016" w:rsidP="008B401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E50C89" w:rsidRDefault="008B4016" w:rsidP="008B4016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Default="008B4016" w:rsidP="008B4016">
            <w:pPr>
              <w:jc w:val="right"/>
            </w:pPr>
            <w:r w:rsidRPr="000E2690">
              <w:rPr>
                <w:color w:val="0070C0"/>
              </w:rPr>
              <w:t>3112,452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right"/>
            </w:pPr>
            <w:r w:rsidRPr="00E50C89">
              <w:t>0,000</w:t>
            </w:r>
          </w:p>
        </w:tc>
      </w:tr>
      <w:tr w:rsidR="008B4016" w:rsidRPr="00E50C89" w:rsidTr="004C4C9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Pr="00E50C89" w:rsidRDefault="008B4016" w:rsidP="008B401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E50C89" w:rsidRDefault="008B4016" w:rsidP="008B4016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Default="008B4016" w:rsidP="008B4016">
            <w:pPr>
              <w:jc w:val="right"/>
            </w:pPr>
            <w:r w:rsidRPr="000E2690">
              <w:rPr>
                <w:color w:val="0070C0"/>
              </w:rPr>
              <w:t>3112,452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right"/>
            </w:pPr>
            <w:r w:rsidRPr="00E50C89">
              <w:t>0,000</w:t>
            </w:r>
          </w:p>
        </w:tc>
      </w:tr>
      <w:tr w:rsidR="008B4016" w:rsidRPr="00E50C89" w:rsidTr="004C4C9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Default="008B4016" w:rsidP="008B4016">
            <w:pPr>
              <w:jc w:val="both"/>
              <w:rPr>
                <w:szCs w:val="24"/>
              </w:rPr>
            </w:pPr>
          </w:p>
          <w:p w:rsidR="008B4016" w:rsidRPr="00E50C89" w:rsidRDefault="008B4016" w:rsidP="008B401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E50C89" w:rsidRDefault="008B4016" w:rsidP="008B4016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E3433B" w:rsidRDefault="008B4016" w:rsidP="008B4016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3112,452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E50C89" w:rsidRDefault="008B4016" w:rsidP="008B4016">
            <w:pPr>
              <w:jc w:val="right"/>
            </w:pPr>
            <w:r w:rsidRPr="00E50C89">
              <w:t>0,000</w:t>
            </w:r>
          </w:p>
        </w:tc>
      </w:tr>
      <w:tr w:rsidR="008B4016" w:rsidRPr="00E50C89" w:rsidTr="008B401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8B4016" w:rsidRDefault="008B4016" w:rsidP="008B4016">
            <w:pPr>
              <w:rPr>
                <w:color w:val="0070C0"/>
                <w:szCs w:val="24"/>
              </w:rPr>
            </w:pPr>
          </w:p>
          <w:p w:rsidR="008B4016" w:rsidRPr="008B4016" w:rsidRDefault="008B4016" w:rsidP="008B4016">
            <w:pPr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8B4016" w:rsidRDefault="008B4016" w:rsidP="008B4016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707,551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</w:tr>
      <w:tr w:rsidR="008B4016" w:rsidRPr="00E50C89" w:rsidTr="008B401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</w:p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</w:p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8B4016" w:rsidRDefault="008B4016" w:rsidP="008B4016">
            <w:pPr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707,551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</w:tr>
      <w:tr w:rsidR="008B4016" w:rsidRPr="00E50C89" w:rsidTr="008B401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</w:p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</w:p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both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center"/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8B4016" w:rsidRDefault="008B4016" w:rsidP="008B4016">
            <w:pPr>
              <w:rPr>
                <w:color w:val="0070C0"/>
                <w:szCs w:val="24"/>
              </w:rPr>
            </w:pPr>
            <w:r w:rsidRPr="008B4016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707,551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016" w:rsidRPr="008B4016" w:rsidRDefault="008B4016" w:rsidP="008B4016">
            <w:pPr>
              <w:jc w:val="right"/>
              <w:rPr>
                <w:color w:val="0070C0"/>
              </w:rPr>
            </w:pPr>
            <w:r w:rsidRPr="008B4016">
              <w:rPr>
                <w:color w:val="0070C0"/>
              </w:rPr>
              <w:t>0,000</w:t>
            </w:r>
          </w:p>
        </w:tc>
      </w:tr>
      <w:tr w:rsidR="004C4C92" w:rsidRPr="00E50C89" w:rsidTr="004C4C9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Default="004C4C92" w:rsidP="00345221">
            <w:pPr>
              <w:jc w:val="both"/>
              <w:rPr>
                <w:szCs w:val="24"/>
              </w:rPr>
            </w:pPr>
          </w:p>
          <w:p w:rsidR="004C4C92" w:rsidRDefault="004C4C92" w:rsidP="00345221">
            <w:pPr>
              <w:jc w:val="both"/>
              <w:rPr>
                <w:szCs w:val="24"/>
              </w:rPr>
            </w:pPr>
          </w:p>
          <w:p w:rsidR="004C4C92" w:rsidRPr="00E50C89" w:rsidRDefault="004C4C92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C92" w:rsidRPr="00E50C89" w:rsidRDefault="004C4C92" w:rsidP="0034522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C92" w:rsidRDefault="004C4C92" w:rsidP="004C4C92">
            <w:pPr>
              <w:jc w:val="right"/>
            </w:pPr>
            <w:r w:rsidRPr="00204464">
              <w:rPr>
                <w:color w:val="0070C0"/>
              </w:rPr>
              <w:t>2404,901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right"/>
            </w:pPr>
            <w:r w:rsidRPr="00E50C89">
              <w:t>0,000</w:t>
            </w:r>
          </w:p>
        </w:tc>
      </w:tr>
      <w:tr w:rsidR="004C4C92" w:rsidRPr="00E50C89" w:rsidTr="004C4C9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Default="004C4C92" w:rsidP="00345221">
            <w:pPr>
              <w:jc w:val="both"/>
              <w:rPr>
                <w:szCs w:val="24"/>
              </w:rPr>
            </w:pPr>
          </w:p>
          <w:p w:rsidR="004C4C92" w:rsidRDefault="004C4C92" w:rsidP="00345221">
            <w:pPr>
              <w:jc w:val="both"/>
              <w:rPr>
                <w:szCs w:val="24"/>
              </w:rPr>
            </w:pPr>
          </w:p>
          <w:p w:rsidR="004C4C92" w:rsidRPr="00E50C89" w:rsidRDefault="004C4C92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C92" w:rsidRPr="00E50C89" w:rsidRDefault="004C4C92" w:rsidP="00345221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C92" w:rsidRDefault="004C4C92" w:rsidP="004C4C92">
            <w:pPr>
              <w:jc w:val="right"/>
            </w:pPr>
            <w:r w:rsidRPr="00204464">
              <w:rPr>
                <w:color w:val="0070C0"/>
              </w:rPr>
              <w:t>2404,901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C92" w:rsidRPr="00E50C89" w:rsidRDefault="004C4C92" w:rsidP="00345221">
            <w:pPr>
              <w:jc w:val="right"/>
            </w:pPr>
            <w:r w:rsidRPr="00E50C89">
              <w:t>0,000</w:t>
            </w:r>
          </w:p>
        </w:tc>
      </w:tr>
      <w:tr w:rsidR="00345221" w:rsidRPr="00E50C89" w:rsidTr="00A91A45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Default="00345221" w:rsidP="00345221">
            <w:pPr>
              <w:jc w:val="both"/>
              <w:rPr>
                <w:szCs w:val="24"/>
              </w:rPr>
            </w:pPr>
          </w:p>
          <w:p w:rsidR="00345221" w:rsidRPr="00E50C89" w:rsidRDefault="00345221" w:rsidP="003452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E50C89" w:rsidRDefault="00345221" w:rsidP="00345221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221" w:rsidRPr="004C4C92" w:rsidRDefault="004C4C92" w:rsidP="00345221">
            <w:pPr>
              <w:jc w:val="right"/>
              <w:rPr>
                <w:color w:val="0070C0"/>
              </w:rPr>
            </w:pPr>
            <w:r w:rsidRPr="004C4C92">
              <w:rPr>
                <w:color w:val="0070C0"/>
              </w:rPr>
              <w:t>2404,901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221" w:rsidRPr="00E50C89" w:rsidRDefault="00345221" w:rsidP="00345221">
            <w:pPr>
              <w:jc w:val="right"/>
            </w:pPr>
            <w:r w:rsidRPr="00E50C89">
              <w:t>0,000»</w:t>
            </w:r>
          </w:p>
        </w:tc>
      </w:tr>
    </w:tbl>
    <w:p w:rsidR="00E44BE3" w:rsidRDefault="001F22B3" w:rsidP="001F22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E44BE3" w:rsidRDefault="00E44BE3" w:rsidP="001F22B3">
      <w:pPr>
        <w:rPr>
          <w:sz w:val="28"/>
          <w:szCs w:val="28"/>
        </w:rPr>
      </w:pPr>
    </w:p>
    <w:p w:rsidR="001F22B3" w:rsidRDefault="00580DB7" w:rsidP="00C37BF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1F22B3">
        <w:rPr>
          <w:sz w:val="28"/>
          <w:szCs w:val="28"/>
        </w:rPr>
        <w:t xml:space="preserve">) Приложение 7 </w:t>
      </w:r>
      <w:r w:rsidR="001F22B3" w:rsidRPr="00AB11FC">
        <w:rPr>
          <w:sz w:val="28"/>
          <w:szCs w:val="28"/>
        </w:rPr>
        <w:t>к решению изложить в новой редакции</w:t>
      </w:r>
      <w:r>
        <w:rPr>
          <w:sz w:val="28"/>
          <w:szCs w:val="28"/>
        </w:rPr>
        <w:t>:</w:t>
      </w:r>
    </w:p>
    <w:p w:rsidR="008F319F" w:rsidRPr="00006A2F" w:rsidRDefault="001F22B3" w:rsidP="000E5338">
      <w:pPr>
        <w:jc w:val="right"/>
        <w:rPr>
          <w:szCs w:val="24"/>
        </w:rPr>
      </w:pPr>
      <w:r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101AAC">
        <w:rPr>
          <w:szCs w:val="24"/>
        </w:rPr>
        <w:t>7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F12640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="008F319F" w:rsidRPr="00581266">
        <w:rPr>
          <w:szCs w:val="24"/>
        </w:rPr>
        <w:t xml:space="preserve"> год и </w:t>
      </w:r>
      <w:r>
        <w:rPr>
          <w:szCs w:val="24"/>
        </w:rPr>
        <w:t>на плановый период 2023</w:t>
      </w:r>
      <w:r w:rsidR="002D7E55">
        <w:rPr>
          <w:szCs w:val="24"/>
        </w:rPr>
        <w:t xml:space="preserve"> и 20</w:t>
      </w:r>
      <w:r>
        <w:rPr>
          <w:szCs w:val="24"/>
        </w:rPr>
        <w:t>24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F12640">
        <w:rPr>
          <w:sz w:val="28"/>
          <w:szCs w:val="28"/>
        </w:rPr>
        <w:t xml:space="preserve"> на 2022</w:t>
      </w:r>
      <w:r w:rsidRPr="00006A2F">
        <w:rPr>
          <w:sz w:val="28"/>
          <w:szCs w:val="28"/>
        </w:rPr>
        <w:t xml:space="preserve"> год</w:t>
      </w:r>
      <w:r w:rsidR="00F12640">
        <w:rPr>
          <w:sz w:val="28"/>
          <w:szCs w:val="28"/>
        </w:rPr>
        <w:t xml:space="preserve"> и на плановый период 2023 и 2024</w:t>
      </w:r>
      <w:r>
        <w:rPr>
          <w:sz w:val="28"/>
          <w:szCs w:val="28"/>
        </w:rPr>
        <w:t xml:space="preserve"> го</w:t>
      </w:r>
      <w:r w:rsidR="002219D6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F12640">
              <w:rPr>
                <w:sz w:val="22"/>
                <w:szCs w:val="22"/>
              </w:rPr>
              <w:br/>
              <w:t>на 2023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115222" w:rsidP="00393F93">
            <w:pPr>
              <w:jc w:val="right"/>
              <w:rPr>
                <w:b/>
                <w:bCs/>
                <w:sz w:val="22"/>
                <w:szCs w:val="22"/>
              </w:rPr>
            </w:pPr>
            <w:r w:rsidRPr="00B16448">
              <w:rPr>
                <w:b/>
                <w:bCs/>
                <w:sz w:val="22"/>
                <w:szCs w:val="22"/>
              </w:rPr>
              <w:t>6208,777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5140D0" w:rsidRDefault="005140D0" w:rsidP="0085678A">
            <w:pPr>
              <w:jc w:val="right"/>
              <w:rPr>
                <w:b/>
                <w:sz w:val="22"/>
                <w:szCs w:val="22"/>
              </w:rPr>
            </w:pPr>
          </w:p>
          <w:p w:rsidR="009C40C1" w:rsidRPr="00297AC9" w:rsidRDefault="005140D0" w:rsidP="005140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6014,82</w:t>
            </w:r>
            <w:r w:rsidR="00BD27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AF09EA" w:rsidRDefault="00AF09EA" w:rsidP="00456A52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FA21AA" w:rsidRDefault="00FA21AA" w:rsidP="00AF09EA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AF09EA" w:rsidRDefault="005140D0" w:rsidP="00FA21A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</w:t>
            </w:r>
            <w:r w:rsidR="00115222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115222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B16448">
              <w:rPr>
                <w:b/>
                <w:bCs/>
                <w:sz w:val="22"/>
                <w:szCs w:val="22"/>
              </w:rPr>
              <w:t>6208,769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6014,82</w:t>
            </w:r>
            <w:r w:rsidR="00BD27E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</w:t>
            </w:r>
            <w:r w:rsidR="00115222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</w:t>
            </w:r>
            <w:r w:rsidRPr="00581266">
              <w:rPr>
                <w:i/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115222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B16448">
              <w:rPr>
                <w:bCs/>
                <w:i/>
                <w:sz w:val="22"/>
                <w:szCs w:val="22"/>
              </w:rPr>
              <w:t>5051,054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4857,108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4917,745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AD3B25" w:rsidRDefault="00AA0AE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AA0AE1" w:rsidRDefault="00AA0AE1" w:rsidP="00AC65BE">
            <w:pPr>
              <w:jc w:val="right"/>
              <w:rPr>
                <w:sz w:val="22"/>
                <w:szCs w:val="22"/>
              </w:rPr>
            </w:pPr>
            <w:r w:rsidRPr="00AA0AE1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AA0AE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56570C">
              <w:rPr>
                <w:sz w:val="22"/>
                <w:szCs w:val="22"/>
              </w:rPr>
              <w:t>б</w:t>
            </w:r>
            <w:r w:rsidR="00642B99" w:rsidRPr="0056570C">
              <w:rPr>
                <w:sz w:val="22"/>
                <w:szCs w:val="22"/>
              </w:rPr>
              <w:t>юджет</w:t>
            </w:r>
            <w:r w:rsidRPr="0056570C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</w:t>
            </w:r>
            <w:r w:rsidR="00115222">
              <w:rPr>
                <w:sz w:val="22"/>
                <w:szCs w:val="22"/>
              </w:rPr>
              <w:t>95,311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15C5A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C40C1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15C5A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11522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1073,256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849,810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864,420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11522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11522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16448" w:rsidRDefault="008F319F" w:rsidP="00AC65BE">
            <w:pPr>
              <w:rPr>
                <w:sz w:val="22"/>
                <w:szCs w:val="22"/>
              </w:rPr>
            </w:pPr>
          </w:p>
          <w:p w:rsidR="008F319F" w:rsidRPr="00B16448" w:rsidRDefault="0011522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15C5A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16448" w:rsidRDefault="008F319F" w:rsidP="00AC65BE">
            <w:pPr>
              <w:rPr>
                <w:sz w:val="22"/>
                <w:szCs w:val="22"/>
              </w:rPr>
            </w:pPr>
          </w:p>
          <w:p w:rsidR="008F319F" w:rsidRPr="00B16448" w:rsidRDefault="008F319F" w:rsidP="00AC65BE">
            <w:pPr>
              <w:rPr>
                <w:sz w:val="22"/>
                <w:szCs w:val="22"/>
              </w:rPr>
            </w:pPr>
          </w:p>
          <w:p w:rsidR="008F319F" w:rsidRPr="00B16448" w:rsidRDefault="008F319F" w:rsidP="00B16006">
            <w:pPr>
              <w:jc w:val="right"/>
              <w:rPr>
                <w:sz w:val="22"/>
                <w:szCs w:val="22"/>
              </w:rPr>
            </w:pPr>
          </w:p>
          <w:p w:rsidR="000F26A6" w:rsidRPr="00B16448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0F26A6" w:rsidRPr="00B16448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9C40C1" w:rsidRPr="00B16448" w:rsidRDefault="00115222" w:rsidP="000F26A6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456AEF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456AEF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8F319F" w:rsidRDefault="008F319F" w:rsidP="00456AEF">
            <w:pPr>
              <w:jc w:val="right"/>
              <w:rPr>
                <w:sz w:val="22"/>
                <w:szCs w:val="22"/>
              </w:rPr>
            </w:pPr>
          </w:p>
          <w:p w:rsidR="00642836" w:rsidRPr="00D12644" w:rsidRDefault="00915C5A" w:rsidP="00456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Default="008F319F" w:rsidP="00581266">
            <w:pPr>
              <w:jc w:val="right"/>
              <w:rPr>
                <w:sz w:val="22"/>
                <w:szCs w:val="22"/>
              </w:rPr>
            </w:pPr>
          </w:p>
          <w:p w:rsidR="00110830" w:rsidRDefault="00110830" w:rsidP="00581266">
            <w:pPr>
              <w:jc w:val="right"/>
              <w:rPr>
                <w:sz w:val="22"/>
                <w:szCs w:val="22"/>
              </w:rPr>
            </w:pPr>
          </w:p>
          <w:p w:rsidR="000F26A6" w:rsidRDefault="000F26A6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D12644" w:rsidRDefault="00915C5A" w:rsidP="000F26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</w:t>
            </w:r>
            <w:r w:rsidRPr="00D12644">
              <w:rPr>
                <w:bCs/>
                <w:sz w:val="22"/>
                <w:szCs w:val="22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15222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BD27E8" w:rsidP="00E60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B16006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8212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D12644" w:rsidRDefault="00BD27E8" w:rsidP="00427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D12644" w:rsidRDefault="009F6827" w:rsidP="00CC56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6F5E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</w:t>
            </w:r>
            <w:r w:rsidRPr="00FA3564">
              <w:rPr>
                <w:sz w:val="22"/>
                <w:szCs w:val="22"/>
              </w:rPr>
              <w:lastRenderedPageBreak/>
              <w:t xml:space="preserve">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403A47" w:rsidRDefault="00403A47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7D6872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</w:t>
            </w:r>
            <w:r w:rsidR="00CC56B7" w:rsidRPr="00FA3564">
              <w:rPr>
                <w:sz w:val="22"/>
                <w:szCs w:val="22"/>
              </w:rPr>
              <w:t>00</w:t>
            </w:r>
            <w:r w:rsidRPr="00FA3564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403A47" w:rsidRDefault="00403A4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E27C74" w:rsidP="00403A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403A47" w:rsidRDefault="00403A47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CC56B7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226BD">
            <w:pPr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226BD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E600B7" w:rsidRPr="00915C5A" w:rsidRDefault="00E600B7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E600B7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F35F74" w:rsidRPr="00915C5A" w:rsidRDefault="00F35F74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7D6872" w:rsidRPr="00915C5A" w:rsidRDefault="007D6872" w:rsidP="007D6872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7D6872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915C5A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915C5A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Pr="00915C5A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12501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915C5A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6B566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255096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b/>
                <w:bCs/>
                <w:sz w:val="22"/>
                <w:szCs w:val="22"/>
              </w:rPr>
            </w:pPr>
            <w:r w:rsidRPr="00B16448">
              <w:rPr>
                <w:b/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B16448" w:rsidRDefault="00902EF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FF" w:rsidRPr="00B16448" w:rsidRDefault="00902EFF" w:rsidP="00A226BD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FF" w:rsidRPr="00B16448" w:rsidRDefault="00902EFF" w:rsidP="00A226BD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FF" w:rsidRPr="00B16448" w:rsidRDefault="00902EFF" w:rsidP="00A226BD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bCs/>
                <w:sz w:val="22"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B16448" w:rsidRDefault="00902EF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B16448" w:rsidRDefault="006B3329" w:rsidP="00A226BD">
            <w:pPr>
              <w:jc w:val="right"/>
              <w:rPr>
                <w:b/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b/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bCs/>
                <w:sz w:val="22"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B16448" w:rsidRDefault="006B3329" w:rsidP="00AC65BE">
            <w:pPr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bCs/>
                <w:sz w:val="22"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B16448" w:rsidRDefault="006B3329" w:rsidP="00AC65BE">
            <w:pPr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bCs/>
                <w:sz w:val="22"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B16448" w:rsidRDefault="006B3329" w:rsidP="00AC65BE">
            <w:pPr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902EFF" w:rsidP="00AC65BE">
            <w:pPr>
              <w:rPr>
                <w:bCs/>
                <w:sz w:val="22"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</w:t>
            </w:r>
            <w:r w:rsidRPr="00B16448">
              <w:rPr>
                <w:bCs/>
                <w:sz w:val="22"/>
                <w:szCs w:val="22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B16448" w:rsidRDefault="006B3329" w:rsidP="00AC65BE">
            <w:pPr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jc w:val="center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B16448" w:rsidRDefault="006B3329" w:rsidP="00AC65BE">
            <w:pPr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6B3329" w:rsidRPr="00B16448" w:rsidRDefault="006B3329" w:rsidP="00A226BD">
            <w:pPr>
              <w:jc w:val="right"/>
              <w:rPr>
                <w:sz w:val="22"/>
                <w:szCs w:val="22"/>
              </w:rPr>
            </w:pPr>
          </w:p>
          <w:p w:rsidR="00902EFF" w:rsidRPr="00B16448" w:rsidRDefault="006B3329" w:rsidP="00A226BD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15E6C" w:rsidRDefault="00E947FF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015E6C">
              <w:rPr>
                <w:b/>
                <w:color w:val="0070C0"/>
                <w:sz w:val="22"/>
                <w:szCs w:val="22"/>
              </w:rPr>
              <w:t>14034,265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E41097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1101,3</w:t>
            </w:r>
            <w:r w:rsidR="00BD27E8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1080,4</w:t>
            </w:r>
            <w:r w:rsidR="00BD27E8">
              <w:rPr>
                <w:b/>
                <w:sz w:val="22"/>
                <w:szCs w:val="22"/>
              </w:rPr>
              <w:t>23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B4016" w:rsidRDefault="008B4016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8B4016">
              <w:rPr>
                <w:b/>
                <w:color w:val="0070C0"/>
                <w:sz w:val="22"/>
                <w:szCs w:val="22"/>
              </w:rPr>
              <w:t>1877,570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1181F" w:rsidRDefault="00C1181F" w:rsidP="00AC65BE">
            <w:pPr>
              <w:jc w:val="right"/>
              <w:rPr>
                <w:b/>
                <w:sz w:val="22"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1181F" w:rsidRDefault="00C1181F" w:rsidP="006E0559">
            <w:pPr>
              <w:jc w:val="right"/>
              <w:rPr>
                <w:b/>
                <w:sz w:val="22"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941,996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B4016" w:rsidRDefault="008B4016" w:rsidP="00AC65BE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8B4016">
              <w:rPr>
                <w:i/>
                <w:color w:val="0070C0"/>
                <w:sz w:val="22"/>
                <w:szCs w:val="22"/>
              </w:rPr>
              <w:t>1877,570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85658" w:rsidRDefault="00C1181F" w:rsidP="00787F5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85658" w:rsidRDefault="00C1181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941,996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B4016" w:rsidRDefault="008B4016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8B4016">
              <w:rPr>
                <w:color w:val="0070C0"/>
                <w:sz w:val="22"/>
                <w:szCs w:val="22"/>
              </w:rPr>
              <w:t>905,430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8B4016" w:rsidRPr="00D12644" w:rsidTr="008B4016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B40652">
              <w:rPr>
                <w:color w:val="0070C0"/>
                <w:sz w:val="22"/>
                <w:szCs w:val="22"/>
              </w:rPr>
              <w:t>905,430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8B4016" w:rsidRPr="00D12644" w:rsidTr="008B401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B40652">
              <w:rPr>
                <w:color w:val="0070C0"/>
                <w:sz w:val="22"/>
                <w:szCs w:val="22"/>
              </w:rPr>
              <w:t>905,430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8B4016" w:rsidRPr="00D12644" w:rsidTr="008B401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B40652">
              <w:rPr>
                <w:color w:val="0070C0"/>
                <w:sz w:val="22"/>
                <w:szCs w:val="22"/>
              </w:rPr>
              <w:t>905,430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8B4016" w:rsidRPr="00D12644" w:rsidTr="008B401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B40652">
              <w:rPr>
                <w:color w:val="0070C0"/>
                <w:sz w:val="22"/>
                <w:szCs w:val="22"/>
              </w:rPr>
              <w:t>905,430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DE032B" w:rsidRPr="00D12644" w:rsidTr="00B5128C">
        <w:trPr>
          <w:trHeight w:val="45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E032B" w:rsidRDefault="00DE032B" w:rsidP="00AC65BE">
            <w:pPr>
              <w:rPr>
                <w:bCs/>
                <w:sz w:val="22"/>
                <w:szCs w:val="22"/>
              </w:rPr>
            </w:pPr>
            <w:r w:rsidRPr="00DE032B">
              <w:rPr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DE03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D12644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E947FF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754F5B">
              <w:rPr>
                <w:b/>
                <w:color w:val="0070C0"/>
                <w:sz w:val="22"/>
                <w:szCs w:val="22"/>
              </w:rPr>
              <w:t>9647,694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E947FF" w:rsidP="00AC65BE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754F5B">
              <w:rPr>
                <w:i/>
                <w:color w:val="0070C0"/>
                <w:sz w:val="22"/>
                <w:szCs w:val="22"/>
              </w:rPr>
              <w:t>7319,553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B7D99" w:rsidRDefault="00C7503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C7503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A527CA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16448" w:rsidRDefault="00245042" w:rsidP="00AC65BE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rPr>
                <w:bCs/>
                <w:sz w:val="22"/>
                <w:szCs w:val="22"/>
              </w:rPr>
            </w:pPr>
            <w:r w:rsidRPr="00447395">
              <w:rPr>
                <w:bCs/>
                <w:sz w:val="22"/>
                <w:szCs w:val="22"/>
              </w:rPr>
              <w:lastRenderedPageBreak/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754F5B" w:rsidRDefault="00E947FF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6809,713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754F5B" w:rsidRDefault="00E947FF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6809,713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754F5B" w:rsidRDefault="00E947FF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6809,713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754F5B" w:rsidRDefault="00E947FF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6809,713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754F5B" w:rsidRDefault="00E947FF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6809,713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i/>
                <w:sz w:val="22"/>
                <w:szCs w:val="22"/>
              </w:rPr>
            </w:pPr>
            <w:r w:rsidRPr="008E0ACF">
              <w:rPr>
                <w:bCs/>
                <w:i/>
                <w:sz w:val="22"/>
                <w:szCs w:val="22"/>
              </w:rPr>
              <w:t>Основное мероприятие «Перечисление субсидий МУП «Гарант»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8E0ACF" w:rsidRDefault="008E0AC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754F5B" w:rsidRDefault="00E947FF" w:rsidP="00AC65BE">
            <w:pPr>
              <w:jc w:val="right"/>
              <w:rPr>
                <w:i/>
                <w:sz w:val="22"/>
                <w:szCs w:val="22"/>
              </w:rPr>
            </w:pPr>
            <w:r w:rsidRPr="00754F5B">
              <w:rPr>
                <w:i/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754F5B" w:rsidRDefault="00E947FF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rPr>
                <w:b/>
                <w:bCs/>
                <w:sz w:val="22"/>
                <w:szCs w:val="22"/>
              </w:rPr>
            </w:pPr>
            <w:r w:rsidRPr="00FC4797">
              <w:rPr>
                <w:b/>
                <w:bCs/>
                <w:sz w:val="22"/>
                <w:szCs w:val="22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FC4797" w:rsidRDefault="00FC479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8B4016" w:rsidRDefault="008B4016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8B4016">
              <w:rPr>
                <w:b/>
                <w:color w:val="0070C0"/>
                <w:sz w:val="22"/>
                <w:szCs w:val="22"/>
              </w:rPr>
              <w:t>2509</w:t>
            </w:r>
            <w:r w:rsidR="00245042" w:rsidRPr="008B4016">
              <w:rPr>
                <w:b/>
                <w:color w:val="0070C0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rPr>
                <w:bCs/>
                <w:i/>
                <w:sz w:val="22"/>
                <w:szCs w:val="22"/>
              </w:rPr>
            </w:pPr>
            <w:r w:rsidRPr="00FC4797">
              <w:rPr>
                <w:bCs/>
                <w:i/>
                <w:sz w:val="22"/>
                <w:szCs w:val="22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FC4797" w:rsidRDefault="00FC4797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8B4016" w:rsidRDefault="008B4016" w:rsidP="00AC65BE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8B4016">
              <w:rPr>
                <w:i/>
                <w:color w:val="0070C0"/>
                <w:sz w:val="22"/>
                <w:szCs w:val="22"/>
              </w:rPr>
              <w:t>2509</w:t>
            </w:r>
            <w:r w:rsidR="00245042" w:rsidRPr="008B4016">
              <w:rPr>
                <w:i/>
                <w:color w:val="0070C0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7935F9" w:rsidRDefault="007935F9" w:rsidP="00AC6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Расходы на закупку </w:t>
            </w:r>
            <w:r w:rsidRPr="007935F9">
              <w:rPr>
                <w:bCs/>
                <w:sz w:val="22"/>
                <w:szCs w:val="22"/>
              </w:rPr>
              <w:t>коммунальной техники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7935F9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FC4797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8B4016" w:rsidRDefault="008B4016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8B4016">
              <w:rPr>
                <w:color w:val="0070C0"/>
                <w:sz w:val="22"/>
                <w:szCs w:val="22"/>
              </w:rPr>
              <w:t>2509</w:t>
            </w:r>
            <w:r w:rsidR="00245042" w:rsidRPr="008B4016">
              <w:rPr>
                <w:color w:val="0070C0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B4016" w:rsidRPr="00D12644" w:rsidTr="008B401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9B031C">
              <w:rPr>
                <w:color w:val="0070C0"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A527CA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882965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B4016" w:rsidRPr="00D12644" w:rsidTr="008B401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9B031C">
              <w:rPr>
                <w:color w:val="0070C0"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A527CA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882965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B4016" w:rsidRPr="00D12644" w:rsidTr="008B401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9B031C">
              <w:rPr>
                <w:color w:val="0070C0"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A527CA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882965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B4016" w:rsidRPr="00D12644" w:rsidTr="008B401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Pr="00D12644" w:rsidRDefault="008B401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D12644" w:rsidRDefault="008B401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4016" w:rsidRDefault="008B4016" w:rsidP="008B4016">
            <w:pPr>
              <w:jc w:val="right"/>
            </w:pPr>
            <w:r w:rsidRPr="009B031C">
              <w:rPr>
                <w:color w:val="0070C0"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A527CA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016" w:rsidRPr="00882965" w:rsidRDefault="008B401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650C8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b/>
                <w:sz w:val="22"/>
                <w:szCs w:val="22"/>
              </w:rPr>
            </w:pPr>
            <w:r w:rsidRPr="00754F5B">
              <w:rPr>
                <w:b/>
                <w:sz w:val="22"/>
                <w:szCs w:val="22"/>
              </w:rPr>
              <w:t>7554,160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43075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43075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="001D7258" w:rsidRPr="00581266">
              <w:rPr>
                <w:b/>
                <w:sz w:val="22"/>
                <w:szCs w:val="22"/>
              </w:rPr>
              <w:lastRenderedPageBreak/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A2440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b/>
                <w:sz w:val="22"/>
                <w:szCs w:val="22"/>
              </w:rPr>
            </w:pPr>
            <w:r w:rsidRPr="00754F5B">
              <w:rPr>
                <w:b/>
                <w:sz w:val="22"/>
                <w:szCs w:val="22"/>
              </w:rPr>
              <w:t>1905,12</w:t>
            </w:r>
            <w:r w:rsidR="00C37BF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i/>
                <w:sz w:val="22"/>
                <w:szCs w:val="22"/>
              </w:rPr>
            </w:pPr>
            <w:r w:rsidRPr="00754F5B">
              <w:rPr>
                <w:i/>
                <w:sz w:val="22"/>
                <w:szCs w:val="22"/>
              </w:rPr>
              <w:t>1905,12</w:t>
            </w:r>
            <w:r w:rsidR="00C37BF5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1905,12</w:t>
            </w:r>
            <w:r w:rsidR="00C37BF5">
              <w:rPr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</w:t>
            </w:r>
            <w:r w:rsidR="005645A8">
              <w:rPr>
                <w:sz w:val="22"/>
                <w:szCs w:val="22"/>
              </w:rPr>
              <w:t>00</w:t>
            </w:r>
          </w:p>
        </w:tc>
      </w:tr>
      <w:tr w:rsidR="000E5338" w:rsidRPr="00D12644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1905,12</w:t>
            </w:r>
            <w:r w:rsidR="00C37BF5">
              <w:rPr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1905,12</w:t>
            </w:r>
            <w:r w:rsidR="00C37BF5">
              <w:rPr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1905,12</w:t>
            </w:r>
            <w:r w:rsidR="00C37BF5">
              <w:rPr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4F5B" w:rsidRDefault="003A6689" w:rsidP="00AC65BE">
            <w:pPr>
              <w:jc w:val="right"/>
              <w:rPr>
                <w:sz w:val="22"/>
                <w:szCs w:val="22"/>
              </w:rPr>
            </w:pPr>
            <w:r w:rsidRPr="00754F5B">
              <w:rPr>
                <w:sz w:val="22"/>
                <w:szCs w:val="22"/>
              </w:rPr>
              <w:t>1905,12</w:t>
            </w:r>
            <w:r w:rsidR="00C37BF5">
              <w:rPr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B16448" w:rsidRDefault="00073479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681F2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681F2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 xml:space="preserve">Основное мероприятие «Мероприятия дорожного хозяйства на </w:t>
            </w:r>
            <w:r w:rsidRPr="00217A85">
              <w:rPr>
                <w:bCs/>
                <w:i/>
                <w:sz w:val="22"/>
                <w:szCs w:val="22"/>
              </w:rPr>
              <w:lastRenderedPageBreak/>
              <w:t>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73479" w:rsidRDefault="00073479" w:rsidP="00AC65BE">
            <w:pPr>
              <w:jc w:val="right"/>
              <w:rPr>
                <w:i/>
                <w:sz w:val="22"/>
                <w:szCs w:val="22"/>
              </w:rPr>
            </w:pPr>
            <w:r w:rsidRPr="00073479">
              <w:rPr>
                <w:i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81F2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81F2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sz w:val="22"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217A8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B16448" w:rsidRDefault="00015E6C" w:rsidP="00AC65BE">
            <w:pPr>
              <w:jc w:val="right"/>
              <w:rPr>
                <w:sz w:val="22"/>
                <w:szCs w:val="22"/>
              </w:rPr>
            </w:pPr>
            <w:r w:rsidRPr="001F0105">
              <w:rPr>
                <w:color w:val="0070C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74495C" w:rsidRDefault="0074495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74495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9663CA" w:rsidRDefault="00015E6C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015E6C">
            <w:pPr>
              <w:jc w:val="right"/>
            </w:pPr>
            <w:r w:rsidRPr="00B23786">
              <w:rPr>
                <w:color w:val="0070C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9663CA" w:rsidRDefault="00015E6C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015E6C">
            <w:pPr>
              <w:jc w:val="right"/>
            </w:pPr>
            <w:r w:rsidRPr="00B23786">
              <w:rPr>
                <w:color w:val="0070C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9663CA" w:rsidRDefault="00015E6C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015E6C">
            <w:pPr>
              <w:jc w:val="right"/>
            </w:pPr>
            <w:r w:rsidRPr="00B23786">
              <w:rPr>
                <w:color w:val="0070C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9663CA" w:rsidRDefault="00015E6C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015E6C">
            <w:pPr>
              <w:jc w:val="right"/>
            </w:pPr>
            <w:r w:rsidRPr="00B23786">
              <w:rPr>
                <w:color w:val="0070C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A52D6" w:rsidRDefault="00015E6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754F5B" w:rsidRPr="00D12644" w:rsidTr="00015E6C">
        <w:trPr>
          <w:trHeight w:val="146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45221" w:rsidRDefault="00754F5B" w:rsidP="00754F5B">
            <w:pPr>
              <w:rPr>
                <w:color w:val="0070C0"/>
              </w:rPr>
            </w:pPr>
            <w:r w:rsidRPr="00345221">
              <w:rPr>
                <w:color w:val="0070C0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</w:t>
            </w:r>
            <w:r w:rsidRPr="00345221">
              <w:rPr>
                <w:color w:val="0070C0"/>
              </w:rPr>
              <w:lastRenderedPageBreak/>
              <w:t>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  <w:p w:rsidR="00754F5B" w:rsidRPr="00345221" w:rsidRDefault="00754F5B" w:rsidP="00754F5B">
            <w:pPr>
              <w:jc w:val="both"/>
              <w:rPr>
                <w:color w:val="0070C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911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754F5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385,874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rPr>
                <w:bCs/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754F5B">
            <w:pPr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385,874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rPr>
                <w:bCs/>
                <w:color w:val="0070C0"/>
                <w:sz w:val="22"/>
                <w:szCs w:val="22"/>
              </w:rPr>
            </w:pPr>
            <w:r w:rsidRPr="00754F5B">
              <w:rPr>
                <w:bCs/>
                <w:color w:val="0070C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754F5B">
            <w:pPr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385,874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rPr>
                <w:bCs/>
                <w:color w:val="0070C0"/>
                <w:sz w:val="22"/>
                <w:szCs w:val="22"/>
              </w:rPr>
            </w:pPr>
            <w:r w:rsidRPr="00754F5B">
              <w:rPr>
                <w:bCs/>
                <w:color w:val="0070C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754F5B">
            <w:pPr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385,874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rPr>
                <w:bCs/>
                <w:color w:val="0070C0"/>
                <w:sz w:val="22"/>
                <w:szCs w:val="22"/>
              </w:rPr>
            </w:pPr>
            <w:r w:rsidRPr="00754F5B">
              <w:rPr>
                <w:bCs/>
                <w:color w:val="0070C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754F5B">
            <w:pPr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754F5B">
            <w:pPr>
              <w:jc w:val="center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385,874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54F5B" w:rsidRDefault="00754F5B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754F5B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015E6C">
              <w:rPr>
                <w:b/>
                <w:sz w:val="22"/>
                <w:szCs w:val="22"/>
              </w:rPr>
              <w:t>1185,212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674,616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015E6C">
              <w:rPr>
                <w:b/>
                <w:sz w:val="22"/>
                <w:szCs w:val="22"/>
              </w:rPr>
              <w:t>1185,212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674,616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</w:t>
            </w:r>
            <w:r w:rsidRPr="00581266">
              <w:rPr>
                <w:i/>
                <w:sz w:val="22"/>
                <w:szCs w:val="22"/>
              </w:rPr>
              <w:lastRenderedPageBreak/>
              <w:t>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i/>
                <w:sz w:val="22"/>
                <w:szCs w:val="22"/>
                <w:u w:val="single"/>
              </w:rPr>
            </w:pPr>
            <w:r w:rsidRPr="00015E6C">
              <w:rPr>
                <w:i/>
                <w:sz w:val="22"/>
                <w:szCs w:val="22"/>
              </w:rPr>
              <w:t>1185,212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2A569D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2A569D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674,616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117,500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117,500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117,500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B16448" w:rsidRDefault="00754F5B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rPr>
                <w:bCs/>
                <w:sz w:val="22"/>
                <w:szCs w:val="22"/>
              </w:rPr>
            </w:pPr>
            <w:r w:rsidRPr="00015E6C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0,000</w:t>
            </w:r>
          </w:p>
        </w:tc>
      </w:tr>
      <w:tr w:rsidR="00754F5B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rPr>
                <w:bCs/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0,000</w:t>
            </w:r>
          </w:p>
        </w:tc>
      </w:tr>
      <w:tr w:rsidR="00754F5B" w:rsidRPr="00D12644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rPr>
                <w:bCs/>
                <w:sz w:val="22"/>
                <w:szCs w:val="22"/>
              </w:rPr>
            </w:pPr>
            <w:r w:rsidRPr="00015E6C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967,712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567,617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rPr>
                <w:bCs/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967,712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567,617</w:t>
            </w:r>
          </w:p>
        </w:tc>
      </w:tr>
      <w:tr w:rsidR="00754F5B" w:rsidRPr="00D12644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rPr>
                <w:bCs/>
                <w:sz w:val="22"/>
                <w:szCs w:val="22"/>
              </w:rPr>
            </w:pPr>
            <w:r w:rsidRPr="00015E6C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967,712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567,617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rPr>
                <w:bCs/>
                <w:sz w:val="22"/>
                <w:szCs w:val="22"/>
              </w:rPr>
            </w:pPr>
            <w:r w:rsidRPr="00015E6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961,510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rPr>
                <w:bCs/>
                <w:sz w:val="22"/>
                <w:szCs w:val="22"/>
              </w:rPr>
            </w:pPr>
            <w:r w:rsidRPr="00015E6C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15E6C" w:rsidRDefault="00754F5B" w:rsidP="00754F5B">
            <w:pPr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15E6C" w:rsidRDefault="00754F5B" w:rsidP="00754F5B">
            <w:pPr>
              <w:jc w:val="center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015E6C" w:rsidRDefault="00754F5B" w:rsidP="00754F5B">
            <w:pPr>
              <w:jc w:val="right"/>
              <w:rPr>
                <w:sz w:val="22"/>
                <w:szCs w:val="22"/>
              </w:rPr>
            </w:pPr>
            <w:r w:rsidRPr="00015E6C">
              <w:rPr>
                <w:sz w:val="22"/>
                <w:szCs w:val="22"/>
              </w:rPr>
              <w:t>961,510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34E1B" w:rsidRDefault="00754F5B" w:rsidP="00754F5B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034E1B" w:rsidRDefault="00754F5B" w:rsidP="00754F5B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2C1E65" w:rsidRDefault="00754F5B" w:rsidP="00754F5B">
            <w:pPr>
              <w:rPr>
                <w:sz w:val="22"/>
                <w:szCs w:val="22"/>
              </w:rPr>
            </w:pPr>
            <w:r w:rsidRPr="002C1E65">
              <w:rPr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754F5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87F57" w:rsidRDefault="00754F5B" w:rsidP="00754F5B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787F57" w:rsidRDefault="00754F5B" w:rsidP="00754F5B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87F57" w:rsidRDefault="00754F5B" w:rsidP="00754F5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</w:t>
            </w:r>
            <w:r w:rsidRPr="00581266">
              <w:rPr>
                <w:i/>
                <w:sz w:val="22"/>
                <w:szCs w:val="22"/>
              </w:rPr>
              <w:lastRenderedPageBreak/>
              <w:t xml:space="preserve">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Pr="00581266">
              <w:rPr>
                <w:i/>
                <w:sz w:val="22"/>
                <w:szCs w:val="22"/>
              </w:rPr>
              <w:t>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7F5D90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045450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D12644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5F6D49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5F6D49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5F6D49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5F6D49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E836C6" w:rsidRDefault="00754F5B" w:rsidP="00754F5B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E836C6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E836C6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836C6" w:rsidRDefault="00754F5B" w:rsidP="00754F5B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 xml:space="preserve">Закупка товаров, работ и услуг для </w:t>
            </w:r>
            <w:r w:rsidRPr="00581266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5F6D49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F6D49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CB2E99" w:rsidRDefault="00754F5B" w:rsidP="00754F5B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CB2E99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CB2E99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CB2E99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C25431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3E36A5" w:rsidRDefault="00754F5B" w:rsidP="00754F5B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CB2E99" w:rsidRDefault="00754F5B" w:rsidP="00754F5B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12644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12644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3E36A5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36A5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3E36A5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7F7E" w:rsidRDefault="00754F5B" w:rsidP="00754F5B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7F7E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7F7E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7F7E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7F7E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3E7F7E" w:rsidRDefault="00754F5B" w:rsidP="00754F5B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7F7E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3E7F7E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7F7E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7F7E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3E7F7E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D7044" w:rsidRDefault="00754F5B" w:rsidP="00754F5B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D7044" w:rsidRDefault="00754F5B" w:rsidP="00754F5B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Default="00754F5B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D7044" w:rsidRDefault="00754F5B" w:rsidP="00754F5B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D7044" w:rsidRDefault="00754F5B" w:rsidP="00754F5B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D7044" w:rsidRDefault="00754F5B" w:rsidP="00754F5B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D7044" w:rsidRDefault="00754F5B" w:rsidP="00754F5B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Default="00754F5B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Default="00754F5B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70579B" w:rsidRDefault="00754F5B" w:rsidP="0075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754F5B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F4192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F4192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F4192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F4192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DF4192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F4192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DF4192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6060,606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581266" w:rsidRDefault="00754F5B" w:rsidP="00754F5B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70928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70928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70928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70928" w:rsidRDefault="00754F5B" w:rsidP="00754F5B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670928" w:rsidRDefault="00754F5B" w:rsidP="00754F5B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70928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70928" w:rsidRDefault="00754F5B" w:rsidP="00754F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b/>
                <w:sz w:val="22"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6060,606</w:t>
            </w:r>
          </w:p>
        </w:tc>
      </w:tr>
      <w:tr w:rsidR="00754F5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EC29FA" w:rsidRDefault="00754F5B" w:rsidP="00754F5B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C04DD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C04DD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C04DD" w:rsidRDefault="00754F5B" w:rsidP="00754F5B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C04DD" w:rsidRDefault="00754F5B" w:rsidP="00754F5B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4F5B" w:rsidRPr="006C04DD" w:rsidRDefault="00754F5B" w:rsidP="00754F5B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C04DD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F5B" w:rsidRPr="006C04DD" w:rsidRDefault="00754F5B" w:rsidP="00754F5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4F5B" w:rsidRPr="00B16448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015E6C" w:rsidRDefault="00015E6C" w:rsidP="00754F5B">
            <w:pPr>
              <w:jc w:val="right"/>
              <w:rPr>
                <w:i/>
                <w:sz w:val="22"/>
                <w:szCs w:val="22"/>
              </w:rPr>
            </w:pPr>
            <w:r w:rsidRPr="00015E6C">
              <w:rPr>
                <w:i/>
                <w:color w:val="0070C0"/>
                <w:sz w:val="22"/>
                <w:szCs w:val="22"/>
              </w:rPr>
              <w:t>5252,740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B16448" w:rsidRDefault="00754F5B" w:rsidP="00754F5B">
            <w:pPr>
              <w:jc w:val="right"/>
              <w:rPr>
                <w:i/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 w:rsidRPr="00B16448">
              <w:rPr>
                <w:i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B" w:rsidRPr="00B16448" w:rsidRDefault="00754F5B" w:rsidP="00754F5B">
            <w:pPr>
              <w:jc w:val="right"/>
              <w:rPr>
                <w:sz w:val="22"/>
                <w:szCs w:val="22"/>
              </w:rPr>
            </w:pPr>
          </w:p>
          <w:p w:rsidR="00754F5B" w:rsidRPr="00B16448" w:rsidRDefault="00754F5B" w:rsidP="00754F5B">
            <w:pPr>
              <w:jc w:val="right"/>
              <w:rPr>
                <w:i/>
                <w:sz w:val="22"/>
                <w:szCs w:val="22"/>
              </w:rPr>
            </w:pPr>
            <w:r w:rsidRPr="00B16448">
              <w:rPr>
                <w:i/>
                <w:sz w:val="22"/>
                <w:szCs w:val="22"/>
              </w:rPr>
              <w:t>6060,606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43D1D" w:rsidRDefault="00015E6C" w:rsidP="00754F5B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43D1D" w:rsidRDefault="00015E6C" w:rsidP="00754F5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754F5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015E6C">
            <w:pPr>
              <w:jc w:val="right"/>
            </w:pPr>
            <w:r w:rsidRPr="00DD1E22">
              <w:rPr>
                <w:color w:val="0070C0"/>
                <w:sz w:val="22"/>
                <w:szCs w:val="22"/>
              </w:rPr>
              <w:t>5252,740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81266" w:rsidRDefault="00015E6C" w:rsidP="00754F5B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43D1D" w:rsidRDefault="00015E6C" w:rsidP="00754F5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Default="00015E6C" w:rsidP="00015E6C">
            <w:pPr>
              <w:jc w:val="right"/>
            </w:pPr>
            <w:r w:rsidRPr="00DD1E22">
              <w:rPr>
                <w:color w:val="0070C0"/>
                <w:sz w:val="22"/>
                <w:szCs w:val="22"/>
              </w:rPr>
              <w:t>5252,740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81266" w:rsidRDefault="00015E6C" w:rsidP="00754F5B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43D1D" w:rsidRDefault="00015E6C" w:rsidP="00754F5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015E6C">
            <w:pPr>
              <w:jc w:val="right"/>
              <w:rPr>
                <w:color w:val="0070C0"/>
              </w:rPr>
            </w:pPr>
            <w:r w:rsidRPr="00015E6C">
              <w:rPr>
                <w:color w:val="0070C0"/>
                <w:sz w:val="22"/>
                <w:szCs w:val="22"/>
              </w:rPr>
              <w:t>5252,740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015E6C" w:rsidRPr="00D12644" w:rsidTr="00015E6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81266" w:rsidRDefault="00015E6C" w:rsidP="00754F5B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43D1D" w:rsidRDefault="00015E6C" w:rsidP="00754F5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015E6C">
            <w:pPr>
              <w:jc w:val="right"/>
              <w:rPr>
                <w:color w:val="0070C0"/>
              </w:rPr>
            </w:pPr>
            <w:r w:rsidRPr="00015E6C">
              <w:rPr>
                <w:color w:val="0070C0"/>
                <w:sz w:val="22"/>
                <w:szCs w:val="22"/>
              </w:rPr>
              <w:t>5252,740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center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</w:p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015E6C" w:rsidRPr="00D12644" w:rsidTr="00015E6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81266" w:rsidRDefault="00015E6C" w:rsidP="00754F5B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43D1D" w:rsidRDefault="00015E6C" w:rsidP="00754F5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75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75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015E6C">
            <w:pPr>
              <w:jc w:val="right"/>
              <w:rPr>
                <w:color w:val="0070C0"/>
              </w:rPr>
            </w:pPr>
            <w:r w:rsidRPr="00015E6C">
              <w:rPr>
                <w:color w:val="0070C0"/>
                <w:sz w:val="22"/>
                <w:szCs w:val="22"/>
              </w:rPr>
              <w:t>5252,740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B16448" w:rsidRDefault="00015E6C" w:rsidP="00754F5B">
            <w:pPr>
              <w:jc w:val="right"/>
              <w:rPr>
                <w:sz w:val="22"/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015E6C" w:rsidRPr="00D12644" w:rsidTr="00015E6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82648D" w:rsidRDefault="00015E6C" w:rsidP="00015E6C">
            <w:pPr>
              <w:rPr>
                <w:color w:val="0070C0"/>
              </w:rPr>
            </w:pPr>
            <w:r w:rsidRPr="0082648D">
              <w:rPr>
                <w:color w:val="0070C0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015E6C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015E6C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215,564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015E6C" w:rsidRPr="00D12644" w:rsidTr="0091102B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rPr>
                <w:bCs/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215,564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015E6C" w:rsidRPr="00D12644" w:rsidTr="0091102B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rPr>
                <w:bCs/>
                <w:color w:val="0070C0"/>
                <w:sz w:val="22"/>
                <w:szCs w:val="22"/>
              </w:rPr>
            </w:pPr>
            <w:r w:rsidRPr="00015E6C">
              <w:rPr>
                <w:bCs/>
                <w:color w:val="0070C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215,564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015E6C" w:rsidRPr="00D12644" w:rsidTr="0091102B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rPr>
                <w:bCs/>
                <w:color w:val="0070C0"/>
                <w:sz w:val="22"/>
                <w:szCs w:val="22"/>
              </w:rPr>
            </w:pPr>
            <w:r w:rsidRPr="00015E6C">
              <w:rPr>
                <w:bCs/>
                <w:color w:val="0070C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215,564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015E6C" w:rsidRPr="00D12644" w:rsidTr="0091102B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015E6C">
            <w:pPr>
              <w:rPr>
                <w:bCs/>
                <w:color w:val="0070C0"/>
                <w:sz w:val="22"/>
                <w:szCs w:val="22"/>
              </w:rPr>
            </w:pPr>
            <w:r w:rsidRPr="00015E6C">
              <w:rPr>
                <w:bCs/>
                <w:color w:val="0070C0"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215,564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015E6C" w:rsidRDefault="00015E6C" w:rsidP="0091102B">
            <w:pPr>
              <w:jc w:val="right"/>
              <w:rPr>
                <w:color w:val="0070C0"/>
                <w:sz w:val="22"/>
                <w:szCs w:val="22"/>
              </w:rPr>
            </w:pPr>
            <w:r w:rsidRPr="00015E6C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015E6C" w:rsidRPr="00D12644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rPr>
                <w:b/>
                <w:bCs/>
                <w:sz w:val="22"/>
                <w:szCs w:val="22"/>
              </w:rPr>
            </w:pPr>
            <w:r w:rsidRPr="001F3BF0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1F3BF0" w:rsidRDefault="00015E6C" w:rsidP="00015E6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4C4C92" w:rsidRDefault="00015E6C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015E6C" w:rsidRPr="004C4C92" w:rsidRDefault="00015E6C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015E6C" w:rsidRPr="004C4C92" w:rsidRDefault="00015E6C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015E6C" w:rsidRPr="004C4C92" w:rsidRDefault="00015E6C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015E6C" w:rsidRPr="004C4C92" w:rsidRDefault="00E30B9F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3112,452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</w:tr>
      <w:tr w:rsidR="00015E6C" w:rsidRPr="00D12644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rPr>
                <w:b/>
                <w:bCs/>
                <w:sz w:val="22"/>
                <w:szCs w:val="22"/>
              </w:rPr>
            </w:pPr>
            <w:r w:rsidRPr="001F3BF0">
              <w:rPr>
                <w:b/>
                <w:b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1F3BF0" w:rsidRDefault="00015E6C" w:rsidP="00015E6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4C4C92" w:rsidRDefault="00015E6C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015E6C" w:rsidRPr="004C4C92" w:rsidRDefault="00015E6C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015E6C" w:rsidRPr="004C4C92" w:rsidRDefault="00E30B9F" w:rsidP="00015E6C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3112,452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</w:tr>
      <w:tr w:rsidR="00015E6C" w:rsidRPr="001F3BF0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rPr>
                <w:bCs/>
                <w:i/>
                <w:sz w:val="22"/>
                <w:szCs w:val="22"/>
              </w:rPr>
            </w:pPr>
            <w:r w:rsidRPr="001F3BF0">
              <w:rPr>
                <w:bCs/>
                <w:i/>
                <w:sz w:val="22"/>
                <w:szCs w:val="22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i/>
                <w:sz w:val="22"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i/>
                <w:sz w:val="22"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i/>
                <w:sz w:val="22"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1F3BF0" w:rsidRDefault="00015E6C" w:rsidP="00015E6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015E6C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015E6C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015E6C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4C4C92" w:rsidRDefault="00E30B9F" w:rsidP="00015E6C">
            <w:pPr>
              <w:jc w:val="right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>3112,452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i/>
                <w:sz w:val="22"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0,000</w:t>
            </w:r>
          </w:p>
        </w:tc>
      </w:tr>
      <w:tr w:rsidR="00E30B9F" w:rsidRPr="00E30B9F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rPr>
                <w:bCs/>
                <w:color w:val="0070C0"/>
                <w:sz w:val="22"/>
                <w:szCs w:val="22"/>
              </w:rPr>
            </w:pPr>
            <w:r w:rsidRPr="00E30B9F">
              <w:rPr>
                <w:bCs/>
                <w:color w:val="0070C0"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06DBA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B9F" w:rsidRPr="00E30B9F" w:rsidRDefault="00E30B9F" w:rsidP="00E06DB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30B9F" w:rsidRPr="00E30B9F" w:rsidTr="00E30B9F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rPr>
                <w:bCs/>
                <w:color w:val="0070C0"/>
                <w:sz w:val="22"/>
                <w:szCs w:val="22"/>
              </w:rPr>
            </w:pPr>
            <w:r w:rsidRPr="00E30B9F">
              <w:rPr>
                <w:bCs/>
                <w:color w:val="0070C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06DBA">
            <w:pPr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30B9F">
            <w:pPr>
              <w:jc w:val="right"/>
              <w:rPr>
                <w:color w:val="0070C0"/>
              </w:rPr>
            </w:pPr>
            <w:r w:rsidRPr="00E30B9F">
              <w:rPr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30B9F" w:rsidRPr="00E30B9F" w:rsidTr="00E30B9F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rPr>
                <w:bCs/>
                <w:color w:val="0070C0"/>
                <w:sz w:val="22"/>
                <w:szCs w:val="22"/>
              </w:rPr>
            </w:pPr>
            <w:r w:rsidRPr="00E30B9F">
              <w:rPr>
                <w:bCs/>
                <w:color w:val="0070C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06DBA">
            <w:pPr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30B9F">
            <w:pPr>
              <w:jc w:val="right"/>
              <w:rPr>
                <w:color w:val="0070C0"/>
              </w:rPr>
            </w:pPr>
            <w:r w:rsidRPr="00E30B9F">
              <w:rPr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30B9F" w:rsidRPr="00E30B9F" w:rsidTr="00E30B9F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rPr>
                <w:bCs/>
                <w:color w:val="0070C0"/>
                <w:sz w:val="22"/>
                <w:szCs w:val="22"/>
              </w:rPr>
            </w:pPr>
            <w:r w:rsidRPr="00E30B9F">
              <w:rPr>
                <w:bCs/>
                <w:color w:val="0070C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06DBA">
            <w:pPr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30B9F">
            <w:pPr>
              <w:jc w:val="right"/>
              <w:rPr>
                <w:color w:val="0070C0"/>
              </w:rPr>
            </w:pPr>
            <w:r w:rsidRPr="00E30B9F">
              <w:rPr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30B9F" w:rsidRPr="00E30B9F" w:rsidTr="00E30B9F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rPr>
                <w:bCs/>
                <w:color w:val="0070C0"/>
                <w:sz w:val="22"/>
                <w:szCs w:val="22"/>
              </w:rPr>
            </w:pPr>
            <w:r w:rsidRPr="00E30B9F">
              <w:rPr>
                <w:bCs/>
                <w:color w:val="0070C0"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06DBA">
            <w:pPr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B9F" w:rsidRPr="00E30B9F" w:rsidRDefault="00E30B9F" w:rsidP="00E06DBA">
            <w:pPr>
              <w:jc w:val="center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B9F" w:rsidRPr="00E30B9F" w:rsidRDefault="00E30B9F" w:rsidP="00E30B9F">
            <w:pPr>
              <w:jc w:val="right"/>
              <w:rPr>
                <w:color w:val="0070C0"/>
              </w:rPr>
            </w:pPr>
            <w:r w:rsidRPr="00E30B9F">
              <w:rPr>
                <w:color w:val="0070C0"/>
                <w:sz w:val="22"/>
                <w:szCs w:val="22"/>
              </w:rPr>
              <w:t>707,551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9F" w:rsidRPr="00E30B9F" w:rsidRDefault="00E30B9F" w:rsidP="00E06DBA">
            <w:pPr>
              <w:jc w:val="right"/>
              <w:rPr>
                <w:color w:val="0070C0"/>
                <w:sz w:val="22"/>
                <w:szCs w:val="22"/>
              </w:rPr>
            </w:pPr>
            <w:r w:rsidRPr="00E30B9F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4C4C92" w:rsidRPr="00D12644" w:rsidTr="004C4C92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rPr>
                <w:bCs/>
                <w:sz w:val="22"/>
                <w:szCs w:val="22"/>
              </w:rPr>
            </w:pPr>
            <w:r w:rsidRPr="001F3BF0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Pr="001F3BF0" w:rsidRDefault="004C4C92" w:rsidP="00015E6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Default="004C4C92" w:rsidP="004C4C92">
            <w:pPr>
              <w:jc w:val="right"/>
            </w:pPr>
            <w:r w:rsidRPr="00CF3A94">
              <w:rPr>
                <w:color w:val="0070C0"/>
                <w:sz w:val="22"/>
                <w:szCs w:val="22"/>
              </w:rPr>
              <w:t>2404,901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i/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4C4C92" w:rsidRPr="00D12644" w:rsidTr="004C4C92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Pr="001F3BF0" w:rsidRDefault="004C4C92" w:rsidP="00015E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Default="004C4C92" w:rsidP="004C4C92">
            <w:pPr>
              <w:jc w:val="right"/>
            </w:pPr>
            <w:r w:rsidRPr="00CF3A94">
              <w:rPr>
                <w:color w:val="0070C0"/>
                <w:sz w:val="22"/>
                <w:szCs w:val="22"/>
              </w:rPr>
              <w:t>2404,901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4C4C92" w:rsidRPr="00D12644" w:rsidTr="004C4C92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EF6C1F" w:rsidRDefault="004C4C92" w:rsidP="00015E6C">
            <w:pPr>
              <w:rPr>
                <w:bCs/>
                <w:color w:val="800080"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Pr="001F3BF0" w:rsidRDefault="004C4C92" w:rsidP="00015E6C">
            <w:pPr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Default="004C4C92" w:rsidP="004C4C92">
            <w:pPr>
              <w:jc w:val="right"/>
            </w:pPr>
            <w:r w:rsidRPr="00CF3A94">
              <w:rPr>
                <w:color w:val="0070C0"/>
                <w:sz w:val="22"/>
                <w:szCs w:val="22"/>
              </w:rPr>
              <w:t>2404,901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color w:val="800080"/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color w:val="800080"/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4C4C92" w:rsidRPr="00D12644" w:rsidTr="004C4C92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EF6C1F" w:rsidRDefault="004C4C92" w:rsidP="00015E6C">
            <w:pPr>
              <w:rPr>
                <w:bCs/>
                <w:color w:val="800080"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Pr="001F3BF0" w:rsidRDefault="004C4C92" w:rsidP="00015E6C">
            <w:pPr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C92" w:rsidRPr="001F3BF0" w:rsidRDefault="004C4C92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C92" w:rsidRDefault="004C4C92" w:rsidP="004C4C92">
            <w:pPr>
              <w:jc w:val="right"/>
            </w:pPr>
            <w:r w:rsidRPr="00CF3A94">
              <w:rPr>
                <w:color w:val="0070C0"/>
                <w:sz w:val="22"/>
                <w:szCs w:val="22"/>
              </w:rPr>
              <w:t>2404,901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color w:val="800080"/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92" w:rsidRPr="001F3BF0" w:rsidRDefault="004C4C92" w:rsidP="00015E6C">
            <w:pPr>
              <w:jc w:val="right"/>
              <w:rPr>
                <w:sz w:val="22"/>
                <w:szCs w:val="22"/>
              </w:rPr>
            </w:pPr>
          </w:p>
          <w:p w:rsidR="004C4C92" w:rsidRPr="001F3BF0" w:rsidRDefault="004C4C92" w:rsidP="00015E6C">
            <w:pPr>
              <w:jc w:val="right"/>
              <w:rPr>
                <w:color w:val="800080"/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015E6C" w:rsidRPr="00D12644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EF6C1F" w:rsidRDefault="00015E6C" w:rsidP="00015E6C">
            <w:pPr>
              <w:rPr>
                <w:bCs/>
                <w:color w:val="800080"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1F3BF0" w:rsidRDefault="00015E6C" w:rsidP="00015E6C">
            <w:pPr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1F3BF0" w:rsidRDefault="00015E6C" w:rsidP="00015E6C">
            <w:pPr>
              <w:jc w:val="center"/>
              <w:rPr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4C4C92" w:rsidRDefault="004C4C92" w:rsidP="00015E6C">
            <w:pPr>
              <w:jc w:val="right"/>
              <w:rPr>
                <w:color w:val="0070C0"/>
                <w:sz w:val="22"/>
                <w:szCs w:val="22"/>
              </w:rPr>
            </w:pPr>
            <w:r w:rsidRPr="004C4C92">
              <w:rPr>
                <w:color w:val="0070C0"/>
                <w:sz w:val="22"/>
                <w:szCs w:val="22"/>
              </w:rPr>
              <w:t>2404,901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color w:val="800080"/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color w:val="800080"/>
                <w:sz w:val="22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015E6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581266" w:rsidRDefault="00015E6C" w:rsidP="00015E6C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 xml:space="preserve">Иные непрограммные расходы </w:t>
            </w:r>
            <w:r w:rsidRPr="00581266">
              <w:rPr>
                <w:b/>
                <w:sz w:val="22"/>
                <w:szCs w:val="22"/>
              </w:rPr>
              <w:lastRenderedPageBreak/>
              <w:t>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</w:p>
          <w:p w:rsidR="00015E6C" w:rsidRPr="001F3BF0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5,000</w:t>
            </w:r>
          </w:p>
        </w:tc>
      </w:tr>
      <w:tr w:rsidR="00015E6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D12644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</w:tr>
      <w:tr w:rsidR="00015E6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Default="00015E6C" w:rsidP="00015E6C">
            <w:pPr>
              <w:jc w:val="right"/>
              <w:rPr>
                <w:sz w:val="22"/>
                <w:szCs w:val="22"/>
              </w:rPr>
            </w:pPr>
          </w:p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Default="00015E6C" w:rsidP="00015E6C">
            <w:pPr>
              <w:jc w:val="right"/>
              <w:rPr>
                <w:sz w:val="22"/>
                <w:szCs w:val="22"/>
              </w:rPr>
            </w:pPr>
          </w:p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Default="00015E6C" w:rsidP="00015E6C">
            <w:pPr>
              <w:jc w:val="right"/>
              <w:rPr>
                <w:sz w:val="22"/>
                <w:szCs w:val="22"/>
              </w:rPr>
            </w:pPr>
          </w:p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15E6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15E6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15E6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Default="00015E6C" w:rsidP="00015E6C">
            <w:pPr>
              <w:jc w:val="right"/>
              <w:rPr>
                <w:sz w:val="22"/>
                <w:szCs w:val="22"/>
              </w:rPr>
            </w:pPr>
          </w:p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Default="00015E6C" w:rsidP="00015E6C">
            <w:pPr>
              <w:jc w:val="right"/>
              <w:rPr>
                <w:sz w:val="22"/>
                <w:szCs w:val="22"/>
              </w:rPr>
            </w:pPr>
          </w:p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Default="00015E6C" w:rsidP="00015E6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015E6C" w:rsidRPr="00D12644" w:rsidRDefault="00015E6C" w:rsidP="00015E6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15E6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6C" w:rsidRPr="00D12644" w:rsidRDefault="00015E6C" w:rsidP="00015E6C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15E6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D12644" w:rsidRDefault="00015E6C" w:rsidP="00015E6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D12644" w:rsidRDefault="00015E6C" w:rsidP="00015E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5E6C" w:rsidRPr="00015E6C" w:rsidRDefault="00E30B9F" w:rsidP="00015E6C">
            <w:pPr>
              <w:jc w:val="right"/>
              <w:rPr>
                <w:b/>
                <w:color w:val="0070C0"/>
                <w:sz w:val="22"/>
                <w:szCs w:val="22"/>
                <w:highlight w:val="yellow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37585,170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B16448" w:rsidRDefault="00015E6C" w:rsidP="00015E6C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B16448">
              <w:rPr>
                <w:b/>
                <w:sz w:val="22"/>
                <w:szCs w:val="22"/>
              </w:rPr>
              <w:t>14487,205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5E6C" w:rsidRPr="00B16448" w:rsidRDefault="00015E6C" w:rsidP="00015E6C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B16448">
              <w:rPr>
                <w:b/>
                <w:sz w:val="22"/>
                <w:szCs w:val="22"/>
              </w:rPr>
              <w:t>15400,106»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1F22B3" w:rsidRPr="00AB11FC" w:rsidRDefault="001F22B3" w:rsidP="001F22B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AB11FC">
        <w:rPr>
          <w:sz w:val="28"/>
          <w:szCs w:val="28"/>
        </w:rPr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1F22B3" w:rsidRPr="00AB11FC" w:rsidRDefault="001F22B3" w:rsidP="001F2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1F22B3" w:rsidRPr="00AB11FC" w:rsidRDefault="001F22B3" w:rsidP="001F22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</w:t>
      </w:r>
      <w:r>
        <w:rPr>
          <w:sz w:val="28"/>
          <w:szCs w:val="28"/>
        </w:rPr>
        <w:t>ского района Пензенской области.</w:t>
      </w:r>
    </w:p>
    <w:p w:rsidR="001F22B3" w:rsidRPr="00AB11FC" w:rsidRDefault="001F22B3" w:rsidP="001F22B3">
      <w:pPr>
        <w:jc w:val="both"/>
        <w:rPr>
          <w:sz w:val="28"/>
          <w:szCs w:val="28"/>
        </w:rPr>
      </w:pPr>
    </w:p>
    <w:p w:rsidR="001F22B3" w:rsidRPr="00AB11FC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 xml:space="preserve">Глава </w:t>
      </w:r>
    </w:p>
    <w:p w:rsidR="001F22B3" w:rsidRPr="00AB11FC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>Русско-Камешкирского сельсовета</w:t>
      </w:r>
    </w:p>
    <w:p w:rsidR="001F22B3" w:rsidRPr="00AB11FC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>Камешкирского района</w:t>
      </w:r>
    </w:p>
    <w:p w:rsidR="001F22B3" w:rsidRDefault="001F22B3" w:rsidP="001F22B3">
      <w:pPr>
        <w:rPr>
          <w:szCs w:val="24"/>
        </w:rPr>
        <w:sectPr w:rsidR="001F22B3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AB11FC">
        <w:t xml:space="preserve">    </w:t>
      </w:r>
      <w:r>
        <w:t xml:space="preserve">      </w:t>
      </w: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B11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Н.И.Кирюши</w:t>
      </w:r>
      <w:r>
        <w:rPr>
          <w:sz w:val="28"/>
          <w:szCs w:val="28"/>
        </w:rPr>
        <w:t>на</w:t>
      </w:r>
    </w:p>
    <w:p w:rsidR="00FC3D07" w:rsidRPr="00EA3BA5" w:rsidRDefault="00FC3D07" w:rsidP="001F22B3"/>
    <w:sectPr w:rsidR="00FC3D07" w:rsidRPr="00EA3BA5" w:rsidSect="00FC3D07">
      <w:pgSz w:w="16838" w:h="11906" w:orient="landscape"/>
      <w:pgMar w:top="1134" w:right="1418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2C2" w:rsidRDefault="006E62C2" w:rsidP="00C615E9">
      <w:r>
        <w:separator/>
      </w:r>
    </w:p>
  </w:endnote>
  <w:endnote w:type="continuationSeparator" w:id="1">
    <w:p w:rsidR="006E62C2" w:rsidRDefault="006E62C2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195" w:rsidRDefault="00FA1195">
    <w:pPr>
      <w:pStyle w:val="aa"/>
      <w:jc w:val="right"/>
    </w:pPr>
  </w:p>
  <w:p w:rsidR="00FA1195" w:rsidRDefault="00FA1195">
    <w:pPr>
      <w:pStyle w:val="aa"/>
      <w:jc w:val="right"/>
    </w:pPr>
    <w:fldSimple w:instr=" PAGE   \* MERGEFORMAT ">
      <w:r w:rsidR="00B04E0E">
        <w:rPr>
          <w:noProof/>
        </w:rPr>
        <w:t>67</w:t>
      </w:r>
    </w:fldSimple>
  </w:p>
  <w:p w:rsidR="00FA1195" w:rsidRDefault="00FA119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2C2" w:rsidRDefault="006E62C2" w:rsidP="00C615E9">
      <w:r>
        <w:separator/>
      </w:r>
    </w:p>
  </w:footnote>
  <w:footnote w:type="continuationSeparator" w:id="1">
    <w:p w:rsidR="006E62C2" w:rsidRDefault="006E62C2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619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E6C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87D"/>
    <w:rsid w:val="00022AA1"/>
    <w:rsid w:val="00022FAC"/>
    <w:rsid w:val="0002335C"/>
    <w:rsid w:val="000237D9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479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5D"/>
    <w:rsid w:val="00085876"/>
    <w:rsid w:val="000858AE"/>
    <w:rsid w:val="00085C62"/>
    <w:rsid w:val="00085F81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A9"/>
    <w:rsid w:val="000A0BF3"/>
    <w:rsid w:val="000A0CD9"/>
    <w:rsid w:val="000A135C"/>
    <w:rsid w:val="000A13A6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8B6"/>
    <w:rsid w:val="000B6A1C"/>
    <w:rsid w:val="000B6BDC"/>
    <w:rsid w:val="000B6D46"/>
    <w:rsid w:val="000B71F3"/>
    <w:rsid w:val="000B7899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7AE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58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88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222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BDA"/>
    <w:rsid w:val="00121C12"/>
    <w:rsid w:val="00121D10"/>
    <w:rsid w:val="00122415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565"/>
    <w:rsid w:val="001265E5"/>
    <w:rsid w:val="001266D5"/>
    <w:rsid w:val="00126A09"/>
    <w:rsid w:val="00127583"/>
    <w:rsid w:val="0012765A"/>
    <w:rsid w:val="00127A3A"/>
    <w:rsid w:val="00127E3B"/>
    <w:rsid w:val="001303CA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AEC"/>
    <w:rsid w:val="00141D8F"/>
    <w:rsid w:val="00141E9F"/>
    <w:rsid w:val="001422D5"/>
    <w:rsid w:val="00142BCF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36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886"/>
    <w:rsid w:val="00155D97"/>
    <w:rsid w:val="00156113"/>
    <w:rsid w:val="001561B4"/>
    <w:rsid w:val="001561C3"/>
    <w:rsid w:val="001562E7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DC9"/>
    <w:rsid w:val="00193EF6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C93"/>
    <w:rsid w:val="001A1DAB"/>
    <w:rsid w:val="001A2748"/>
    <w:rsid w:val="001A2AD6"/>
    <w:rsid w:val="001A2F5D"/>
    <w:rsid w:val="001A3108"/>
    <w:rsid w:val="001A3368"/>
    <w:rsid w:val="001A34F2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6C"/>
    <w:rsid w:val="001D2CB3"/>
    <w:rsid w:val="001D2D31"/>
    <w:rsid w:val="001D316B"/>
    <w:rsid w:val="001D31AA"/>
    <w:rsid w:val="001D37F2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2B3"/>
    <w:rsid w:val="001F268C"/>
    <w:rsid w:val="001F27DD"/>
    <w:rsid w:val="001F28FC"/>
    <w:rsid w:val="001F296F"/>
    <w:rsid w:val="001F2A68"/>
    <w:rsid w:val="001F2B37"/>
    <w:rsid w:val="001F2B5B"/>
    <w:rsid w:val="001F2D9F"/>
    <w:rsid w:val="001F2EC9"/>
    <w:rsid w:val="001F3278"/>
    <w:rsid w:val="001F3465"/>
    <w:rsid w:val="001F36A4"/>
    <w:rsid w:val="001F3BF0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1167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9D6"/>
    <w:rsid w:val="00221E20"/>
    <w:rsid w:val="00221FB3"/>
    <w:rsid w:val="00222246"/>
    <w:rsid w:val="00222525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042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8B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97"/>
    <w:rsid w:val="002739C0"/>
    <w:rsid w:val="00273AB8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9D3"/>
    <w:rsid w:val="00282B57"/>
    <w:rsid w:val="00282F34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97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A09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BBE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0CD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5CFB"/>
    <w:rsid w:val="00306088"/>
    <w:rsid w:val="003062F0"/>
    <w:rsid w:val="0030646A"/>
    <w:rsid w:val="00306548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1033"/>
    <w:rsid w:val="00341291"/>
    <w:rsid w:val="00341354"/>
    <w:rsid w:val="00341397"/>
    <w:rsid w:val="0034152D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221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20"/>
    <w:rsid w:val="0035659E"/>
    <w:rsid w:val="003568E3"/>
    <w:rsid w:val="00356C42"/>
    <w:rsid w:val="003572CF"/>
    <w:rsid w:val="00357481"/>
    <w:rsid w:val="00357521"/>
    <w:rsid w:val="0035772B"/>
    <w:rsid w:val="003577D3"/>
    <w:rsid w:val="00357937"/>
    <w:rsid w:val="003603C9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A9D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E"/>
    <w:rsid w:val="00366B50"/>
    <w:rsid w:val="0036745D"/>
    <w:rsid w:val="003675CF"/>
    <w:rsid w:val="00367AB1"/>
    <w:rsid w:val="0037021F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C8A"/>
    <w:rsid w:val="003A52CD"/>
    <w:rsid w:val="003A5C11"/>
    <w:rsid w:val="003A628A"/>
    <w:rsid w:val="003A644F"/>
    <w:rsid w:val="003A6689"/>
    <w:rsid w:val="003A68C9"/>
    <w:rsid w:val="003A68DF"/>
    <w:rsid w:val="003A6B04"/>
    <w:rsid w:val="003A726C"/>
    <w:rsid w:val="003A7408"/>
    <w:rsid w:val="003A7643"/>
    <w:rsid w:val="003A78D2"/>
    <w:rsid w:val="003B0057"/>
    <w:rsid w:val="003B0122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A5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47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A47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C2"/>
    <w:rsid w:val="004123DF"/>
    <w:rsid w:val="004135E8"/>
    <w:rsid w:val="0041366B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2BD"/>
    <w:rsid w:val="00450418"/>
    <w:rsid w:val="00450672"/>
    <w:rsid w:val="00450701"/>
    <w:rsid w:val="0045073B"/>
    <w:rsid w:val="00450908"/>
    <w:rsid w:val="00450AA5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E39"/>
    <w:rsid w:val="00456F44"/>
    <w:rsid w:val="004574A6"/>
    <w:rsid w:val="00457731"/>
    <w:rsid w:val="00457C87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0932"/>
    <w:rsid w:val="004A126D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6E0"/>
    <w:rsid w:val="004A6E3A"/>
    <w:rsid w:val="004A78D1"/>
    <w:rsid w:val="004A79C3"/>
    <w:rsid w:val="004A79E7"/>
    <w:rsid w:val="004A7A91"/>
    <w:rsid w:val="004B0321"/>
    <w:rsid w:val="004B0A0E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C9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82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D0B"/>
    <w:rsid w:val="00504D20"/>
    <w:rsid w:val="0050542D"/>
    <w:rsid w:val="00505495"/>
    <w:rsid w:val="005059DC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55"/>
    <w:rsid w:val="00514FA4"/>
    <w:rsid w:val="0051585A"/>
    <w:rsid w:val="005158B3"/>
    <w:rsid w:val="00515A8D"/>
    <w:rsid w:val="005160B1"/>
    <w:rsid w:val="005161CD"/>
    <w:rsid w:val="00516389"/>
    <w:rsid w:val="005166C6"/>
    <w:rsid w:val="0051687F"/>
    <w:rsid w:val="005169BD"/>
    <w:rsid w:val="00516A40"/>
    <w:rsid w:val="00516B0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5FCD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70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568"/>
    <w:rsid w:val="00577AAD"/>
    <w:rsid w:val="00577BEE"/>
    <w:rsid w:val="00577D16"/>
    <w:rsid w:val="0058030E"/>
    <w:rsid w:val="00580A70"/>
    <w:rsid w:val="00580DB7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86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5F84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2E15"/>
    <w:rsid w:val="006931D6"/>
    <w:rsid w:val="0069349C"/>
    <w:rsid w:val="00693638"/>
    <w:rsid w:val="00693897"/>
    <w:rsid w:val="006938DB"/>
    <w:rsid w:val="00693B17"/>
    <w:rsid w:val="00693D92"/>
    <w:rsid w:val="00693E95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2132"/>
    <w:rsid w:val="006A2146"/>
    <w:rsid w:val="006A2502"/>
    <w:rsid w:val="006A25DD"/>
    <w:rsid w:val="006A2B56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7A9"/>
    <w:rsid w:val="006B11CA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329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674"/>
    <w:rsid w:val="006D17D6"/>
    <w:rsid w:val="006D189B"/>
    <w:rsid w:val="006D18D7"/>
    <w:rsid w:val="006D19F7"/>
    <w:rsid w:val="006D1D7F"/>
    <w:rsid w:val="006D28E8"/>
    <w:rsid w:val="006D2991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2C2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409F"/>
    <w:rsid w:val="006F412C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636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9A"/>
    <w:rsid w:val="007149D6"/>
    <w:rsid w:val="007149F4"/>
    <w:rsid w:val="00714B65"/>
    <w:rsid w:val="0071537F"/>
    <w:rsid w:val="00715662"/>
    <w:rsid w:val="00715952"/>
    <w:rsid w:val="00715990"/>
    <w:rsid w:val="00715FBF"/>
    <w:rsid w:val="00716432"/>
    <w:rsid w:val="00716483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38FC"/>
    <w:rsid w:val="007339ED"/>
    <w:rsid w:val="007340F6"/>
    <w:rsid w:val="00734357"/>
    <w:rsid w:val="00734465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D44"/>
    <w:rsid w:val="00737EDE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87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4F5B"/>
    <w:rsid w:val="007552B2"/>
    <w:rsid w:val="00755315"/>
    <w:rsid w:val="00755607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9A1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0B03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2A5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24BC"/>
    <w:rsid w:val="00822E25"/>
    <w:rsid w:val="00822E51"/>
    <w:rsid w:val="0082353E"/>
    <w:rsid w:val="00823B0D"/>
    <w:rsid w:val="00823CFB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48D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B4E"/>
    <w:rsid w:val="00831EF3"/>
    <w:rsid w:val="00832346"/>
    <w:rsid w:val="008324BB"/>
    <w:rsid w:val="008325AC"/>
    <w:rsid w:val="008325DA"/>
    <w:rsid w:val="00832C0B"/>
    <w:rsid w:val="00833BCF"/>
    <w:rsid w:val="00833D2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E45"/>
    <w:rsid w:val="00881E8F"/>
    <w:rsid w:val="0088216C"/>
    <w:rsid w:val="00882895"/>
    <w:rsid w:val="00882952"/>
    <w:rsid w:val="00882965"/>
    <w:rsid w:val="008830AD"/>
    <w:rsid w:val="00883398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016"/>
    <w:rsid w:val="008B493B"/>
    <w:rsid w:val="008B4C36"/>
    <w:rsid w:val="008B4C83"/>
    <w:rsid w:val="008B4FA8"/>
    <w:rsid w:val="008B5027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E0036"/>
    <w:rsid w:val="008E0309"/>
    <w:rsid w:val="008E064A"/>
    <w:rsid w:val="008E066C"/>
    <w:rsid w:val="008E067B"/>
    <w:rsid w:val="008E084D"/>
    <w:rsid w:val="008E0ACF"/>
    <w:rsid w:val="008E0ECC"/>
    <w:rsid w:val="008E161A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DC3"/>
    <w:rsid w:val="00901E23"/>
    <w:rsid w:val="00902625"/>
    <w:rsid w:val="00902A45"/>
    <w:rsid w:val="00902D5A"/>
    <w:rsid w:val="00902EFF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02B"/>
    <w:rsid w:val="00911515"/>
    <w:rsid w:val="00911727"/>
    <w:rsid w:val="00911CFC"/>
    <w:rsid w:val="00911DF6"/>
    <w:rsid w:val="00912110"/>
    <w:rsid w:val="0091230B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B91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C65"/>
    <w:rsid w:val="00996F51"/>
    <w:rsid w:val="00997011"/>
    <w:rsid w:val="00997063"/>
    <w:rsid w:val="009970D0"/>
    <w:rsid w:val="00997987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4B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712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E4D"/>
    <w:rsid w:val="00A2436E"/>
    <w:rsid w:val="00A2440F"/>
    <w:rsid w:val="00A24EBE"/>
    <w:rsid w:val="00A254D1"/>
    <w:rsid w:val="00A254DF"/>
    <w:rsid w:val="00A2556D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0A21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5FD3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A45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DD4"/>
    <w:rsid w:val="00AC328A"/>
    <w:rsid w:val="00AC3554"/>
    <w:rsid w:val="00AC39B2"/>
    <w:rsid w:val="00AC3A39"/>
    <w:rsid w:val="00AC3CAD"/>
    <w:rsid w:val="00AC3D50"/>
    <w:rsid w:val="00AC3EC7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0E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1A67"/>
    <w:rsid w:val="00B11B86"/>
    <w:rsid w:val="00B11B99"/>
    <w:rsid w:val="00B11F8A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448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34A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7FA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07"/>
    <w:rsid w:val="00B775D0"/>
    <w:rsid w:val="00B77748"/>
    <w:rsid w:val="00B7778F"/>
    <w:rsid w:val="00B778FB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193"/>
    <w:rsid w:val="00B84611"/>
    <w:rsid w:val="00B846A2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717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7E8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C75"/>
    <w:rsid w:val="00BF6D20"/>
    <w:rsid w:val="00BF6E00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22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BF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CE"/>
    <w:rsid w:val="00C50191"/>
    <w:rsid w:val="00C504E7"/>
    <w:rsid w:val="00C506D4"/>
    <w:rsid w:val="00C507C0"/>
    <w:rsid w:val="00C508E4"/>
    <w:rsid w:val="00C50C26"/>
    <w:rsid w:val="00C50F77"/>
    <w:rsid w:val="00C51250"/>
    <w:rsid w:val="00C512AC"/>
    <w:rsid w:val="00C5181C"/>
    <w:rsid w:val="00C51A19"/>
    <w:rsid w:val="00C51D39"/>
    <w:rsid w:val="00C51D5A"/>
    <w:rsid w:val="00C51EFF"/>
    <w:rsid w:val="00C52819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752"/>
    <w:rsid w:val="00C64A71"/>
    <w:rsid w:val="00C64C8C"/>
    <w:rsid w:val="00C6513F"/>
    <w:rsid w:val="00C65234"/>
    <w:rsid w:val="00C65560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D00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73F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DC4"/>
    <w:rsid w:val="00CA0DE1"/>
    <w:rsid w:val="00CA0F4B"/>
    <w:rsid w:val="00CA14EC"/>
    <w:rsid w:val="00CA1691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3D4D"/>
    <w:rsid w:val="00CA401A"/>
    <w:rsid w:val="00CA41CA"/>
    <w:rsid w:val="00CA4459"/>
    <w:rsid w:val="00CA45D0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B03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E15"/>
    <w:rsid w:val="00CD047D"/>
    <w:rsid w:val="00CD0865"/>
    <w:rsid w:val="00CD0BF4"/>
    <w:rsid w:val="00CD1BBB"/>
    <w:rsid w:val="00CD1C08"/>
    <w:rsid w:val="00CD1E9C"/>
    <w:rsid w:val="00CD212F"/>
    <w:rsid w:val="00CD2DDA"/>
    <w:rsid w:val="00CD2E16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7ED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F00F8"/>
    <w:rsid w:val="00CF0146"/>
    <w:rsid w:val="00CF01B5"/>
    <w:rsid w:val="00CF01D5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66D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D92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1DC"/>
    <w:rsid w:val="00D21791"/>
    <w:rsid w:val="00D21CED"/>
    <w:rsid w:val="00D21FAD"/>
    <w:rsid w:val="00D22590"/>
    <w:rsid w:val="00D2259E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57E"/>
    <w:rsid w:val="00D24649"/>
    <w:rsid w:val="00D2482A"/>
    <w:rsid w:val="00D24F8A"/>
    <w:rsid w:val="00D25825"/>
    <w:rsid w:val="00D25B01"/>
    <w:rsid w:val="00D26195"/>
    <w:rsid w:val="00D263B2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815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0E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4E8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9A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5DC0"/>
    <w:rsid w:val="00DF68AF"/>
    <w:rsid w:val="00DF69A2"/>
    <w:rsid w:val="00DF73AA"/>
    <w:rsid w:val="00DF7408"/>
    <w:rsid w:val="00E00114"/>
    <w:rsid w:val="00E007CF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DBA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619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64C"/>
    <w:rsid w:val="00E15A6A"/>
    <w:rsid w:val="00E15B46"/>
    <w:rsid w:val="00E15C36"/>
    <w:rsid w:val="00E16093"/>
    <w:rsid w:val="00E161B4"/>
    <w:rsid w:val="00E1621A"/>
    <w:rsid w:val="00E165A6"/>
    <w:rsid w:val="00E165DE"/>
    <w:rsid w:val="00E168AF"/>
    <w:rsid w:val="00E1691B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0B9F"/>
    <w:rsid w:val="00E31A5E"/>
    <w:rsid w:val="00E32158"/>
    <w:rsid w:val="00E32550"/>
    <w:rsid w:val="00E3270D"/>
    <w:rsid w:val="00E32BDF"/>
    <w:rsid w:val="00E32D37"/>
    <w:rsid w:val="00E33A12"/>
    <w:rsid w:val="00E340DF"/>
    <w:rsid w:val="00E3415F"/>
    <w:rsid w:val="00E3433B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BE3"/>
    <w:rsid w:val="00E44C92"/>
    <w:rsid w:val="00E44EE9"/>
    <w:rsid w:val="00E45594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0C89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0C"/>
    <w:rsid w:val="00E7661C"/>
    <w:rsid w:val="00E76797"/>
    <w:rsid w:val="00E769C2"/>
    <w:rsid w:val="00E76CA2"/>
    <w:rsid w:val="00E76EA1"/>
    <w:rsid w:val="00E77173"/>
    <w:rsid w:val="00E775EB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F59"/>
    <w:rsid w:val="00E841DF"/>
    <w:rsid w:val="00E84597"/>
    <w:rsid w:val="00E847F2"/>
    <w:rsid w:val="00E84C29"/>
    <w:rsid w:val="00E84CB8"/>
    <w:rsid w:val="00E85E27"/>
    <w:rsid w:val="00E85FBF"/>
    <w:rsid w:val="00E86129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7F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19E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0F6D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C1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62"/>
    <w:rsid w:val="00F05105"/>
    <w:rsid w:val="00F05339"/>
    <w:rsid w:val="00F05A02"/>
    <w:rsid w:val="00F05C7F"/>
    <w:rsid w:val="00F05F65"/>
    <w:rsid w:val="00F060F5"/>
    <w:rsid w:val="00F06346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79F"/>
    <w:rsid w:val="00F238D4"/>
    <w:rsid w:val="00F23B4C"/>
    <w:rsid w:val="00F23C8D"/>
    <w:rsid w:val="00F23EE5"/>
    <w:rsid w:val="00F24829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8F8"/>
    <w:rsid w:val="00F4016E"/>
    <w:rsid w:val="00F40F06"/>
    <w:rsid w:val="00F41BBE"/>
    <w:rsid w:val="00F41E36"/>
    <w:rsid w:val="00F41EE6"/>
    <w:rsid w:val="00F42385"/>
    <w:rsid w:val="00F42B8B"/>
    <w:rsid w:val="00F42CBF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20E5"/>
    <w:rsid w:val="00F8241D"/>
    <w:rsid w:val="00F825B7"/>
    <w:rsid w:val="00F82683"/>
    <w:rsid w:val="00F827CD"/>
    <w:rsid w:val="00F82A1D"/>
    <w:rsid w:val="00F82A8D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195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A16"/>
    <w:rsid w:val="00FB0B53"/>
    <w:rsid w:val="00FB0B54"/>
    <w:rsid w:val="00FB0CED"/>
    <w:rsid w:val="00FB0DB8"/>
    <w:rsid w:val="00FB106E"/>
    <w:rsid w:val="00FB1311"/>
    <w:rsid w:val="00FB1587"/>
    <w:rsid w:val="00FB17FB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440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A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5C2F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69</Pages>
  <Words>13863</Words>
  <Characters>79024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2022-03-10T15:06:00Z</cp:lastPrinted>
  <dcterms:created xsi:type="dcterms:W3CDTF">2022-03-31T06:57:00Z</dcterms:created>
  <dcterms:modified xsi:type="dcterms:W3CDTF">2022-03-31T06:57:00Z</dcterms:modified>
</cp:coreProperties>
</file>