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88" w:rsidRPr="00921E25" w:rsidRDefault="00765371" w:rsidP="00997987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КОМИТЕТ МЕСТНОГО САМОУПРАВЛЕНИЯ</w:t>
      </w:r>
    </w:p>
    <w:p w:rsidR="00523F88" w:rsidRPr="00006A2F" w:rsidRDefault="001D7258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AC3CAD">
        <w:rPr>
          <w:b/>
          <w:sz w:val="36"/>
          <w:szCs w:val="36"/>
        </w:rPr>
        <w:t>РУССКО-КАМЕШКИРСКОГО</w:t>
      </w:r>
      <w:r w:rsidR="008E48D0" w:rsidRPr="00006A2F">
        <w:rPr>
          <w:b/>
          <w:sz w:val="36"/>
          <w:szCs w:val="36"/>
        </w:rPr>
        <w:t xml:space="preserve"> </w:t>
      </w:r>
      <w:r w:rsidR="00FA5563" w:rsidRPr="00006A2F">
        <w:rPr>
          <w:b/>
          <w:sz w:val="36"/>
          <w:szCs w:val="36"/>
        </w:rPr>
        <w:t>СЕЛЬСОВЕТА</w:t>
      </w:r>
      <w:r w:rsidR="00523F88" w:rsidRPr="00006A2F">
        <w:rPr>
          <w:b/>
          <w:sz w:val="36"/>
          <w:szCs w:val="36"/>
        </w:rPr>
        <w:t xml:space="preserve">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КАМЕШКИРСКОГО</w:t>
      </w:r>
      <w:r w:rsidR="00523F88" w:rsidRPr="00006A2F">
        <w:rPr>
          <w:b/>
          <w:sz w:val="36"/>
          <w:szCs w:val="36"/>
        </w:rPr>
        <w:t xml:space="preserve"> РАЙОНА </w:t>
      </w:r>
    </w:p>
    <w:p w:rsidR="00523F88" w:rsidRDefault="00523F88" w:rsidP="00A725BC">
      <w:pPr>
        <w:tabs>
          <w:tab w:val="left" w:pos="4320"/>
        </w:tabs>
        <w:jc w:val="center"/>
        <w:rPr>
          <w:b/>
          <w:sz w:val="36"/>
          <w:szCs w:val="36"/>
        </w:rPr>
      </w:pPr>
      <w:r w:rsidRPr="001B7BC9">
        <w:rPr>
          <w:b/>
          <w:sz w:val="36"/>
          <w:szCs w:val="36"/>
        </w:rPr>
        <w:t>ПЕНЗЕНСКОЙ</w:t>
      </w:r>
      <w:r w:rsidRPr="00006A2F">
        <w:rPr>
          <w:b/>
          <w:sz w:val="36"/>
          <w:szCs w:val="36"/>
        </w:rPr>
        <w:t xml:space="preserve"> </w:t>
      </w:r>
      <w:r w:rsidRPr="0070051B">
        <w:rPr>
          <w:b/>
          <w:sz w:val="36"/>
          <w:szCs w:val="36"/>
        </w:rPr>
        <w:t>ОБЛАСТИ</w:t>
      </w:r>
    </w:p>
    <w:p w:rsidR="00DD25BC" w:rsidRPr="00D74BB0" w:rsidRDefault="009C7F05" w:rsidP="00A725BC">
      <w:pPr>
        <w:tabs>
          <w:tab w:val="left" w:pos="432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СЕДЬМОГО</w:t>
      </w:r>
      <w:r w:rsidRPr="00D74BB0">
        <w:rPr>
          <w:b/>
          <w:sz w:val="32"/>
          <w:szCs w:val="32"/>
        </w:rPr>
        <w:t xml:space="preserve"> </w:t>
      </w:r>
      <w:r w:rsidR="00DD25BC" w:rsidRPr="00D74BB0">
        <w:rPr>
          <w:b/>
          <w:sz w:val="32"/>
          <w:szCs w:val="32"/>
        </w:rPr>
        <w:t>СОЗЫВА</w:t>
      </w:r>
    </w:p>
    <w:p w:rsidR="00A725BC" w:rsidRPr="00A725BC" w:rsidRDefault="00A725BC" w:rsidP="00A725BC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523F88" w:rsidRPr="00006A2F" w:rsidRDefault="00CB1B03" w:rsidP="00C361DC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523F88" w:rsidRPr="00006A2F" w:rsidRDefault="00523F88" w:rsidP="00C361DC">
      <w:pPr>
        <w:tabs>
          <w:tab w:val="left" w:pos="4320"/>
        </w:tabs>
        <w:jc w:val="center"/>
      </w:pPr>
    </w:p>
    <w:p w:rsidR="00523F88" w:rsidRPr="000F00BF" w:rsidRDefault="00E1578B" w:rsidP="00860B20">
      <w:pPr>
        <w:tabs>
          <w:tab w:val="left" w:pos="4320"/>
        </w:tabs>
      </w:pPr>
      <w:r w:rsidRPr="00EC56DF">
        <w:rPr>
          <w:color w:val="0070C0"/>
        </w:rPr>
        <w:t>О</w:t>
      </w:r>
      <w:r w:rsidR="00ED1B9C" w:rsidRPr="00EC56DF">
        <w:rPr>
          <w:color w:val="0070C0"/>
        </w:rPr>
        <w:t>т</w:t>
      </w:r>
      <w:r>
        <w:rPr>
          <w:color w:val="0070C0"/>
        </w:rPr>
        <w:t xml:space="preserve"> 11.02.2022г</w:t>
      </w:r>
      <w:r w:rsidR="00ED1B9C" w:rsidRPr="00EC56DF">
        <w:rPr>
          <w:color w:val="0070C0"/>
        </w:rPr>
        <w:t xml:space="preserve"> </w:t>
      </w:r>
      <w:r w:rsidR="00CD7DB0" w:rsidRPr="00EC56DF">
        <w:rPr>
          <w:color w:val="0070C0"/>
        </w:rPr>
        <w:t xml:space="preserve"> </w:t>
      </w:r>
      <w:r w:rsidR="00EE0F6D" w:rsidRPr="000F00BF">
        <w:t xml:space="preserve">                         </w:t>
      </w:r>
      <w:r w:rsidR="00CD7DB0" w:rsidRPr="000F00BF">
        <w:t xml:space="preserve">                                                       </w:t>
      </w:r>
      <w:r w:rsidR="00ED1B9C" w:rsidRPr="000F00BF">
        <w:t xml:space="preserve"> </w:t>
      </w:r>
      <w:r w:rsidR="00281C98" w:rsidRPr="000F00BF">
        <w:t xml:space="preserve">             </w:t>
      </w:r>
      <w:r w:rsidR="006F01FD" w:rsidRPr="000F00BF">
        <w:t xml:space="preserve">        </w:t>
      </w:r>
      <w:r w:rsidR="00C3418E">
        <w:t xml:space="preserve">     </w:t>
      </w:r>
      <w:r w:rsidR="00EE0F6D" w:rsidRPr="000F00BF">
        <w:t xml:space="preserve"> </w:t>
      </w:r>
      <w:r w:rsidR="00523F88" w:rsidRPr="00EC56DF">
        <w:rPr>
          <w:color w:val="0070C0"/>
        </w:rPr>
        <w:t>№</w:t>
      </w:r>
      <w:r>
        <w:rPr>
          <w:color w:val="0070C0"/>
        </w:rPr>
        <w:t xml:space="preserve"> 272-57/7</w:t>
      </w:r>
      <w:r w:rsidR="00EE0F6D" w:rsidRPr="00EC56DF">
        <w:rPr>
          <w:color w:val="0070C0"/>
        </w:rPr>
        <w:t xml:space="preserve"> </w:t>
      </w:r>
    </w:p>
    <w:p w:rsidR="00523F88" w:rsidRPr="006E5448" w:rsidRDefault="00523F88" w:rsidP="00C361DC">
      <w:pPr>
        <w:tabs>
          <w:tab w:val="left" w:pos="4320"/>
        </w:tabs>
        <w:rPr>
          <w:highlight w:val="yellow"/>
        </w:rPr>
      </w:pPr>
    </w:p>
    <w:p w:rsidR="00523F88" w:rsidRPr="00392C00" w:rsidRDefault="008E48D0" w:rsidP="00C361DC">
      <w:pPr>
        <w:tabs>
          <w:tab w:val="left" w:pos="4320"/>
        </w:tabs>
        <w:jc w:val="center"/>
        <w:rPr>
          <w:color w:val="0000FF"/>
        </w:rPr>
      </w:pPr>
      <w:r w:rsidRPr="00C8209C">
        <w:t>с</w:t>
      </w:r>
      <w:r w:rsidR="00D20709" w:rsidRPr="00C8209C">
        <w:rPr>
          <w:color w:val="990099"/>
        </w:rPr>
        <w:t xml:space="preserve">. </w:t>
      </w:r>
      <w:r w:rsidR="001D7258" w:rsidRPr="00C8209C">
        <w:t>Русский Камешкир</w:t>
      </w:r>
    </w:p>
    <w:p w:rsidR="00523F88" w:rsidRPr="00006A2F" w:rsidRDefault="00523F88" w:rsidP="00C361DC">
      <w:pPr>
        <w:tabs>
          <w:tab w:val="left" w:pos="4320"/>
        </w:tabs>
        <w:jc w:val="center"/>
        <w:rPr>
          <w:highlight w:val="yellow"/>
        </w:rPr>
      </w:pPr>
    </w:p>
    <w:p w:rsidR="00581234" w:rsidRPr="00AB11FC" w:rsidRDefault="00581234" w:rsidP="00581234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 xml:space="preserve">О внесении изменений в Решение Комитета местного </w:t>
      </w:r>
    </w:p>
    <w:p w:rsidR="00581234" w:rsidRPr="00AB11FC" w:rsidRDefault="00581234" w:rsidP="00581234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 xml:space="preserve">самоуправления Русско-Камешкирского сельсовета </w:t>
      </w:r>
    </w:p>
    <w:p w:rsidR="00581234" w:rsidRPr="00AB11FC" w:rsidRDefault="00581234" w:rsidP="00581234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>Камешкирского</w:t>
      </w:r>
      <w:r>
        <w:rPr>
          <w:b/>
          <w:sz w:val="28"/>
          <w:szCs w:val="28"/>
        </w:rPr>
        <w:t xml:space="preserve"> района Пензенской области от 24.12.2021</w:t>
      </w:r>
      <w:r w:rsidRPr="00AB11FC">
        <w:rPr>
          <w:b/>
          <w:sz w:val="28"/>
          <w:szCs w:val="28"/>
        </w:rPr>
        <w:t xml:space="preserve">г. </w:t>
      </w:r>
    </w:p>
    <w:p w:rsidR="00581234" w:rsidRPr="00AB11FC" w:rsidRDefault="00581234" w:rsidP="00581234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 xml:space="preserve">№ </w:t>
      </w:r>
      <w:r w:rsidRPr="00581234">
        <w:rPr>
          <w:b/>
          <w:sz w:val="28"/>
          <w:szCs w:val="28"/>
        </w:rPr>
        <w:t>256-55/7</w:t>
      </w:r>
      <w:r w:rsidRPr="00AB11FC">
        <w:rPr>
          <w:b/>
          <w:sz w:val="28"/>
          <w:szCs w:val="28"/>
        </w:rPr>
        <w:t xml:space="preserve"> «О Бюджете Русско-Камешкирского сельсовета Камешкирского района Пензенской области </w:t>
      </w:r>
    </w:p>
    <w:p w:rsidR="00581234" w:rsidRPr="00AB11FC" w:rsidRDefault="00581234" w:rsidP="005812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</w:t>
      </w:r>
      <w:r w:rsidRPr="00AB11FC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2023 и 2024 годов»</w:t>
      </w:r>
    </w:p>
    <w:p w:rsidR="00581234" w:rsidRPr="00AB11FC" w:rsidRDefault="00581234" w:rsidP="00581234">
      <w:pPr>
        <w:tabs>
          <w:tab w:val="left" w:pos="4320"/>
        </w:tabs>
        <w:jc w:val="center"/>
      </w:pPr>
    </w:p>
    <w:p w:rsidR="00B62247" w:rsidRPr="00AB11FC" w:rsidRDefault="00B62247" w:rsidP="00B62247">
      <w:pPr>
        <w:ind w:firstLine="708"/>
        <w:jc w:val="both"/>
        <w:rPr>
          <w:sz w:val="28"/>
          <w:szCs w:val="28"/>
        </w:rPr>
      </w:pPr>
      <w:r w:rsidRPr="00AB11FC">
        <w:rPr>
          <w:sz w:val="28"/>
          <w:szCs w:val="28"/>
        </w:rPr>
        <w:t xml:space="preserve"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 района Пензенской области от 17 ноября </w:t>
      </w:r>
      <w:smartTag w:uri="urn:schemas-microsoft-com:office:smarttags" w:element="metricconverter">
        <w:smartTagPr>
          <w:attr w:name="ProductID" w:val="2011 г"/>
        </w:smartTagPr>
        <w:r w:rsidRPr="00AB11FC">
          <w:rPr>
            <w:sz w:val="28"/>
            <w:szCs w:val="28"/>
          </w:rPr>
          <w:t>2011 г</w:t>
        </w:r>
      </w:smartTag>
      <w:r w:rsidRPr="00AB11FC">
        <w:rPr>
          <w:sz w:val="28"/>
          <w:szCs w:val="28"/>
        </w:rPr>
        <w:t xml:space="preserve">.  № 332-73/5 «Об утверждении Положения о бюджетном процессе в </w:t>
      </w:r>
      <w:r>
        <w:rPr>
          <w:sz w:val="28"/>
          <w:szCs w:val="28"/>
        </w:rPr>
        <w:t>Русско-Камешкирском сельсовете</w:t>
      </w:r>
      <w:r w:rsidRPr="00AB11FC">
        <w:rPr>
          <w:sz w:val="28"/>
          <w:szCs w:val="28"/>
        </w:rPr>
        <w:t xml:space="preserve">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AB11F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района Пензенской области,</w:t>
      </w:r>
    </w:p>
    <w:p w:rsidR="004776FB" w:rsidRDefault="004776FB" w:rsidP="004776FB">
      <w:pPr>
        <w:ind w:firstLine="708"/>
        <w:jc w:val="both"/>
        <w:rPr>
          <w:sz w:val="28"/>
          <w:szCs w:val="28"/>
        </w:rPr>
      </w:pPr>
    </w:p>
    <w:p w:rsidR="00F72C23" w:rsidRPr="00AB11FC" w:rsidRDefault="00F72C23" w:rsidP="00F72C23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>Комитет местного самоуправления</w:t>
      </w:r>
      <w:r w:rsidRPr="00AB11FC">
        <w:rPr>
          <w:sz w:val="28"/>
          <w:szCs w:val="28"/>
        </w:rPr>
        <w:t xml:space="preserve"> </w:t>
      </w:r>
      <w:r w:rsidRPr="00AB11FC">
        <w:rPr>
          <w:b/>
          <w:sz w:val="28"/>
          <w:szCs w:val="28"/>
        </w:rPr>
        <w:t>Русско-Камешкирского сельсовета</w:t>
      </w:r>
    </w:p>
    <w:p w:rsidR="00F72C23" w:rsidRPr="00AB11FC" w:rsidRDefault="00F72C23" w:rsidP="00F72C23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>Камешкирского района Пензенской области решил</w:t>
      </w:r>
      <w:r>
        <w:rPr>
          <w:b/>
          <w:sz w:val="28"/>
          <w:szCs w:val="28"/>
        </w:rPr>
        <w:t>:</w:t>
      </w:r>
    </w:p>
    <w:p w:rsidR="00F72C23" w:rsidRPr="00AB11FC" w:rsidRDefault="00F72C23" w:rsidP="00F72C23">
      <w:pPr>
        <w:jc w:val="center"/>
        <w:rPr>
          <w:b/>
          <w:sz w:val="28"/>
          <w:szCs w:val="28"/>
        </w:rPr>
      </w:pPr>
    </w:p>
    <w:p w:rsidR="00F72C23" w:rsidRPr="00AB11FC" w:rsidRDefault="00F72C23" w:rsidP="00F72C23">
      <w:pPr>
        <w:jc w:val="both"/>
        <w:rPr>
          <w:sz w:val="28"/>
          <w:szCs w:val="28"/>
        </w:rPr>
      </w:pPr>
      <w:r w:rsidRPr="00AB11FC">
        <w:rPr>
          <w:sz w:val="28"/>
          <w:szCs w:val="28"/>
        </w:rPr>
        <w:t xml:space="preserve">          1. Внести в Решение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2</w:t>
      </w:r>
      <w:r w:rsidR="006E5448" w:rsidRPr="006E5448">
        <w:rPr>
          <w:sz w:val="28"/>
          <w:szCs w:val="28"/>
        </w:rPr>
        <w:t>4</w:t>
      </w:r>
      <w:r w:rsidR="006E5448">
        <w:rPr>
          <w:sz w:val="28"/>
          <w:szCs w:val="28"/>
        </w:rPr>
        <w:t>.12.2021</w:t>
      </w:r>
      <w:r>
        <w:rPr>
          <w:sz w:val="28"/>
          <w:szCs w:val="28"/>
        </w:rPr>
        <w:t xml:space="preserve"> г. № </w:t>
      </w:r>
      <w:r w:rsidR="006E5448" w:rsidRPr="006E5448">
        <w:rPr>
          <w:sz w:val="28"/>
          <w:szCs w:val="28"/>
        </w:rPr>
        <w:t>256-55/7</w:t>
      </w:r>
      <w:r w:rsidRPr="00AB11FC">
        <w:rPr>
          <w:b/>
          <w:sz w:val="28"/>
          <w:szCs w:val="28"/>
        </w:rPr>
        <w:t xml:space="preserve"> </w:t>
      </w:r>
      <w:r w:rsidRPr="00AB11FC">
        <w:rPr>
          <w:sz w:val="28"/>
          <w:szCs w:val="28"/>
        </w:rPr>
        <w:t>«О Бюджете Русско-Камешкирского сельсовета Камешкирского р</w:t>
      </w:r>
      <w:r w:rsidR="006E5448">
        <w:rPr>
          <w:sz w:val="28"/>
          <w:szCs w:val="28"/>
        </w:rPr>
        <w:t>айона Пензенской области на 2022</w:t>
      </w:r>
      <w:r w:rsidRPr="00AB11FC">
        <w:rPr>
          <w:sz w:val="28"/>
          <w:szCs w:val="28"/>
        </w:rPr>
        <w:t xml:space="preserve"> год</w:t>
      </w:r>
      <w:r w:rsidRPr="00AB11F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</w:t>
      </w:r>
      <w:r w:rsidR="006E5448">
        <w:rPr>
          <w:sz w:val="28"/>
          <w:szCs w:val="28"/>
        </w:rPr>
        <w:t>иод 2023 и 2024</w:t>
      </w:r>
      <w:r w:rsidRPr="00AB11FC">
        <w:rPr>
          <w:sz w:val="28"/>
          <w:szCs w:val="28"/>
        </w:rPr>
        <w:t xml:space="preserve"> годов» следующие изменения:</w:t>
      </w:r>
    </w:p>
    <w:p w:rsidR="00F72C23" w:rsidRDefault="00F72C23" w:rsidP="00F72C23">
      <w:pPr>
        <w:tabs>
          <w:tab w:val="left" w:pos="4320"/>
        </w:tabs>
        <w:rPr>
          <w:sz w:val="28"/>
          <w:szCs w:val="28"/>
        </w:rPr>
      </w:pPr>
    </w:p>
    <w:p w:rsidR="00F72C23" w:rsidRPr="007C0240" w:rsidRDefault="00F72C23" w:rsidP="00F72C23">
      <w:pPr>
        <w:tabs>
          <w:tab w:val="left" w:pos="4320"/>
        </w:tabs>
        <w:rPr>
          <w:sz w:val="28"/>
          <w:szCs w:val="28"/>
        </w:rPr>
      </w:pPr>
      <w:r>
        <w:t xml:space="preserve">            </w:t>
      </w:r>
      <w:r w:rsidRPr="007C0240">
        <w:rPr>
          <w:sz w:val="28"/>
          <w:szCs w:val="28"/>
        </w:rPr>
        <w:t>1) Пункт 1 решения изложить в новой редакции:</w:t>
      </w:r>
    </w:p>
    <w:p w:rsidR="00F72C23" w:rsidRPr="007C0240" w:rsidRDefault="00F72C23" w:rsidP="00F72C23">
      <w:pPr>
        <w:tabs>
          <w:tab w:val="left" w:pos="4320"/>
        </w:tabs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lastRenderedPageBreak/>
        <w:t xml:space="preserve">          «</w:t>
      </w:r>
      <w:r w:rsidRPr="007C0240">
        <w:rPr>
          <w:sz w:val="28"/>
          <w:szCs w:val="28"/>
        </w:rPr>
        <w:t xml:space="preserve">1. Утвердить основные характеристики Бюджета Русско-Камешкирского сельсовета Камешкирского района  Пензенской области (далее – Бюджет  Русско-Камешкирского </w:t>
      </w:r>
      <w:r w:rsidR="006E5448">
        <w:rPr>
          <w:sz w:val="28"/>
          <w:szCs w:val="28"/>
        </w:rPr>
        <w:t>сельсовета) на 2022</w:t>
      </w:r>
      <w:r w:rsidRPr="007C0240">
        <w:rPr>
          <w:sz w:val="28"/>
          <w:szCs w:val="28"/>
        </w:rPr>
        <w:t xml:space="preserve"> год:</w:t>
      </w:r>
    </w:p>
    <w:p w:rsidR="00F72C23" w:rsidRPr="00006A2F" w:rsidRDefault="00F72C23" w:rsidP="00F72C23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1) прог</w:t>
      </w:r>
      <w:r>
        <w:rPr>
          <w:sz w:val="28"/>
          <w:szCs w:val="28"/>
        </w:rPr>
        <w:t xml:space="preserve">нозируемый общий объем доходов Бюджета </w:t>
      </w:r>
      <w:r w:rsidRPr="00FE2ABF">
        <w:rPr>
          <w:sz w:val="28"/>
          <w:szCs w:val="28"/>
        </w:rPr>
        <w:t>Русско-</w:t>
      </w:r>
      <w:r w:rsidRPr="00FE4B1A">
        <w:rPr>
          <w:sz w:val="28"/>
          <w:szCs w:val="28"/>
        </w:rPr>
        <w:t>Камешкирского</w:t>
      </w:r>
      <w:r>
        <w:rPr>
          <w:sz w:val="28"/>
          <w:szCs w:val="28"/>
        </w:rPr>
        <w:t xml:space="preserve"> сельсовета в сумме </w:t>
      </w:r>
      <w:r w:rsidR="00372E05" w:rsidRPr="00B90635">
        <w:rPr>
          <w:sz w:val="28"/>
          <w:szCs w:val="28"/>
        </w:rPr>
        <w:t>28</w:t>
      </w:r>
      <w:r w:rsidR="00372E05" w:rsidRPr="00B90635">
        <w:rPr>
          <w:sz w:val="28"/>
          <w:szCs w:val="28"/>
          <w:lang w:val="en-US"/>
        </w:rPr>
        <w:t> </w:t>
      </w:r>
      <w:r w:rsidR="00372E05" w:rsidRPr="00B90635">
        <w:rPr>
          <w:sz w:val="28"/>
          <w:szCs w:val="28"/>
        </w:rPr>
        <w:t>538,5</w:t>
      </w:r>
      <w:r w:rsidR="00C13A92" w:rsidRPr="00B90635">
        <w:rPr>
          <w:sz w:val="28"/>
          <w:szCs w:val="28"/>
        </w:rPr>
        <w:t>2</w:t>
      </w:r>
      <w:r w:rsidR="00EC56DF" w:rsidRPr="00B90635">
        <w:rPr>
          <w:sz w:val="28"/>
          <w:szCs w:val="28"/>
        </w:rPr>
        <w:t>7</w:t>
      </w:r>
      <w:r>
        <w:rPr>
          <w:sz w:val="28"/>
          <w:szCs w:val="28"/>
        </w:rPr>
        <w:t xml:space="preserve"> тыс. рублей;</w:t>
      </w:r>
    </w:p>
    <w:p w:rsidR="00F72C23" w:rsidRPr="00006A2F" w:rsidRDefault="00F72C23" w:rsidP="00F72C23">
      <w:pPr>
        <w:ind w:firstLine="62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2) общий объем расходов Бюджета</w:t>
      </w:r>
      <w:r w:rsidRPr="00006A2F">
        <w:rPr>
          <w:sz w:val="28"/>
          <w:szCs w:val="28"/>
        </w:rPr>
        <w:t xml:space="preserve"> </w:t>
      </w:r>
      <w:r w:rsidRPr="00FE4B1A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</w:t>
      </w:r>
      <w:r>
        <w:rPr>
          <w:sz w:val="28"/>
          <w:szCs w:val="28"/>
        </w:rPr>
        <w:t xml:space="preserve">совета в сумме </w:t>
      </w:r>
      <w:r w:rsidR="00372E05" w:rsidRPr="00B90635">
        <w:rPr>
          <w:sz w:val="28"/>
          <w:szCs w:val="28"/>
        </w:rPr>
        <w:t>36 999,05</w:t>
      </w:r>
      <w:r w:rsidR="00B062A2" w:rsidRPr="00B90635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тыс. рублей</w:t>
      </w:r>
      <w:r>
        <w:rPr>
          <w:sz w:val="28"/>
          <w:szCs w:val="28"/>
        </w:rPr>
        <w:t>;</w:t>
      </w:r>
    </w:p>
    <w:p w:rsidR="00F72C23" w:rsidRPr="00006A2F" w:rsidRDefault="00F72C23" w:rsidP="00F72C23">
      <w:pPr>
        <w:pStyle w:val="22"/>
        <w:tabs>
          <w:tab w:val="clear" w:pos="4250"/>
        </w:tabs>
        <w:ind w:left="0" w:firstLine="62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 xml:space="preserve">3) размер резервного фонда администрации </w:t>
      </w:r>
      <w:r w:rsidRPr="00FE4B1A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Пензенской области в сумме 5,000 тыс. р</w:t>
      </w:r>
      <w:r>
        <w:rPr>
          <w:sz w:val="28"/>
          <w:szCs w:val="28"/>
        </w:rPr>
        <w:t>ублей;</w:t>
      </w:r>
    </w:p>
    <w:p w:rsidR="00F72C23" w:rsidRPr="00006A2F" w:rsidRDefault="00F72C23" w:rsidP="00F72C23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4) верхний предел муницип</w:t>
      </w:r>
      <w:r>
        <w:rPr>
          <w:sz w:val="28"/>
          <w:szCs w:val="28"/>
        </w:rPr>
        <w:t xml:space="preserve">ального внутреннего </w:t>
      </w:r>
      <w:r w:rsidRPr="00006A2F">
        <w:rPr>
          <w:sz w:val="28"/>
          <w:szCs w:val="28"/>
        </w:rPr>
        <w:t>долга</w:t>
      </w:r>
      <w:r w:rsidRPr="0006701C">
        <w:rPr>
          <w:color w:val="FF0066"/>
          <w:sz w:val="28"/>
          <w:szCs w:val="28"/>
        </w:rPr>
        <w:t xml:space="preserve"> </w:t>
      </w:r>
      <w:r w:rsidRPr="00FE4B1A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</w:t>
      </w:r>
      <w:r>
        <w:rPr>
          <w:sz w:val="28"/>
          <w:szCs w:val="28"/>
        </w:rPr>
        <w:t>енской области на 01 января 202</w:t>
      </w:r>
      <w:r w:rsidR="00E1578B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в сумме 0,000 тыс. рублей;</w:t>
      </w:r>
    </w:p>
    <w:p w:rsidR="00F72C23" w:rsidRDefault="00F72C23" w:rsidP="00F72C23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5) прогнозируемый дефицит Бюджета</w:t>
      </w:r>
      <w:r w:rsidRPr="00006A2F">
        <w:rPr>
          <w:sz w:val="28"/>
          <w:szCs w:val="28"/>
        </w:rPr>
        <w:t xml:space="preserve"> </w:t>
      </w:r>
      <w:r w:rsidRPr="00FE4B1A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в сумме</w:t>
      </w:r>
      <w:r>
        <w:rPr>
          <w:sz w:val="28"/>
          <w:szCs w:val="28"/>
        </w:rPr>
        <w:t xml:space="preserve"> </w:t>
      </w:r>
      <w:r w:rsidR="00372E05" w:rsidRPr="00B90635">
        <w:rPr>
          <w:sz w:val="28"/>
          <w:szCs w:val="28"/>
        </w:rPr>
        <w:t>8 460,5</w:t>
      </w:r>
      <w:r w:rsidR="00C13A92" w:rsidRPr="00B90635">
        <w:rPr>
          <w:sz w:val="28"/>
          <w:szCs w:val="28"/>
        </w:rPr>
        <w:t>31</w:t>
      </w:r>
      <w:r w:rsidRPr="00006A2F">
        <w:rPr>
          <w:sz w:val="28"/>
          <w:szCs w:val="28"/>
        </w:rPr>
        <w:t>тыс. руб</w:t>
      </w:r>
      <w:r>
        <w:rPr>
          <w:sz w:val="28"/>
          <w:szCs w:val="28"/>
        </w:rPr>
        <w:t>лей».</w:t>
      </w:r>
    </w:p>
    <w:p w:rsidR="00F72C23" w:rsidRDefault="00F72C23" w:rsidP="00F72C23">
      <w:pPr>
        <w:ind w:firstLine="627"/>
        <w:jc w:val="both"/>
        <w:rPr>
          <w:sz w:val="28"/>
          <w:szCs w:val="28"/>
        </w:rPr>
      </w:pPr>
    </w:p>
    <w:p w:rsidR="00F72C23" w:rsidRDefault="00F72C23" w:rsidP="00F72C23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2) Пункт 5 </w:t>
      </w:r>
      <w:r w:rsidRPr="007C0240">
        <w:rPr>
          <w:sz w:val="28"/>
          <w:szCs w:val="28"/>
        </w:rPr>
        <w:t>ре</w:t>
      </w:r>
      <w:r>
        <w:rPr>
          <w:sz w:val="28"/>
          <w:szCs w:val="28"/>
        </w:rPr>
        <w:t>шения изложить в новой редакции:</w:t>
      </w:r>
    </w:p>
    <w:p w:rsidR="00F72C23" w:rsidRDefault="00F72C23" w:rsidP="00F72C23">
      <w:pPr>
        <w:ind w:firstLine="627"/>
        <w:jc w:val="both"/>
        <w:rPr>
          <w:sz w:val="28"/>
          <w:szCs w:val="28"/>
        </w:rPr>
      </w:pPr>
    </w:p>
    <w:p w:rsidR="00F72C23" w:rsidRDefault="00F72C23" w:rsidP="00F72C23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«5. </w:t>
      </w:r>
      <w:r w:rsidRPr="00006A2F">
        <w:rPr>
          <w:sz w:val="28"/>
          <w:szCs w:val="28"/>
        </w:rPr>
        <w:t>Утвердить объ</w:t>
      </w:r>
      <w:r>
        <w:rPr>
          <w:sz w:val="28"/>
          <w:szCs w:val="28"/>
        </w:rPr>
        <w:t xml:space="preserve">ем поступлений в Бюджет </w:t>
      </w:r>
      <w:r w:rsidRPr="00FB5219">
        <w:rPr>
          <w:sz w:val="28"/>
          <w:szCs w:val="28"/>
        </w:rPr>
        <w:t>Русско-Камешкирского</w:t>
      </w:r>
      <w:r w:rsidRPr="00D62D31"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сельсовета</w:t>
      </w:r>
      <w:r w:rsidR="00372E05">
        <w:rPr>
          <w:sz w:val="28"/>
          <w:szCs w:val="28"/>
        </w:rPr>
        <w:t xml:space="preserve"> по видам доходов на 2022 год и на плановый период 2023 и 2024</w:t>
      </w:r>
      <w:r>
        <w:rPr>
          <w:sz w:val="28"/>
          <w:szCs w:val="28"/>
        </w:rPr>
        <w:t xml:space="preserve"> годов:</w:t>
      </w:r>
    </w:p>
    <w:p w:rsidR="00F72C23" w:rsidRDefault="00F72C23" w:rsidP="00F72C23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>- объем налоговых и неналоговых доходов согласно приложению 3 к настоящему решению;</w:t>
      </w:r>
      <w:r w:rsidRPr="00006A2F">
        <w:rPr>
          <w:sz w:val="28"/>
          <w:szCs w:val="28"/>
        </w:rPr>
        <w:t xml:space="preserve"> </w:t>
      </w:r>
    </w:p>
    <w:p w:rsidR="00F72C23" w:rsidRPr="00301C77" w:rsidRDefault="00F72C23" w:rsidP="00F72C23">
      <w:pPr>
        <w:pStyle w:val="22"/>
        <w:tabs>
          <w:tab w:val="clear" w:pos="4250"/>
        </w:tabs>
        <w:ind w:left="0" w:firstLine="720"/>
        <w:contextualSpacing/>
        <w:rPr>
          <w:sz w:val="28"/>
          <w:szCs w:val="28"/>
        </w:rPr>
      </w:pPr>
      <w:r w:rsidRPr="00301C77">
        <w:rPr>
          <w:sz w:val="28"/>
          <w:szCs w:val="28"/>
        </w:rPr>
        <w:t>-объем безвозмездных поступлений согласно приложению 4 к настоящему решению, из них объем</w:t>
      </w:r>
      <w:r w:rsidR="00372E05">
        <w:rPr>
          <w:sz w:val="28"/>
          <w:szCs w:val="28"/>
        </w:rPr>
        <w:t xml:space="preserve"> межбюджетных трансфертов в 2022</w:t>
      </w:r>
      <w:r w:rsidRPr="00301C77">
        <w:rPr>
          <w:sz w:val="28"/>
          <w:szCs w:val="28"/>
        </w:rPr>
        <w:t xml:space="preserve"> году в </w:t>
      </w:r>
      <w:r w:rsidRPr="0096389B">
        <w:rPr>
          <w:sz w:val="28"/>
          <w:szCs w:val="28"/>
        </w:rPr>
        <w:t xml:space="preserve">сумме </w:t>
      </w:r>
      <w:r w:rsidR="00711361" w:rsidRPr="00B90635">
        <w:rPr>
          <w:sz w:val="28"/>
          <w:szCs w:val="28"/>
        </w:rPr>
        <w:t>22 539,5</w:t>
      </w:r>
      <w:r w:rsidR="005662BD" w:rsidRPr="00B90635">
        <w:rPr>
          <w:sz w:val="28"/>
          <w:szCs w:val="28"/>
        </w:rPr>
        <w:t>2</w:t>
      </w:r>
      <w:r w:rsidR="00B062A2" w:rsidRPr="00B90635">
        <w:rPr>
          <w:sz w:val="28"/>
          <w:szCs w:val="28"/>
        </w:rPr>
        <w:t>7</w:t>
      </w:r>
      <w:r>
        <w:rPr>
          <w:color w:val="0070C0"/>
          <w:sz w:val="28"/>
          <w:szCs w:val="28"/>
        </w:rPr>
        <w:t xml:space="preserve"> </w:t>
      </w:r>
      <w:r w:rsidRPr="0096389B">
        <w:rPr>
          <w:sz w:val="28"/>
          <w:szCs w:val="28"/>
        </w:rPr>
        <w:t>тыс</w:t>
      </w:r>
      <w:r w:rsidR="00372E05">
        <w:rPr>
          <w:sz w:val="28"/>
          <w:szCs w:val="28"/>
        </w:rPr>
        <w:t>. рублей, в 2023</w:t>
      </w:r>
      <w:r w:rsidRPr="00301C77">
        <w:rPr>
          <w:sz w:val="28"/>
          <w:szCs w:val="28"/>
        </w:rPr>
        <w:t xml:space="preserve"> году в сумме</w:t>
      </w:r>
      <w:r w:rsidR="00372E05">
        <w:rPr>
          <w:sz w:val="28"/>
          <w:szCs w:val="28"/>
        </w:rPr>
        <w:t xml:space="preserve"> </w:t>
      </w:r>
      <w:r w:rsidR="00711361">
        <w:rPr>
          <w:sz w:val="28"/>
          <w:szCs w:val="28"/>
        </w:rPr>
        <w:t>8 313,30</w:t>
      </w:r>
      <w:r w:rsidR="002A420A">
        <w:rPr>
          <w:sz w:val="28"/>
          <w:szCs w:val="28"/>
        </w:rPr>
        <w:t>5</w:t>
      </w:r>
      <w:r w:rsidR="00372E05">
        <w:rPr>
          <w:sz w:val="28"/>
          <w:szCs w:val="28"/>
        </w:rPr>
        <w:t xml:space="preserve"> тыс. рублей и в 2024</w:t>
      </w:r>
      <w:r w:rsidRPr="00301C77">
        <w:rPr>
          <w:sz w:val="28"/>
          <w:szCs w:val="28"/>
        </w:rPr>
        <w:t xml:space="preserve"> году в сумме </w:t>
      </w:r>
      <w:r w:rsidR="005617CA">
        <w:rPr>
          <w:sz w:val="28"/>
          <w:szCs w:val="28"/>
        </w:rPr>
        <w:t>9331,60</w:t>
      </w:r>
      <w:r w:rsidR="002A420A">
        <w:rPr>
          <w:sz w:val="28"/>
          <w:szCs w:val="28"/>
        </w:rPr>
        <w:t>6</w:t>
      </w:r>
      <w:r w:rsidRPr="00301C77">
        <w:rPr>
          <w:sz w:val="28"/>
          <w:szCs w:val="28"/>
        </w:rPr>
        <w:t xml:space="preserve"> тыс. рублей».</w:t>
      </w:r>
    </w:p>
    <w:p w:rsidR="00F72C23" w:rsidRPr="00EF6248" w:rsidRDefault="00F72C23" w:rsidP="00F72C23">
      <w:pPr>
        <w:jc w:val="both"/>
        <w:rPr>
          <w:sz w:val="28"/>
          <w:szCs w:val="28"/>
        </w:rPr>
      </w:pPr>
    </w:p>
    <w:p w:rsidR="00E1578B" w:rsidRDefault="001F53B1" w:rsidP="00E1578B">
      <w:pPr>
        <w:pStyle w:val="22"/>
        <w:tabs>
          <w:tab w:val="clear" w:pos="425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="00E1578B">
        <w:rPr>
          <w:sz w:val="28"/>
          <w:szCs w:val="28"/>
        </w:rPr>
        <w:t xml:space="preserve">) Пункт 17 </w:t>
      </w:r>
      <w:r w:rsidR="00E1578B" w:rsidRPr="00AB11FC">
        <w:rPr>
          <w:sz w:val="28"/>
          <w:szCs w:val="28"/>
        </w:rPr>
        <w:t>к решению изложить в новой редакции</w:t>
      </w:r>
      <w:r w:rsidR="00E1578B">
        <w:rPr>
          <w:sz w:val="28"/>
          <w:szCs w:val="28"/>
        </w:rPr>
        <w:t xml:space="preserve">:               </w:t>
      </w:r>
      <w:r w:rsidR="00E1578B" w:rsidRPr="00006A2F">
        <w:rPr>
          <w:sz w:val="28"/>
          <w:szCs w:val="28"/>
        </w:rPr>
        <w:t xml:space="preserve">   </w:t>
      </w:r>
    </w:p>
    <w:p w:rsidR="00E1578B" w:rsidRDefault="00E1578B" w:rsidP="002D204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«17</w:t>
      </w:r>
      <w:r w:rsidRPr="008A2418">
        <w:rPr>
          <w:sz w:val="28"/>
          <w:szCs w:val="28"/>
        </w:rPr>
        <w:t>. В соответствии</w:t>
      </w:r>
      <w:r w:rsidRPr="00006A2F">
        <w:rPr>
          <w:sz w:val="28"/>
          <w:szCs w:val="28"/>
        </w:rPr>
        <w:t xml:space="preserve"> со статьей 16 Решения Комитета местного самоуправления </w:t>
      </w:r>
      <w:r w:rsidRPr="00DC4761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r w:rsidRPr="00006A2F">
        <w:rPr>
          <w:sz w:val="28"/>
          <w:szCs w:val="28"/>
        </w:rPr>
        <w:t xml:space="preserve">Камешкирского района Пензенской области от </w:t>
      </w:r>
      <w:r w:rsidRPr="00DC4761">
        <w:rPr>
          <w:sz w:val="28"/>
          <w:szCs w:val="28"/>
        </w:rPr>
        <w:t>17.11.2011</w:t>
      </w:r>
      <w:r w:rsidRPr="00006A2F">
        <w:rPr>
          <w:sz w:val="28"/>
          <w:szCs w:val="28"/>
        </w:rPr>
        <w:t xml:space="preserve"> года № </w:t>
      </w:r>
      <w:r w:rsidRPr="00DC4761">
        <w:rPr>
          <w:sz w:val="28"/>
          <w:szCs w:val="28"/>
        </w:rPr>
        <w:t>332-73/5</w:t>
      </w:r>
      <w:r w:rsidRPr="00006A2F">
        <w:rPr>
          <w:sz w:val="28"/>
          <w:szCs w:val="28"/>
        </w:rPr>
        <w:t xml:space="preserve"> «Об утверждении Положения </w:t>
      </w:r>
      <w:r w:rsidRPr="00E2035A">
        <w:rPr>
          <w:sz w:val="28"/>
          <w:szCs w:val="28"/>
        </w:rPr>
        <w:t>о</w:t>
      </w:r>
      <w:r>
        <w:rPr>
          <w:sz w:val="28"/>
          <w:szCs w:val="28"/>
        </w:rPr>
        <w:t xml:space="preserve"> бюджет</w:t>
      </w:r>
      <w:r w:rsidRPr="00E2035A">
        <w:rPr>
          <w:sz w:val="28"/>
          <w:szCs w:val="28"/>
        </w:rPr>
        <w:t xml:space="preserve">ном процессе в </w:t>
      </w:r>
      <w:r w:rsidRPr="00DC4761">
        <w:rPr>
          <w:sz w:val="28"/>
          <w:szCs w:val="28"/>
        </w:rPr>
        <w:t>Русско-Камешкирс</w:t>
      </w:r>
      <w:r>
        <w:rPr>
          <w:sz w:val="28"/>
          <w:szCs w:val="28"/>
        </w:rPr>
        <w:t>ком</w:t>
      </w:r>
      <w:r w:rsidRPr="008C3559">
        <w:rPr>
          <w:color w:val="CC00FF"/>
          <w:sz w:val="28"/>
          <w:szCs w:val="28"/>
        </w:rPr>
        <w:t xml:space="preserve"> </w:t>
      </w:r>
      <w:r w:rsidRPr="00006A2F">
        <w:rPr>
          <w:sz w:val="28"/>
          <w:szCs w:val="28"/>
        </w:rPr>
        <w:t>сельсовет</w:t>
      </w:r>
      <w:r>
        <w:rPr>
          <w:sz w:val="28"/>
          <w:szCs w:val="28"/>
        </w:rPr>
        <w:t>е</w:t>
      </w:r>
      <w:r w:rsidRPr="00006A2F">
        <w:rPr>
          <w:sz w:val="28"/>
          <w:szCs w:val="28"/>
        </w:rPr>
        <w:t xml:space="preserve"> Камешкирског</w:t>
      </w:r>
      <w:r>
        <w:rPr>
          <w:sz w:val="28"/>
          <w:szCs w:val="28"/>
        </w:rPr>
        <w:t xml:space="preserve">о района Пензенской области» (с последующими </w:t>
      </w:r>
      <w:r w:rsidRPr="00006A2F">
        <w:rPr>
          <w:sz w:val="28"/>
          <w:szCs w:val="28"/>
        </w:rPr>
        <w:t>изменениями) в пределах общего объема расходов, установл</w:t>
      </w:r>
      <w:r>
        <w:rPr>
          <w:sz w:val="28"/>
          <w:szCs w:val="28"/>
        </w:rPr>
        <w:t>енного пунктами</w:t>
      </w:r>
      <w:r w:rsidRPr="00006A2F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и 2 </w:t>
      </w:r>
      <w:r w:rsidRPr="00006A2F">
        <w:rPr>
          <w:sz w:val="28"/>
          <w:szCs w:val="28"/>
        </w:rPr>
        <w:t xml:space="preserve">настоящего решения, утвердить объем </w:t>
      </w:r>
      <w:r>
        <w:rPr>
          <w:sz w:val="28"/>
          <w:szCs w:val="28"/>
        </w:rPr>
        <w:t>бюджет</w:t>
      </w:r>
      <w:r w:rsidRPr="00006A2F">
        <w:rPr>
          <w:sz w:val="28"/>
          <w:szCs w:val="28"/>
        </w:rPr>
        <w:t xml:space="preserve">ных ассигнований муниципального дорожного фонда </w:t>
      </w:r>
      <w:r w:rsidRPr="00DC4761">
        <w:rPr>
          <w:sz w:val="28"/>
          <w:szCs w:val="28"/>
        </w:rPr>
        <w:t>Русско-Камешкирского</w:t>
      </w:r>
      <w:r w:rsidRPr="00D62D31"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сельсовета Камешкирского района Пензенской области</w:t>
      </w:r>
      <w:r>
        <w:rPr>
          <w:sz w:val="28"/>
          <w:szCs w:val="28"/>
        </w:rPr>
        <w:t xml:space="preserve">: </w:t>
      </w:r>
    </w:p>
    <w:p w:rsidR="00E1578B" w:rsidRPr="00647E9D" w:rsidRDefault="00E1578B" w:rsidP="00E157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на 2022</w:t>
      </w:r>
      <w:r w:rsidRPr="00C44500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в сумме </w:t>
      </w:r>
      <w:r w:rsidR="001F53B1" w:rsidRPr="002D2041">
        <w:rPr>
          <w:color w:val="0070C0"/>
          <w:sz w:val="28"/>
          <w:szCs w:val="28"/>
        </w:rPr>
        <w:t>7 554</w:t>
      </w:r>
      <w:r w:rsidRPr="002D2041">
        <w:rPr>
          <w:color w:val="0070C0"/>
          <w:sz w:val="28"/>
          <w:szCs w:val="28"/>
        </w:rPr>
        <w:t>,160</w:t>
      </w:r>
      <w:r w:rsidRPr="00647E9D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рублей,</w:t>
      </w:r>
      <w:r w:rsidRPr="00B727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том числе средства бюджета Пензенской области - </w:t>
      </w:r>
      <w:r w:rsidRPr="007339ED">
        <w:rPr>
          <w:sz w:val="28"/>
          <w:szCs w:val="28"/>
        </w:rPr>
        <w:t>5 000,000</w:t>
      </w:r>
      <w:r>
        <w:rPr>
          <w:sz w:val="28"/>
          <w:szCs w:val="28"/>
        </w:rPr>
        <w:t xml:space="preserve"> тыс. рублей;</w:t>
      </w:r>
    </w:p>
    <w:p w:rsidR="00E1578B" w:rsidRPr="00647E9D" w:rsidRDefault="00E1578B" w:rsidP="00E1578B">
      <w:pPr>
        <w:ind w:firstLine="540"/>
        <w:jc w:val="both"/>
        <w:rPr>
          <w:sz w:val="28"/>
          <w:szCs w:val="28"/>
        </w:rPr>
      </w:pPr>
      <w:r w:rsidRPr="00647E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на 2023</w:t>
      </w:r>
      <w:r w:rsidRPr="00647E9D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1439,000 тыс. рублей;</w:t>
      </w:r>
    </w:p>
    <w:p w:rsidR="00E1578B" w:rsidRDefault="00E1578B" w:rsidP="00E1578B">
      <w:pPr>
        <w:ind w:firstLine="540"/>
        <w:jc w:val="both"/>
        <w:rPr>
          <w:sz w:val="28"/>
          <w:szCs w:val="28"/>
        </w:rPr>
      </w:pPr>
      <w:r w:rsidRPr="00647E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на 2024</w:t>
      </w:r>
      <w:r w:rsidRPr="00647E9D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1487</w:t>
      </w:r>
      <w:r w:rsidRPr="00647E9D">
        <w:rPr>
          <w:sz w:val="28"/>
          <w:szCs w:val="28"/>
        </w:rPr>
        <w:t>,000</w:t>
      </w:r>
      <w:r>
        <w:rPr>
          <w:sz w:val="28"/>
          <w:szCs w:val="28"/>
        </w:rPr>
        <w:t xml:space="preserve"> </w:t>
      </w:r>
      <w:r w:rsidRPr="00F6345B">
        <w:rPr>
          <w:sz w:val="28"/>
          <w:szCs w:val="28"/>
        </w:rPr>
        <w:t>тыс. рублей</w:t>
      </w:r>
      <w:r>
        <w:rPr>
          <w:sz w:val="28"/>
          <w:szCs w:val="28"/>
        </w:rPr>
        <w:t>».</w:t>
      </w:r>
    </w:p>
    <w:p w:rsidR="006E5448" w:rsidRDefault="006E5448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B62247" w:rsidRPr="0027323F" w:rsidRDefault="00B62247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91092A" w:rsidRPr="00006A2F" w:rsidRDefault="0091092A" w:rsidP="0091092A">
      <w:pPr>
        <w:rPr>
          <w:szCs w:val="24"/>
        </w:rPr>
      </w:pPr>
      <w:r w:rsidRPr="00006A2F">
        <w:rPr>
          <w:szCs w:val="24"/>
        </w:rPr>
        <w:lastRenderedPageBreak/>
        <w:t xml:space="preserve">                                                          </w:t>
      </w:r>
      <w:r w:rsidR="00B26804" w:rsidRPr="00006A2F">
        <w:rPr>
          <w:szCs w:val="24"/>
        </w:rPr>
        <w:t xml:space="preserve">                               </w:t>
      </w:r>
      <w:r w:rsidR="00167A25" w:rsidRPr="00006A2F">
        <w:rPr>
          <w:szCs w:val="24"/>
        </w:rPr>
        <w:t xml:space="preserve">Приложение </w:t>
      </w:r>
      <w:r w:rsidRPr="00006A2F">
        <w:rPr>
          <w:szCs w:val="24"/>
        </w:rPr>
        <w:t>1</w:t>
      </w:r>
    </w:p>
    <w:p w:rsidR="00973D33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E2ABF">
        <w:rPr>
          <w:szCs w:val="24"/>
        </w:rPr>
        <w:t>Русско-Камешкирского</w:t>
      </w:r>
      <w:r w:rsidR="00973D33" w:rsidRPr="00006A2F">
        <w:rPr>
          <w:szCs w:val="24"/>
        </w:rPr>
        <w:t xml:space="preserve"> </w:t>
      </w:r>
    </w:p>
    <w:p w:rsidR="0091092A" w:rsidRPr="00006A2F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>сельсовета Камешкирского района</w:t>
      </w:r>
    </w:p>
    <w:p w:rsidR="0091092A" w:rsidRDefault="00A432A5" w:rsidP="00160D80">
      <w:pPr>
        <w:ind w:left="5387" w:right="-530"/>
      </w:pPr>
      <w:r>
        <w:t xml:space="preserve">Пензенской области «О </w:t>
      </w:r>
      <w:r w:rsidR="00642B99">
        <w:t>Бюджет</w:t>
      </w:r>
      <w:r w:rsidR="00D53564">
        <w:t xml:space="preserve">е </w:t>
      </w:r>
      <w:r w:rsidR="001D7258" w:rsidRPr="00FE2ABF">
        <w:rPr>
          <w:szCs w:val="24"/>
        </w:rPr>
        <w:t>Русско-Камешкирского</w:t>
      </w:r>
      <w:r w:rsidR="000D093E" w:rsidRPr="00006A2F">
        <w:t xml:space="preserve"> </w:t>
      </w:r>
      <w:r w:rsidR="0091092A" w:rsidRPr="00006A2F">
        <w:t>сельсовета Камешкирского района Пензенско</w:t>
      </w:r>
      <w:r w:rsidR="0031328A">
        <w:t>й области на 2022</w:t>
      </w:r>
      <w:r w:rsidR="0091092A" w:rsidRPr="00006A2F">
        <w:t xml:space="preserve"> год</w:t>
      </w:r>
      <w:r w:rsidR="0031328A">
        <w:t xml:space="preserve"> и на плановый период 2023 и 2024</w:t>
      </w:r>
      <w:r w:rsidR="00AC47E2">
        <w:t xml:space="preserve"> годов</w:t>
      </w:r>
      <w:r w:rsidR="0091092A" w:rsidRPr="00006A2F">
        <w:t xml:space="preserve">» </w:t>
      </w:r>
    </w:p>
    <w:p w:rsidR="00160D80" w:rsidRPr="00160D80" w:rsidRDefault="00160D80" w:rsidP="00160D80">
      <w:pPr>
        <w:ind w:left="5387" w:right="-530"/>
        <w:rPr>
          <w:szCs w:val="24"/>
        </w:rPr>
      </w:pPr>
    </w:p>
    <w:p w:rsidR="00773D1D" w:rsidRPr="00006A2F" w:rsidRDefault="0091092A" w:rsidP="00773D1D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Ист</w:t>
      </w:r>
      <w:r w:rsidR="00A432A5">
        <w:rPr>
          <w:sz w:val="28"/>
          <w:szCs w:val="28"/>
        </w:rPr>
        <w:t xml:space="preserve">очники финансирования дефицита </w:t>
      </w:r>
      <w:r w:rsidR="00642B99">
        <w:rPr>
          <w:sz w:val="28"/>
          <w:szCs w:val="28"/>
        </w:rPr>
        <w:t>Бюджета</w:t>
      </w:r>
      <w:r w:rsidR="00A3690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F03316">
        <w:rPr>
          <w:sz w:val="28"/>
          <w:szCs w:val="28"/>
        </w:rPr>
        <w:t>сельсовета</w:t>
      </w:r>
      <w:r w:rsidR="0031328A">
        <w:rPr>
          <w:sz w:val="28"/>
          <w:szCs w:val="28"/>
        </w:rPr>
        <w:t xml:space="preserve"> на 2022</w:t>
      </w:r>
      <w:r w:rsidR="00460DC7" w:rsidRPr="00006A2F">
        <w:rPr>
          <w:sz w:val="28"/>
          <w:szCs w:val="28"/>
        </w:rPr>
        <w:t xml:space="preserve"> год</w:t>
      </w:r>
      <w:r w:rsidR="00341B2C">
        <w:rPr>
          <w:sz w:val="28"/>
          <w:szCs w:val="28"/>
        </w:rPr>
        <w:t xml:space="preserve"> и на плановый п</w:t>
      </w:r>
      <w:r w:rsidR="0031328A">
        <w:rPr>
          <w:sz w:val="28"/>
          <w:szCs w:val="28"/>
        </w:rPr>
        <w:t>ериод 2023 и 2024</w:t>
      </w:r>
      <w:r w:rsidR="00E637D4">
        <w:rPr>
          <w:sz w:val="28"/>
          <w:szCs w:val="28"/>
        </w:rPr>
        <w:t xml:space="preserve"> годов</w:t>
      </w:r>
    </w:p>
    <w:p w:rsidR="001B7BC9" w:rsidRDefault="0091092A" w:rsidP="00661557">
      <w:pPr>
        <w:jc w:val="right"/>
        <w:rPr>
          <w:szCs w:val="24"/>
        </w:rPr>
      </w:pPr>
      <w:r w:rsidRPr="00006A2F">
        <w:rPr>
          <w:szCs w:val="24"/>
        </w:rPr>
        <w:t xml:space="preserve">(тыс. рублей)                                                         </w:t>
      </w:r>
    </w:p>
    <w:tbl>
      <w:tblPr>
        <w:tblW w:w="100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40"/>
        <w:gridCol w:w="3120"/>
        <w:gridCol w:w="1440"/>
        <w:gridCol w:w="1440"/>
        <w:gridCol w:w="1440"/>
      </w:tblGrid>
      <w:tr w:rsidR="00382BB8" w:rsidRPr="00920B8F" w:rsidTr="00920B8F">
        <w:tc>
          <w:tcPr>
            <w:tcW w:w="2640" w:type="dxa"/>
            <w:shd w:val="clear" w:color="auto" w:fill="auto"/>
          </w:tcPr>
          <w:p w:rsidR="00382BB8" w:rsidRPr="00920B8F" w:rsidRDefault="00382BB8" w:rsidP="00920B8F">
            <w:pPr>
              <w:jc w:val="center"/>
              <w:rPr>
                <w:szCs w:val="24"/>
              </w:rPr>
            </w:pPr>
            <w:r w:rsidRPr="00920B8F">
              <w:rPr>
                <w:b/>
                <w:szCs w:val="24"/>
              </w:rPr>
              <w:t>Наименование</w:t>
            </w:r>
          </w:p>
        </w:tc>
        <w:tc>
          <w:tcPr>
            <w:tcW w:w="3120" w:type="dxa"/>
            <w:shd w:val="clear" w:color="auto" w:fill="auto"/>
          </w:tcPr>
          <w:p w:rsidR="00382BB8" w:rsidRPr="00920B8F" w:rsidRDefault="00382BB8" w:rsidP="00920B8F">
            <w:pPr>
              <w:jc w:val="center"/>
              <w:rPr>
                <w:szCs w:val="24"/>
              </w:rPr>
            </w:pPr>
            <w:r w:rsidRPr="00920B8F">
              <w:rPr>
                <w:b/>
                <w:szCs w:val="24"/>
              </w:rPr>
              <w:t>Код</w:t>
            </w:r>
          </w:p>
        </w:tc>
        <w:tc>
          <w:tcPr>
            <w:tcW w:w="1440" w:type="dxa"/>
            <w:shd w:val="clear" w:color="auto" w:fill="auto"/>
          </w:tcPr>
          <w:p w:rsidR="00382BB8" w:rsidRPr="00920B8F" w:rsidRDefault="00382BB8" w:rsidP="00920B8F">
            <w:pPr>
              <w:jc w:val="center"/>
              <w:rPr>
                <w:szCs w:val="24"/>
              </w:rPr>
            </w:pPr>
            <w:r w:rsidRPr="00920B8F">
              <w:rPr>
                <w:b/>
                <w:szCs w:val="24"/>
              </w:rPr>
              <w:t>Сумма</w:t>
            </w:r>
            <w:r w:rsidR="0031328A" w:rsidRPr="00920B8F">
              <w:rPr>
                <w:b/>
                <w:szCs w:val="24"/>
              </w:rPr>
              <w:t xml:space="preserve"> на 2022</w:t>
            </w:r>
            <w:r w:rsidRPr="00920B8F"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  <w:shd w:val="clear" w:color="auto" w:fill="auto"/>
          </w:tcPr>
          <w:p w:rsidR="00382BB8" w:rsidRPr="00920B8F" w:rsidRDefault="00382BB8" w:rsidP="00920B8F">
            <w:pPr>
              <w:jc w:val="center"/>
              <w:rPr>
                <w:szCs w:val="24"/>
              </w:rPr>
            </w:pPr>
            <w:r w:rsidRPr="00920B8F">
              <w:rPr>
                <w:b/>
                <w:szCs w:val="24"/>
              </w:rPr>
              <w:t>Сумма</w:t>
            </w:r>
            <w:r w:rsidR="0031328A" w:rsidRPr="00920B8F">
              <w:rPr>
                <w:b/>
                <w:szCs w:val="24"/>
              </w:rPr>
              <w:t xml:space="preserve"> на 2023</w:t>
            </w:r>
            <w:r w:rsidRPr="00920B8F"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  <w:shd w:val="clear" w:color="auto" w:fill="auto"/>
          </w:tcPr>
          <w:p w:rsidR="00382BB8" w:rsidRPr="00920B8F" w:rsidRDefault="00382BB8" w:rsidP="00920B8F">
            <w:pPr>
              <w:jc w:val="center"/>
              <w:rPr>
                <w:szCs w:val="24"/>
              </w:rPr>
            </w:pPr>
            <w:r w:rsidRPr="00920B8F">
              <w:rPr>
                <w:b/>
                <w:szCs w:val="24"/>
              </w:rPr>
              <w:t>Сумма</w:t>
            </w:r>
            <w:r w:rsidR="0031328A" w:rsidRPr="00920B8F">
              <w:rPr>
                <w:b/>
                <w:szCs w:val="24"/>
              </w:rPr>
              <w:t xml:space="preserve"> на 2024</w:t>
            </w:r>
            <w:r w:rsidRPr="00920B8F">
              <w:rPr>
                <w:b/>
                <w:szCs w:val="24"/>
              </w:rPr>
              <w:t xml:space="preserve"> год</w:t>
            </w:r>
          </w:p>
        </w:tc>
      </w:tr>
      <w:tr w:rsidR="00382BB8" w:rsidRPr="00920B8F" w:rsidTr="00920B8F">
        <w:tc>
          <w:tcPr>
            <w:tcW w:w="2640" w:type="dxa"/>
            <w:shd w:val="clear" w:color="auto" w:fill="auto"/>
          </w:tcPr>
          <w:p w:rsidR="00382BB8" w:rsidRPr="00920B8F" w:rsidRDefault="009165D2" w:rsidP="00661557">
            <w:pPr>
              <w:rPr>
                <w:szCs w:val="24"/>
              </w:rPr>
            </w:pPr>
            <w:r w:rsidRPr="00920B8F">
              <w:rPr>
                <w:bCs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  <w:shd w:val="clear" w:color="auto" w:fill="auto"/>
          </w:tcPr>
          <w:p w:rsidR="0086360D" w:rsidRPr="00920B8F" w:rsidRDefault="0086360D" w:rsidP="00920B8F">
            <w:pPr>
              <w:jc w:val="center"/>
              <w:rPr>
                <w:bCs/>
                <w:szCs w:val="24"/>
              </w:rPr>
            </w:pPr>
          </w:p>
          <w:p w:rsidR="0086360D" w:rsidRPr="00920B8F" w:rsidRDefault="0086360D" w:rsidP="00920B8F">
            <w:pPr>
              <w:jc w:val="center"/>
              <w:rPr>
                <w:bCs/>
                <w:szCs w:val="24"/>
              </w:rPr>
            </w:pPr>
          </w:p>
          <w:p w:rsidR="0086360D" w:rsidRPr="00920B8F" w:rsidRDefault="0086360D" w:rsidP="00920B8F">
            <w:pPr>
              <w:jc w:val="center"/>
              <w:rPr>
                <w:bCs/>
                <w:szCs w:val="24"/>
              </w:rPr>
            </w:pPr>
          </w:p>
          <w:p w:rsidR="0086360D" w:rsidRPr="00920B8F" w:rsidRDefault="0086360D" w:rsidP="00920B8F">
            <w:pPr>
              <w:jc w:val="center"/>
              <w:rPr>
                <w:bCs/>
                <w:szCs w:val="24"/>
              </w:rPr>
            </w:pPr>
          </w:p>
          <w:p w:rsidR="00382BB8" w:rsidRPr="00920B8F" w:rsidRDefault="00382BB8" w:rsidP="00920B8F">
            <w:pPr>
              <w:jc w:val="center"/>
              <w:rPr>
                <w:szCs w:val="24"/>
              </w:rPr>
            </w:pPr>
            <w:r w:rsidRPr="00920B8F">
              <w:rPr>
                <w:bCs/>
                <w:szCs w:val="24"/>
              </w:rPr>
              <w:t>000 01 00 00 00 00 0000 000</w:t>
            </w:r>
          </w:p>
        </w:tc>
        <w:tc>
          <w:tcPr>
            <w:tcW w:w="1440" w:type="dxa"/>
            <w:shd w:val="clear" w:color="auto" w:fill="auto"/>
          </w:tcPr>
          <w:p w:rsidR="00382BB8" w:rsidRPr="00B90635" w:rsidRDefault="00382BB8" w:rsidP="00920B8F">
            <w:pPr>
              <w:jc w:val="right"/>
              <w:rPr>
                <w:szCs w:val="24"/>
              </w:rPr>
            </w:pPr>
          </w:p>
          <w:p w:rsidR="0086360D" w:rsidRPr="00B90635" w:rsidRDefault="0086360D" w:rsidP="00920B8F">
            <w:pPr>
              <w:jc w:val="right"/>
              <w:rPr>
                <w:szCs w:val="24"/>
              </w:rPr>
            </w:pPr>
          </w:p>
          <w:p w:rsidR="0086360D" w:rsidRPr="00B90635" w:rsidRDefault="0086360D" w:rsidP="00920B8F">
            <w:pPr>
              <w:jc w:val="right"/>
              <w:rPr>
                <w:szCs w:val="24"/>
              </w:rPr>
            </w:pPr>
          </w:p>
          <w:p w:rsidR="00A45005" w:rsidRPr="00B90635" w:rsidRDefault="00A45005" w:rsidP="00920B8F">
            <w:pPr>
              <w:jc w:val="right"/>
              <w:rPr>
                <w:sz w:val="28"/>
                <w:szCs w:val="28"/>
              </w:rPr>
            </w:pPr>
          </w:p>
          <w:p w:rsidR="0086360D" w:rsidRPr="00B90635" w:rsidRDefault="005662BD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8 460,531</w:t>
            </w:r>
          </w:p>
        </w:tc>
        <w:tc>
          <w:tcPr>
            <w:tcW w:w="1440" w:type="dxa"/>
            <w:shd w:val="clear" w:color="auto" w:fill="auto"/>
          </w:tcPr>
          <w:p w:rsidR="00382BB8" w:rsidRPr="00B90635" w:rsidRDefault="00382BB8" w:rsidP="00920B8F">
            <w:pPr>
              <w:jc w:val="right"/>
              <w:rPr>
                <w:szCs w:val="24"/>
              </w:rPr>
            </w:pPr>
          </w:p>
          <w:p w:rsidR="00370C04" w:rsidRPr="00B90635" w:rsidRDefault="00370C04" w:rsidP="00920B8F">
            <w:pPr>
              <w:jc w:val="right"/>
              <w:rPr>
                <w:szCs w:val="24"/>
              </w:rPr>
            </w:pPr>
          </w:p>
          <w:p w:rsidR="00370C04" w:rsidRPr="00B90635" w:rsidRDefault="00370C04" w:rsidP="00920B8F">
            <w:pPr>
              <w:jc w:val="right"/>
              <w:rPr>
                <w:szCs w:val="24"/>
              </w:rPr>
            </w:pPr>
          </w:p>
          <w:p w:rsidR="0005394B" w:rsidRPr="00B90635" w:rsidRDefault="0005394B" w:rsidP="00920B8F">
            <w:pPr>
              <w:jc w:val="right"/>
              <w:rPr>
                <w:szCs w:val="24"/>
              </w:rPr>
            </w:pPr>
          </w:p>
          <w:p w:rsidR="0005394B" w:rsidRPr="00B90635" w:rsidRDefault="006956C9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305,100</w:t>
            </w:r>
          </w:p>
        </w:tc>
        <w:tc>
          <w:tcPr>
            <w:tcW w:w="1440" w:type="dxa"/>
            <w:shd w:val="clear" w:color="auto" w:fill="auto"/>
          </w:tcPr>
          <w:p w:rsidR="00382BB8" w:rsidRPr="00B90635" w:rsidRDefault="00382BB8" w:rsidP="00920B8F">
            <w:pPr>
              <w:jc w:val="right"/>
              <w:rPr>
                <w:szCs w:val="24"/>
              </w:rPr>
            </w:pPr>
          </w:p>
          <w:p w:rsidR="00370C04" w:rsidRPr="00B90635" w:rsidRDefault="00370C04" w:rsidP="00920B8F">
            <w:pPr>
              <w:jc w:val="right"/>
              <w:rPr>
                <w:szCs w:val="24"/>
              </w:rPr>
            </w:pPr>
          </w:p>
          <w:p w:rsidR="00370C04" w:rsidRPr="00B90635" w:rsidRDefault="00370C04" w:rsidP="00920B8F">
            <w:pPr>
              <w:jc w:val="right"/>
              <w:rPr>
                <w:szCs w:val="24"/>
              </w:rPr>
            </w:pPr>
          </w:p>
          <w:p w:rsidR="00370C04" w:rsidRPr="00B90635" w:rsidRDefault="00370C04" w:rsidP="00920B8F">
            <w:pPr>
              <w:jc w:val="right"/>
              <w:rPr>
                <w:szCs w:val="24"/>
              </w:rPr>
            </w:pPr>
          </w:p>
          <w:p w:rsidR="00370C04" w:rsidRPr="00B90635" w:rsidRDefault="006956C9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311,500</w:t>
            </w:r>
          </w:p>
        </w:tc>
      </w:tr>
      <w:tr w:rsidR="00382BB8" w:rsidRPr="00920B8F" w:rsidTr="00920B8F">
        <w:tc>
          <w:tcPr>
            <w:tcW w:w="2640" w:type="dxa"/>
            <w:shd w:val="clear" w:color="auto" w:fill="auto"/>
          </w:tcPr>
          <w:p w:rsidR="00382BB8" w:rsidRPr="00920B8F" w:rsidRDefault="00382BB8" w:rsidP="00661557">
            <w:pPr>
              <w:rPr>
                <w:szCs w:val="24"/>
              </w:rPr>
            </w:pPr>
            <w:r w:rsidRPr="00920B8F">
              <w:rPr>
                <w:bCs/>
                <w:szCs w:val="24"/>
              </w:rPr>
              <w:t xml:space="preserve">Изменение остатков средств на счетах по учету средств </w:t>
            </w:r>
            <w:r w:rsidR="00773D1D" w:rsidRPr="00920B8F">
              <w:rPr>
                <w:bCs/>
                <w:szCs w:val="24"/>
              </w:rPr>
              <w:t>б</w:t>
            </w:r>
            <w:r w:rsidR="00642B99" w:rsidRPr="00920B8F">
              <w:rPr>
                <w:bCs/>
                <w:szCs w:val="24"/>
              </w:rPr>
              <w:t>юджета</w:t>
            </w:r>
          </w:p>
        </w:tc>
        <w:tc>
          <w:tcPr>
            <w:tcW w:w="3120" w:type="dxa"/>
            <w:shd w:val="clear" w:color="auto" w:fill="auto"/>
          </w:tcPr>
          <w:p w:rsidR="0086360D" w:rsidRPr="00920B8F" w:rsidRDefault="0086360D" w:rsidP="00920B8F">
            <w:pPr>
              <w:jc w:val="center"/>
              <w:rPr>
                <w:bCs/>
                <w:szCs w:val="24"/>
              </w:rPr>
            </w:pPr>
          </w:p>
          <w:p w:rsidR="0086360D" w:rsidRPr="00920B8F" w:rsidRDefault="0086360D" w:rsidP="00920B8F">
            <w:pPr>
              <w:jc w:val="center"/>
              <w:rPr>
                <w:bCs/>
                <w:szCs w:val="24"/>
              </w:rPr>
            </w:pPr>
          </w:p>
          <w:p w:rsidR="00382BB8" w:rsidRPr="00920B8F" w:rsidRDefault="00382BB8" w:rsidP="00920B8F">
            <w:pPr>
              <w:jc w:val="center"/>
              <w:rPr>
                <w:szCs w:val="24"/>
              </w:rPr>
            </w:pPr>
            <w:r w:rsidRPr="00920B8F">
              <w:rPr>
                <w:bCs/>
                <w:szCs w:val="24"/>
              </w:rPr>
              <w:t>000 01 05 00 00 00 0000 000</w:t>
            </w:r>
          </w:p>
        </w:tc>
        <w:tc>
          <w:tcPr>
            <w:tcW w:w="1440" w:type="dxa"/>
            <w:shd w:val="clear" w:color="auto" w:fill="auto"/>
          </w:tcPr>
          <w:p w:rsidR="00382BB8" w:rsidRPr="00B90635" w:rsidRDefault="00382BB8" w:rsidP="00920B8F">
            <w:pPr>
              <w:jc w:val="right"/>
              <w:rPr>
                <w:szCs w:val="24"/>
              </w:rPr>
            </w:pPr>
          </w:p>
          <w:p w:rsidR="004C4552" w:rsidRPr="00B90635" w:rsidRDefault="004C4552" w:rsidP="00920B8F">
            <w:pPr>
              <w:jc w:val="right"/>
              <w:rPr>
                <w:szCs w:val="24"/>
              </w:rPr>
            </w:pPr>
          </w:p>
          <w:p w:rsidR="00F53D09" w:rsidRPr="00B90635" w:rsidRDefault="005662BD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8 460,531</w:t>
            </w:r>
          </w:p>
        </w:tc>
        <w:tc>
          <w:tcPr>
            <w:tcW w:w="1440" w:type="dxa"/>
            <w:shd w:val="clear" w:color="auto" w:fill="auto"/>
          </w:tcPr>
          <w:p w:rsidR="00382BB8" w:rsidRPr="00B90635" w:rsidRDefault="00382BB8" w:rsidP="00920B8F">
            <w:pPr>
              <w:jc w:val="right"/>
              <w:rPr>
                <w:szCs w:val="24"/>
              </w:rPr>
            </w:pPr>
          </w:p>
          <w:p w:rsidR="00370C04" w:rsidRPr="00B90635" w:rsidRDefault="00370C04" w:rsidP="00920B8F">
            <w:pPr>
              <w:jc w:val="right"/>
              <w:rPr>
                <w:szCs w:val="24"/>
              </w:rPr>
            </w:pPr>
          </w:p>
          <w:p w:rsidR="00370C04" w:rsidRPr="00B90635" w:rsidRDefault="006956C9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305,100</w:t>
            </w:r>
          </w:p>
        </w:tc>
        <w:tc>
          <w:tcPr>
            <w:tcW w:w="1440" w:type="dxa"/>
            <w:shd w:val="clear" w:color="auto" w:fill="auto"/>
          </w:tcPr>
          <w:p w:rsidR="00382BB8" w:rsidRPr="00B90635" w:rsidRDefault="00382BB8" w:rsidP="00920B8F">
            <w:pPr>
              <w:jc w:val="right"/>
              <w:rPr>
                <w:szCs w:val="24"/>
              </w:rPr>
            </w:pPr>
          </w:p>
          <w:p w:rsidR="00370C04" w:rsidRPr="00B90635" w:rsidRDefault="00370C04" w:rsidP="00920B8F">
            <w:pPr>
              <w:jc w:val="right"/>
              <w:rPr>
                <w:szCs w:val="24"/>
              </w:rPr>
            </w:pPr>
          </w:p>
          <w:p w:rsidR="00370C04" w:rsidRPr="00B90635" w:rsidRDefault="006956C9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311,500</w:t>
            </w:r>
          </w:p>
        </w:tc>
      </w:tr>
      <w:tr w:rsidR="00382BB8" w:rsidRPr="00920B8F" w:rsidTr="00920B8F">
        <w:tc>
          <w:tcPr>
            <w:tcW w:w="2640" w:type="dxa"/>
            <w:shd w:val="clear" w:color="auto" w:fill="auto"/>
          </w:tcPr>
          <w:p w:rsidR="00382BB8" w:rsidRPr="00920B8F" w:rsidRDefault="00382BB8" w:rsidP="00661557">
            <w:pPr>
              <w:rPr>
                <w:szCs w:val="24"/>
              </w:rPr>
            </w:pPr>
            <w:r w:rsidRPr="00920B8F">
              <w:rPr>
                <w:szCs w:val="24"/>
              </w:rPr>
              <w:t xml:space="preserve">Увеличение остатков средств </w:t>
            </w:r>
            <w:r w:rsidR="00773D1D" w:rsidRPr="00920B8F">
              <w:rPr>
                <w:szCs w:val="24"/>
              </w:rPr>
              <w:t>б</w:t>
            </w:r>
            <w:r w:rsidR="00642B99" w:rsidRPr="00920B8F">
              <w:rPr>
                <w:szCs w:val="24"/>
              </w:rPr>
              <w:t>юджета</w:t>
            </w:r>
          </w:p>
        </w:tc>
        <w:tc>
          <w:tcPr>
            <w:tcW w:w="3120" w:type="dxa"/>
            <w:shd w:val="clear" w:color="auto" w:fill="auto"/>
          </w:tcPr>
          <w:p w:rsidR="0086360D" w:rsidRPr="00920B8F" w:rsidRDefault="0086360D" w:rsidP="00920B8F">
            <w:pPr>
              <w:jc w:val="center"/>
              <w:rPr>
                <w:szCs w:val="24"/>
              </w:rPr>
            </w:pPr>
          </w:p>
          <w:p w:rsidR="00382BB8" w:rsidRPr="00920B8F" w:rsidRDefault="00382BB8" w:rsidP="00920B8F">
            <w:pPr>
              <w:jc w:val="center"/>
              <w:rPr>
                <w:szCs w:val="24"/>
              </w:rPr>
            </w:pPr>
            <w:r w:rsidRPr="00920B8F">
              <w:rPr>
                <w:szCs w:val="24"/>
              </w:rPr>
              <w:t>000 01 05 00 00 00 0000 500</w:t>
            </w:r>
          </w:p>
        </w:tc>
        <w:tc>
          <w:tcPr>
            <w:tcW w:w="1440" w:type="dxa"/>
            <w:shd w:val="clear" w:color="auto" w:fill="auto"/>
          </w:tcPr>
          <w:p w:rsidR="0086360D" w:rsidRPr="00B90635" w:rsidRDefault="0086360D" w:rsidP="00920B8F">
            <w:pPr>
              <w:jc w:val="right"/>
              <w:rPr>
                <w:szCs w:val="24"/>
              </w:rPr>
            </w:pPr>
          </w:p>
          <w:p w:rsidR="00382BB8" w:rsidRPr="00B90635" w:rsidRDefault="00716483" w:rsidP="00B062A2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-28 538,5</w:t>
            </w:r>
            <w:r w:rsidR="005662BD" w:rsidRPr="00B90635">
              <w:rPr>
                <w:szCs w:val="24"/>
              </w:rPr>
              <w:t>2</w:t>
            </w:r>
            <w:r w:rsidR="00B062A2" w:rsidRPr="00B90635">
              <w:rPr>
                <w:szCs w:val="24"/>
              </w:rPr>
              <w:t>7</w:t>
            </w:r>
          </w:p>
        </w:tc>
        <w:tc>
          <w:tcPr>
            <w:tcW w:w="1440" w:type="dxa"/>
            <w:shd w:val="clear" w:color="auto" w:fill="auto"/>
          </w:tcPr>
          <w:p w:rsidR="00B52517" w:rsidRPr="00B90635" w:rsidRDefault="00B52517" w:rsidP="00920B8F">
            <w:pPr>
              <w:jc w:val="right"/>
              <w:rPr>
                <w:szCs w:val="24"/>
              </w:rPr>
            </w:pPr>
          </w:p>
          <w:p w:rsidR="00382BB8" w:rsidRPr="00B90635" w:rsidRDefault="006956C9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-14 415,30</w:t>
            </w:r>
            <w:r w:rsidR="002A420A" w:rsidRPr="00B90635">
              <w:rPr>
                <w:szCs w:val="24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:rsidR="00C507C0" w:rsidRPr="00B90635" w:rsidRDefault="00C507C0" w:rsidP="00920B8F">
            <w:pPr>
              <w:jc w:val="right"/>
              <w:rPr>
                <w:szCs w:val="24"/>
              </w:rPr>
            </w:pPr>
          </w:p>
          <w:p w:rsidR="00382BB8" w:rsidRPr="00B90635" w:rsidRDefault="006956C9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-15 561,60</w:t>
            </w:r>
            <w:r w:rsidR="002A420A" w:rsidRPr="00B90635">
              <w:rPr>
                <w:szCs w:val="24"/>
              </w:rPr>
              <w:t>6</w:t>
            </w:r>
          </w:p>
        </w:tc>
      </w:tr>
      <w:tr w:rsidR="0064000C" w:rsidRPr="00920B8F" w:rsidTr="00920B8F">
        <w:tc>
          <w:tcPr>
            <w:tcW w:w="2640" w:type="dxa"/>
            <w:shd w:val="clear" w:color="auto" w:fill="auto"/>
          </w:tcPr>
          <w:p w:rsidR="0064000C" w:rsidRPr="00920B8F" w:rsidRDefault="0064000C" w:rsidP="00661557">
            <w:pPr>
              <w:rPr>
                <w:szCs w:val="24"/>
              </w:rPr>
            </w:pPr>
            <w:r w:rsidRPr="00920B8F">
              <w:rPr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120" w:type="dxa"/>
            <w:shd w:val="clear" w:color="auto" w:fill="auto"/>
          </w:tcPr>
          <w:p w:rsidR="0064000C" w:rsidRPr="00920B8F" w:rsidRDefault="0064000C" w:rsidP="00920B8F">
            <w:pPr>
              <w:jc w:val="center"/>
              <w:rPr>
                <w:szCs w:val="24"/>
              </w:rPr>
            </w:pPr>
          </w:p>
          <w:p w:rsidR="0064000C" w:rsidRPr="00920B8F" w:rsidRDefault="0064000C" w:rsidP="00920B8F">
            <w:pPr>
              <w:jc w:val="center"/>
              <w:rPr>
                <w:szCs w:val="24"/>
              </w:rPr>
            </w:pPr>
          </w:p>
          <w:p w:rsidR="0064000C" w:rsidRPr="00920B8F" w:rsidRDefault="0064000C" w:rsidP="00920B8F">
            <w:pPr>
              <w:jc w:val="center"/>
              <w:rPr>
                <w:szCs w:val="24"/>
              </w:rPr>
            </w:pPr>
            <w:r w:rsidRPr="00920B8F">
              <w:rPr>
                <w:szCs w:val="24"/>
              </w:rPr>
              <w:t>000 01 05 02 00 00 0000 500</w:t>
            </w:r>
          </w:p>
        </w:tc>
        <w:tc>
          <w:tcPr>
            <w:tcW w:w="1440" w:type="dxa"/>
            <w:shd w:val="clear" w:color="auto" w:fill="auto"/>
          </w:tcPr>
          <w:p w:rsidR="0064000C" w:rsidRPr="00B90635" w:rsidRDefault="0064000C" w:rsidP="00920B8F">
            <w:pPr>
              <w:jc w:val="right"/>
              <w:rPr>
                <w:szCs w:val="24"/>
              </w:rPr>
            </w:pPr>
          </w:p>
          <w:p w:rsidR="00952529" w:rsidRPr="00B90635" w:rsidRDefault="00952529" w:rsidP="00920B8F">
            <w:pPr>
              <w:jc w:val="right"/>
              <w:rPr>
                <w:szCs w:val="24"/>
              </w:rPr>
            </w:pPr>
          </w:p>
          <w:p w:rsidR="0064000C" w:rsidRPr="00B90635" w:rsidRDefault="00716483" w:rsidP="00B062A2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-28 538,5</w:t>
            </w:r>
            <w:r w:rsidR="005662BD" w:rsidRPr="00B90635">
              <w:rPr>
                <w:szCs w:val="24"/>
              </w:rPr>
              <w:t>2</w:t>
            </w:r>
            <w:r w:rsidR="00B062A2" w:rsidRPr="00B90635">
              <w:rPr>
                <w:szCs w:val="24"/>
              </w:rPr>
              <w:t>7</w:t>
            </w:r>
          </w:p>
        </w:tc>
        <w:tc>
          <w:tcPr>
            <w:tcW w:w="1440" w:type="dxa"/>
            <w:shd w:val="clear" w:color="auto" w:fill="auto"/>
          </w:tcPr>
          <w:p w:rsidR="0064000C" w:rsidRPr="00B90635" w:rsidRDefault="0064000C" w:rsidP="00920B8F">
            <w:pPr>
              <w:jc w:val="right"/>
              <w:rPr>
                <w:szCs w:val="24"/>
              </w:rPr>
            </w:pPr>
          </w:p>
          <w:p w:rsidR="0005394B" w:rsidRPr="00B90635" w:rsidRDefault="0005394B" w:rsidP="00920B8F">
            <w:pPr>
              <w:jc w:val="right"/>
              <w:rPr>
                <w:szCs w:val="24"/>
              </w:rPr>
            </w:pPr>
          </w:p>
          <w:p w:rsidR="0064000C" w:rsidRPr="00B90635" w:rsidRDefault="006956C9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-14 415,30</w:t>
            </w:r>
            <w:r w:rsidR="002A420A" w:rsidRPr="00B90635">
              <w:rPr>
                <w:szCs w:val="24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:rsidR="0064000C" w:rsidRPr="00B90635" w:rsidRDefault="0064000C" w:rsidP="00920B8F">
            <w:pPr>
              <w:jc w:val="right"/>
              <w:rPr>
                <w:szCs w:val="24"/>
              </w:rPr>
            </w:pPr>
          </w:p>
          <w:p w:rsidR="0064000C" w:rsidRPr="00B90635" w:rsidRDefault="0064000C" w:rsidP="00920B8F">
            <w:pPr>
              <w:jc w:val="right"/>
              <w:rPr>
                <w:szCs w:val="24"/>
              </w:rPr>
            </w:pPr>
          </w:p>
          <w:p w:rsidR="0064000C" w:rsidRPr="00B90635" w:rsidRDefault="006956C9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-15 561,60</w:t>
            </w:r>
            <w:r w:rsidR="002A420A" w:rsidRPr="00B90635">
              <w:rPr>
                <w:szCs w:val="24"/>
              </w:rPr>
              <w:t>6</w:t>
            </w:r>
          </w:p>
        </w:tc>
      </w:tr>
      <w:tr w:rsidR="0064000C" w:rsidRPr="00920B8F" w:rsidTr="00920B8F">
        <w:tc>
          <w:tcPr>
            <w:tcW w:w="2640" w:type="dxa"/>
            <w:shd w:val="clear" w:color="auto" w:fill="auto"/>
          </w:tcPr>
          <w:p w:rsidR="0064000C" w:rsidRPr="00920B8F" w:rsidRDefault="0064000C" w:rsidP="00661557">
            <w:pPr>
              <w:rPr>
                <w:szCs w:val="24"/>
              </w:rPr>
            </w:pPr>
            <w:r w:rsidRPr="00920B8F">
              <w:rPr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  <w:shd w:val="clear" w:color="auto" w:fill="auto"/>
          </w:tcPr>
          <w:p w:rsidR="0064000C" w:rsidRPr="00920B8F" w:rsidRDefault="0064000C" w:rsidP="00920B8F">
            <w:pPr>
              <w:jc w:val="center"/>
              <w:rPr>
                <w:szCs w:val="24"/>
              </w:rPr>
            </w:pPr>
          </w:p>
          <w:p w:rsidR="0064000C" w:rsidRPr="00920B8F" w:rsidRDefault="0064000C" w:rsidP="00920B8F">
            <w:pPr>
              <w:jc w:val="center"/>
              <w:rPr>
                <w:szCs w:val="24"/>
              </w:rPr>
            </w:pPr>
          </w:p>
          <w:p w:rsidR="0064000C" w:rsidRPr="00920B8F" w:rsidRDefault="0064000C" w:rsidP="00920B8F">
            <w:pPr>
              <w:jc w:val="center"/>
              <w:rPr>
                <w:szCs w:val="24"/>
              </w:rPr>
            </w:pPr>
            <w:r w:rsidRPr="00920B8F">
              <w:rPr>
                <w:szCs w:val="24"/>
              </w:rPr>
              <w:t>000 01 05 02 01 00 0000 510</w:t>
            </w:r>
          </w:p>
        </w:tc>
        <w:tc>
          <w:tcPr>
            <w:tcW w:w="1440" w:type="dxa"/>
            <w:shd w:val="clear" w:color="auto" w:fill="auto"/>
          </w:tcPr>
          <w:p w:rsidR="0064000C" w:rsidRPr="00B90635" w:rsidRDefault="0064000C" w:rsidP="00920B8F">
            <w:pPr>
              <w:jc w:val="right"/>
              <w:rPr>
                <w:szCs w:val="24"/>
              </w:rPr>
            </w:pPr>
          </w:p>
          <w:p w:rsidR="00952529" w:rsidRPr="00B90635" w:rsidRDefault="00952529" w:rsidP="00920B8F">
            <w:pPr>
              <w:jc w:val="right"/>
              <w:rPr>
                <w:szCs w:val="24"/>
              </w:rPr>
            </w:pPr>
          </w:p>
          <w:p w:rsidR="0064000C" w:rsidRPr="00B90635" w:rsidRDefault="00716483" w:rsidP="00B062A2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-28 538,5</w:t>
            </w:r>
            <w:r w:rsidR="005662BD" w:rsidRPr="00B90635">
              <w:rPr>
                <w:szCs w:val="24"/>
              </w:rPr>
              <w:t>2</w:t>
            </w:r>
            <w:r w:rsidR="00B062A2" w:rsidRPr="00B90635">
              <w:rPr>
                <w:szCs w:val="24"/>
              </w:rPr>
              <w:t>7</w:t>
            </w:r>
          </w:p>
        </w:tc>
        <w:tc>
          <w:tcPr>
            <w:tcW w:w="1440" w:type="dxa"/>
            <w:shd w:val="clear" w:color="auto" w:fill="auto"/>
          </w:tcPr>
          <w:p w:rsidR="0064000C" w:rsidRPr="00B90635" w:rsidRDefault="0064000C" w:rsidP="00920B8F">
            <w:pPr>
              <w:jc w:val="right"/>
              <w:rPr>
                <w:szCs w:val="24"/>
              </w:rPr>
            </w:pPr>
          </w:p>
          <w:p w:rsidR="0005394B" w:rsidRPr="00B90635" w:rsidRDefault="0005394B" w:rsidP="00920B8F">
            <w:pPr>
              <w:jc w:val="right"/>
              <w:rPr>
                <w:szCs w:val="24"/>
              </w:rPr>
            </w:pPr>
          </w:p>
          <w:p w:rsidR="0064000C" w:rsidRPr="00B90635" w:rsidRDefault="006956C9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-14 415,30</w:t>
            </w:r>
            <w:r w:rsidR="002A420A" w:rsidRPr="00B90635">
              <w:rPr>
                <w:szCs w:val="24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:rsidR="0064000C" w:rsidRPr="00B90635" w:rsidRDefault="0064000C" w:rsidP="00920B8F">
            <w:pPr>
              <w:jc w:val="right"/>
              <w:rPr>
                <w:szCs w:val="24"/>
              </w:rPr>
            </w:pPr>
          </w:p>
          <w:p w:rsidR="0064000C" w:rsidRPr="00B90635" w:rsidRDefault="0064000C" w:rsidP="00920B8F">
            <w:pPr>
              <w:jc w:val="right"/>
              <w:rPr>
                <w:szCs w:val="24"/>
              </w:rPr>
            </w:pPr>
          </w:p>
          <w:p w:rsidR="0064000C" w:rsidRPr="00B90635" w:rsidRDefault="006956C9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-15 561,60</w:t>
            </w:r>
            <w:r w:rsidR="002A420A" w:rsidRPr="00B90635">
              <w:rPr>
                <w:szCs w:val="24"/>
              </w:rPr>
              <w:t>6</w:t>
            </w:r>
          </w:p>
        </w:tc>
      </w:tr>
      <w:tr w:rsidR="0064000C" w:rsidRPr="00920B8F" w:rsidTr="00920B8F">
        <w:tc>
          <w:tcPr>
            <w:tcW w:w="2640" w:type="dxa"/>
            <w:shd w:val="clear" w:color="auto" w:fill="auto"/>
          </w:tcPr>
          <w:p w:rsidR="0064000C" w:rsidRPr="00920B8F" w:rsidRDefault="0064000C" w:rsidP="00661557">
            <w:pPr>
              <w:rPr>
                <w:szCs w:val="24"/>
              </w:rPr>
            </w:pPr>
            <w:r w:rsidRPr="00920B8F">
              <w:rPr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  <w:shd w:val="clear" w:color="auto" w:fill="auto"/>
          </w:tcPr>
          <w:p w:rsidR="0064000C" w:rsidRPr="00920B8F" w:rsidRDefault="0064000C" w:rsidP="00920B8F">
            <w:pPr>
              <w:jc w:val="center"/>
              <w:rPr>
                <w:szCs w:val="24"/>
              </w:rPr>
            </w:pPr>
          </w:p>
          <w:p w:rsidR="0064000C" w:rsidRPr="00920B8F" w:rsidRDefault="0064000C" w:rsidP="00920B8F">
            <w:pPr>
              <w:jc w:val="center"/>
              <w:rPr>
                <w:szCs w:val="24"/>
              </w:rPr>
            </w:pPr>
          </w:p>
          <w:p w:rsidR="0064000C" w:rsidRPr="00920B8F" w:rsidRDefault="0064000C" w:rsidP="00920B8F">
            <w:pPr>
              <w:jc w:val="center"/>
              <w:rPr>
                <w:szCs w:val="24"/>
              </w:rPr>
            </w:pPr>
          </w:p>
          <w:p w:rsidR="0064000C" w:rsidRPr="00920B8F" w:rsidRDefault="0064000C" w:rsidP="00920B8F">
            <w:pPr>
              <w:jc w:val="center"/>
              <w:rPr>
                <w:szCs w:val="24"/>
              </w:rPr>
            </w:pPr>
            <w:r w:rsidRPr="00920B8F">
              <w:rPr>
                <w:szCs w:val="24"/>
              </w:rPr>
              <w:t>901 01 05 02 01 10 0000 510</w:t>
            </w:r>
          </w:p>
        </w:tc>
        <w:tc>
          <w:tcPr>
            <w:tcW w:w="1440" w:type="dxa"/>
            <w:shd w:val="clear" w:color="auto" w:fill="auto"/>
          </w:tcPr>
          <w:p w:rsidR="0064000C" w:rsidRPr="00B90635" w:rsidRDefault="0064000C" w:rsidP="00920B8F">
            <w:pPr>
              <w:jc w:val="right"/>
              <w:rPr>
                <w:szCs w:val="24"/>
              </w:rPr>
            </w:pPr>
          </w:p>
          <w:p w:rsidR="0064000C" w:rsidRPr="00B90635" w:rsidRDefault="0064000C" w:rsidP="00920B8F">
            <w:pPr>
              <w:jc w:val="right"/>
              <w:rPr>
                <w:szCs w:val="24"/>
              </w:rPr>
            </w:pPr>
          </w:p>
          <w:p w:rsidR="004C4552" w:rsidRPr="00B90635" w:rsidRDefault="004C4552" w:rsidP="00920B8F">
            <w:pPr>
              <w:jc w:val="right"/>
              <w:rPr>
                <w:szCs w:val="24"/>
              </w:rPr>
            </w:pPr>
          </w:p>
          <w:p w:rsidR="0064000C" w:rsidRPr="00B90635" w:rsidRDefault="00716483" w:rsidP="00B062A2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-28 538,5</w:t>
            </w:r>
            <w:r w:rsidR="005662BD" w:rsidRPr="00B90635">
              <w:rPr>
                <w:szCs w:val="24"/>
              </w:rPr>
              <w:t>2</w:t>
            </w:r>
            <w:r w:rsidR="00B062A2" w:rsidRPr="00B90635">
              <w:rPr>
                <w:szCs w:val="24"/>
              </w:rPr>
              <w:t>7</w:t>
            </w:r>
          </w:p>
        </w:tc>
        <w:tc>
          <w:tcPr>
            <w:tcW w:w="1440" w:type="dxa"/>
            <w:shd w:val="clear" w:color="auto" w:fill="auto"/>
          </w:tcPr>
          <w:p w:rsidR="0064000C" w:rsidRPr="00B90635" w:rsidRDefault="0064000C" w:rsidP="00920B8F">
            <w:pPr>
              <w:jc w:val="right"/>
              <w:rPr>
                <w:szCs w:val="24"/>
              </w:rPr>
            </w:pPr>
          </w:p>
          <w:p w:rsidR="0005394B" w:rsidRPr="00B90635" w:rsidRDefault="0005394B" w:rsidP="00920B8F">
            <w:pPr>
              <w:jc w:val="right"/>
              <w:rPr>
                <w:szCs w:val="24"/>
              </w:rPr>
            </w:pPr>
          </w:p>
          <w:p w:rsidR="000C60FA" w:rsidRPr="00B90635" w:rsidRDefault="000C60FA" w:rsidP="00920B8F">
            <w:pPr>
              <w:jc w:val="right"/>
              <w:rPr>
                <w:szCs w:val="24"/>
              </w:rPr>
            </w:pPr>
          </w:p>
          <w:p w:rsidR="0064000C" w:rsidRPr="00B90635" w:rsidRDefault="006956C9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-14 415,30</w:t>
            </w:r>
            <w:r w:rsidR="002A420A" w:rsidRPr="00B90635">
              <w:rPr>
                <w:szCs w:val="24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:rsidR="0064000C" w:rsidRPr="00B90635" w:rsidRDefault="0064000C" w:rsidP="00920B8F">
            <w:pPr>
              <w:jc w:val="right"/>
              <w:rPr>
                <w:szCs w:val="24"/>
              </w:rPr>
            </w:pPr>
          </w:p>
          <w:p w:rsidR="0064000C" w:rsidRPr="00B90635" w:rsidRDefault="0064000C" w:rsidP="00920B8F">
            <w:pPr>
              <w:jc w:val="right"/>
              <w:rPr>
                <w:szCs w:val="24"/>
              </w:rPr>
            </w:pPr>
          </w:p>
          <w:p w:rsidR="000C60FA" w:rsidRPr="00B90635" w:rsidRDefault="000C60FA" w:rsidP="00920B8F">
            <w:pPr>
              <w:jc w:val="right"/>
              <w:rPr>
                <w:szCs w:val="24"/>
              </w:rPr>
            </w:pPr>
          </w:p>
          <w:p w:rsidR="0064000C" w:rsidRPr="00B90635" w:rsidRDefault="006956C9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-15 561,60</w:t>
            </w:r>
            <w:r w:rsidR="002A420A" w:rsidRPr="00B90635">
              <w:rPr>
                <w:szCs w:val="24"/>
              </w:rPr>
              <w:t>6</w:t>
            </w:r>
          </w:p>
        </w:tc>
      </w:tr>
      <w:tr w:rsidR="0064000C" w:rsidRPr="00920B8F" w:rsidTr="00920B8F">
        <w:tc>
          <w:tcPr>
            <w:tcW w:w="2640" w:type="dxa"/>
            <w:shd w:val="clear" w:color="auto" w:fill="auto"/>
          </w:tcPr>
          <w:p w:rsidR="0064000C" w:rsidRPr="00920B8F" w:rsidRDefault="0064000C" w:rsidP="00661557">
            <w:pPr>
              <w:rPr>
                <w:szCs w:val="24"/>
              </w:rPr>
            </w:pPr>
            <w:r w:rsidRPr="00920B8F">
              <w:rPr>
                <w:szCs w:val="24"/>
              </w:rPr>
              <w:t>Уменьшение остатков средств бюджетов</w:t>
            </w:r>
          </w:p>
        </w:tc>
        <w:tc>
          <w:tcPr>
            <w:tcW w:w="3120" w:type="dxa"/>
            <w:shd w:val="clear" w:color="auto" w:fill="auto"/>
          </w:tcPr>
          <w:p w:rsidR="0064000C" w:rsidRPr="00920B8F" w:rsidRDefault="0064000C" w:rsidP="00920B8F">
            <w:pPr>
              <w:jc w:val="center"/>
              <w:rPr>
                <w:szCs w:val="24"/>
              </w:rPr>
            </w:pPr>
          </w:p>
          <w:p w:rsidR="0064000C" w:rsidRPr="00920B8F" w:rsidRDefault="0064000C" w:rsidP="00920B8F">
            <w:pPr>
              <w:jc w:val="center"/>
              <w:rPr>
                <w:szCs w:val="24"/>
              </w:rPr>
            </w:pPr>
            <w:r w:rsidRPr="00920B8F">
              <w:rPr>
                <w:szCs w:val="24"/>
              </w:rPr>
              <w:t>000 01 05 00 00 00 0000 600</w:t>
            </w:r>
          </w:p>
        </w:tc>
        <w:tc>
          <w:tcPr>
            <w:tcW w:w="1440" w:type="dxa"/>
            <w:shd w:val="clear" w:color="auto" w:fill="auto"/>
          </w:tcPr>
          <w:p w:rsidR="0064000C" w:rsidRPr="00B90635" w:rsidRDefault="0064000C" w:rsidP="00920B8F">
            <w:pPr>
              <w:jc w:val="right"/>
              <w:rPr>
                <w:szCs w:val="24"/>
              </w:rPr>
            </w:pPr>
          </w:p>
          <w:p w:rsidR="0064000C" w:rsidRPr="00B90635" w:rsidRDefault="005617CA" w:rsidP="00B062A2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36 999,05</w:t>
            </w:r>
            <w:r w:rsidR="00B062A2" w:rsidRPr="00B90635">
              <w:rPr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</w:tcPr>
          <w:p w:rsidR="006956C9" w:rsidRPr="00B90635" w:rsidRDefault="006956C9" w:rsidP="00920B8F">
            <w:pPr>
              <w:jc w:val="right"/>
              <w:rPr>
                <w:szCs w:val="24"/>
              </w:rPr>
            </w:pPr>
          </w:p>
          <w:p w:rsidR="0064000C" w:rsidRPr="00B90635" w:rsidRDefault="006956C9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14 720,40</w:t>
            </w:r>
            <w:r w:rsidR="002A420A" w:rsidRPr="00B90635">
              <w:rPr>
                <w:szCs w:val="24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:rsidR="0064000C" w:rsidRPr="00B90635" w:rsidRDefault="0064000C" w:rsidP="00920B8F">
            <w:pPr>
              <w:jc w:val="right"/>
              <w:rPr>
                <w:szCs w:val="24"/>
              </w:rPr>
            </w:pPr>
          </w:p>
          <w:p w:rsidR="0064000C" w:rsidRPr="00B90635" w:rsidRDefault="006956C9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15 873,10</w:t>
            </w:r>
            <w:r w:rsidR="002A420A" w:rsidRPr="00B90635">
              <w:rPr>
                <w:szCs w:val="24"/>
              </w:rPr>
              <w:t>6</w:t>
            </w:r>
          </w:p>
        </w:tc>
      </w:tr>
      <w:tr w:rsidR="005617CA" w:rsidRPr="00920B8F" w:rsidTr="00920B8F">
        <w:tc>
          <w:tcPr>
            <w:tcW w:w="2640" w:type="dxa"/>
            <w:shd w:val="clear" w:color="auto" w:fill="auto"/>
          </w:tcPr>
          <w:p w:rsidR="005617CA" w:rsidRPr="00920B8F" w:rsidRDefault="005617CA" w:rsidP="005617CA">
            <w:pPr>
              <w:rPr>
                <w:szCs w:val="24"/>
              </w:rPr>
            </w:pPr>
            <w:r w:rsidRPr="00920B8F">
              <w:rPr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120" w:type="dxa"/>
            <w:shd w:val="clear" w:color="auto" w:fill="auto"/>
          </w:tcPr>
          <w:p w:rsidR="005617CA" w:rsidRPr="00920B8F" w:rsidRDefault="005617CA" w:rsidP="00920B8F">
            <w:pPr>
              <w:jc w:val="center"/>
              <w:rPr>
                <w:szCs w:val="24"/>
              </w:rPr>
            </w:pPr>
          </w:p>
          <w:p w:rsidR="005617CA" w:rsidRPr="00920B8F" w:rsidRDefault="005617CA" w:rsidP="00920B8F">
            <w:pPr>
              <w:jc w:val="center"/>
              <w:rPr>
                <w:szCs w:val="24"/>
              </w:rPr>
            </w:pPr>
          </w:p>
          <w:p w:rsidR="005617CA" w:rsidRPr="00920B8F" w:rsidRDefault="005617CA" w:rsidP="00920B8F">
            <w:pPr>
              <w:jc w:val="center"/>
              <w:rPr>
                <w:szCs w:val="24"/>
              </w:rPr>
            </w:pPr>
            <w:r w:rsidRPr="00920B8F">
              <w:rPr>
                <w:szCs w:val="24"/>
              </w:rPr>
              <w:t>000 01 05 02 00 00 0000 600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617CA" w:rsidRPr="00B90635" w:rsidRDefault="005662BD" w:rsidP="00B062A2">
            <w:pPr>
              <w:jc w:val="right"/>
            </w:pPr>
            <w:r w:rsidRPr="00B90635">
              <w:rPr>
                <w:szCs w:val="24"/>
              </w:rPr>
              <w:t xml:space="preserve">     </w:t>
            </w:r>
            <w:r w:rsidR="005617CA" w:rsidRPr="00B90635">
              <w:rPr>
                <w:szCs w:val="24"/>
              </w:rPr>
              <w:t>36 999,05</w:t>
            </w:r>
            <w:r w:rsidR="00B062A2" w:rsidRPr="00B90635">
              <w:rPr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</w:tcPr>
          <w:p w:rsidR="005617CA" w:rsidRPr="00B90635" w:rsidRDefault="005617CA" w:rsidP="00920B8F">
            <w:pPr>
              <w:jc w:val="right"/>
              <w:rPr>
                <w:szCs w:val="24"/>
              </w:rPr>
            </w:pPr>
          </w:p>
          <w:p w:rsidR="005617CA" w:rsidRPr="00B90635" w:rsidRDefault="005617CA" w:rsidP="00920B8F">
            <w:pPr>
              <w:jc w:val="right"/>
              <w:rPr>
                <w:szCs w:val="24"/>
              </w:rPr>
            </w:pPr>
          </w:p>
          <w:p w:rsidR="005617CA" w:rsidRPr="00B90635" w:rsidRDefault="005617CA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14 720,40</w:t>
            </w:r>
            <w:r w:rsidR="002A420A" w:rsidRPr="00B90635">
              <w:rPr>
                <w:szCs w:val="24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:rsidR="005617CA" w:rsidRPr="00B90635" w:rsidRDefault="005617CA" w:rsidP="00920B8F">
            <w:pPr>
              <w:jc w:val="right"/>
              <w:rPr>
                <w:szCs w:val="24"/>
              </w:rPr>
            </w:pPr>
          </w:p>
          <w:p w:rsidR="005617CA" w:rsidRPr="00B90635" w:rsidRDefault="005617CA" w:rsidP="00920B8F">
            <w:pPr>
              <w:jc w:val="right"/>
              <w:rPr>
                <w:szCs w:val="24"/>
              </w:rPr>
            </w:pPr>
          </w:p>
          <w:p w:rsidR="005617CA" w:rsidRPr="00B90635" w:rsidRDefault="005617CA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15 873,10</w:t>
            </w:r>
            <w:r w:rsidR="002A420A" w:rsidRPr="00B90635">
              <w:rPr>
                <w:szCs w:val="24"/>
              </w:rPr>
              <w:t>6</w:t>
            </w:r>
          </w:p>
        </w:tc>
      </w:tr>
      <w:tr w:rsidR="005617CA" w:rsidRPr="00920B8F" w:rsidTr="00920B8F">
        <w:tc>
          <w:tcPr>
            <w:tcW w:w="2640" w:type="dxa"/>
            <w:shd w:val="clear" w:color="auto" w:fill="auto"/>
          </w:tcPr>
          <w:p w:rsidR="005617CA" w:rsidRPr="00920B8F" w:rsidRDefault="005617CA" w:rsidP="005617CA">
            <w:pPr>
              <w:rPr>
                <w:szCs w:val="24"/>
              </w:rPr>
            </w:pPr>
            <w:r w:rsidRPr="00920B8F">
              <w:rPr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  <w:shd w:val="clear" w:color="auto" w:fill="auto"/>
          </w:tcPr>
          <w:p w:rsidR="005617CA" w:rsidRPr="00920B8F" w:rsidRDefault="005617CA" w:rsidP="00920B8F">
            <w:pPr>
              <w:jc w:val="center"/>
              <w:rPr>
                <w:szCs w:val="24"/>
              </w:rPr>
            </w:pPr>
          </w:p>
          <w:p w:rsidR="005617CA" w:rsidRPr="00920B8F" w:rsidRDefault="005617CA" w:rsidP="00920B8F">
            <w:pPr>
              <w:jc w:val="center"/>
              <w:rPr>
                <w:szCs w:val="24"/>
              </w:rPr>
            </w:pPr>
          </w:p>
          <w:p w:rsidR="005617CA" w:rsidRPr="00920B8F" w:rsidRDefault="005617CA" w:rsidP="00920B8F">
            <w:pPr>
              <w:jc w:val="center"/>
              <w:rPr>
                <w:szCs w:val="24"/>
              </w:rPr>
            </w:pPr>
            <w:r w:rsidRPr="00920B8F">
              <w:rPr>
                <w:szCs w:val="24"/>
              </w:rPr>
              <w:t>000 01 05 02 01 00 0000 610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617CA" w:rsidRPr="00B90635" w:rsidRDefault="005617CA" w:rsidP="00920B8F">
            <w:pPr>
              <w:jc w:val="right"/>
            </w:pPr>
            <w:r w:rsidRPr="00B90635">
              <w:rPr>
                <w:szCs w:val="24"/>
              </w:rPr>
              <w:t>36 999,059</w:t>
            </w:r>
          </w:p>
        </w:tc>
        <w:tc>
          <w:tcPr>
            <w:tcW w:w="1440" w:type="dxa"/>
            <w:shd w:val="clear" w:color="auto" w:fill="auto"/>
          </w:tcPr>
          <w:p w:rsidR="005617CA" w:rsidRPr="00B90635" w:rsidRDefault="005617CA" w:rsidP="00920B8F">
            <w:pPr>
              <w:jc w:val="right"/>
              <w:rPr>
                <w:szCs w:val="24"/>
              </w:rPr>
            </w:pPr>
          </w:p>
          <w:p w:rsidR="005617CA" w:rsidRPr="00B90635" w:rsidRDefault="005617CA" w:rsidP="00920B8F">
            <w:pPr>
              <w:jc w:val="right"/>
              <w:rPr>
                <w:szCs w:val="24"/>
              </w:rPr>
            </w:pPr>
          </w:p>
          <w:p w:rsidR="005617CA" w:rsidRPr="00B90635" w:rsidRDefault="005617CA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14 720,40</w:t>
            </w:r>
            <w:r w:rsidR="002A420A" w:rsidRPr="00B90635">
              <w:rPr>
                <w:szCs w:val="24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:rsidR="005617CA" w:rsidRPr="00B90635" w:rsidRDefault="005617CA" w:rsidP="00920B8F">
            <w:pPr>
              <w:jc w:val="right"/>
              <w:rPr>
                <w:szCs w:val="24"/>
              </w:rPr>
            </w:pPr>
          </w:p>
          <w:p w:rsidR="005617CA" w:rsidRPr="00B90635" w:rsidRDefault="005617CA" w:rsidP="00920B8F">
            <w:pPr>
              <w:jc w:val="right"/>
              <w:rPr>
                <w:szCs w:val="24"/>
              </w:rPr>
            </w:pPr>
          </w:p>
          <w:p w:rsidR="005617CA" w:rsidRPr="00B90635" w:rsidRDefault="005617CA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15 873,10</w:t>
            </w:r>
            <w:r w:rsidR="002A420A" w:rsidRPr="00B90635">
              <w:rPr>
                <w:szCs w:val="24"/>
              </w:rPr>
              <w:t>6</w:t>
            </w:r>
          </w:p>
        </w:tc>
      </w:tr>
      <w:tr w:rsidR="005617CA" w:rsidRPr="00920B8F" w:rsidTr="00920B8F">
        <w:tc>
          <w:tcPr>
            <w:tcW w:w="2640" w:type="dxa"/>
            <w:shd w:val="clear" w:color="auto" w:fill="auto"/>
          </w:tcPr>
          <w:p w:rsidR="005617CA" w:rsidRPr="00920B8F" w:rsidRDefault="005617CA" w:rsidP="005617CA">
            <w:pPr>
              <w:rPr>
                <w:szCs w:val="24"/>
              </w:rPr>
            </w:pPr>
            <w:r w:rsidRPr="00920B8F">
              <w:rPr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  <w:shd w:val="clear" w:color="auto" w:fill="auto"/>
          </w:tcPr>
          <w:p w:rsidR="005617CA" w:rsidRPr="00920B8F" w:rsidRDefault="005617CA" w:rsidP="00920B8F">
            <w:pPr>
              <w:jc w:val="center"/>
              <w:rPr>
                <w:szCs w:val="24"/>
              </w:rPr>
            </w:pPr>
          </w:p>
          <w:p w:rsidR="005617CA" w:rsidRPr="00920B8F" w:rsidRDefault="005617CA" w:rsidP="00920B8F">
            <w:pPr>
              <w:jc w:val="center"/>
              <w:rPr>
                <w:szCs w:val="24"/>
              </w:rPr>
            </w:pPr>
          </w:p>
          <w:p w:rsidR="005617CA" w:rsidRPr="00920B8F" w:rsidRDefault="005617CA" w:rsidP="00920B8F">
            <w:pPr>
              <w:jc w:val="center"/>
              <w:rPr>
                <w:szCs w:val="24"/>
              </w:rPr>
            </w:pPr>
          </w:p>
          <w:p w:rsidR="005617CA" w:rsidRPr="00920B8F" w:rsidRDefault="005617CA" w:rsidP="00920B8F">
            <w:pPr>
              <w:jc w:val="center"/>
              <w:rPr>
                <w:szCs w:val="24"/>
              </w:rPr>
            </w:pPr>
            <w:r w:rsidRPr="00920B8F">
              <w:rPr>
                <w:szCs w:val="24"/>
              </w:rPr>
              <w:t>901 01 05 02 01 10 0000 610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617CA" w:rsidRPr="00B90635" w:rsidRDefault="005617CA" w:rsidP="00B062A2">
            <w:pPr>
              <w:jc w:val="right"/>
            </w:pPr>
            <w:r w:rsidRPr="00B90635">
              <w:rPr>
                <w:szCs w:val="24"/>
              </w:rPr>
              <w:t>36 999,05</w:t>
            </w:r>
            <w:r w:rsidR="00B062A2" w:rsidRPr="00B90635">
              <w:rPr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</w:tcPr>
          <w:p w:rsidR="005617CA" w:rsidRPr="00B90635" w:rsidRDefault="005617CA" w:rsidP="00920B8F">
            <w:pPr>
              <w:jc w:val="right"/>
              <w:rPr>
                <w:szCs w:val="24"/>
              </w:rPr>
            </w:pPr>
          </w:p>
          <w:p w:rsidR="005617CA" w:rsidRPr="00B90635" w:rsidRDefault="005617CA" w:rsidP="00920B8F">
            <w:pPr>
              <w:jc w:val="right"/>
              <w:rPr>
                <w:szCs w:val="24"/>
              </w:rPr>
            </w:pPr>
          </w:p>
          <w:p w:rsidR="005617CA" w:rsidRPr="00B90635" w:rsidRDefault="005617CA" w:rsidP="00920B8F">
            <w:pPr>
              <w:jc w:val="right"/>
              <w:rPr>
                <w:szCs w:val="24"/>
              </w:rPr>
            </w:pPr>
          </w:p>
          <w:p w:rsidR="005617CA" w:rsidRPr="00B90635" w:rsidRDefault="005617CA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14 720,40</w:t>
            </w:r>
            <w:r w:rsidR="002A420A" w:rsidRPr="00B90635">
              <w:rPr>
                <w:szCs w:val="24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:rsidR="005617CA" w:rsidRPr="00B90635" w:rsidRDefault="005617CA" w:rsidP="00920B8F">
            <w:pPr>
              <w:jc w:val="right"/>
              <w:rPr>
                <w:szCs w:val="24"/>
              </w:rPr>
            </w:pPr>
          </w:p>
          <w:p w:rsidR="005617CA" w:rsidRPr="00B90635" w:rsidRDefault="005617CA" w:rsidP="00920B8F">
            <w:pPr>
              <w:jc w:val="right"/>
              <w:rPr>
                <w:szCs w:val="24"/>
              </w:rPr>
            </w:pPr>
          </w:p>
          <w:p w:rsidR="005617CA" w:rsidRPr="00B90635" w:rsidRDefault="005617CA" w:rsidP="00920B8F">
            <w:pPr>
              <w:jc w:val="right"/>
              <w:rPr>
                <w:szCs w:val="24"/>
              </w:rPr>
            </w:pPr>
          </w:p>
          <w:p w:rsidR="005617CA" w:rsidRPr="00B90635" w:rsidRDefault="005617CA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15 873,10</w:t>
            </w:r>
            <w:r w:rsidR="002A420A" w:rsidRPr="00B90635">
              <w:rPr>
                <w:szCs w:val="24"/>
              </w:rPr>
              <w:t>6</w:t>
            </w:r>
          </w:p>
        </w:tc>
      </w:tr>
      <w:tr w:rsidR="0064000C" w:rsidRPr="00920B8F" w:rsidTr="00920B8F">
        <w:trPr>
          <w:trHeight w:val="195"/>
        </w:trPr>
        <w:tc>
          <w:tcPr>
            <w:tcW w:w="2640" w:type="dxa"/>
            <w:shd w:val="clear" w:color="auto" w:fill="auto"/>
          </w:tcPr>
          <w:p w:rsidR="0064000C" w:rsidRPr="00920B8F" w:rsidRDefault="0064000C" w:rsidP="00661557">
            <w:pPr>
              <w:rPr>
                <w:szCs w:val="24"/>
              </w:rPr>
            </w:pPr>
            <w:r w:rsidRPr="00920B8F">
              <w:rPr>
                <w:bCs/>
                <w:szCs w:val="24"/>
              </w:rPr>
              <w:t>Итого</w:t>
            </w:r>
          </w:p>
        </w:tc>
        <w:tc>
          <w:tcPr>
            <w:tcW w:w="3120" w:type="dxa"/>
            <w:shd w:val="clear" w:color="auto" w:fill="auto"/>
          </w:tcPr>
          <w:p w:rsidR="0064000C" w:rsidRPr="00920B8F" w:rsidRDefault="0064000C" w:rsidP="002F10AF">
            <w:pPr>
              <w:rPr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64000C" w:rsidRPr="00B90635" w:rsidRDefault="005662BD" w:rsidP="00920B8F">
            <w:pPr>
              <w:jc w:val="right"/>
              <w:rPr>
                <w:szCs w:val="24"/>
              </w:rPr>
            </w:pPr>
            <w:r w:rsidRPr="00B90635">
              <w:rPr>
                <w:szCs w:val="24"/>
              </w:rPr>
              <w:t>8 460,531</w:t>
            </w:r>
          </w:p>
        </w:tc>
        <w:tc>
          <w:tcPr>
            <w:tcW w:w="1440" w:type="dxa"/>
            <w:shd w:val="clear" w:color="auto" w:fill="auto"/>
          </w:tcPr>
          <w:p w:rsidR="0064000C" w:rsidRPr="00920B8F" w:rsidRDefault="006956C9" w:rsidP="00920B8F">
            <w:pPr>
              <w:jc w:val="right"/>
              <w:rPr>
                <w:szCs w:val="24"/>
              </w:rPr>
            </w:pPr>
            <w:r w:rsidRPr="00920B8F">
              <w:rPr>
                <w:szCs w:val="24"/>
              </w:rPr>
              <w:t>305,100</w:t>
            </w:r>
          </w:p>
        </w:tc>
        <w:tc>
          <w:tcPr>
            <w:tcW w:w="1440" w:type="dxa"/>
            <w:shd w:val="clear" w:color="auto" w:fill="auto"/>
          </w:tcPr>
          <w:p w:rsidR="0064000C" w:rsidRPr="00920B8F" w:rsidRDefault="006956C9" w:rsidP="00920B8F">
            <w:pPr>
              <w:jc w:val="right"/>
              <w:rPr>
                <w:szCs w:val="24"/>
              </w:rPr>
            </w:pPr>
            <w:r w:rsidRPr="00920B8F">
              <w:rPr>
                <w:szCs w:val="24"/>
              </w:rPr>
              <w:t>311,5</w:t>
            </w:r>
            <w:r w:rsidR="0029141A" w:rsidRPr="00920B8F">
              <w:rPr>
                <w:szCs w:val="24"/>
              </w:rPr>
              <w:t>00</w:t>
            </w:r>
          </w:p>
        </w:tc>
      </w:tr>
    </w:tbl>
    <w:p w:rsidR="003C4628" w:rsidRDefault="003C4628" w:rsidP="00102173">
      <w:pPr>
        <w:ind w:right="-530"/>
        <w:rPr>
          <w:szCs w:val="24"/>
        </w:rPr>
      </w:pPr>
    </w:p>
    <w:p w:rsidR="003C4628" w:rsidRDefault="003C4628" w:rsidP="00102173">
      <w:pPr>
        <w:ind w:right="-530"/>
        <w:rPr>
          <w:szCs w:val="24"/>
        </w:rPr>
      </w:pPr>
    </w:p>
    <w:p w:rsidR="00704A00" w:rsidRDefault="00704A00" w:rsidP="00FE2CC1">
      <w:pPr>
        <w:ind w:right="-530"/>
        <w:rPr>
          <w:szCs w:val="24"/>
        </w:rPr>
      </w:pPr>
    </w:p>
    <w:p w:rsidR="00704A00" w:rsidRDefault="00704A00" w:rsidP="00FE2CC1">
      <w:pPr>
        <w:ind w:right="-530"/>
        <w:rPr>
          <w:szCs w:val="24"/>
        </w:rPr>
      </w:pPr>
    </w:p>
    <w:p w:rsidR="0036569D" w:rsidRPr="00006A2F" w:rsidRDefault="0036569D" w:rsidP="0036569D">
      <w:pPr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               </w:t>
      </w:r>
      <w:r w:rsidRPr="00006A2F">
        <w:rPr>
          <w:szCs w:val="24"/>
        </w:rPr>
        <w:t xml:space="preserve">Приложение </w:t>
      </w:r>
      <w:r w:rsidR="00C84798">
        <w:rPr>
          <w:szCs w:val="24"/>
        </w:rPr>
        <w:t>4</w:t>
      </w:r>
    </w:p>
    <w:p w:rsidR="0036569D" w:rsidRPr="00006A2F" w:rsidRDefault="0036569D" w:rsidP="0036569D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B5219">
        <w:rPr>
          <w:szCs w:val="24"/>
        </w:rPr>
        <w:t>Русско-Камешкирского</w:t>
      </w:r>
      <w:r w:rsidRPr="00006A2F">
        <w:rPr>
          <w:szCs w:val="24"/>
        </w:rPr>
        <w:t xml:space="preserve"> сельсовета Камешкирского района</w:t>
      </w:r>
    </w:p>
    <w:p w:rsidR="0036569D" w:rsidRDefault="0036569D" w:rsidP="0036569D">
      <w:pPr>
        <w:ind w:left="5387" w:right="-530"/>
        <w:rPr>
          <w:szCs w:val="24"/>
        </w:rPr>
      </w:pPr>
      <w:r>
        <w:rPr>
          <w:szCs w:val="24"/>
        </w:rPr>
        <w:t xml:space="preserve">Пензенской области «О </w:t>
      </w:r>
      <w:r w:rsidR="00642B99">
        <w:rPr>
          <w:szCs w:val="24"/>
        </w:rPr>
        <w:t>Бюджет</w:t>
      </w:r>
      <w:r w:rsidR="00FB5219">
        <w:rPr>
          <w:szCs w:val="24"/>
        </w:rPr>
        <w:t xml:space="preserve">е </w:t>
      </w:r>
      <w:r w:rsidR="001D7258" w:rsidRPr="00FB5219">
        <w:rPr>
          <w:szCs w:val="24"/>
        </w:rPr>
        <w:t>Русско-Камешкирского</w:t>
      </w:r>
      <w:r w:rsidRPr="00FB5219">
        <w:rPr>
          <w:szCs w:val="24"/>
        </w:rPr>
        <w:t xml:space="preserve"> </w:t>
      </w:r>
      <w:r w:rsidRPr="00006A2F">
        <w:rPr>
          <w:szCs w:val="24"/>
        </w:rPr>
        <w:t xml:space="preserve">сельсовета Камешкирского </w:t>
      </w:r>
      <w:r w:rsidR="00102173">
        <w:rPr>
          <w:szCs w:val="24"/>
        </w:rPr>
        <w:t>района Пензенской об</w:t>
      </w:r>
      <w:r w:rsidR="0031328A">
        <w:rPr>
          <w:szCs w:val="24"/>
        </w:rPr>
        <w:t>ласти на 2022</w:t>
      </w:r>
      <w:r w:rsidRPr="00006A2F">
        <w:rPr>
          <w:szCs w:val="24"/>
        </w:rPr>
        <w:t xml:space="preserve"> год</w:t>
      </w:r>
      <w:r w:rsidR="0031328A">
        <w:rPr>
          <w:szCs w:val="24"/>
        </w:rPr>
        <w:t xml:space="preserve"> и на плановый период 2023 и 2024</w:t>
      </w:r>
      <w:r>
        <w:rPr>
          <w:szCs w:val="24"/>
        </w:rPr>
        <w:t xml:space="preserve"> годов</w:t>
      </w:r>
      <w:r w:rsidRPr="00006A2F">
        <w:rPr>
          <w:szCs w:val="24"/>
        </w:rPr>
        <w:t>»</w:t>
      </w:r>
    </w:p>
    <w:p w:rsidR="0036569D" w:rsidRDefault="0036569D" w:rsidP="0036569D">
      <w:pPr>
        <w:ind w:left="5387" w:right="-530"/>
        <w:rPr>
          <w:szCs w:val="24"/>
        </w:rPr>
      </w:pPr>
    </w:p>
    <w:p w:rsidR="00FE2CC1" w:rsidRDefault="0036569D" w:rsidP="00FE2CC1">
      <w:pPr>
        <w:jc w:val="center"/>
        <w:rPr>
          <w:bCs/>
          <w:sz w:val="28"/>
          <w:szCs w:val="28"/>
        </w:rPr>
      </w:pPr>
      <w:r w:rsidRPr="00F6345B">
        <w:rPr>
          <w:bCs/>
          <w:sz w:val="28"/>
          <w:szCs w:val="28"/>
        </w:rPr>
        <w:t>Объ</w:t>
      </w:r>
      <w:r>
        <w:rPr>
          <w:bCs/>
          <w:sz w:val="28"/>
          <w:szCs w:val="28"/>
        </w:rPr>
        <w:t xml:space="preserve">ем безвозмездных поступлений в </w:t>
      </w:r>
      <w:r w:rsidR="00642B99">
        <w:rPr>
          <w:bCs/>
          <w:sz w:val="28"/>
          <w:szCs w:val="28"/>
        </w:rPr>
        <w:t>Бюджет</w:t>
      </w:r>
      <w:r w:rsidRPr="00DF3530">
        <w:rPr>
          <w:bCs/>
          <w:color w:val="0066FF"/>
          <w:sz w:val="28"/>
          <w:szCs w:val="28"/>
        </w:rPr>
        <w:t xml:space="preserve"> </w:t>
      </w:r>
      <w:r w:rsidR="001D7258" w:rsidRPr="00FB5219">
        <w:rPr>
          <w:sz w:val="28"/>
          <w:szCs w:val="28"/>
        </w:rPr>
        <w:t>Русско-Камешкирского</w:t>
      </w:r>
      <w:r w:rsidRPr="00F6345B">
        <w:rPr>
          <w:sz w:val="28"/>
          <w:szCs w:val="28"/>
        </w:rPr>
        <w:t xml:space="preserve"> сельсовета </w:t>
      </w:r>
      <w:r w:rsidR="0031328A">
        <w:rPr>
          <w:bCs/>
          <w:sz w:val="28"/>
          <w:szCs w:val="28"/>
        </w:rPr>
        <w:t>на 2022</w:t>
      </w:r>
      <w:r>
        <w:rPr>
          <w:bCs/>
          <w:sz w:val="28"/>
          <w:szCs w:val="28"/>
        </w:rPr>
        <w:t xml:space="preserve"> год </w:t>
      </w:r>
      <w:r w:rsidR="0031328A">
        <w:rPr>
          <w:bCs/>
          <w:sz w:val="28"/>
          <w:szCs w:val="28"/>
        </w:rPr>
        <w:t>и на плановый период 2023</w:t>
      </w:r>
      <w:r>
        <w:rPr>
          <w:bCs/>
          <w:sz w:val="28"/>
          <w:szCs w:val="28"/>
        </w:rPr>
        <w:t xml:space="preserve"> и 2</w:t>
      </w:r>
      <w:r w:rsidR="0031328A">
        <w:rPr>
          <w:bCs/>
          <w:sz w:val="28"/>
          <w:szCs w:val="28"/>
        </w:rPr>
        <w:t>024</w:t>
      </w:r>
      <w:r w:rsidR="00102173">
        <w:rPr>
          <w:bCs/>
          <w:sz w:val="28"/>
          <w:szCs w:val="28"/>
        </w:rPr>
        <w:t xml:space="preserve"> го</w:t>
      </w:r>
      <w:r w:rsidR="002A0240">
        <w:rPr>
          <w:bCs/>
          <w:sz w:val="28"/>
          <w:szCs w:val="28"/>
        </w:rPr>
        <w:t>дов</w:t>
      </w:r>
    </w:p>
    <w:p w:rsidR="00FE2CC1" w:rsidRPr="00BA21BF" w:rsidRDefault="00FE2CC1" w:rsidP="00FE2CC1">
      <w:pPr>
        <w:rPr>
          <w:bCs/>
          <w:sz w:val="28"/>
          <w:szCs w:val="28"/>
        </w:rPr>
      </w:pPr>
      <w:r>
        <w:rPr>
          <w:szCs w:val="24"/>
        </w:rPr>
        <w:t xml:space="preserve">                                                                                                                                    </w:t>
      </w:r>
      <w:r w:rsidRPr="002314C0">
        <w:rPr>
          <w:szCs w:val="24"/>
        </w:rPr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C83B61" w:rsidTr="00634DCB">
        <w:trPr>
          <w:trHeight w:val="1029"/>
        </w:trPr>
        <w:tc>
          <w:tcPr>
            <w:tcW w:w="2891" w:type="dxa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31328A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2022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31328A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2023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31328A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2024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FE2CC1" w:rsidRPr="00C83B61" w:rsidTr="00634DCB">
        <w:trPr>
          <w:trHeight w:val="20"/>
        </w:trPr>
        <w:tc>
          <w:tcPr>
            <w:tcW w:w="2891" w:type="dxa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5</w:t>
            </w:r>
          </w:p>
        </w:tc>
      </w:tr>
      <w:tr w:rsidR="00FE2CC1" w:rsidRPr="004D0EFA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b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0"/>
              </w:rPr>
            </w:pPr>
            <w:r w:rsidRPr="003B65F7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90635" w:rsidRDefault="00535FCD" w:rsidP="00B062A2">
            <w:pPr>
              <w:jc w:val="right"/>
              <w:rPr>
                <w:b/>
                <w:sz w:val="22"/>
                <w:szCs w:val="22"/>
              </w:rPr>
            </w:pPr>
            <w:r w:rsidRPr="00B90635">
              <w:rPr>
                <w:b/>
                <w:sz w:val="22"/>
                <w:szCs w:val="22"/>
              </w:rPr>
              <w:t>22539,5</w:t>
            </w:r>
            <w:r w:rsidR="002A420A" w:rsidRPr="00B90635">
              <w:rPr>
                <w:b/>
                <w:sz w:val="22"/>
                <w:szCs w:val="22"/>
              </w:rPr>
              <w:t>2</w:t>
            </w:r>
            <w:r w:rsidR="00B062A2" w:rsidRPr="00B9063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90635" w:rsidRDefault="00E6471E" w:rsidP="002A420A">
            <w:pPr>
              <w:jc w:val="right"/>
              <w:rPr>
                <w:b/>
                <w:sz w:val="22"/>
                <w:szCs w:val="22"/>
              </w:rPr>
            </w:pPr>
            <w:r w:rsidRPr="00B90635">
              <w:rPr>
                <w:b/>
                <w:sz w:val="22"/>
                <w:szCs w:val="22"/>
              </w:rPr>
              <w:t>8313,30</w:t>
            </w:r>
            <w:r w:rsidR="002A420A" w:rsidRPr="00B9063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90635" w:rsidRDefault="00F35F74" w:rsidP="002A420A">
            <w:pPr>
              <w:jc w:val="right"/>
              <w:rPr>
                <w:b/>
                <w:sz w:val="22"/>
                <w:szCs w:val="22"/>
              </w:rPr>
            </w:pPr>
            <w:r w:rsidRPr="00B90635">
              <w:rPr>
                <w:b/>
                <w:sz w:val="22"/>
                <w:szCs w:val="22"/>
              </w:rPr>
              <w:t>9331,60</w:t>
            </w:r>
            <w:r w:rsidR="002A420A" w:rsidRPr="00B90635">
              <w:rPr>
                <w:b/>
                <w:sz w:val="22"/>
                <w:szCs w:val="22"/>
              </w:rPr>
              <w:t>6</w:t>
            </w:r>
          </w:p>
        </w:tc>
      </w:tr>
      <w:tr w:rsidR="00FE2CC1" w:rsidRPr="004D0EFA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B65F7" w:rsidRDefault="00FE2CC1" w:rsidP="00634DCB">
            <w:pPr>
              <w:rPr>
                <w:bCs/>
                <w:sz w:val="22"/>
                <w:szCs w:val="22"/>
              </w:rPr>
            </w:pPr>
          </w:p>
          <w:p w:rsidR="00FE2CC1" w:rsidRPr="003B65F7" w:rsidRDefault="00FE2CC1" w:rsidP="00634DCB">
            <w:pPr>
              <w:jc w:val="center"/>
              <w:rPr>
                <w:bCs/>
                <w:sz w:val="22"/>
                <w:szCs w:val="22"/>
              </w:rPr>
            </w:pPr>
          </w:p>
          <w:p w:rsidR="00FE2CC1" w:rsidRPr="003B65F7" w:rsidRDefault="00FE2CC1" w:rsidP="00634DCB">
            <w:pPr>
              <w:jc w:val="center"/>
              <w:rPr>
                <w:sz w:val="22"/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B65F7" w:rsidRDefault="00FE2CC1" w:rsidP="00634DCB">
            <w:pPr>
              <w:rPr>
                <w:sz w:val="22"/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90635" w:rsidRDefault="00535FCD" w:rsidP="00B062A2">
            <w:pPr>
              <w:jc w:val="right"/>
              <w:rPr>
                <w:sz w:val="22"/>
                <w:szCs w:val="22"/>
              </w:rPr>
            </w:pPr>
            <w:r w:rsidRPr="00B90635">
              <w:rPr>
                <w:sz w:val="22"/>
                <w:szCs w:val="22"/>
              </w:rPr>
              <w:t>22539,5</w:t>
            </w:r>
            <w:r w:rsidR="002A420A" w:rsidRPr="00B90635">
              <w:rPr>
                <w:sz w:val="22"/>
                <w:szCs w:val="22"/>
              </w:rPr>
              <w:t>2</w:t>
            </w:r>
            <w:r w:rsidR="00B062A2" w:rsidRPr="00B90635">
              <w:rPr>
                <w:sz w:val="22"/>
                <w:szCs w:val="22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90635" w:rsidRDefault="00E6471E" w:rsidP="002A420A">
            <w:pPr>
              <w:jc w:val="right"/>
              <w:rPr>
                <w:sz w:val="22"/>
                <w:szCs w:val="22"/>
              </w:rPr>
            </w:pPr>
            <w:r w:rsidRPr="00B90635">
              <w:rPr>
                <w:sz w:val="22"/>
                <w:szCs w:val="22"/>
              </w:rPr>
              <w:t>8313,30</w:t>
            </w:r>
            <w:r w:rsidR="002A420A" w:rsidRPr="00B90635"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90635" w:rsidRDefault="00F35F74" w:rsidP="002A420A">
            <w:pPr>
              <w:jc w:val="right"/>
              <w:rPr>
                <w:sz w:val="22"/>
                <w:szCs w:val="22"/>
              </w:rPr>
            </w:pPr>
            <w:r w:rsidRPr="00B90635">
              <w:rPr>
                <w:sz w:val="22"/>
                <w:szCs w:val="22"/>
              </w:rPr>
              <w:t>9331,60</w:t>
            </w:r>
            <w:r w:rsidR="002A420A" w:rsidRPr="00B90635">
              <w:rPr>
                <w:sz w:val="22"/>
                <w:szCs w:val="22"/>
              </w:rPr>
              <w:t>6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B65F7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1B5342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2906,800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1B5342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1B5342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2917,900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5965EF" w:rsidRDefault="00FE2CC1" w:rsidP="00634DCB">
            <w:pPr>
              <w:jc w:val="center"/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5965EF" w:rsidRDefault="00FE2CC1" w:rsidP="00634DCB">
            <w:pPr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1593,800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1590,100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1581,900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000 2 02 15001 10 0000 15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1590,100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1581,900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5965EF" w:rsidRDefault="00FE2CC1" w:rsidP="00634DCB">
            <w:pPr>
              <w:jc w:val="center"/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5965EF" w:rsidRDefault="00FE2CC1" w:rsidP="00634DCB">
            <w:pPr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 w:rsidRPr="001B5342">
              <w:rPr>
                <w:i/>
                <w:sz w:val="22"/>
                <w:szCs w:val="22"/>
              </w:rPr>
              <w:t>1313,000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 w:rsidRPr="001B5342">
              <w:rPr>
                <w:i/>
                <w:sz w:val="22"/>
                <w:szCs w:val="22"/>
              </w:rPr>
              <w:t>1328,000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1B5342" w:rsidP="00634DCB">
            <w:pPr>
              <w:jc w:val="right"/>
              <w:rPr>
                <w:i/>
                <w:sz w:val="22"/>
                <w:szCs w:val="22"/>
              </w:rPr>
            </w:pPr>
            <w:r w:rsidRPr="001B5342">
              <w:rPr>
                <w:i/>
                <w:sz w:val="22"/>
                <w:szCs w:val="22"/>
              </w:rPr>
              <w:t>1336,000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000 2 02 16001 10</w:t>
            </w:r>
            <w:r w:rsidRPr="008A121E">
              <w:rPr>
                <w:sz w:val="22"/>
                <w:szCs w:val="22"/>
              </w:rPr>
              <w:t xml:space="preserve">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Дотации</w:t>
            </w:r>
            <w:r>
              <w:rPr>
                <w:sz w:val="22"/>
                <w:szCs w:val="22"/>
              </w:rPr>
              <w:t xml:space="preserve"> бюджетам сельских поселений</w:t>
            </w:r>
            <w:r w:rsidRPr="008A121E">
              <w:rPr>
                <w:sz w:val="22"/>
                <w:szCs w:val="22"/>
              </w:rPr>
              <w:t xml:space="preserve">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1336,000</w:t>
            </w:r>
          </w:p>
        </w:tc>
      </w:tr>
      <w:tr w:rsidR="00FC3D4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Default="00FC3D42" w:rsidP="00634DCB">
            <w:pPr>
              <w:jc w:val="center"/>
              <w:rPr>
                <w:sz w:val="22"/>
                <w:szCs w:val="22"/>
              </w:rPr>
            </w:pPr>
            <w:r w:rsidRPr="00DF3268">
              <w:rPr>
                <w:b/>
                <w:sz w:val="22"/>
                <w:szCs w:val="22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8A121E" w:rsidRDefault="00FC3D42" w:rsidP="00634DCB">
            <w:pPr>
              <w:rPr>
                <w:sz w:val="22"/>
                <w:szCs w:val="22"/>
              </w:rPr>
            </w:pPr>
            <w:r w:rsidRPr="00DF3268">
              <w:rPr>
                <w:b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90635" w:rsidRDefault="00831B4E" w:rsidP="00B062A2">
            <w:pPr>
              <w:jc w:val="right"/>
              <w:rPr>
                <w:b/>
                <w:sz w:val="22"/>
                <w:szCs w:val="22"/>
              </w:rPr>
            </w:pPr>
            <w:r w:rsidRPr="00B90635">
              <w:rPr>
                <w:b/>
                <w:sz w:val="22"/>
                <w:szCs w:val="22"/>
              </w:rPr>
              <w:t>19295,7</w:t>
            </w:r>
            <w:r w:rsidR="00B062A2" w:rsidRPr="00B90635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90635" w:rsidRDefault="00E6471E" w:rsidP="00F05494">
            <w:pPr>
              <w:jc w:val="right"/>
              <w:rPr>
                <w:b/>
                <w:sz w:val="22"/>
                <w:szCs w:val="22"/>
              </w:rPr>
            </w:pPr>
            <w:r w:rsidRPr="00B90635">
              <w:rPr>
                <w:b/>
                <w:sz w:val="22"/>
                <w:szCs w:val="22"/>
              </w:rPr>
              <w:t>5050,50</w:t>
            </w:r>
            <w:r w:rsidR="00F05494" w:rsidRPr="00B9063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90635" w:rsidRDefault="00E6471E" w:rsidP="00F05494">
            <w:pPr>
              <w:jc w:val="right"/>
              <w:rPr>
                <w:b/>
                <w:sz w:val="22"/>
                <w:szCs w:val="22"/>
              </w:rPr>
            </w:pPr>
            <w:r w:rsidRPr="00B90635">
              <w:rPr>
                <w:b/>
                <w:sz w:val="22"/>
                <w:szCs w:val="22"/>
              </w:rPr>
              <w:t>6060,60</w:t>
            </w:r>
            <w:r w:rsidR="00F05494" w:rsidRPr="00B90635">
              <w:rPr>
                <w:b/>
                <w:sz w:val="22"/>
                <w:szCs w:val="22"/>
              </w:rPr>
              <w:t>6</w:t>
            </w:r>
          </w:p>
        </w:tc>
      </w:tr>
      <w:tr w:rsidR="001A14F7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14F7" w:rsidRPr="00493870" w:rsidRDefault="00C50191" w:rsidP="00634DCB">
            <w:pPr>
              <w:jc w:val="center"/>
              <w:rPr>
                <w:b/>
                <w:i/>
                <w:sz w:val="22"/>
                <w:szCs w:val="22"/>
              </w:rPr>
            </w:pPr>
            <w:r w:rsidRPr="00493870">
              <w:rPr>
                <w:i/>
                <w:sz w:val="22"/>
                <w:szCs w:val="22"/>
              </w:rPr>
              <w:t>000 2 02 25555 00 0000 150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F7" w:rsidRPr="00493870" w:rsidRDefault="001A14F7" w:rsidP="00634DCB">
            <w:pPr>
              <w:rPr>
                <w:b/>
                <w:i/>
                <w:sz w:val="22"/>
                <w:szCs w:val="22"/>
              </w:rPr>
            </w:pPr>
            <w:r w:rsidRPr="00493870">
              <w:rPr>
                <w:i/>
                <w:sz w:val="22"/>
                <w:szCs w:val="22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B90635" w:rsidRDefault="001B5342" w:rsidP="00F05494">
            <w:pPr>
              <w:jc w:val="right"/>
              <w:rPr>
                <w:i/>
                <w:sz w:val="22"/>
                <w:szCs w:val="22"/>
              </w:rPr>
            </w:pPr>
            <w:r w:rsidRPr="00B90635">
              <w:rPr>
                <w:i/>
                <w:sz w:val="22"/>
                <w:szCs w:val="22"/>
              </w:rPr>
              <w:t>5050,50</w:t>
            </w:r>
            <w:r w:rsidR="00F05494" w:rsidRPr="00B90635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B90635" w:rsidRDefault="001B5342" w:rsidP="00F05494">
            <w:pPr>
              <w:jc w:val="right"/>
              <w:rPr>
                <w:i/>
                <w:sz w:val="22"/>
                <w:szCs w:val="22"/>
              </w:rPr>
            </w:pPr>
            <w:r w:rsidRPr="00B90635">
              <w:rPr>
                <w:i/>
                <w:sz w:val="22"/>
                <w:szCs w:val="22"/>
              </w:rPr>
              <w:t>5050,50</w:t>
            </w:r>
            <w:r w:rsidR="00F05494" w:rsidRPr="00B90635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B90635" w:rsidRDefault="001B5342" w:rsidP="00F05494">
            <w:pPr>
              <w:jc w:val="right"/>
              <w:rPr>
                <w:i/>
                <w:sz w:val="22"/>
                <w:szCs w:val="22"/>
              </w:rPr>
            </w:pPr>
            <w:r w:rsidRPr="00B90635">
              <w:rPr>
                <w:i/>
                <w:sz w:val="22"/>
                <w:szCs w:val="22"/>
              </w:rPr>
              <w:t>6060,60</w:t>
            </w:r>
            <w:r w:rsidR="00F05494" w:rsidRPr="00B90635">
              <w:rPr>
                <w:i/>
                <w:sz w:val="22"/>
                <w:szCs w:val="22"/>
              </w:rPr>
              <w:t>6</w:t>
            </w:r>
          </w:p>
        </w:tc>
      </w:tr>
      <w:tr w:rsidR="001A14F7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14F7" w:rsidRPr="002A420A" w:rsidRDefault="00CB1B03" w:rsidP="00634DCB">
            <w:pPr>
              <w:jc w:val="center"/>
              <w:rPr>
                <w:b/>
                <w:sz w:val="22"/>
                <w:szCs w:val="22"/>
              </w:rPr>
            </w:pPr>
            <w:r w:rsidRPr="002A420A">
              <w:rPr>
                <w:sz w:val="22"/>
                <w:szCs w:val="22"/>
              </w:rPr>
              <w:t>000 2 02 25555 10 9508</w:t>
            </w:r>
            <w:r w:rsidR="00C50191" w:rsidRPr="002A420A">
              <w:rPr>
                <w:sz w:val="22"/>
                <w:szCs w:val="22"/>
              </w:rPr>
              <w:t xml:space="preserve">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F7" w:rsidRPr="002A420A" w:rsidRDefault="00C50191" w:rsidP="00634DCB">
            <w:pPr>
              <w:rPr>
                <w:b/>
                <w:sz w:val="22"/>
                <w:szCs w:val="22"/>
              </w:rPr>
            </w:pPr>
            <w:r w:rsidRPr="002A420A">
              <w:rPr>
                <w:sz w:val="22"/>
                <w:szCs w:val="22"/>
              </w:rPr>
              <w:t xml:space="preserve">Субсидии бюджетам сельских поселений на реализацию программ формирования современной городской среды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B90635" w:rsidRDefault="001B5342" w:rsidP="00634DCB">
            <w:pPr>
              <w:jc w:val="right"/>
              <w:rPr>
                <w:sz w:val="22"/>
                <w:szCs w:val="22"/>
              </w:rPr>
            </w:pPr>
            <w:r w:rsidRPr="00B90635">
              <w:rPr>
                <w:sz w:val="22"/>
                <w:szCs w:val="22"/>
              </w:rPr>
              <w:t>50</w:t>
            </w:r>
            <w:r w:rsidR="00CB1B03" w:rsidRPr="00B90635">
              <w:rPr>
                <w:sz w:val="22"/>
                <w:szCs w:val="22"/>
              </w:rPr>
              <w:t>00,0</w:t>
            </w:r>
            <w:r w:rsidRPr="00B90635">
              <w:rPr>
                <w:sz w:val="22"/>
                <w:szCs w:val="22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B90635" w:rsidRDefault="00CB1B03" w:rsidP="00634DCB">
            <w:pPr>
              <w:jc w:val="right"/>
              <w:rPr>
                <w:sz w:val="22"/>
                <w:szCs w:val="22"/>
              </w:rPr>
            </w:pPr>
            <w:r w:rsidRPr="00B90635">
              <w:rPr>
                <w:sz w:val="22"/>
                <w:szCs w:val="22"/>
              </w:rPr>
              <w:t>5000,0</w:t>
            </w:r>
            <w:r w:rsidR="001B5342" w:rsidRPr="00B90635">
              <w:rPr>
                <w:sz w:val="22"/>
                <w:szCs w:val="22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B90635" w:rsidRDefault="00CB1B03" w:rsidP="00634DCB">
            <w:pPr>
              <w:jc w:val="right"/>
              <w:rPr>
                <w:sz w:val="22"/>
                <w:szCs w:val="22"/>
              </w:rPr>
            </w:pPr>
            <w:r w:rsidRPr="00B90635">
              <w:rPr>
                <w:sz w:val="22"/>
                <w:szCs w:val="22"/>
              </w:rPr>
              <w:t>6000,0</w:t>
            </w:r>
            <w:r w:rsidR="001B5342" w:rsidRPr="00B90635">
              <w:rPr>
                <w:sz w:val="22"/>
                <w:szCs w:val="22"/>
              </w:rPr>
              <w:t>00</w:t>
            </w:r>
          </w:p>
        </w:tc>
      </w:tr>
      <w:tr w:rsidR="001A14F7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14F7" w:rsidRPr="00341796" w:rsidRDefault="00CB1B03" w:rsidP="00634DCB">
            <w:pPr>
              <w:jc w:val="center"/>
              <w:rPr>
                <w:b/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000 2 02 25555 10 9257</w:t>
            </w:r>
            <w:r w:rsidR="00C50191" w:rsidRPr="00341796">
              <w:rPr>
                <w:sz w:val="22"/>
                <w:szCs w:val="22"/>
              </w:rPr>
              <w:t xml:space="preserve">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F7" w:rsidRPr="00341796" w:rsidRDefault="00C50191" w:rsidP="00634DCB">
            <w:pPr>
              <w:rPr>
                <w:b/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Субсидии бюджетам сельских поселений на реализацию программ формирован</w:t>
            </w:r>
            <w:r w:rsidR="003A20E2" w:rsidRPr="00341796">
              <w:rPr>
                <w:sz w:val="22"/>
                <w:szCs w:val="22"/>
              </w:rPr>
              <w:t>ия современной городской среды</w:t>
            </w:r>
            <w:r w:rsidRPr="0034179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B90635" w:rsidRDefault="00CB1B03" w:rsidP="00F05494">
            <w:pPr>
              <w:jc w:val="right"/>
              <w:rPr>
                <w:sz w:val="22"/>
                <w:szCs w:val="22"/>
              </w:rPr>
            </w:pPr>
            <w:r w:rsidRPr="00B90635">
              <w:rPr>
                <w:sz w:val="22"/>
                <w:szCs w:val="22"/>
              </w:rPr>
              <w:t>50,50</w:t>
            </w:r>
            <w:r w:rsidR="00F05494" w:rsidRPr="00B90635"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B90635" w:rsidRDefault="00CB1B03" w:rsidP="00F05494">
            <w:pPr>
              <w:jc w:val="right"/>
              <w:rPr>
                <w:sz w:val="22"/>
                <w:szCs w:val="22"/>
              </w:rPr>
            </w:pPr>
            <w:r w:rsidRPr="00B90635">
              <w:rPr>
                <w:sz w:val="22"/>
                <w:szCs w:val="22"/>
              </w:rPr>
              <w:t>50,50</w:t>
            </w:r>
            <w:r w:rsidR="00F05494" w:rsidRPr="00B90635"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F7" w:rsidRPr="00B90635" w:rsidRDefault="00CB1B03" w:rsidP="00F05494">
            <w:pPr>
              <w:jc w:val="right"/>
              <w:rPr>
                <w:sz w:val="22"/>
                <w:szCs w:val="22"/>
              </w:rPr>
            </w:pPr>
            <w:r w:rsidRPr="00B90635">
              <w:rPr>
                <w:sz w:val="22"/>
                <w:szCs w:val="22"/>
              </w:rPr>
              <w:t>60,60</w:t>
            </w:r>
            <w:r w:rsidR="00F05494" w:rsidRPr="00B90635">
              <w:rPr>
                <w:sz w:val="22"/>
                <w:szCs w:val="22"/>
              </w:rPr>
              <w:t>6</w:t>
            </w:r>
          </w:p>
        </w:tc>
      </w:tr>
      <w:tr w:rsidR="00FC3D4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493870" w:rsidRDefault="00FC3D42" w:rsidP="00634DCB">
            <w:pPr>
              <w:jc w:val="center"/>
              <w:rPr>
                <w:i/>
                <w:sz w:val="22"/>
                <w:szCs w:val="22"/>
              </w:rPr>
            </w:pPr>
            <w:r w:rsidRPr="00493870">
              <w:rPr>
                <w:i/>
                <w:sz w:val="22"/>
                <w:szCs w:val="22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493870" w:rsidRDefault="00FC3D42" w:rsidP="00634DCB">
            <w:pPr>
              <w:rPr>
                <w:i/>
                <w:sz w:val="22"/>
                <w:szCs w:val="22"/>
              </w:rPr>
            </w:pPr>
            <w:r w:rsidRPr="00493870">
              <w:rPr>
                <w:i/>
                <w:sz w:val="22"/>
                <w:szCs w:val="22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90635" w:rsidRDefault="00831B4E" w:rsidP="00B062A2">
            <w:pPr>
              <w:jc w:val="right"/>
              <w:rPr>
                <w:i/>
                <w:sz w:val="22"/>
                <w:szCs w:val="22"/>
              </w:rPr>
            </w:pPr>
            <w:r w:rsidRPr="00B90635">
              <w:rPr>
                <w:i/>
                <w:sz w:val="22"/>
                <w:szCs w:val="22"/>
              </w:rPr>
              <w:t>14245,2</w:t>
            </w:r>
            <w:r w:rsidR="00B062A2" w:rsidRPr="00B90635">
              <w:rPr>
                <w:i/>
                <w:sz w:val="22"/>
                <w:szCs w:val="22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3870" w:rsidRDefault="00E6471E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3870" w:rsidRDefault="00E6471E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FC3D42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Default="00E36E76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8A121E" w:rsidRDefault="001A14F7" w:rsidP="00634DCB">
            <w:pPr>
              <w:rPr>
                <w:sz w:val="22"/>
                <w:szCs w:val="22"/>
              </w:rPr>
            </w:pPr>
            <w:r w:rsidRPr="00273627">
              <w:rPr>
                <w:sz w:val="22"/>
                <w:szCs w:val="22"/>
              </w:rPr>
              <w:t xml:space="preserve">Прочие субсидии бюджетам </w:t>
            </w:r>
            <w:r w:rsidRPr="00273627">
              <w:rPr>
                <w:sz w:val="22"/>
                <w:szCs w:val="22"/>
              </w:rPr>
              <w:lastRenderedPageBreak/>
              <w:t>сельских поселе</w:t>
            </w:r>
            <w:r w:rsidR="00E36E76">
              <w:rPr>
                <w:sz w:val="22"/>
                <w:szCs w:val="22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90635" w:rsidRDefault="00831B4E" w:rsidP="00B062A2">
            <w:pPr>
              <w:jc w:val="right"/>
              <w:rPr>
                <w:sz w:val="22"/>
                <w:szCs w:val="22"/>
              </w:rPr>
            </w:pPr>
            <w:r w:rsidRPr="00B90635">
              <w:rPr>
                <w:sz w:val="22"/>
                <w:szCs w:val="22"/>
              </w:rPr>
              <w:lastRenderedPageBreak/>
              <w:t>14245,2</w:t>
            </w:r>
            <w:r w:rsidR="00B062A2" w:rsidRPr="00B90635">
              <w:rPr>
                <w:sz w:val="22"/>
                <w:szCs w:val="22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Default="00E6471E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Default="00E6471E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36091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036091" w:rsidRDefault="00036091" w:rsidP="00634DCB">
            <w:pPr>
              <w:jc w:val="center"/>
              <w:rPr>
                <w:sz w:val="22"/>
                <w:szCs w:val="22"/>
              </w:rPr>
            </w:pPr>
            <w:r w:rsidRPr="00036091">
              <w:rPr>
                <w:sz w:val="22"/>
                <w:szCs w:val="22"/>
              </w:rPr>
              <w:lastRenderedPageBreak/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036091" w:rsidRDefault="00036091" w:rsidP="00634DCB">
            <w:pPr>
              <w:rPr>
                <w:sz w:val="22"/>
                <w:szCs w:val="22"/>
              </w:rPr>
            </w:pPr>
            <w:r w:rsidRPr="00036091">
              <w:rPr>
                <w:sz w:val="22"/>
                <w:szCs w:val="22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B90635" w:rsidRDefault="00535FCD" w:rsidP="00634DCB">
            <w:pPr>
              <w:jc w:val="right"/>
              <w:rPr>
                <w:sz w:val="22"/>
                <w:szCs w:val="22"/>
              </w:rPr>
            </w:pPr>
            <w:r w:rsidRPr="00B90635">
              <w:rPr>
                <w:sz w:val="22"/>
                <w:szCs w:val="22"/>
              </w:rPr>
              <w:t>90,000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036091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036091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1636FF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6FF" w:rsidRDefault="00EE0735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000 2 02 29999 10 9274</w:t>
            </w:r>
            <w:r w:rsidR="001636FF">
              <w:rPr>
                <w:sz w:val="22"/>
                <w:szCs w:val="22"/>
              </w:rPr>
              <w:t xml:space="preserve">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FF" w:rsidRPr="00273627" w:rsidRDefault="001636FF" w:rsidP="00634DCB">
            <w:pPr>
              <w:rPr>
                <w:sz w:val="22"/>
                <w:szCs w:val="22"/>
              </w:rPr>
            </w:pPr>
            <w:r w:rsidRPr="00273627">
              <w:rPr>
                <w:sz w:val="22"/>
                <w:szCs w:val="22"/>
              </w:rPr>
              <w:t>Прочие субсидии бюджетам сельских поселе</w:t>
            </w:r>
            <w:r>
              <w:rPr>
                <w:sz w:val="22"/>
                <w:szCs w:val="22"/>
              </w:rPr>
              <w:t>ний</w:t>
            </w:r>
            <w:r w:rsidR="00EE0735">
              <w:rPr>
                <w:sz w:val="22"/>
                <w:szCs w:val="22"/>
              </w:rPr>
              <w:t xml:space="preserve"> на закупку коммунальной техники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6FF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6FF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6FF" w:rsidRDefault="001B534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379F1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9F1" w:rsidRPr="001B5342" w:rsidRDefault="00E6471E" w:rsidP="00634DCB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000</w:t>
            </w:r>
            <w:r w:rsidRPr="00E6471E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29999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9275</w:t>
            </w:r>
            <w:r>
              <w:rPr>
                <w:sz w:val="22"/>
                <w:szCs w:val="22"/>
              </w:rPr>
              <w:t xml:space="preserve"> </w:t>
            </w:r>
            <w:r w:rsidRPr="00E6471E">
              <w:rPr>
                <w:sz w:val="22"/>
                <w:szCs w:val="22"/>
              </w:rPr>
              <w:t>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9F1" w:rsidRPr="00E6471E" w:rsidRDefault="00E6471E" w:rsidP="00634DCB">
            <w:pPr>
              <w:rPr>
                <w:sz w:val="22"/>
                <w:szCs w:val="22"/>
                <w:highlight w:val="yellow"/>
              </w:rPr>
            </w:pPr>
            <w:r w:rsidRPr="00E6471E">
              <w:rPr>
                <w:sz w:val="22"/>
                <w:szCs w:val="22"/>
              </w:rPr>
              <w:t>Прочие субсидии бюджетам сельских поселений на капитальный ремонт сетей и сооружений водоснабжения в населен</w:t>
            </w:r>
            <w:r>
              <w:rPr>
                <w:sz w:val="22"/>
                <w:szCs w:val="22"/>
              </w:rPr>
              <w:t>ных пунктах Пензенской области (</w:t>
            </w:r>
            <w:r w:rsidRPr="00E6471E">
              <w:rPr>
                <w:sz w:val="22"/>
                <w:szCs w:val="22"/>
              </w:rPr>
              <w:t>за исключением субсидий на софинансирование объектов капит</w:t>
            </w:r>
            <w:r>
              <w:rPr>
                <w:sz w:val="22"/>
                <w:szCs w:val="22"/>
              </w:rPr>
              <w:t>ального строительст</w:t>
            </w:r>
            <w:r w:rsidRPr="00E6471E">
              <w:rPr>
                <w:sz w:val="22"/>
                <w:szCs w:val="22"/>
              </w:rPr>
              <w:t>ва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9F1" w:rsidRPr="00B90635" w:rsidRDefault="00535FCD" w:rsidP="000F00BF">
            <w:pPr>
              <w:jc w:val="right"/>
              <w:rPr>
                <w:sz w:val="22"/>
                <w:szCs w:val="22"/>
              </w:rPr>
            </w:pPr>
            <w:r w:rsidRPr="00B90635">
              <w:rPr>
                <w:sz w:val="22"/>
                <w:szCs w:val="22"/>
              </w:rPr>
              <w:t>5884,9</w:t>
            </w:r>
            <w:r w:rsidR="000F00BF" w:rsidRPr="00B90635">
              <w:rPr>
                <w:sz w:val="22"/>
                <w:szCs w:val="22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9F1" w:rsidRPr="00E6471E" w:rsidRDefault="00E6471E" w:rsidP="00634DCB">
            <w:pPr>
              <w:jc w:val="right"/>
              <w:rPr>
                <w:sz w:val="22"/>
                <w:szCs w:val="22"/>
              </w:rPr>
            </w:pPr>
            <w:r w:rsidRPr="00E6471E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9F1" w:rsidRPr="00E6471E" w:rsidRDefault="00E6471E" w:rsidP="00634DCB">
            <w:pPr>
              <w:jc w:val="right"/>
              <w:rPr>
                <w:sz w:val="22"/>
                <w:szCs w:val="22"/>
              </w:rPr>
            </w:pPr>
            <w:r w:rsidRPr="00E6471E">
              <w:rPr>
                <w:sz w:val="22"/>
                <w:szCs w:val="22"/>
              </w:rPr>
              <w:t>0,000</w:t>
            </w:r>
          </w:p>
        </w:tc>
      </w:tr>
      <w:tr w:rsidR="00B77507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507" w:rsidRPr="00A70524" w:rsidRDefault="00831B4E" w:rsidP="00634DCB">
            <w:pPr>
              <w:jc w:val="center"/>
              <w:rPr>
                <w:sz w:val="22"/>
                <w:szCs w:val="22"/>
              </w:rPr>
            </w:pPr>
            <w:r w:rsidRPr="00A70524">
              <w:rPr>
                <w:sz w:val="22"/>
                <w:szCs w:val="22"/>
              </w:rPr>
              <w:t>000 2 02 29999 10 9282</w:t>
            </w:r>
            <w:r w:rsidR="00B77507" w:rsidRPr="00A70524">
              <w:rPr>
                <w:sz w:val="22"/>
                <w:szCs w:val="22"/>
              </w:rPr>
              <w:t xml:space="preserve">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07" w:rsidRPr="00A70524" w:rsidRDefault="00B77507" w:rsidP="00634DCB">
            <w:pPr>
              <w:rPr>
                <w:sz w:val="22"/>
                <w:szCs w:val="22"/>
              </w:rPr>
            </w:pPr>
            <w:r w:rsidRPr="00A70524">
              <w:rPr>
                <w:sz w:val="22"/>
                <w:szCs w:val="22"/>
              </w:rPr>
              <w:t>Прочие субсидии бюджетам сельских поселений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507" w:rsidRPr="00B90635" w:rsidRDefault="00831B4E" w:rsidP="00634DCB">
            <w:pPr>
              <w:jc w:val="right"/>
              <w:rPr>
                <w:sz w:val="22"/>
                <w:szCs w:val="22"/>
              </w:rPr>
            </w:pPr>
            <w:r w:rsidRPr="00B90635">
              <w:rPr>
                <w:sz w:val="22"/>
                <w:szCs w:val="22"/>
              </w:rPr>
              <w:t>1020,30</w:t>
            </w:r>
            <w:r w:rsidR="00C55A65" w:rsidRPr="00B90635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507" w:rsidRPr="00A70524" w:rsidRDefault="00831B4E" w:rsidP="00634DCB">
            <w:pPr>
              <w:jc w:val="right"/>
              <w:rPr>
                <w:sz w:val="22"/>
                <w:szCs w:val="22"/>
              </w:rPr>
            </w:pPr>
            <w:r w:rsidRPr="00A70524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507" w:rsidRPr="00A70524" w:rsidRDefault="00831B4E" w:rsidP="00634DCB">
            <w:pPr>
              <w:jc w:val="right"/>
              <w:rPr>
                <w:sz w:val="22"/>
                <w:szCs w:val="22"/>
              </w:rPr>
            </w:pPr>
            <w:r w:rsidRPr="00A70524">
              <w:rPr>
                <w:sz w:val="22"/>
                <w:szCs w:val="22"/>
              </w:rPr>
              <w:t>0,000</w:t>
            </w:r>
          </w:p>
        </w:tc>
      </w:tr>
      <w:tr w:rsidR="00B77507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507" w:rsidRPr="00A70524" w:rsidRDefault="00B77507" w:rsidP="00634DCB">
            <w:pPr>
              <w:jc w:val="center"/>
              <w:rPr>
                <w:sz w:val="22"/>
                <w:szCs w:val="22"/>
              </w:rPr>
            </w:pPr>
            <w:r w:rsidRPr="00A70524">
              <w:rPr>
                <w:sz w:val="22"/>
                <w:szCs w:val="22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07" w:rsidRPr="00A70524" w:rsidRDefault="00B77507" w:rsidP="00634DCB">
            <w:pPr>
              <w:rPr>
                <w:sz w:val="22"/>
                <w:szCs w:val="22"/>
              </w:rPr>
            </w:pPr>
            <w:r w:rsidRPr="00A70524">
              <w:rPr>
                <w:sz w:val="22"/>
                <w:szCs w:val="22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507" w:rsidRPr="00A70524" w:rsidRDefault="00B77507" w:rsidP="00634DCB">
            <w:pPr>
              <w:jc w:val="right"/>
              <w:rPr>
                <w:sz w:val="22"/>
                <w:szCs w:val="22"/>
              </w:rPr>
            </w:pPr>
            <w:r w:rsidRPr="00A70524">
              <w:rPr>
                <w:sz w:val="22"/>
                <w:szCs w:val="22"/>
              </w:rPr>
              <w:t>5000,000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507" w:rsidRPr="00A70524" w:rsidRDefault="00B77507" w:rsidP="00634DCB">
            <w:pPr>
              <w:jc w:val="right"/>
              <w:rPr>
                <w:sz w:val="22"/>
                <w:szCs w:val="22"/>
              </w:rPr>
            </w:pPr>
            <w:r w:rsidRPr="00A70524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507" w:rsidRPr="00A70524" w:rsidRDefault="00B77507" w:rsidP="00634DCB">
            <w:pPr>
              <w:jc w:val="right"/>
              <w:rPr>
                <w:sz w:val="22"/>
                <w:szCs w:val="22"/>
              </w:rPr>
            </w:pPr>
            <w:r w:rsidRPr="00A70524">
              <w:rPr>
                <w:sz w:val="22"/>
                <w:szCs w:val="22"/>
              </w:rPr>
              <w:t>0,000</w:t>
            </w:r>
          </w:p>
        </w:tc>
      </w:tr>
      <w:tr w:rsidR="00FE2CC1" w:rsidRPr="00DB20B0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B65F7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FE50B0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FE50B0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242,700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FE50B0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251,100</w:t>
            </w:r>
          </w:p>
        </w:tc>
      </w:tr>
      <w:tr w:rsidR="00FE2CC1" w:rsidRPr="00DB20B0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8A121E" w:rsidRDefault="00FE2CC1" w:rsidP="00634DCB">
            <w:pPr>
              <w:jc w:val="center"/>
              <w:rPr>
                <w:iCs/>
                <w:sz w:val="22"/>
                <w:szCs w:val="22"/>
              </w:rPr>
            </w:pPr>
          </w:p>
          <w:p w:rsidR="00FE2CC1" w:rsidRPr="008A121E" w:rsidRDefault="00FE2CC1" w:rsidP="00634DCB">
            <w:pPr>
              <w:jc w:val="center"/>
              <w:rPr>
                <w:iCs/>
                <w:sz w:val="22"/>
                <w:szCs w:val="22"/>
              </w:rPr>
            </w:pPr>
          </w:p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8A121E" w:rsidRDefault="00FE2CC1" w:rsidP="00634DCB">
            <w:pPr>
              <w:jc w:val="center"/>
              <w:rPr>
                <w:iCs/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000 2 02 35118 00 0000 15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8A121E" w:rsidRDefault="00FE2CC1" w:rsidP="00634DCB">
            <w:pPr>
              <w:rPr>
                <w:iCs/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50B0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50B0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50B0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251,100</w:t>
            </w:r>
          </w:p>
        </w:tc>
      </w:tr>
      <w:tr w:rsidR="00FE2CC1" w:rsidRPr="00DB20B0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50B0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50B0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50B0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251,100</w:t>
            </w:r>
          </w:p>
        </w:tc>
      </w:tr>
      <w:tr w:rsidR="00FE2CC1" w:rsidRPr="0062797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B65F7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8D265A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8D265A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8D265A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</w:tr>
      <w:tr w:rsidR="00FE2CC1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E41456" w:rsidRDefault="00FE2CC1" w:rsidP="00634DCB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000 2 02 40014 10 0000 15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FA7A90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</w:tr>
      <w:tr w:rsidR="00FE2CC1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E41456" w:rsidRDefault="00FE2CC1" w:rsidP="00634DCB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000 2 02 40014 10 4400 15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0B0A5B">
              <w:rPr>
                <w:sz w:val="20"/>
              </w:rPr>
              <w:t xml:space="preserve">Межбюджетные трансферты, передаваемые бюджетам сельских поселений из бюджетов муниципальных </w:t>
            </w:r>
            <w:r w:rsidRPr="000B0A5B">
              <w:rPr>
                <w:sz w:val="20"/>
              </w:rPr>
              <w:lastRenderedPageBreak/>
              <w:t>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</w:tr>
      <w:tr w:rsidR="00FE2CC1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E41456" w:rsidRDefault="00FE2CC1" w:rsidP="00634DCB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lastRenderedPageBreak/>
              <w:t>000 2 02 40014 10 4500 15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F3528D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FE2CC1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</w:tbl>
    <w:p w:rsidR="00FA7586" w:rsidRDefault="00FA7586" w:rsidP="006D78E0">
      <w:pPr>
        <w:rPr>
          <w:szCs w:val="24"/>
        </w:rPr>
        <w:sectPr w:rsidR="00FA7586" w:rsidSect="004D01FA">
          <w:footerReference w:type="default" r:id="rId9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101AAC" w:rsidRDefault="001E5F5E" w:rsidP="00101AAC">
      <w:pPr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1AAC" w:rsidRDefault="00101AAC" w:rsidP="00E14890">
      <w:pPr>
        <w:ind w:left="5387" w:right="-530"/>
        <w:jc w:val="right"/>
      </w:pPr>
    </w:p>
    <w:p w:rsidR="008F319F" w:rsidRPr="00006A2F" w:rsidRDefault="008F319F" w:rsidP="00E14890">
      <w:pPr>
        <w:ind w:left="5387" w:right="-530"/>
        <w:jc w:val="right"/>
      </w:pPr>
      <w:r w:rsidRPr="00006A2F">
        <w:t xml:space="preserve">Приложение </w:t>
      </w:r>
      <w:r w:rsidR="00101AAC">
        <w:t>5</w:t>
      </w:r>
    </w:p>
    <w:p w:rsidR="00E14890" w:rsidRDefault="008F319F" w:rsidP="00E14890">
      <w:pPr>
        <w:ind w:left="5387" w:right="-530"/>
        <w:jc w:val="right"/>
      </w:pPr>
      <w:r w:rsidRPr="00006A2F">
        <w:t xml:space="preserve">к решению Комитета местного самоуправления </w:t>
      </w:r>
    </w:p>
    <w:p w:rsidR="00E14890" w:rsidRPr="00EC25E4" w:rsidRDefault="001D7258" w:rsidP="00E14890">
      <w:pPr>
        <w:ind w:left="5387" w:right="-530"/>
        <w:jc w:val="right"/>
      </w:pPr>
      <w:r w:rsidRPr="00EC25E4">
        <w:rPr>
          <w:szCs w:val="24"/>
        </w:rPr>
        <w:t>Русско-Камешкирского</w:t>
      </w:r>
      <w:r w:rsidR="008F319F" w:rsidRPr="00EC25E4">
        <w:t xml:space="preserve"> сельсовета </w:t>
      </w:r>
    </w:p>
    <w:p w:rsidR="00E14890" w:rsidRPr="00EC25E4" w:rsidRDefault="008F319F" w:rsidP="00E14890">
      <w:pPr>
        <w:ind w:left="5387" w:right="-530"/>
        <w:jc w:val="right"/>
      </w:pPr>
      <w:r w:rsidRPr="00EC25E4">
        <w:t xml:space="preserve">Камешкирского района Пензенской области </w:t>
      </w:r>
    </w:p>
    <w:p w:rsidR="003F732E" w:rsidRPr="00EC25E4" w:rsidRDefault="008F319F" w:rsidP="00E14890">
      <w:pPr>
        <w:ind w:left="5387" w:right="-530"/>
        <w:jc w:val="right"/>
        <w:rPr>
          <w:szCs w:val="24"/>
        </w:rPr>
      </w:pPr>
      <w:r w:rsidRPr="00EC25E4">
        <w:t xml:space="preserve">«О </w:t>
      </w:r>
      <w:r w:rsidR="00642B99" w:rsidRPr="00EC25E4">
        <w:t>Бюджет</w:t>
      </w:r>
      <w:r w:rsidRPr="00EC25E4">
        <w:t xml:space="preserve">е </w:t>
      </w:r>
      <w:r w:rsidR="001D7258" w:rsidRPr="00EC25E4">
        <w:rPr>
          <w:szCs w:val="24"/>
        </w:rPr>
        <w:t>Русско-Камешкирского</w:t>
      </w:r>
      <w:r w:rsidRPr="00EC25E4">
        <w:rPr>
          <w:szCs w:val="24"/>
        </w:rPr>
        <w:t xml:space="preserve"> сельсовета </w:t>
      </w:r>
    </w:p>
    <w:p w:rsidR="002E067E" w:rsidRPr="00EC25E4" w:rsidRDefault="003F732E" w:rsidP="003F732E">
      <w:pPr>
        <w:ind w:left="5387" w:right="-530"/>
        <w:jc w:val="right"/>
        <w:rPr>
          <w:szCs w:val="24"/>
        </w:rPr>
      </w:pPr>
      <w:r w:rsidRPr="00EC25E4">
        <w:rPr>
          <w:szCs w:val="24"/>
        </w:rPr>
        <w:t xml:space="preserve">Камешкирского </w:t>
      </w:r>
      <w:r w:rsidR="008F319F" w:rsidRPr="00EC25E4">
        <w:rPr>
          <w:szCs w:val="24"/>
        </w:rPr>
        <w:t xml:space="preserve">района Пензенской </w:t>
      </w:r>
      <w:r w:rsidR="00FE50B0">
        <w:t>области на 2022</w:t>
      </w:r>
      <w:r w:rsidR="008F319F" w:rsidRPr="00EC25E4">
        <w:t xml:space="preserve"> год </w:t>
      </w:r>
    </w:p>
    <w:p w:rsidR="008F319F" w:rsidRPr="00EC25E4" w:rsidRDefault="008F319F" w:rsidP="002E067E">
      <w:pPr>
        <w:ind w:left="5387" w:right="-530"/>
        <w:jc w:val="right"/>
        <w:rPr>
          <w:szCs w:val="24"/>
        </w:rPr>
      </w:pPr>
      <w:r w:rsidRPr="00EC25E4">
        <w:t>и</w:t>
      </w:r>
      <w:r w:rsidRPr="00EC25E4">
        <w:rPr>
          <w:szCs w:val="24"/>
        </w:rPr>
        <w:t xml:space="preserve"> </w:t>
      </w:r>
      <w:r w:rsidR="00FE50B0">
        <w:rPr>
          <w:szCs w:val="24"/>
        </w:rPr>
        <w:t>на плановый период 2023</w:t>
      </w:r>
      <w:r w:rsidR="005D1A96" w:rsidRPr="00EC25E4">
        <w:rPr>
          <w:szCs w:val="24"/>
        </w:rPr>
        <w:t xml:space="preserve"> и </w:t>
      </w:r>
      <w:r w:rsidR="00FE50B0">
        <w:rPr>
          <w:szCs w:val="24"/>
        </w:rPr>
        <w:t>2024</w:t>
      </w:r>
      <w:r w:rsidRPr="00EC25E4">
        <w:rPr>
          <w:szCs w:val="24"/>
        </w:rPr>
        <w:t xml:space="preserve"> годов</w:t>
      </w:r>
      <w:r w:rsidRPr="00EC25E4">
        <w:t>»</w:t>
      </w:r>
    </w:p>
    <w:p w:rsidR="00E14890" w:rsidRPr="00EC25E4" w:rsidRDefault="00E14890" w:rsidP="00E14890">
      <w:pPr>
        <w:ind w:left="851" w:right="-527"/>
      </w:pPr>
    </w:p>
    <w:p w:rsidR="008F319F" w:rsidRPr="00C922AD" w:rsidRDefault="00E14890" w:rsidP="00C922AD">
      <w:pPr>
        <w:ind w:right="-530"/>
        <w:jc w:val="center"/>
        <w:rPr>
          <w:sz w:val="28"/>
          <w:szCs w:val="28"/>
        </w:rPr>
      </w:pPr>
      <w:r w:rsidRPr="00EC25E4">
        <w:rPr>
          <w:sz w:val="28"/>
          <w:szCs w:val="28"/>
        </w:rPr>
        <w:t xml:space="preserve">Распределение </w:t>
      </w:r>
      <w:r w:rsidR="00F31FD1" w:rsidRPr="00EC25E4">
        <w:rPr>
          <w:sz w:val="28"/>
          <w:szCs w:val="28"/>
        </w:rPr>
        <w:t>б</w:t>
      </w:r>
      <w:r w:rsidR="00642B99" w:rsidRPr="00EC25E4">
        <w:rPr>
          <w:sz w:val="28"/>
          <w:szCs w:val="28"/>
        </w:rPr>
        <w:t>юджет</w:t>
      </w:r>
      <w:r w:rsidR="00FE50B0">
        <w:rPr>
          <w:sz w:val="28"/>
          <w:szCs w:val="28"/>
        </w:rPr>
        <w:t>ных ассигнований на 2022</w:t>
      </w:r>
      <w:r w:rsidRPr="00EC25E4">
        <w:rPr>
          <w:sz w:val="28"/>
          <w:szCs w:val="28"/>
        </w:rPr>
        <w:t xml:space="preserve"> год и на плановый период</w:t>
      </w:r>
      <w:r w:rsidR="00C922AD" w:rsidRPr="00EC25E4">
        <w:rPr>
          <w:sz w:val="28"/>
          <w:szCs w:val="28"/>
        </w:rPr>
        <w:t xml:space="preserve"> </w:t>
      </w:r>
      <w:r w:rsidR="00FE50B0">
        <w:rPr>
          <w:sz w:val="28"/>
          <w:szCs w:val="28"/>
        </w:rPr>
        <w:t>2023 и 2024</w:t>
      </w:r>
      <w:r w:rsidRPr="00EC25E4">
        <w:rPr>
          <w:sz w:val="28"/>
          <w:szCs w:val="28"/>
        </w:rPr>
        <w:t xml:space="preserve"> годов по разделам, подразделам, целевым статьям</w:t>
      </w:r>
      <w:r w:rsidR="00C922AD" w:rsidRPr="00EC25E4">
        <w:rPr>
          <w:sz w:val="28"/>
          <w:szCs w:val="28"/>
        </w:rPr>
        <w:t xml:space="preserve"> </w:t>
      </w:r>
      <w:r w:rsidRPr="00EC25E4">
        <w:rPr>
          <w:sz w:val="28"/>
          <w:szCs w:val="28"/>
        </w:rPr>
        <w:t xml:space="preserve">(муниципальным программам </w:t>
      </w:r>
      <w:r w:rsidR="001D7258" w:rsidRPr="00EC25E4">
        <w:rPr>
          <w:sz w:val="28"/>
          <w:szCs w:val="28"/>
        </w:rPr>
        <w:t>Русско-Камешкирского</w:t>
      </w:r>
      <w:r w:rsidRPr="00EC25E4">
        <w:rPr>
          <w:sz w:val="28"/>
          <w:szCs w:val="28"/>
        </w:rPr>
        <w:t xml:space="preserve"> сельсовета Камешкирского района </w:t>
      </w:r>
      <w:r w:rsidRPr="00EC25E4">
        <w:rPr>
          <w:bCs/>
          <w:sz w:val="28"/>
          <w:szCs w:val="28"/>
        </w:rPr>
        <w:t xml:space="preserve">Пензенской области </w:t>
      </w:r>
      <w:r w:rsidRPr="00EC25E4">
        <w:rPr>
          <w:sz w:val="28"/>
          <w:szCs w:val="28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EC25E4">
        <w:rPr>
          <w:sz w:val="28"/>
          <w:szCs w:val="28"/>
        </w:rPr>
        <w:t>Бюджета</w:t>
      </w:r>
      <w:r w:rsidRPr="00EC25E4">
        <w:rPr>
          <w:sz w:val="28"/>
          <w:szCs w:val="28"/>
        </w:rPr>
        <w:t xml:space="preserve"> </w:t>
      </w:r>
      <w:r w:rsidR="001D7258" w:rsidRPr="00EC25E4">
        <w:rPr>
          <w:sz w:val="28"/>
          <w:szCs w:val="28"/>
        </w:rPr>
        <w:t>Русско-Камешкирского</w:t>
      </w:r>
      <w:r w:rsidR="00AE4789">
        <w:rPr>
          <w:sz w:val="28"/>
          <w:szCs w:val="28"/>
        </w:rPr>
        <w:t xml:space="preserve"> сельсовета</w:t>
      </w:r>
    </w:p>
    <w:tbl>
      <w:tblPr>
        <w:tblpPr w:leftFromText="180" w:rightFromText="180" w:vertAnchor="text" w:horzAnchor="margin" w:tblpY="282"/>
        <w:tblW w:w="14508" w:type="dxa"/>
        <w:tblLayout w:type="fixed"/>
        <w:tblLook w:val="04A0"/>
      </w:tblPr>
      <w:tblGrid>
        <w:gridCol w:w="4828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2"/>
        <w:gridCol w:w="1320"/>
      </w:tblGrid>
      <w:tr w:rsidR="00E14890" w:rsidRPr="00006A2F" w:rsidTr="00273AB8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E14890" w:rsidRPr="00006A2F" w:rsidTr="00734465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3228F" w:rsidRDefault="00E14890" w:rsidP="00D67D6F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FE50B0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2022</w:t>
            </w:r>
            <w:r w:rsidR="00E14890"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</w:t>
            </w:r>
            <w:r w:rsidR="00FE50B0">
              <w:rPr>
                <w:sz w:val="22"/>
                <w:szCs w:val="22"/>
              </w:rPr>
              <w:t>2023</w:t>
            </w:r>
            <w:r>
              <w:rPr>
                <w:sz w:val="22"/>
                <w:szCs w:val="22"/>
              </w:rPr>
              <w:t xml:space="preserve">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FE50B0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2024</w:t>
            </w:r>
            <w:r w:rsidR="00E14890"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E14890" w:rsidRPr="00006A2F" w:rsidTr="00734465">
        <w:trPr>
          <w:trHeight w:val="37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E14890" w:rsidRPr="00B90635" w:rsidTr="00734465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2AD" w:rsidRPr="00B90635" w:rsidRDefault="00A70524" w:rsidP="00B062A2">
            <w:pPr>
              <w:jc w:val="right"/>
              <w:rPr>
                <w:b/>
                <w:bCs/>
              </w:rPr>
            </w:pPr>
            <w:r w:rsidRPr="00B90635">
              <w:rPr>
                <w:b/>
                <w:bCs/>
              </w:rPr>
              <w:t>36 999,05</w:t>
            </w:r>
            <w:r w:rsidR="00B062A2" w:rsidRPr="00B90635">
              <w:rPr>
                <w:b/>
                <w:bCs/>
              </w:rP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90635" w:rsidRDefault="00FE50B0" w:rsidP="00D67D6F">
            <w:pPr>
              <w:jc w:val="right"/>
              <w:rPr>
                <w:b/>
                <w:bCs/>
              </w:rPr>
            </w:pPr>
            <w:r w:rsidRPr="00B90635">
              <w:rPr>
                <w:b/>
                <w:bCs/>
              </w:rPr>
              <w:t>14487,20</w:t>
            </w:r>
            <w:r w:rsidR="00A70524" w:rsidRPr="00B90635">
              <w:rPr>
                <w:b/>
                <w:bCs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90635" w:rsidRDefault="00FE50B0" w:rsidP="00A70524">
            <w:pPr>
              <w:jc w:val="right"/>
              <w:rPr>
                <w:b/>
                <w:bCs/>
              </w:rPr>
            </w:pPr>
            <w:r w:rsidRPr="00B90635">
              <w:rPr>
                <w:b/>
                <w:bCs/>
              </w:rPr>
              <w:t>1540</w:t>
            </w:r>
            <w:r w:rsidR="00A70524" w:rsidRPr="00B90635">
              <w:rPr>
                <w:b/>
                <w:bCs/>
              </w:rPr>
              <w:t>0</w:t>
            </w:r>
            <w:r w:rsidRPr="00B90635">
              <w:rPr>
                <w:b/>
                <w:bCs/>
              </w:rPr>
              <w:t>,10</w:t>
            </w:r>
            <w:r w:rsidR="00A70524" w:rsidRPr="00B90635">
              <w:rPr>
                <w:b/>
                <w:bCs/>
              </w:rPr>
              <w:t>6</w:t>
            </w:r>
          </w:p>
        </w:tc>
      </w:tr>
      <w:tr w:rsidR="00E14890" w:rsidRPr="00B90635" w:rsidTr="00734465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1F53B1" w:rsidRDefault="001F53B1" w:rsidP="00D67D6F">
            <w:pPr>
              <w:jc w:val="right"/>
              <w:rPr>
                <w:b/>
                <w:bCs/>
                <w:color w:val="0070C0"/>
              </w:rPr>
            </w:pPr>
            <w:r w:rsidRPr="001F53B1">
              <w:rPr>
                <w:b/>
                <w:bCs/>
                <w:color w:val="0070C0"/>
              </w:rPr>
              <w:t>5869,072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90635" w:rsidRDefault="00C226F1" w:rsidP="00D67D6F">
            <w:pPr>
              <w:jc w:val="right"/>
              <w:rPr>
                <w:b/>
                <w:bCs/>
              </w:rPr>
            </w:pPr>
            <w:r w:rsidRPr="00B90635">
              <w:rPr>
                <w:b/>
                <w:bCs/>
              </w:rPr>
              <w:t>5189,48</w:t>
            </w:r>
            <w:r w:rsidR="00DA7D0E" w:rsidRPr="00B90635">
              <w:rPr>
                <w:b/>
                <w:bCs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90635" w:rsidRDefault="00C226F1" w:rsidP="00D67D6F">
            <w:pPr>
              <w:jc w:val="right"/>
              <w:rPr>
                <w:b/>
                <w:bCs/>
              </w:rPr>
            </w:pPr>
            <w:r w:rsidRPr="00B90635">
              <w:rPr>
                <w:b/>
                <w:bCs/>
              </w:rPr>
              <w:t>5259,060</w:t>
            </w:r>
          </w:p>
        </w:tc>
      </w:tr>
      <w:tr w:rsidR="00E14890" w:rsidRPr="00006A2F" w:rsidTr="00734465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B64C6" w:rsidRDefault="00E14890" w:rsidP="00D67D6F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90635" w:rsidRDefault="006335AA" w:rsidP="00465B20">
            <w:pPr>
              <w:jc w:val="right"/>
              <w:rPr>
                <w:b/>
              </w:rPr>
            </w:pPr>
            <w:r w:rsidRPr="00B90635">
              <w:rPr>
                <w:b/>
              </w:rPr>
              <w:t>4816,062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26CC4" w:rsidRDefault="00AB2A68" w:rsidP="00465B20">
            <w:pPr>
              <w:jc w:val="right"/>
              <w:rPr>
                <w:b/>
              </w:rPr>
            </w:pPr>
            <w:r>
              <w:rPr>
                <w:b/>
              </w:rP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73AB8" w:rsidRDefault="00AB2A68" w:rsidP="00465B20">
            <w:pPr>
              <w:jc w:val="right"/>
              <w:rPr>
                <w:b/>
              </w:rPr>
            </w:pPr>
            <w:r>
              <w:rPr>
                <w:b/>
              </w:rPr>
              <w:t>4666,645</w:t>
            </w:r>
          </w:p>
        </w:tc>
      </w:tr>
      <w:tr w:rsidR="00E14890" w:rsidRPr="00006A2F" w:rsidTr="00734465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</w:t>
            </w:r>
            <w:r w:rsidRPr="00006A2F">
              <w:rPr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90635" w:rsidRDefault="006335AA" w:rsidP="006335AA">
            <w:pPr>
              <w:jc w:val="right"/>
            </w:pPr>
            <w:r w:rsidRPr="00B90635">
              <w:t>4816,062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D5D12" w:rsidRDefault="00AB2A68" w:rsidP="00D67D6F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BD5D12" w:rsidRDefault="00AB2A68" w:rsidP="00D67D6F">
            <w:pPr>
              <w:jc w:val="right"/>
            </w:pPr>
            <w:r>
              <w:t>4666,645</w:t>
            </w:r>
          </w:p>
        </w:tc>
      </w:tr>
      <w:tr w:rsidR="00E14890" w:rsidRPr="00006A2F" w:rsidTr="00734465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 xml:space="preserve">в </w:t>
            </w:r>
            <w:r w:rsidR="001D7258" w:rsidRPr="009C48D2">
              <w:rPr>
                <w:szCs w:val="24"/>
              </w:rPr>
              <w:t>Русско-Камешкирском</w:t>
            </w:r>
            <w:r w:rsidRPr="0046769B">
              <w:rPr>
                <w:color w:val="0066FF"/>
                <w:szCs w:val="24"/>
              </w:rPr>
              <w:t xml:space="preserve"> </w:t>
            </w:r>
            <w:r w:rsidRPr="00006A2F">
              <w:rPr>
                <w:szCs w:val="24"/>
              </w:rPr>
              <w:t>сельсовете Камешкирского района</w:t>
            </w:r>
            <w:r w:rsidR="00C56A33"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90635" w:rsidRDefault="006335AA" w:rsidP="00D67D6F">
            <w:pPr>
              <w:jc w:val="right"/>
            </w:pPr>
            <w:r w:rsidRPr="00B90635">
              <w:t>4816,054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AB2A68" w:rsidP="00D67D6F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AB2A68" w:rsidP="00D67D6F">
            <w:pPr>
              <w:jc w:val="right"/>
            </w:pPr>
            <w:r>
              <w:t>4666,645</w:t>
            </w:r>
          </w:p>
        </w:tc>
      </w:tr>
      <w:tr w:rsidR="00E14890" w:rsidRPr="00006A2F" w:rsidTr="00734465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D12" w:rsidRPr="00B90635" w:rsidRDefault="00BD5D12" w:rsidP="00D67D6F">
            <w:pPr>
              <w:jc w:val="right"/>
            </w:pPr>
          </w:p>
          <w:p w:rsidR="00BD5D12" w:rsidRPr="00B90635" w:rsidRDefault="00BD5D12" w:rsidP="00D67D6F">
            <w:pPr>
              <w:jc w:val="right"/>
            </w:pPr>
          </w:p>
          <w:p w:rsidR="00695526" w:rsidRPr="00B90635" w:rsidRDefault="0040634F" w:rsidP="00893F34">
            <w:pPr>
              <w:jc w:val="right"/>
            </w:pPr>
            <w:r w:rsidRPr="00B90635">
              <w:t>4814</w:t>
            </w:r>
            <w:r w:rsidR="006335AA" w:rsidRPr="00B90635">
              <w:t>,054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1F36A4" w:rsidP="00D67D6F">
            <w:pPr>
              <w:jc w:val="right"/>
            </w:pPr>
            <w:r>
              <w:t>4612,408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AB2A68" w:rsidP="00D67D6F">
            <w:pPr>
              <w:jc w:val="right"/>
            </w:pPr>
            <w:r>
              <w:t>4664,645</w:t>
            </w:r>
          </w:p>
        </w:tc>
      </w:tr>
      <w:tr w:rsidR="00E14890" w:rsidRPr="00006A2F" w:rsidTr="00734465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7965DF" w:rsidRDefault="00893F34" w:rsidP="006B6221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2823,367</w:t>
            </w:r>
          </w:p>
        </w:tc>
      </w:tr>
      <w:tr w:rsidR="00E14890" w:rsidRPr="00006A2F" w:rsidTr="00734465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Default="00E14890" w:rsidP="00D67D6F">
            <w:pPr>
              <w:jc w:val="both"/>
              <w:rPr>
                <w:szCs w:val="24"/>
              </w:rPr>
            </w:pPr>
          </w:p>
          <w:p w:rsidR="008A41A9" w:rsidRDefault="008A41A9" w:rsidP="00D67D6F">
            <w:pPr>
              <w:jc w:val="both"/>
              <w:rPr>
                <w:szCs w:val="24"/>
                <w:lang w:val="en-US"/>
              </w:rPr>
            </w:pPr>
          </w:p>
          <w:p w:rsidR="008A41A9" w:rsidRDefault="008A41A9" w:rsidP="00D67D6F">
            <w:pPr>
              <w:jc w:val="both"/>
              <w:rPr>
                <w:szCs w:val="24"/>
                <w:lang w:val="en-US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7965DF" w:rsidRDefault="00893F34" w:rsidP="00D67D6F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2823,367</w:t>
            </w:r>
          </w:p>
        </w:tc>
      </w:tr>
      <w:tr w:rsidR="00E14890" w:rsidRPr="00006A2F" w:rsidTr="00734465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7965DF" w:rsidRDefault="00893F34" w:rsidP="00D67D6F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2823,367</w:t>
            </w:r>
          </w:p>
        </w:tc>
      </w:tr>
      <w:tr w:rsidR="00CA401A" w:rsidRPr="00006A2F" w:rsidTr="00734465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7965DF" w:rsidRDefault="00893F34" w:rsidP="00D67D6F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893F34" w:rsidP="00D67D6F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893F34" w:rsidP="00D67D6F">
            <w:pPr>
              <w:jc w:val="right"/>
            </w:pPr>
            <w:r>
              <w:t>976,858</w:t>
            </w:r>
          </w:p>
        </w:tc>
      </w:tr>
      <w:tr w:rsidR="00CA401A" w:rsidRPr="00006A2F" w:rsidTr="00734465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7965DF" w:rsidRDefault="00893F34" w:rsidP="00D67D6F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893F34" w:rsidP="00D67D6F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893F34" w:rsidP="00D67D6F">
            <w:pPr>
              <w:jc w:val="right"/>
            </w:pPr>
            <w:r>
              <w:t>976,858</w:t>
            </w:r>
          </w:p>
        </w:tc>
      </w:tr>
      <w:tr w:rsidR="00CA401A" w:rsidRPr="00006A2F" w:rsidTr="00734465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7965DF" w:rsidRDefault="00893F34" w:rsidP="00D67D6F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893F34" w:rsidP="00D67D6F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893F34" w:rsidP="00D67D6F">
            <w:pPr>
              <w:jc w:val="right"/>
            </w:pPr>
            <w:r>
              <w:t>976,858</w:t>
            </w:r>
          </w:p>
        </w:tc>
      </w:tr>
      <w:tr w:rsidR="00E14890" w:rsidRPr="00006A2F" w:rsidTr="00734465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90635" w:rsidRDefault="00B6726F" w:rsidP="00D67D6F">
            <w:pPr>
              <w:jc w:val="right"/>
            </w:pPr>
            <w:r w:rsidRPr="00B90635">
              <w:t>1073,256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849,810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893F34" w:rsidP="00D67D6F">
            <w:pPr>
              <w:jc w:val="right"/>
            </w:pPr>
            <w:r>
              <w:t>864,420</w:t>
            </w:r>
          </w:p>
        </w:tc>
      </w:tr>
      <w:tr w:rsidR="00E14890" w:rsidRPr="00006A2F" w:rsidTr="00734465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B90635" w:rsidRDefault="00B6726F" w:rsidP="00D67D6F">
            <w:pPr>
              <w:jc w:val="right"/>
            </w:pPr>
            <w:r w:rsidRPr="00B90635">
              <w:t>1050,956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1F36A4" w:rsidP="00D67D6F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1F36A4" w:rsidP="00D67D6F">
            <w:pPr>
              <w:jc w:val="right"/>
            </w:pPr>
            <w:r>
              <w:t>842,120</w:t>
            </w:r>
          </w:p>
        </w:tc>
      </w:tr>
      <w:tr w:rsidR="00E14890" w:rsidRPr="00006A2F" w:rsidTr="00734465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FA3" w:rsidRPr="00B90635" w:rsidRDefault="00B6726F" w:rsidP="006B6221">
            <w:pPr>
              <w:jc w:val="right"/>
            </w:pPr>
            <w:r w:rsidRPr="00B90635">
              <w:t>1050,956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1F36A4" w:rsidP="00D67D6F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1F36A4" w:rsidP="00D67D6F">
            <w:pPr>
              <w:jc w:val="right"/>
            </w:pPr>
            <w:r>
              <w:t>842,120</w:t>
            </w:r>
          </w:p>
        </w:tc>
      </w:tr>
      <w:tr w:rsidR="00D67D6F" w:rsidRPr="00006A2F" w:rsidTr="00734465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8479C5" w:rsidRDefault="00893F34" w:rsidP="00D67D6F">
            <w:pPr>
              <w:jc w:val="right"/>
            </w:pPr>
            <w: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1F36A4" w:rsidP="00D67D6F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1F36A4" w:rsidP="00D67D6F">
            <w:pPr>
              <w:jc w:val="right"/>
            </w:pPr>
            <w:r>
              <w:t>22,300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8479C5" w:rsidRDefault="00893F34" w:rsidP="00D67D6F">
            <w:pPr>
              <w:jc w:val="right"/>
            </w:pPr>
            <w: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1F36A4" w:rsidP="00D67D6F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1F36A4" w:rsidP="00D67D6F">
            <w:pPr>
              <w:jc w:val="right"/>
            </w:pPr>
            <w:r>
              <w:t>22,300</w:t>
            </w:r>
          </w:p>
        </w:tc>
      </w:tr>
      <w:tr w:rsidR="009B155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9B155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</w:tr>
      <w:tr w:rsidR="009B155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9B155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9B155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9B155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BF4163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both"/>
              <w:rPr>
                <w:szCs w:val="24"/>
              </w:rPr>
            </w:pPr>
            <w:r w:rsidRPr="00B90635">
              <w:rPr>
                <w:szCs w:val="24"/>
              </w:rPr>
              <w:t>Кредиторская задолженность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both"/>
              <w:rPr>
                <w:szCs w:val="24"/>
              </w:rPr>
            </w:pPr>
            <w:r w:rsidRPr="00B90635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163" w:rsidRPr="00B90635" w:rsidRDefault="00BF4163" w:rsidP="00BF416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163" w:rsidRPr="00B90635" w:rsidRDefault="00BF4163" w:rsidP="00BF4163">
            <w:pPr>
              <w:jc w:val="right"/>
            </w:pPr>
            <w:r w:rsidRPr="00B90635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right"/>
            </w:pPr>
            <w:r w:rsidRPr="00B90635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right"/>
            </w:pPr>
            <w:r w:rsidRPr="00B90635">
              <w:t>0,000</w:t>
            </w:r>
          </w:p>
        </w:tc>
      </w:tr>
      <w:tr w:rsidR="00BF4163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both"/>
              <w:rPr>
                <w:szCs w:val="24"/>
              </w:rPr>
            </w:pPr>
            <w:r w:rsidRPr="00B90635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both"/>
              <w:rPr>
                <w:szCs w:val="24"/>
              </w:rPr>
            </w:pPr>
            <w:r w:rsidRPr="00B90635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163" w:rsidRPr="00B90635" w:rsidRDefault="00BF4163" w:rsidP="00BF416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163" w:rsidRPr="00B90635" w:rsidRDefault="00BF4163" w:rsidP="00BF4163">
            <w:pPr>
              <w:jc w:val="right"/>
            </w:pPr>
            <w:r w:rsidRPr="00B90635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right"/>
            </w:pPr>
            <w:r w:rsidRPr="00B90635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right"/>
            </w:pPr>
            <w:r w:rsidRPr="00B90635">
              <w:t>0,000</w:t>
            </w:r>
          </w:p>
        </w:tc>
      </w:tr>
      <w:tr w:rsidR="00BF4163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both"/>
              <w:rPr>
                <w:szCs w:val="24"/>
              </w:rPr>
            </w:pPr>
            <w:r w:rsidRPr="00B9063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both"/>
              <w:rPr>
                <w:szCs w:val="24"/>
              </w:rPr>
            </w:pPr>
            <w:r w:rsidRPr="00B90635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163" w:rsidRPr="00B90635" w:rsidRDefault="00BF4163" w:rsidP="00BF4163">
            <w:pPr>
              <w:rPr>
                <w:szCs w:val="24"/>
              </w:rPr>
            </w:pPr>
            <w:r w:rsidRPr="00B90635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163" w:rsidRPr="00B90635" w:rsidRDefault="00BF4163" w:rsidP="00BF4163">
            <w:pPr>
              <w:jc w:val="right"/>
            </w:pPr>
            <w:r w:rsidRPr="00B90635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right"/>
            </w:pPr>
            <w:r w:rsidRPr="00B90635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right"/>
            </w:pPr>
            <w:r w:rsidRPr="00B90635">
              <w:t>0,000</w:t>
            </w:r>
          </w:p>
        </w:tc>
      </w:tr>
      <w:tr w:rsidR="00BF4163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both"/>
              <w:rPr>
                <w:szCs w:val="24"/>
              </w:rPr>
            </w:pPr>
            <w:r w:rsidRPr="00B9063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both"/>
              <w:rPr>
                <w:szCs w:val="24"/>
              </w:rPr>
            </w:pPr>
            <w:r w:rsidRPr="00B90635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center"/>
              <w:rPr>
                <w:szCs w:val="24"/>
              </w:rPr>
            </w:pPr>
            <w:r w:rsidRPr="00B90635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163" w:rsidRPr="00B90635" w:rsidRDefault="00BF4163" w:rsidP="00BF4163">
            <w:pPr>
              <w:rPr>
                <w:szCs w:val="24"/>
              </w:rPr>
            </w:pPr>
            <w:r w:rsidRPr="00B90635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4163" w:rsidRPr="00B90635" w:rsidRDefault="00BF4163" w:rsidP="00BF4163">
            <w:pPr>
              <w:jc w:val="right"/>
            </w:pPr>
            <w:r w:rsidRPr="00B90635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right"/>
            </w:pPr>
            <w:r w:rsidRPr="00B90635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163" w:rsidRPr="00B90635" w:rsidRDefault="00BF4163" w:rsidP="00BF4163">
            <w:pPr>
              <w:jc w:val="right"/>
            </w:pPr>
            <w:r w:rsidRPr="00B90635">
              <w:t>0,000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D67D6F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2A04EB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2A04EB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006A2F">
              <w:rPr>
                <w:szCs w:val="24"/>
              </w:rPr>
              <w:t xml:space="preserve"> </w:t>
            </w:r>
            <w:r w:rsidR="001D7258" w:rsidRPr="00C05D73">
              <w:rPr>
                <w:szCs w:val="24"/>
              </w:rPr>
              <w:t>Русско-Камешкирского</w:t>
            </w:r>
            <w:r w:rsidRPr="00C05D73">
              <w:rPr>
                <w:szCs w:val="24"/>
              </w:rPr>
              <w:t xml:space="preserve">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D67D6F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1F53B1" w:rsidRDefault="001F53B1" w:rsidP="00D67D6F">
            <w:pPr>
              <w:jc w:val="right"/>
              <w:rPr>
                <w:b/>
                <w:color w:val="0070C0"/>
              </w:rPr>
            </w:pPr>
            <w:r w:rsidRPr="001F53B1">
              <w:rPr>
                <w:b/>
                <w:color w:val="0070C0"/>
              </w:rPr>
              <w:t>1048,010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C226F1" w:rsidP="00D67D6F">
            <w:pPr>
              <w:jc w:val="right"/>
              <w:rPr>
                <w:b/>
              </w:rPr>
            </w:pPr>
            <w:r>
              <w:rPr>
                <w:b/>
              </w:rPr>
              <w:t>570,080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C226F1" w:rsidP="00D67D6F">
            <w:pPr>
              <w:jc w:val="right"/>
              <w:rPr>
                <w:b/>
              </w:rPr>
            </w:pPr>
            <w:r>
              <w:rPr>
                <w:b/>
              </w:rPr>
              <w:t>587,415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</w:t>
            </w:r>
            <w:r w:rsidR="0090535E"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CB5E12">
              <w:rPr>
                <w:szCs w:val="24"/>
              </w:rPr>
              <w:t>Русско-Камешкирском</w:t>
            </w:r>
            <w:r w:rsidRPr="00CB5E12">
              <w:rPr>
                <w:szCs w:val="24"/>
              </w:rPr>
              <w:t xml:space="preserve"> сельсовете Камешкирского района</w:t>
            </w:r>
            <w:r w:rsidR="0090535E"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D67D6F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B5E12" w:rsidRDefault="002F4721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CB5E12">
              <w:rPr>
                <w:b/>
                <w:szCs w:val="24"/>
              </w:rPr>
              <w:t xml:space="preserve">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734465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99544A" w:rsidRDefault="002F4721" w:rsidP="00D67D6F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 xml:space="preserve">Муниципальная программа «Обеспечение муниципального управления </w:t>
            </w:r>
            <w:r w:rsidRPr="0099544A">
              <w:rPr>
                <w:szCs w:val="24"/>
              </w:rPr>
              <w:lastRenderedPageBreak/>
              <w:t xml:space="preserve">собственностью </w:t>
            </w:r>
            <w:r w:rsidR="001D7258" w:rsidRPr="0099544A">
              <w:rPr>
                <w:szCs w:val="24"/>
              </w:rPr>
              <w:t>Русско-Камешкирского</w:t>
            </w:r>
            <w:r w:rsidRPr="0099544A">
              <w:rPr>
                <w:szCs w:val="24"/>
              </w:rPr>
              <w:t xml:space="preserve"> сельсовета Камешкирского района</w:t>
            </w:r>
            <w:r w:rsidR="0024050D"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90635" w:rsidRDefault="001F53B1" w:rsidP="00D67D6F">
            <w:pPr>
              <w:jc w:val="right"/>
            </w:pPr>
            <w:r w:rsidRPr="001F53B1">
              <w:rPr>
                <w:color w:val="0070C0"/>
              </w:rPr>
              <w:t>1029,010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568,415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99544A" w:rsidRDefault="002F4721" w:rsidP="00D67D6F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lastRenderedPageBreak/>
              <w:t xml:space="preserve">Подпрограмма «Об управлении муниципальной собственностью </w:t>
            </w:r>
            <w:r w:rsidR="001D7258" w:rsidRPr="0099544A">
              <w:rPr>
                <w:szCs w:val="24"/>
              </w:rPr>
              <w:t>Русско-Камешкирского</w:t>
            </w:r>
            <w:r w:rsidRPr="0099544A">
              <w:rPr>
                <w:szCs w:val="24"/>
              </w:rPr>
              <w:t xml:space="preserve"> сельсовета Камешкирского района</w:t>
            </w:r>
            <w:r w:rsidR="0024050D"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90635" w:rsidRDefault="001F53B1" w:rsidP="00D67D6F">
            <w:pPr>
              <w:jc w:val="right"/>
            </w:pPr>
            <w:r w:rsidRPr="001F53B1">
              <w:rPr>
                <w:color w:val="0070C0"/>
              </w:rPr>
              <w:t>1029,010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568,415</w:t>
            </w:r>
          </w:p>
        </w:tc>
      </w:tr>
      <w:tr w:rsidR="002F4721" w:rsidRPr="00006A2F" w:rsidTr="00734465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BD4DD7">
              <w:rPr>
                <w:szCs w:val="24"/>
              </w:rPr>
              <w:t>Русско-Камешкирского</w:t>
            </w:r>
            <w:r w:rsidRPr="00BD4DD7">
              <w:rPr>
                <w:szCs w:val="24"/>
              </w:rPr>
              <w:t xml:space="preserve">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90635" w:rsidRDefault="002F4721" w:rsidP="00D67D6F">
            <w:pPr>
              <w:jc w:val="right"/>
            </w:pPr>
          </w:p>
          <w:p w:rsidR="00D25B01" w:rsidRPr="00B90635" w:rsidRDefault="00D25B01" w:rsidP="00D67D6F">
            <w:pPr>
              <w:jc w:val="right"/>
            </w:pPr>
          </w:p>
          <w:p w:rsidR="00D25B01" w:rsidRPr="00B90635" w:rsidRDefault="00D25B01" w:rsidP="00D67D6F">
            <w:pPr>
              <w:jc w:val="right"/>
            </w:pPr>
          </w:p>
          <w:p w:rsidR="007145DC" w:rsidRPr="00B90635" w:rsidRDefault="007145DC" w:rsidP="00D67D6F">
            <w:pPr>
              <w:jc w:val="right"/>
            </w:pPr>
          </w:p>
          <w:p w:rsidR="00D25B01" w:rsidRPr="001F53B1" w:rsidRDefault="001F53B1" w:rsidP="007145DC">
            <w:pPr>
              <w:jc w:val="right"/>
              <w:rPr>
                <w:color w:val="0070C0"/>
              </w:rPr>
            </w:pPr>
            <w:r w:rsidRPr="001F53B1">
              <w:rPr>
                <w:color w:val="0070C0"/>
              </w:rPr>
              <w:t>1029,010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14BC6">
            <w:pPr>
              <w:jc w:val="right"/>
            </w:pPr>
            <w:r>
              <w:t>568,415</w:t>
            </w:r>
          </w:p>
        </w:tc>
      </w:tr>
      <w:tr w:rsidR="0034129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41291" w:rsidRDefault="00341291" w:rsidP="00D67D6F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B90635" w:rsidRDefault="00147996" w:rsidP="00147996">
            <w:pPr>
              <w:jc w:val="right"/>
            </w:pPr>
            <w:r w:rsidRPr="00B90635">
              <w:t>6</w:t>
            </w:r>
            <w:r w:rsidR="007145DC" w:rsidRPr="00B90635">
              <w:t>7,</w:t>
            </w:r>
            <w:r w:rsidRPr="00B90635">
              <w:t>5</w:t>
            </w:r>
            <w:r w:rsidR="007145DC" w:rsidRPr="00B90635">
              <w:t>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7145DC" w:rsidP="00D67D6F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7145DC" w:rsidP="00D67D6F">
            <w:pPr>
              <w:jc w:val="right"/>
            </w:pPr>
            <w:r>
              <w:t>7,000</w:t>
            </w:r>
          </w:p>
        </w:tc>
      </w:tr>
      <w:tr w:rsidR="00147996" w:rsidRPr="00006A2F" w:rsidTr="00147996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96" w:rsidRPr="00006A2F" w:rsidRDefault="00147996" w:rsidP="00147996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96" w:rsidRPr="00006A2F" w:rsidRDefault="00147996" w:rsidP="00147996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96" w:rsidRPr="00006A2F" w:rsidRDefault="00147996" w:rsidP="00147996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96" w:rsidRPr="00006A2F" w:rsidRDefault="00147996" w:rsidP="00147996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96" w:rsidRPr="00006A2F" w:rsidRDefault="00147996" w:rsidP="001479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96" w:rsidRPr="00006A2F" w:rsidRDefault="00147996" w:rsidP="001479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96" w:rsidRPr="00006A2F" w:rsidRDefault="00147996" w:rsidP="001479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996" w:rsidRPr="00006A2F" w:rsidRDefault="00147996" w:rsidP="00147996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996" w:rsidRPr="00B90635" w:rsidRDefault="00147996" w:rsidP="00147996">
            <w:pPr>
              <w:jc w:val="right"/>
            </w:pPr>
            <w:r w:rsidRPr="00B90635"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96" w:rsidRPr="00006A2F" w:rsidRDefault="00147996" w:rsidP="00147996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96" w:rsidRPr="00006A2F" w:rsidRDefault="00147996" w:rsidP="00147996">
            <w:pPr>
              <w:jc w:val="right"/>
            </w:pPr>
            <w:r>
              <w:t>7,000</w:t>
            </w:r>
          </w:p>
        </w:tc>
      </w:tr>
      <w:tr w:rsidR="00147996" w:rsidRPr="00006A2F" w:rsidTr="00147996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96" w:rsidRPr="00006A2F" w:rsidRDefault="00147996" w:rsidP="00147996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96" w:rsidRPr="00006A2F" w:rsidRDefault="00147996" w:rsidP="00147996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96" w:rsidRPr="00006A2F" w:rsidRDefault="00147996" w:rsidP="00147996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96" w:rsidRPr="00006A2F" w:rsidRDefault="00147996" w:rsidP="00147996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96" w:rsidRPr="00006A2F" w:rsidRDefault="00147996" w:rsidP="001479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96" w:rsidRPr="00006A2F" w:rsidRDefault="00147996" w:rsidP="001479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96" w:rsidRPr="00006A2F" w:rsidRDefault="00147996" w:rsidP="001479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996" w:rsidRPr="00006A2F" w:rsidRDefault="00147996" w:rsidP="00147996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996" w:rsidRPr="00B90635" w:rsidRDefault="00147996" w:rsidP="00147996">
            <w:pPr>
              <w:jc w:val="right"/>
            </w:pPr>
            <w:r w:rsidRPr="00B90635"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96" w:rsidRPr="00006A2F" w:rsidRDefault="00147996" w:rsidP="00147996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996" w:rsidRPr="00006A2F" w:rsidRDefault="00147996" w:rsidP="00147996">
            <w:pPr>
              <w:jc w:val="right"/>
            </w:pPr>
            <w:r>
              <w:t>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965DF" w:rsidRDefault="001F53B1" w:rsidP="00D67D6F">
            <w:pPr>
              <w:jc w:val="right"/>
            </w:pPr>
            <w:r w:rsidRPr="001F53B1">
              <w:rPr>
                <w:color w:val="0070C0"/>
              </w:rPr>
              <w:t>961,510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561,415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965DF" w:rsidRDefault="001F53B1" w:rsidP="00D67D6F">
            <w:pPr>
              <w:jc w:val="right"/>
            </w:pPr>
            <w:r w:rsidRPr="001F53B1">
              <w:rPr>
                <w:color w:val="0070C0"/>
              </w:rPr>
              <w:t>961,510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561,415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1F53B1" w:rsidRDefault="001F53B1" w:rsidP="00D67D6F">
            <w:pPr>
              <w:jc w:val="right"/>
              <w:rPr>
                <w:color w:val="0070C0"/>
              </w:rPr>
            </w:pPr>
            <w:r w:rsidRPr="001F53B1">
              <w:rPr>
                <w:color w:val="0070C0"/>
              </w:rPr>
              <w:t>961,510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561,415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D4DD7" w:rsidRDefault="002F4721" w:rsidP="00D67D6F">
            <w:pPr>
              <w:jc w:val="both"/>
              <w:rPr>
                <w:szCs w:val="24"/>
              </w:rPr>
            </w:pPr>
            <w:r w:rsidRPr="00BD4DD7">
              <w:rPr>
                <w:szCs w:val="24"/>
              </w:rPr>
              <w:t xml:space="preserve">Муниципальная программа «Обеспечение общественного порядка и противодействие преступности в </w:t>
            </w:r>
            <w:r w:rsidR="001D7258" w:rsidRPr="00BD4DD7">
              <w:rPr>
                <w:szCs w:val="24"/>
              </w:rPr>
              <w:t>Русско-Камешкирском</w:t>
            </w:r>
            <w:r w:rsidRPr="00BD4DD7">
              <w:rPr>
                <w:szCs w:val="24"/>
              </w:rPr>
              <w:t xml:space="preserve"> сельсовете Камешкирского района</w:t>
            </w:r>
            <w:r w:rsidR="003E161A">
              <w:rPr>
                <w:szCs w:val="24"/>
              </w:rPr>
              <w:t xml:space="preserve"> </w:t>
            </w:r>
            <w:r w:rsidR="003E161A">
              <w:rPr>
                <w:szCs w:val="24"/>
              </w:rPr>
              <w:lastRenderedPageBreak/>
              <w:t>Пензенской области</w:t>
            </w:r>
            <w:r w:rsidRPr="00BD4DD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145DC" w:rsidP="00D67D6F">
            <w:pPr>
              <w:jc w:val="right"/>
            </w:pPr>
            <w:r>
              <w:t>17,000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17,000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17,000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D4DD7" w:rsidRDefault="00D7078D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Подпрограмма «</w:t>
            </w:r>
            <w:r w:rsidR="002F4721" w:rsidRPr="00BD4DD7">
              <w:rPr>
                <w:szCs w:val="24"/>
              </w:rPr>
              <w:t xml:space="preserve">Профилактика правонарушений и экстремистской деятельности в </w:t>
            </w:r>
            <w:r w:rsidR="001D7258" w:rsidRPr="00BD4DD7">
              <w:rPr>
                <w:szCs w:val="24"/>
              </w:rPr>
              <w:t>Русско-Камешкирском</w:t>
            </w:r>
            <w:r w:rsidR="002F4721" w:rsidRPr="00BD4DD7">
              <w:rPr>
                <w:szCs w:val="24"/>
              </w:rPr>
              <w:t xml:space="preserve"> сельсовете Камешкирского района </w:t>
            </w:r>
            <w:r w:rsidR="003E161A">
              <w:rPr>
                <w:szCs w:val="24"/>
              </w:rPr>
              <w:t>Пензенской области</w:t>
            </w:r>
            <w:r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145DC" w:rsidP="00D67D6F">
            <w:pPr>
              <w:jc w:val="right"/>
            </w:pPr>
            <w:r>
              <w:t>7</w:t>
            </w:r>
            <w:r w:rsidR="00AD1FFB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7</w:t>
            </w:r>
            <w:r w:rsidR="00AD1FFB">
              <w:t>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145DC" w:rsidP="00D67D6F">
            <w:pPr>
              <w:jc w:val="right"/>
            </w:pPr>
            <w:r>
              <w:t>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="001D7258"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FB531C" w:rsidP="00D67D6F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531C" w:rsidP="00D67D6F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531C" w:rsidP="00D67D6F">
            <w:pPr>
              <w:jc w:val="right"/>
            </w:pPr>
            <w:r>
              <w:t>7,000</w:t>
            </w:r>
          </w:p>
        </w:tc>
      </w:tr>
      <w:tr w:rsidR="002F4721" w:rsidRPr="00006A2F" w:rsidTr="00734465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C656A" w:rsidP="003E161A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C656A" w:rsidP="00D67D6F">
            <w:pPr>
              <w:jc w:val="right"/>
            </w:pPr>
            <w:r>
              <w:t>7,000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EC656A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</w:tr>
      <w:tr w:rsidR="00D7078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C226F1" w:rsidP="00D67D6F">
            <w:pPr>
              <w:jc w:val="right"/>
            </w:pPr>
            <w:r>
              <w:t>3,000</w:t>
            </w:r>
          </w:p>
        </w:tc>
      </w:tr>
      <w:tr w:rsidR="00AD1FFB" w:rsidRPr="00006A2F" w:rsidTr="00734465">
        <w:trPr>
          <w:trHeight w:val="99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</w:tr>
      <w:tr w:rsidR="00AD1FFB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</w:tr>
      <w:tr w:rsidR="00AD1FFB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</w:tr>
      <w:tr w:rsidR="00AD1FFB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04672F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</w:tr>
      <w:tr w:rsidR="00AD1FFB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0467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04672F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C226F1" w:rsidP="00D67D6F">
            <w:pPr>
              <w:jc w:val="right"/>
            </w:pPr>
            <w:r>
              <w:t>4,000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651047">
              <w:rPr>
                <w:szCs w:val="24"/>
              </w:rPr>
              <w:t>Русско-Камешкирского</w:t>
            </w:r>
            <w:r w:rsidRPr="00651047">
              <w:rPr>
                <w:szCs w:val="24"/>
              </w:rPr>
              <w:t xml:space="preserve"> сельсовета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A1A" w:rsidRDefault="00B0649A" w:rsidP="00D67D6F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64C27" w:rsidRDefault="00B0649A" w:rsidP="00D67D6F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3452B" w:rsidRDefault="00B0649A" w:rsidP="00D67D6F">
            <w:pPr>
              <w:jc w:val="right"/>
            </w:pPr>
            <w:r>
              <w:t>251,100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651047">
              <w:rPr>
                <w:szCs w:val="24"/>
              </w:rPr>
              <w:t>Русско-Камешкирском</w:t>
            </w:r>
            <w:r w:rsidRPr="00651047">
              <w:rPr>
                <w:szCs w:val="24"/>
              </w:rPr>
              <w:t xml:space="preserve"> сельсовете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038F" w:rsidRPr="00006A2F" w:rsidRDefault="00F35F74" w:rsidP="005E038F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35F74" w:rsidP="00D67D6F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35F74" w:rsidP="00D67D6F">
            <w:pPr>
              <w:jc w:val="right"/>
            </w:pPr>
            <w:r>
              <w:t>251,100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651047">
              <w:rPr>
                <w:szCs w:val="24"/>
              </w:rPr>
              <w:t>Русско-Камешкирского</w:t>
            </w:r>
            <w:r w:rsidRPr="00651047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F35F74" w:rsidP="00D67D6F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35F74" w:rsidP="00D67D6F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35F74" w:rsidP="00D67D6F">
            <w:pPr>
              <w:jc w:val="right"/>
            </w:pPr>
            <w:r>
              <w:t>251,100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F35F74" w:rsidP="00D67D6F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35F74" w:rsidP="00D67D6F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35F74" w:rsidP="00D67D6F">
            <w:pPr>
              <w:jc w:val="right"/>
            </w:pPr>
            <w:r>
              <w:t>251,100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562E7" w:rsidP="00D67D6F">
            <w:pPr>
              <w:jc w:val="right"/>
            </w:pPr>
            <w:r>
              <w:t>234,779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248,599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562E7" w:rsidP="00D67D6F">
            <w:pPr>
              <w:jc w:val="right"/>
            </w:pPr>
            <w:r>
              <w:t>234,779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0759F2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248,599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006A2F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562E7" w:rsidP="00D67D6F">
            <w:pPr>
              <w:jc w:val="right"/>
            </w:pPr>
            <w:r>
              <w:t>0,221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2,501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562E7" w:rsidP="00D67D6F">
            <w:pPr>
              <w:jc w:val="right"/>
            </w:pPr>
            <w:r>
              <w:t>0,221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850091" w:rsidP="00D67D6F">
            <w:pPr>
              <w:jc w:val="right"/>
            </w:pPr>
            <w:r>
              <w:t>2,501</w:t>
            </w:r>
          </w:p>
        </w:tc>
      </w:tr>
      <w:tr w:rsidR="002F4721" w:rsidRPr="00006A2F" w:rsidTr="00734465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B0649A" w:rsidP="00F31FD1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2F4721" w:rsidRPr="00006A2F" w:rsidTr="00734465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A1FEB" w:rsidRDefault="00CA1FEB" w:rsidP="00D67D6F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Муниципальная программа «Развитие гражданского общества на территории</w:t>
            </w:r>
            <w:r>
              <w:rPr>
                <w:color w:val="FF0066"/>
                <w:szCs w:val="24"/>
              </w:rPr>
              <w:t xml:space="preserve">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B0649A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214459">
              <w:rPr>
                <w:szCs w:val="24"/>
              </w:rPr>
              <w:t>Русско-Камешкирском</w:t>
            </w:r>
            <w:r w:rsidRPr="00214459">
              <w:rPr>
                <w:szCs w:val="24"/>
              </w:rPr>
              <w:t xml:space="preserve"> сельсовете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Основное мероприятие «Предоставление меж</w:t>
            </w:r>
            <w:r w:rsidR="00F31FD1" w:rsidRPr="00214459">
              <w:rPr>
                <w:szCs w:val="24"/>
              </w:rPr>
              <w:t>б</w:t>
            </w:r>
            <w:r w:rsidR="00642B99" w:rsidRPr="00214459">
              <w:rPr>
                <w:szCs w:val="24"/>
              </w:rPr>
              <w:t>юджет</w:t>
            </w:r>
            <w:r w:rsidRPr="00214459">
              <w:rPr>
                <w:szCs w:val="24"/>
              </w:rPr>
              <w:t>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Иные меж</w:t>
            </w:r>
            <w:r w:rsidR="00F31FD1" w:rsidRPr="00214459">
              <w:rPr>
                <w:szCs w:val="24"/>
              </w:rPr>
              <w:t>б</w:t>
            </w:r>
            <w:r w:rsidR="00642B99" w:rsidRPr="00214459">
              <w:rPr>
                <w:szCs w:val="24"/>
              </w:rPr>
              <w:t>юджет</w:t>
            </w:r>
            <w:r w:rsidRPr="00214459">
              <w:rPr>
                <w:szCs w:val="24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Меж</w:t>
            </w:r>
            <w:r w:rsidR="00F31FD1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 w:rsidR="00F31FD1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B0649A" w:rsidP="00D67D6F">
            <w:pPr>
              <w:jc w:val="right"/>
            </w:pPr>
            <w:r w:rsidRPr="00B0649A">
              <w:t>1155,715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B91" w:rsidRPr="00B90635" w:rsidRDefault="00F67B91" w:rsidP="00F67B91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7704,160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1539,000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1587,000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E376B" w:rsidRDefault="00B90635" w:rsidP="00D67D6F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B0649A" w:rsidP="00D67D6F">
            <w:pPr>
              <w:jc w:val="right"/>
              <w:rPr>
                <w:b/>
              </w:rPr>
            </w:pPr>
            <w:r>
              <w:rPr>
                <w:b/>
              </w:rPr>
              <w:t>1487,000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сельсовета Камешкирского района</w:t>
            </w:r>
            <w:r w:rsidR="003D7106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E376B" w:rsidRDefault="00B90635" w:rsidP="00D67D6F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273B5" w:rsidRDefault="00334561" w:rsidP="00D67D6F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273B5" w:rsidRDefault="00334561" w:rsidP="00D67D6F">
            <w:pPr>
              <w:jc w:val="right"/>
            </w:pPr>
            <w:r>
              <w:t>1487,000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«Содержание улично-дорожной сети населенных пунктов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</w:t>
            </w:r>
            <w:r w:rsidRPr="00214459">
              <w:rPr>
                <w:b/>
                <w:szCs w:val="24"/>
              </w:rPr>
              <w:t xml:space="preserve"> </w:t>
            </w:r>
            <w:r w:rsidRPr="00214459">
              <w:rPr>
                <w:szCs w:val="24"/>
              </w:rPr>
              <w:t>сельсовета Камешкирского района</w:t>
            </w:r>
            <w:r w:rsidR="00BA3874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E376B" w:rsidRDefault="00B90635" w:rsidP="00C01670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1905,12</w:t>
            </w:r>
            <w:r w:rsidR="00C01670">
              <w:rPr>
                <w:color w:val="0070C0"/>
              </w:rP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9F6827" w:rsidP="00D67D6F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9F6827" w:rsidP="00D67D6F">
            <w:pPr>
              <w:jc w:val="right"/>
            </w:pPr>
            <w:r>
              <w:t>1487,000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E376B" w:rsidRDefault="00B90635" w:rsidP="00C01670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1905,12</w:t>
            </w:r>
            <w:r w:rsidR="00C01670">
              <w:rPr>
                <w:color w:val="0070C0"/>
              </w:rP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E376B" w:rsidRDefault="00B90635" w:rsidP="00C01670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1905,12</w:t>
            </w:r>
            <w:r w:rsidR="00C01670">
              <w:rPr>
                <w:color w:val="0070C0"/>
              </w:rP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E376B" w:rsidRDefault="00B90635" w:rsidP="00C01670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1905,12</w:t>
            </w:r>
            <w:r w:rsidR="00C01670">
              <w:rPr>
                <w:color w:val="0070C0"/>
              </w:rP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1487,000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E376B" w:rsidRDefault="00B90635" w:rsidP="00C01670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1905,12</w:t>
            </w:r>
            <w:r w:rsidR="00C01670">
              <w:rPr>
                <w:color w:val="0070C0"/>
              </w:rP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1487,000</w:t>
            </w:r>
          </w:p>
        </w:tc>
      </w:tr>
      <w:tr w:rsidR="00A0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8942B0" w:rsidRDefault="00CC1710" w:rsidP="00D67D6F">
            <w:pPr>
              <w:jc w:val="right"/>
            </w:pPr>
            <w:r w:rsidRPr="008942B0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</w:tr>
      <w:tr w:rsidR="00A0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 xml:space="preserve">Основное мероприятие «Мероприятия </w:t>
            </w:r>
            <w:r w:rsidRPr="00A00595">
              <w:rPr>
                <w:szCs w:val="24"/>
              </w:rPr>
              <w:lastRenderedPageBreak/>
              <w:t>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8942B0" w:rsidRDefault="00CC1710" w:rsidP="00D67D6F">
            <w:pPr>
              <w:jc w:val="right"/>
            </w:pPr>
            <w:r w:rsidRPr="008942B0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</w:tr>
      <w:tr w:rsidR="00A0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lastRenderedPageBreak/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8942B0" w:rsidRDefault="00CC1710" w:rsidP="00D67D6F">
            <w:pPr>
              <w:jc w:val="right"/>
            </w:pPr>
            <w:r w:rsidRPr="008942B0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</w:tr>
      <w:tr w:rsidR="00A0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8942B0" w:rsidRDefault="00CC1710" w:rsidP="00D67D6F">
            <w:pPr>
              <w:jc w:val="right"/>
            </w:pPr>
            <w:r w:rsidRPr="008942B0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</w:tr>
      <w:tr w:rsidR="00A0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8942B0" w:rsidRDefault="00CC1710" w:rsidP="00D63815">
            <w:pPr>
              <w:jc w:val="right"/>
            </w:pPr>
            <w:r w:rsidRPr="008942B0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334561" w:rsidP="00D67D6F">
            <w:pPr>
              <w:jc w:val="right"/>
            </w:pPr>
            <w:r>
              <w:t>0,000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6C14B0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B91" w:rsidRDefault="00F67B91" w:rsidP="001A7483">
            <w:pPr>
              <w:jc w:val="right"/>
              <w:rPr>
                <w:b/>
                <w:color w:val="0070C0"/>
              </w:rPr>
            </w:pPr>
            <w:r w:rsidRPr="00F67B91">
              <w:rPr>
                <w:b/>
                <w:color w:val="0070C0"/>
              </w:rPr>
              <w:t>150</w:t>
            </w:r>
            <w:r w:rsidR="00334561" w:rsidRPr="00F67B91">
              <w:rPr>
                <w:b/>
                <w:color w:val="0070C0"/>
              </w:rPr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Муниципальная программа «Обеспечение муниципального управления собственностью 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</w:t>
            </w:r>
            <w:r w:rsidR="00EA6365"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B91" w:rsidRDefault="00F67B91" w:rsidP="00D67D6F">
            <w:pPr>
              <w:jc w:val="right"/>
              <w:rPr>
                <w:color w:val="0070C0"/>
              </w:rPr>
            </w:pPr>
            <w:r w:rsidRPr="00F67B91">
              <w:rPr>
                <w:color w:val="0070C0"/>
              </w:rPr>
              <w:t>150</w:t>
            </w:r>
            <w:r w:rsidR="00334561" w:rsidRPr="00F67B91">
              <w:rPr>
                <w:color w:val="0070C0"/>
              </w:rPr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A7AD3" w:rsidRDefault="00334561" w:rsidP="00D67D6F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A7AD3" w:rsidRDefault="00334561" w:rsidP="00D67D6F">
            <w:pPr>
              <w:jc w:val="right"/>
            </w:pPr>
            <w:r>
              <w:t>100,000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Подпрограмма «Об управлении муниципальной собственностью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Камешкирского района</w:t>
            </w:r>
            <w:r w:rsidR="00EA6365"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B91" w:rsidRDefault="00F67B91" w:rsidP="00D67D6F">
            <w:pPr>
              <w:jc w:val="right"/>
              <w:rPr>
                <w:color w:val="0070C0"/>
              </w:rPr>
            </w:pPr>
            <w:r w:rsidRPr="00F67B91">
              <w:rPr>
                <w:color w:val="0070C0"/>
              </w:rPr>
              <w:t>150</w:t>
            </w:r>
            <w:r w:rsidR="00334561" w:rsidRPr="00F67B91">
              <w:rPr>
                <w:color w:val="0070C0"/>
              </w:rPr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100,000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8E6878">
              <w:rPr>
                <w:szCs w:val="24"/>
              </w:rPr>
              <w:t>Русско-</w:t>
            </w:r>
            <w:r w:rsidR="001D7258" w:rsidRPr="008E6878">
              <w:rPr>
                <w:szCs w:val="24"/>
              </w:rPr>
              <w:lastRenderedPageBreak/>
              <w:t>Камешкирского</w:t>
            </w:r>
            <w:r w:rsidRPr="008E6878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B91" w:rsidRDefault="00F67B91" w:rsidP="00D67D6F">
            <w:pPr>
              <w:jc w:val="right"/>
              <w:rPr>
                <w:color w:val="0070C0"/>
              </w:rPr>
            </w:pPr>
            <w:r w:rsidRPr="00F67B91">
              <w:rPr>
                <w:color w:val="0070C0"/>
              </w:rPr>
              <w:t>150</w:t>
            </w:r>
            <w:r w:rsidR="00334561" w:rsidRPr="00F67B91">
              <w:rPr>
                <w:color w:val="0070C0"/>
              </w:rPr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100,000</w:t>
            </w:r>
          </w:p>
        </w:tc>
      </w:tr>
      <w:tr w:rsidR="00F67B9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B91" w:rsidRPr="00006A2F" w:rsidRDefault="00F67B91" w:rsidP="00F67B9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B91" w:rsidRPr="00F67B91" w:rsidRDefault="00F67B91" w:rsidP="00F67B91">
            <w:pPr>
              <w:jc w:val="right"/>
              <w:rPr>
                <w:color w:val="0070C0"/>
              </w:rPr>
            </w:pPr>
            <w:r w:rsidRPr="00F67B91">
              <w:rPr>
                <w:color w:val="0070C0"/>
              </w:rPr>
              <w:t>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right"/>
            </w:pPr>
            <w:r>
              <w:t>0,000</w:t>
            </w:r>
          </w:p>
        </w:tc>
      </w:tr>
      <w:tr w:rsidR="00F67B9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B91" w:rsidRPr="00006A2F" w:rsidRDefault="00F67B91" w:rsidP="00F67B91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B91" w:rsidRPr="00F67B91" w:rsidRDefault="00F67B91" w:rsidP="00F67B91">
            <w:pPr>
              <w:jc w:val="right"/>
              <w:rPr>
                <w:color w:val="0070C0"/>
              </w:rPr>
            </w:pPr>
            <w:r w:rsidRPr="00F67B91">
              <w:rPr>
                <w:color w:val="0070C0"/>
              </w:rPr>
              <w:t>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right"/>
            </w:pPr>
            <w:r>
              <w:t>0,000</w:t>
            </w:r>
          </w:p>
        </w:tc>
      </w:tr>
      <w:tr w:rsidR="00F67B9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B91" w:rsidRPr="00006A2F" w:rsidRDefault="00F67B91" w:rsidP="00F67B91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B91" w:rsidRPr="00F67B91" w:rsidRDefault="00F67B91" w:rsidP="00F67B91">
            <w:pPr>
              <w:jc w:val="right"/>
              <w:rPr>
                <w:color w:val="0070C0"/>
              </w:rPr>
            </w:pPr>
            <w:r w:rsidRPr="00F67B91">
              <w:rPr>
                <w:color w:val="0070C0"/>
              </w:rPr>
              <w:t>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B91" w:rsidRPr="00006A2F" w:rsidRDefault="00F67B91" w:rsidP="00F67B91">
            <w:pPr>
              <w:jc w:val="right"/>
            </w:pPr>
            <w:r>
              <w:t>0,000</w:t>
            </w:r>
          </w:p>
        </w:tc>
      </w:tr>
      <w:tr w:rsidR="004254E2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43E3A" w:rsidRDefault="00043E3A" w:rsidP="00D67D6F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4254E2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4254E2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4254E2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B91" w:rsidRPr="00CC1710" w:rsidRDefault="00F67B91" w:rsidP="00F67B91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22035,11</w:t>
            </w:r>
            <w:r w:rsidR="002D2041">
              <w:rPr>
                <w:b/>
                <w:color w:val="0070C0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01670" w:rsidRDefault="00DA7D0E" w:rsidP="002E49CF">
            <w:pPr>
              <w:jc w:val="right"/>
              <w:rPr>
                <w:b/>
              </w:rPr>
            </w:pPr>
            <w:r w:rsidRPr="00C01670">
              <w:rPr>
                <w:b/>
              </w:rPr>
              <w:t>6360,</w:t>
            </w:r>
            <w:r w:rsidR="002E49CF" w:rsidRPr="00C01670">
              <w:rPr>
                <w:b/>
              </w:rPr>
              <w:t>301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01670" w:rsidRDefault="00E92B4B" w:rsidP="002E49CF">
            <w:pPr>
              <w:jc w:val="right"/>
              <w:rPr>
                <w:b/>
              </w:rPr>
            </w:pPr>
            <w:r w:rsidRPr="00C01670">
              <w:rPr>
                <w:b/>
              </w:rPr>
              <w:t>7147,</w:t>
            </w:r>
            <w:r w:rsidR="002E49CF" w:rsidRPr="00C01670">
              <w:rPr>
                <w:b/>
              </w:rPr>
              <w:t>231</w:t>
            </w:r>
          </w:p>
        </w:tc>
      </w:tr>
      <w:tr w:rsidR="00AE33C6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06A2F" w:rsidRDefault="00AE33C6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06A2F" w:rsidRDefault="00334561" w:rsidP="00EC56DF">
            <w:pPr>
              <w:jc w:val="right"/>
              <w:rPr>
                <w:b/>
              </w:rPr>
            </w:pPr>
            <w:r>
              <w:rPr>
                <w:b/>
              </w:rPr>
              <w:t>6,20</w:t>
            </w:r>
            <w:r w:rsidR="00EC56DF">
              <w:rPr>
                <w:b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6,201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334561" w:rsidP="00D67D6F">
            <w:pPr>
              <w:jc w:val="right"/>
              <w:rPr>
                <w:b/>
              </w:rPr>
            </w:pPr>
            <w:r>
              <w:rPr>
                <w:b/>
              </w:rPr>
              <w:t>6,201</w:t>
            </w:r>
          </w:p>
        </w:tc>
      </w:tr>
      <w:tr w:rsidR="00AE33C6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160595" w:rsidRDefault="00334561" w:rsidP="00EC56DF">
            <w:pPr>
              <w:jc w:val="right"/>
            </w:pPr>
            <w:r>
              <w:t>6,20</w:t>
            </w:r>
            <w:r w:rsidR="00EC56DF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6,201</w:t>
            </w:r>
          </w:p>
        </w:tc>
      </w:tr>
      <w:tr w:rsidR="00AE33C6" w:rsidRPr="00AE33C6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334561" w:rsidP="008940F5">
            <w:pPr>
              <w:jc w:val="right"/>
            </w:pPr>
            <w:r>
              <w:t>6,20</w:t>
            </w:r>
            <w:r w:rsidR="008942B0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6,201</w:t>
            </w:r>
          </w:p>
        </w:tc>
      </w:tr>
      <w:tr w:rsidR="00AE33C6" w:rsidRPr="00AE33C6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EC29FA">
              <w:rPr>
                <w:b/>
                <w:bCs/>
                <w:szCs w:val="24"/>
              </w:rPr>
              <w:t xml:space="preserve"> </w:t>
            </w:r>
            <w:r w:rsidRPr="00EC29FA">
              <w:rPr>
                <w:bCs/>
                <w:szCs w:val="24"/>
              </w:rPr>
              <w:t>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334561" w:rsidP="00EC56DF">
            <w:pPr>
              <w:jc w:val="right"/>
            </w:pPr>
            <w:r>
              <w:t>6,20</w:t>
            </w:r>
            <w:r w:rsidR="00EC56DF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6,201</w:t>
            </w:r>
          </w:p>
        </w:tc>
      </w:tr>
      <w:tr w:rsidR="00AE33C6" w:rsidRPr="00AE33C6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334561" w:rsidP="00EC56DF">
            <w:pPr>
              <w:jc w:val="right"/>
            </w:pPr>
            <w:r>
              <w:t>6,20</w:t>
            </w:r>
            <w:r w:rsidR="00EC56DF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6,201</w:t>
            </w:r>
          </w:p>
        </w:tc>
      </w:tr>
      <w:tr w:rsidR="00AE33C6" w:rsidRPr="00AE33C6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1726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334561" w:rsidP="00EC56DF">
            <w:pPr>
              <w:jc w:val="right"/>
            </w:pPr>
            <w:r>
              <w:t>6,20</w:t>
            </w:r>
            <w:r w:rsidR="00EC56DF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6,201</w:t>
            </w:r>
          </w:p>
        </w:tc>
      </w:tr>
      <w:tr w:rsidR="00AE33C6" w:rsidRPr="00AE33C6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1726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334561" w:rsidP="00EC56DF">
            <w:pPr>
              <w:jc w:val="right"/>
            </w:pPr>
            <w:r>
              <w:t>6,20</w:t>
            </w:r>
            <w:r w:rsidR="00EC56DF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334561" w:rsidP="00D67D6F">
            <w:pPr>
              <w:jc w:val="right"/>
            </w:pPr>
            <w:r>
              <w:t>6,201</w:t>
            </w:r>
          </w:p>
        </w:tc>
      </w:tr>
      <w:tr w:rsidR="002F4721" w:rsidRPr="00006A2F" w:rsidTr="00734465">
        <w:trPr>
          <w:trHeight w:val="32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CC1710" w:rsidRDefault="00B90635" w:rsidP="00D67D6F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14350,23</w:t>
            </w:r>
            <w:r w:rsidR="008942B0">
              <w:rPr>
                <w:b/>
                <w:color w:val="0070C0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CA45D0" w:rsidP="00D67D6F">
            <w:pPr>
              <w:jc w:val="right"/>
              <w:rPr>
                <w:b/>
              </w:rPr>
            </w:pPr>
            <w:r>
              <w:rPr>
                <w:b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CA45D0" w:rsidP="00D67D6F">
            <w:pPr>
              <w:jc w:val="right"/>
              <w:rPr>
                <w:b/>
              </w:rPr>
            </w:pPr>
            <w:r>
              <w:rPr>
                <w:b/>
              </w:rPr>
              <w:t>138,427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D54F8C">
              <w:rPr>
                <w:szCs w:val="24"/>
              </w:rPr>
              <w:t>Русско-Камешкирском</w:t>
            </w:r>
            <w:r w:rsidRPr="00D54F8C">
              <w:rPr>
                <w:szCs w:val="24"/>
              </w:rPr>
              <w:t xml:space="preserve"> сельсовете Камешкирского района</w:t>
            </w:r>
            <w:r w:rsidR="000030BB"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CC1710" w:rsidRDefault="00B90635" w:rsidP="00D67D6F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14350,23</w:t>
            </w:r>
            <w:r w:rsidR="008942B0">
              <w:rPr>
                <w:color w:val="0070C0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60595" w:rsidRDefault="00591B42" w:rsidP="00D67D6F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B1738" w:rsidRDefault="00591B42" w:rsidP="00D67D6F">
            <w:pPr>
              <w:jc w:val="right"/>
            </w:pPr>
            <w:r>
              <w:t>138,427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Подпрограмма «Чистая вода на территории </w:t>
            </w:r>
            <w:r w:rsidR="001D7258" w:rsidRPr="00D54F8C">
              <w:rPr>
                <w:szCs w:val="24"/>
              </w:rPr>
              <w:t>Русско-Камешкирского</w:t>
            </w:r>
            <w:r w:rsidRPr="00D54F8C">
              <w:rPr>
                <w:szCs w:val="24"/>
              </w:rPr>
              <w:t xml:space="preserve"> сельсовета Камешкирского района</w:t>
            </w:r>
            <w:r w:rsidR="000030BB"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C55A65" w:rsidRDefault="00B90635" w:rsidP="00D67D6F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11750,23</w:t>
            </w:r>
            <w:r w:rsidR="008942B0">
              <w:rPr>
                <w:color w:val="0070C0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591B42" w:rsidP="00D67D6F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591B42" w:rsidP="00D67D6F">
            <w:pPr>
              <w:jc w:val="right"/>
            </w:pPr>
            <w:r>
              <w:t>138,427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D54F8C">
              <w:rPr>
                <w:szCs w:val="24"/>
              </w:rPr>
              <w:t>Русско-Камешкирского</w:t>
            </w:r>
            <w:r w:rsidRPr="00D54F8C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C3418E" w:rsidRDefault="00C55A65" w:rsidP="00D67D6F">
            <w:pPr>
              <w:jc w:val="right"/>
            </w:pPr>
            <w:r w:rsidRPr="00C3418E">
              <w:t>9422,092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591B42" w:rsidP="00D67D6F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591B42" w:rsidP="00D67D6F">
            <w:pPr>
              <w:jc w:val="right"/>
            </w:pPr>
            <w:r>
              <w:t>138,427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Ремонт и содержание скважин и </w:t>
            </w:r>
            <w:r w:rsidRPr="00006A2F">
              <w:rPr>
                <w:szCs w:val="24"/>
              </w:rPr>
              <w:lastRenderedPageBreak/>
              <w:t>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C01670" w:rsidRDefault="00C55A65" w:rsidP="00D67D6F">
            <w:pPr>
              <w:jc w:val="right"/>
            </w:pPr>
            <w:r w:rsidRPr="00C01670">
              <w:t>509,840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138,427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C01670" w:rsidRDefault="00C55A65" w:rsidP="00D67D6F">
            <w:pPr>
              <w:jc w:val="right"/>
            </w:pPr>
            <w:r w:rsidRPr="00C01670">
              <w:t>509,840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138,427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C01670" w:rsidRDefault="00C55A65" w:rsidP="00D67D6F">
            <w:pPr>
              <w:jc w:val="right"/>
            </w:pPr>
            <w:r w:rsidRPr="00C01670">
              <w:t>509,840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334561" w:rsidP="00D67D6F">
            <w:pPr>
              <w:jc w:val="right"/>
            </w:pPr>
            <w:r>
              <w:t>138,427</w:t>
            </w:r>
          </w:p>
        </w:tc>
      </w:tr>
      <w:tr w:rsidR="00D6381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D63815" w:rsidRDefault="00D63815" w:rsidP="00D67D6F">
            <w:pPr>
              <w:jc w:val="both"/>
              <w:rPr>
                <w:szCs w:val="24"/>
              </w:rPr>
            </w:pPr>
            <w:r w:rsidRPr="00D63815">
              <w:rPr>
                <w:szCs w:val="24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D63815" w:rsidRDefault="00D63815" w:rsidP="00D67D6F">
            <w:pPr>
              <w:jc w:val="center"/>
              <w:rPr>
                <w:szCs w:val="24"/>
              </w:rPr>
            </w:pPr>
            <w:r w:rsidRPr="00D63815">
              <w:rPr>
                <w:szCs w:val="24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815" w:rsidRPr="00006A2F" w:rsidRDefault="00D6381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815" w:rsidRPr="00C01670" w:rsidRDefault="00C55A65" w:rsidP="00D67D6F">
            <w:pPr>
              <w:jc w:val="right"/>
            </w:pPr>
            <w:r w:rsidRPr="00C01670">
              <w:t>1020,301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Default="00D6381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Default="00D63815" w:rsidP="00D67D6F">
            <w:pPr>
              <w:jc w:val="right"/>
            </w:pPr>
            <w:r>
              <w:t>0,000</w:t>
            </w:r>
          </w:p>
        </w:tc>
      </w:tr>
      <w:tr w:rsidR="00D6381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D63815" w:rsidRDefault="00D63815" w:rsidP="00D67D6F">
            <w:pPr>
              <w:jc w:val="center"/>
              <w:rPr>
                <w:szCs w:val="24"/>
              </w:rPr>
            </w:pPr>
            <w:r w:rsidRPr="00D63815">
              <w:rPr>
                <w:szCs w:val="24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815" w:rsidRPr="00006A2F" w:rsidRDefault="00D63815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815" w:rsidRPr="00C01670" w:rsidRDefault="00C55A65" w:rsidP="00D67D6F">
            <w:pPr>
              <w:jc w:val="right"/>
            </w:pPr>
            <w:r w:rsidRPr="00C01670">
              <w:t>1020,301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Default="00D6381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Default="00D63815" w:rsidP="00D67D6F">
            <w:pPr>
              <w:jc w:val="right"/>
            </w:pPr>
            <w:r>
              <w:t>0,000</w:t>
            </w:r>
          </w:p>
        </w:tc>
      </w:tr>
      <w:tr w:rsidR="00D6381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006A2F" w:rsidRDefault="00D6381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Pr="00D63815" w:rsidRDefault="00D63815" w:rsidP="00D67D6F">
            <w:pPr>
              <w:jc w:val="center"/>
              <w:rPr>
                <w:szCs w:val="24"/>
              </w:rPr>
            </w:pPr>
            <w:r w:rsidRPr="00D63815">
              <w:rPr>
                <w:szCs w:val="24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815" w:rsidRPr="00006A2F" w:rsidRDefault="00D63815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815" w:rsidRPr="00C01670" w:rsidRDefault="00C55A65" w:rsidP="00D67D6F">
            <w:pPr>
              <w:jc w:val="right"/>
            </w:pPr>
            <w:r w:rsidRPr="00C01670">
              <w:t>1020,301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Default="00D6381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815" w:rsidRDefault="00D63815" w:rsidP="00D67D6F">
            <w:pPr>
              <w:jc w:val="right"/>
            </w:pPr>
            <w:r>
              <w:t>0,000</w:t>
            </w:r>
          </w:p>
        </w:tc>
      </w:tr>
      <w:tr w:rsidR="0033456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FA678F" w:rsidRDefault="00FA678F" w:rsidP="00D67D6F">
            <w:pPr>
              <w:jc w:val="both"/>
              <w:rPr>
                <w:szCs w:val="24"/>
              </w:rPr>
            </w:pPr>
            <w:r w:rsidRPr="00FA678F">
              <w:rPr>
                <w:szCs w:val="24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FA678F" w:rsidRDefault="00FA678F" w:rsidP="00D67D6F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006A2F" w:rsidRDefault="0033456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C01670" w:rsidRDefault="00E1649B" w:rsidP="00D67D6F">
            <w:pPr>
              <w:jc w:val="right"/>
            </w:pPr>
            <w:r w:rsidRPr="00C01670">
              <w:t>7891,951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Default="005147A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Default="005147A5" w:rsidP="00D67D6F">
            <w:pPr>
              <w:jc w:val="right"/>
            </w:pPr>
            <w:r>
              <w:t>0,000</w:t>
            </w:r>
          </w:p>
        </w:tc>
      </w:tr>
      <w:tr w:rsidR="0033456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FA678F" w:rsidRDefault="00FA678F" w:rsidP="00D67D6F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006A2F" w:rsidRDefault="00FA678F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C01670" w:rsidRDefault="00E1649B" w:rsidP="00D67D6F">
            <w:pPr>
              <w:jc w:val="right"/>
            </w:pPr>
            <w:r w:rsidRPr="00C01670">
              <w:t>7891,951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Default="00591B42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Default="00591B42" w:rsidP="00D67D6F">
            <w:pPr>
              <w:jc w:val="right"/>
            </w:pPr>
            <w:r>
              <w:t>0,000</w:t>
            </w:r>
          </w:p>
        </w:tc>
      </w:tr>
      <w:tr w:rsidR="0033456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006A2F" w:rsidRDefault="00FA678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Pr="00FA678F" w:rsidRDefault="00FA678F" w:rsidP="00D67D6F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006A2F" w:rsidRDefault="00FA678F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561" w:rsidRPr="00C01670" w:rsidRDefault="00E1649B" w:rsidP="00D67D6F">
            <w:pPr>
              <w:jc w:val="right"/>
            </w:pPr>
            <w:r w:rsidRPr="00C01670">
              <w:t>7891,951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Default="00591B42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4561" w:rsidRDefault="00591B42" w:rsidP="00D67D6F">
            <w:pPr>
              <w:jc w:val="right"/>
            </w:pPr>
            <w:r>
              <w:t>0,000</w:t>
            </w:r>
          </w:p>
        </w:tc>
      </w:tr>
      <w:tr w:rsidR="0073446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Основное мероприятие «Перечисление субсидий МУП «Гарант»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FA678F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Default="0073446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Pr="00E1649B" w:rsidRDefault="00B90635" w:rsidP="008940F5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</w:tr>
      <w:tr w:rsidR="0073446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 xml:space="preserve">Расходы, связанные с предоставлением субсидий в целях оказания финансовой помощи для предупреждения банкротства на основании постановления администрации Русско-Камешкирского сельсовета </w:t>
            </w:r>
            <w:r w:rsidRPr="00734465">
              <w:rPr>
                <w:szCs w:val="24"/>
              </w:rPr>
              <w:lastRenderedPageBreak/>
              <w:t>Камешкирского района Пензенской области от 16.01.2018 г. № 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Default="0073446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Pr="00E1649B" w:rsidRDefault="00B90635" w:rsidP="008940F5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</w:tr>
      <w:tr w:rsidR="0073446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Default="00734465" w:rsidP="00D67D6F">
            <w:pPr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Pr="00E1649B" w:rsidRDefault="00B90635" w:rsidP="008940F5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</w:tr>
      <w:tr w:rsidR="0073446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Pr="00734465" w:rsidRDefault="00734465" w:rsidP="00D67D6F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Default="00734465" w:rsidP="00D67D6F">
            <w:pPr>
              <w:rPr>
                <w:szCs w:val="24"/>
              </w:rPr>
            </w:pPr>
            <w:r>
              <w:rPr>
                <w:szCs w:val="24"/>
              </w:rPr>
              <w:t>810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4465" w:rsidRPr="00E1649B" w:rsidRDefault="00B90635" w:rsidP="008940F5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465" w:rsidRDefault="00734465" w:rsidP="00D67D6F">
            <w:pPr>
              <w:jc w:val="right"/>
            </w:pPr>
            <w:r>
              <w:t>0,000</w:t>
            </w:r>
          </w:p>
        </w:tc>
      </w:tr>
      <w:tr w:rsidR="0016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160595" w:rsidRDefault="00160595" w:rsidP="00D67D6F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t>Подпрограмма «Развитие материально-технической базы Русско-Камешкирского сельсовета Камешкирского района Пенз</w:t>
            </w:r>
            <w:r>
              <w:rPr>
                <w:szCs w:val="24"/>
              </w:rPr>
              <w:t>енской области</w:t>
            </w:r>
            <w:r w:rsidRPr="00160595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16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16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006A2F" w:rsidRDefault="0016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C01670" w:rsidRDefault="00D800C3" w:rsidP="00D67D6F">
            <w:pPr>
              <w:jc w:val="right"/>
            </w:pPr>
            <w:r w:rsidRPr="00C01670">
              <w:t>2600</w:t>
            </w:r>
            <w:r w:rsidR="00CA45D0" w:rsidRPr="00C01670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</w:tr>
      <w:tr w:rsidR="0016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160595" w:rsidRDefault="00160595" w:rsidP="00D67D6F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006A2F" w:rsidRDefault="0016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C01670" w:rsidRDefault="00D800C3" w:rsidP="00D67D6F">
            <w:pPr>
              <w:jc w:val="right"/>
            </w:pPr>
            <w:r w:rsidRPr="00C01670">
              <w:t>2600</w:t>
            </w:r>
            <w:r w:rsidR="00CA45D0" w:rsidRPr="00C01670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</w:tr>
      <w:tr w:rsidR="0016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160595" w:rsidRDefault="00AB3087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Расходы на закупку </w:t>
            </w:r>
            <w:r w:rsidR="00160595" w:rsidRPr="00160595">
              <w:rPr>
                <w:szCs w:val="24"/>
              </w:rPr>
              <w:t>коммунальной техники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AB3087" w:rsidRDefault="00AB3087" w:rsidP="00D67D6F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006A2F" w:rsidRDefault="0016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C01670" w:rsidRDefault="00D800C3" w:rsidP="00D67D6F">
            <w:pPr>
              <w:jc w:val="right"/>
            </w:pPr>
            <w:r w:rsidRPr="00C01670">
              <w:t>2600</w:t>
            </w:r>
            <w:r w:rsidR="00CA45D0" w:rsidRPr="00C01670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</w:tr>
      <w:tr w:rsidR="0016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AB3087" w:rsidRDefault="00AB3087" w:rsidP="00D67D6F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C01670" w:rsidRDefault="00D800C3" w:rsidP="00D67D6F">
            <w:pPr>
              <w:jc w:val="right"/>
            </w:pPr>
            <w:r w:rsidRPr="00C01670">
              <w:t>2600</w:t>
            </w:r>
            <w:r w:rsidR="00CA45D0" w:rsidRPr="00C01670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</w:tr>
      <w:tr w:rsidR="00160595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AB3087" w:rsidP="00D67D6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AB3087" w:rsidRDefault="00AB3087" w:rsidP="00D67D6F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595" w:rsidRPr="00C01670" w:rsidRDefault="00D800C3" w:rsidP="00D67D6F">
            <w:pPr>
              <w:jc w:val="right"/>
            </w:pPr>
            <w:r w:rsidRPr="00C01670">
              <w:t>2600</w:t>
            </w:r>
            <w:r w:rsidR="00CA45D0" w:rsidRPr="00C01670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95" w:rsidRPr="00006A2F" w:rsidRDefault="00CA45D0" w:rsidP="00D67D6F">
            <w:pPr>
              <w:jc w:val="right"/>
            </w:pPr>
            <w:r>
              <w:t>0,000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B91" w:rsidRDefault="00F67B91" w:rsidP="00F10E76">
            <w:pPr>
              <w:jc w:val="right"/>
              <w:rPr>
                <w:b/>
                <w:color w:val="0070C0"/>
              </w:rPr>
            </w:pPr>
            <w:r w:rsidRPr="00F67B91">
              <w:rPr>
                <w:b/>
                <w:color w:val="0070C0"/>
              </w:rPr>
              <w:t>7678,677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01670" w:rsidRDefault="00DA7D0E" w:rsidP="003A15EF">
            <w:pPr>
              <w:jc w:val="right"/>
              <w:rPr>
                <w:b/>
              </w:rPr>
            </w:pPr>
            <w:r w:rsidRPr="00C01670">
              <w:rPr>
                <w:b/>
              </w:rPr>
              <w:t>6257,3</w:t>
            </w:r>
            <w:r w:rsidR="003A15EF" w:rsidRPr="00C01670">
              <w:rPr>
                <w:b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01670" w:rsidRDefault="00DA7D0E" w:rsidP="003A15EF">
            <w:pPr>
              <w:jc w:val="right"/>
              <w:rPr>
                <w:b/>
              </w:rPr>
            </w:pPr>
            <w:r w:rsidRPr="00C01670">
              <w:rPr>
                <w:b/>
              </w:rPr>
              <w:t>7002,</w:t>
            </w:r>
            <w:r w:rsidR="003A15EF" w:rsidRPr="00C01670">
              <w:rPr>
                <w:b/>
              </w:rPr>
              <w:t>602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8708B" w:rsidRDefault="002F4721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18708B">
              <w:rPr>
                <w:szCs w:val="24"/>
              </w:rPr>
              <w:t>Русско-Камешкирском</w:t>
            </w:r>
            <w:r w:rsidRPr="0018708B">
              <w:rPr>
                <w:szCs w:val="24"/>
              </w:rPr>
              <w:t xml:space="preserve"> сельсовете Камешкирского района</w:t>
            </w:r>
            <w:r w:rsidR="00ED1FF9"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B91" w:rsidRDefault="00D800C3" w:rsidP="00F67B91">
            <w:pPr>
              <w:jc w:val="right"/>
              <w:rPr>
                <w:color w:val="0070C0"/>
              </w:rPr>
            </w:pPr>
            <w:r w:rsidRPr="00F67B91">
              <w:rPr>
                <w:color w:val="0070C0"/>
              </w:rPr>
              <w:t>17</w:t>
            </w:r>
            <w:r w:rsidR="00F67B91" w:rsidRPr="00F67B91">
              <w:rPr>
                <w:color w:val="0070C0"/>
              </w:rPr>
              <w:t>8</w:t>
            </w:r>
            <w:r w:rsidRPr="00F67B91">
              <w:rPr>
                <w:color w:val="0070C0"/>
              </w:rPr>
              <w:t>6,571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01670" w:rsidRDefault="00DA7D0E" w:rsidP="00D67D6F">
            <w:pPr>
              <w:jc w:val="right"/>
            </w:pPr>
            <w:r w:rsidRPr="00C01670"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01670" w:rsidRDefault="00DA7D0E" w:rsidP="00D67D6F">
            <w:pPr>
              <w:jc w:val="right"/>
            </w:pPr>
            <w:r w:rsidRPr="00C01670">
              <w:t>941,996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8708B" w:rsidRDefault="002F4721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Подпрограмма «Благоустройство </w:t>
            </w:r>
            <w:r w:rsidRPr="0018708B">
              <w:rPr>
                <w:szCs w:val="24"/>
              </w:rPr>
              <w:lastRenderedPageBreak/>
              <w:t xml:space="preserve">территории </w:t>
            </w:r>
            <w:r w:rsidR="001D7258" w:rsidRPr="0018708B">
              <w:rPr>
                <w:szCs w:val="24"/>
              </w:rPr>
              <w:t>Русско-Камешкирского</w:t>
            </w:r>
            <w:r w:rsidRPr="0018708B">
              <w:rPr>
                <w:szCs w:val="24"/>
              </w:rPr>
              <w:t xml:space="preserve"> сельсовета Камешкирского района</w:t>
            </w:r>
            <w:r w:rsidR="00ED1FF9"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B91" w:rsidRDefault="00D800C3" w:rsidP="00F67B91">
            <w:pPr>
              <w:jc w:val="right"/>
              <w:rPr>
                <w:color w:val="0070C0"/>
              </w:rPr>
            </w:pPr>
            <w:r w:rsidRPr="00F67B91">
              <w:rPr>
                <w:color w:val="0070C0"/>
              </w:rPr>
              <w:t>17</w:t>
            </w:r>
            <w:r w:rsidR="00F67B91" w:rsidRPr="00F67B91">
              <w:rPr>
                <w:color w:val="0070C0"/>
              </w:rPr>
              <w:t>8</w:t>
            </w:r>
            <w:r w:rsidRPr="00F67B91">
              <w:rPr>
                <w:color w:val="0070C0"/>
              </w:rPr>
              <w:t>6,571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01670" w:rsidRDefault="00DA7D0E" w:rsidP="00D67D6F">
            <w:pPr>
              <w:jc w:val="right"/>
            </w:pPr>
            <w:r w:rsidRPr="00C01670"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01670" w:rsidRDefault="00DA7D0E" w:rsidP="00D67D6F">
            <w:pPr>
              <w:jc w:val="right"/>
            </w:pPr>
            <w:r w:rsidRPr="00C01670">
              <w:t>941,996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8708B" w:rsidRDefault="002F4721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lastRenderedPageBreak/>
              <w:t xml:space="preserve">Основное мероприятие «Благоустройство населенных пунктов </w:t>
            </w:r>
            <w:r w:rsidR="001D7258" w:rsidRPr="0018708B">
              <w:rPr>
                <w:szCs w:val="24"/>
              </w:rPr>
              <w:t>Русско-Камешкирского</w:t>
            </w:r>
            <w:r w:rsidRPr="0018708B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B91" w:rsidRDefault="00D800C3" w:rsidP="00F67B91">
            <w:pPr>
              <w:jc w:val="right"/>
              <w:rPr>
                <w:color w:val="0070C0"/>
              </w:rPr>
            </w:pPr>
            <w:r w:rsidRPr="00F67B91">
              <w:rPr>
                <w:color w:val="0070C0"/>
              </w:rPr>
              <w:t>17</w:t>
            </w:r>
            <w:r w:rsidR="00F67B91" w:rsidRPr="00F67B91">
              <w:rPr>
                <w:color w:val="0070C0"/>
              </w:rPr>
              <w:t>8</w:t>
            </w:r>
            <w:r w:rsidRPr="00F67B91">
              <w:rPr>
                <w:color w:val="0070C0"/>
              </w:rPr>
              <w:t>6,571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01670" w:rsidRDefault="00DA7D0E" w:rsidP="00D67D6F">
            <w:pPr>
              <w:jc w:val="right"/>
            </w:pPr>
            <w:r w:rsidRPr="00C01670"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01670" w:rsidRDefault="00DA7D0E" w:rsidP="00D67D6F">
            <w:pPr>
              <w:jc w:val="right"/>
            </w:pPr>
            <w:r w:rsidRPr="00C01670">
              <w:t>941,996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B91" w:rsidRDefault="00F67B91" w:rsidP="00D67D6F">
            <w:pPr>
              <w:jc w:val="right"/>
              <w:rPr>
                <w:color w:val="0070C0"/>
              </w:rPr>
            </w:pPr>
            <w:r w:rsidRPr="00F67B91">
              <w:rPr>
                <w:color w:val="0070C0"/>
              </w:rPr>
              <w:t>69</w:t>
            </w:r>
            <w:r w:rsidR="00734465" w:rsidRPr="00F67B91">
              <w:rPr>
                <w:color w:val="0070C0"/>
              </w:rPr>
              <w:t>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744,678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B91" w:rsidRDefault="00F67B91" w:rsidP="00D67D6F">
            <w:pPr>
              <w:jc w:val="right"/>
              <w:rPr>
                <w:color w:val="0070C0"/>
              </w:rPr>
            </w:pPr>
            <w:r w:rsidRPr="00F67B91">
              <w:rPr>
                <w:color w:val="0070C0"/>
              </w:rPr>
              <w:t>69</w:t>
            </w:r>
            <w:r w:rsidR="00734465" w:rsidRPr="00F67B91">
              <w:rPr>
                <w:color w:val="0070C0"/>
              </w:rPr>
              <w:t>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744,678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B91" w:rsidRDefault="00F67B91" w:rsidP="00D67D6F">
            <w:pPr>
              <w:jc w:val="right"/>
              <w:rPr>
                <w:color w:val="0070C0"/>
              </w:rPr>
            </w:pPr>
            <w:r w:rsidRPr="00F67B91">
              <w:rPr>
                <w:color w:val="0070C0"/>
              </w:rPr>
              <w:t>69</w:t>
            </w:r>
            <w:r w:rsidR="00734465" w:rsidRPr="00F67B91">
              <w:rPr>
                <w:color w:val="0070C0"/>
              </w:rPr>
              <w:t>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744,678</w:t>
            </w:r>
          </w:p>
        </w:tc>
      </w:tr>
      <w:tr w:rsidR="002F4721" w:rsidRPr="00006A2F" w:rsidTr="00734465">
        <w:trPr>
          <w:trHeight w:val="10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C01670" w:rsidRDefault="00D800C3" w:rsidP="00D67D6F">
            <w:pPr>
              <w:jc w:val="right"/>
            </w:pPr>
            <w:r w:rsidRPr="00C01670">
              <w:t>814,431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01670" w:rsidRDefault="00CA45D0" w:rsidP="00D67D6F">
            <w:pPr>
              <w:jc w:val="right"/>
            </w:pPr>
            <w:r w:rsidRPr="00C01670"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4E30DD">
            <w:pPr>
              <w:jc w:val="right"/>
            </w:pPr>
            <w:r>
              <w:t>177,318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C01670" w:rsidRDefault="003A15EF" w:rsidP="00D67D6F">
            <w:pPr>
              <w:jc w:val="right"/>
            </w:pPr>
            <w:r w:rsidRPr="00C01670">
              <w:t>814,431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01670" w:rsidRDefault="00CA45D0" w:rsidP="00D67D6F">
            <w:pPr>
              <w:jc w:val="right"/>
            </w:pPr>
            <w:r w:rsidRPr="00C01670"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177,318</w:t>
            </w:r>
          </w:p>
        </w:tc>
      </w:tr>
      <w:tr w:rsidR="002F4721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C01670" w:rsidRDefault="003A15EF" w:rsidP="00D67D6F">
            <w:pPr>
              <w:jc w:val="right"/>
            </w:pPr>
            <w:r w:rsidRPr="00C01670">
              <w:t>814,431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01670" w:rsidRDefault="00CA45D0" w:rsidP="00D67D6F">
            <w:pPr>
              <w:jc w:val="right"/>
            </w:pPr>
            <w:r w:rsidRPr="00C01670"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CA45D0" w:rsidP="00D67D6F">
            <w:pPr>
              <w:jc w:val="right"/>
            </w:pPr>
            <w:r>
              <w:t>177,318</w:t>
            </w:r>
          </w:p>
        </w:tc>
      </w:tr>
      <w:tr w:rsidR="004E30D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Ликвидация несанкционированных свалок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006A2F" w:rsidRDefault="004E30D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C01670" w:rsidRDefault="003A15EF" w:rsidP="00D67D6F">
            <w:pPr>
              <w:jc w:val="right"/>
            </w:pPr>
            <w:r w:rsidRPr="00C01670"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C01670" w:rsidRDefault="00CA45D0" w:rsidP="00D67D6F">
            <w:pPr>
              <w:jc w:val="right"/>
            </w:pPr>
            <w:r w:rsidRPr="00C01670"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Default="00CA45D0" w:rsidP="00D67D6F">
            <w:pPr>
              <w:jc w:val="right"/>
            </w:pPr>
            <w:r>
              <w:t>20,000</w:t>
            </w:r>
          </w:p>
        </w:tc>
      </w:tr>
      <w:tr w:rsidR="004E30D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006A2F" w:rsidRDefault="004E30DD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C01670" w:rsidRDefault="003A15EF" w:rsidP="00D67D6F">
            <w:pPr>
              <w:jc w:val="right"/>
            </w:pPr>
            <w:r w:rsidRPr="00C01670"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C01670" w:rsidRDefault="00CA45D0" w:rsidP="00D67D6F">
            <w:pPr>
              <w:jc w:val="right"/>
            </w:pPr>
            <w:r w:rsidRPr="00C01670"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Default="00CA45D0" w:rsidP="00D67D6F">
            <w:pPr>
              <w:jc w:val="right"/>
            </w:pPr>
            <w:r>
              <w:t>20,000</w:t>
            </w:r>
          </w:p>
        </w:tc>
      </w:tr>
      <w:tr w:rsidR="004E30DD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006A2F" w:rsidRDefault="004E30D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006A2F" w:rsidRDefault="004E30DD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0DD" w:rsidRPr="00C01670" w:rsidRDefault="003A15EF" w:rsidP="00D67D6F">
            <w:pPr>
              <w:jc w:val="right"/>
            </w:pPr>
            <w:r w:rsidRPr="00C01670"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Pr="00C01670" w:rsidRDefault="00CA45D0" w:rsidP="00D67D6F">
            <w:pPr>
              <w:jc w:val="right"/>
            </w:pPr>
            <w:r w:rsidRPr="00C01670"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30DD" w:rsidRDefault="00CA45D0" w:rsidP="00D67D6F">
            <w:pPr>
              <w:jc w:val="right"/>
            </w:pPr>
            <w:r>
              <w:t>20,000</w:t>
            </w:r>
          </w:p>
        </w:tc>
      </w:tr>
      <w:tr w:rsidR="007A79F2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7A79F2" w:rsidRDefault="007A79F2" w:rsidP="00D67D6F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 xml:space="preserve">Расходы на совершенствование систем </w:t>
            </w:r>
            <w:r w:rsidRPr="007A79F2">
              <w:rPr>
                <w:szCs w:val="24"/>
              </w:rPr>
              <w:lastRenderedPageBreak/>
              <w:t>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7A79F2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C01670" w:rsidRDefault="003A15EF" w:rsidP="00D67D6F">
            <w:pPr>
              <w:jc w:val="right"/>
            </w:pPr>
            <w:r w:rsidRPr="00C01670">
              <w:t>180</w:t>
            </w:r>
            <w:r w:rsidR="007338FC" w:rsidRPr="00C01670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C01670" w:rsidRDefault="00D21791" w:rsidP="00D67D6F">
            <w:pPr>
              <w:jc w:val="right"/>
            </w:pPr>
            <w:r w:rsidRPr="00C01670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D21791" w:rsidP="00D67D6F">
            <w:pPr>
              <w:jc w:val="right"/>
            </w:pPr>
            <w:r>
              <w:t>0,000</w:t>
            </w:r>
          </w:p>
        </w:tc>
      </w:tr>
      <w:tr w:rsidR="007A79F2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BB301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C01670" w:rsidRDefault="003A15EF" w:rsidP="00D67D6F">
            <w:pPr>
              <w:jc w:val="right"/>
            </w:pPr>
            <w:r w:rsidRPr="00C01670">
              <w:t>180</w:t>
            </w:r>
            <w:r w:rsidR="007338FC" w:rsidRPr="00C01670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C01670" w:rsidRDefault="00D21791" w:rsidP="00D67D6F">
            <w:pPr>
              <w:jc w:val="right"/>
            </w:pPr>
            <w:r w:rsidRPr="00C01670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D21791" w:rsidP="00D67D6F">
            <w:pPr>
              <w:jc w:val="right"/>
            </w:pPr>
            <w:r>
              <w:t>0,000</w:t>
            </w:r>
          </w:p>
        </w:tc>
      </w:tr>
      <w:tr w:rsidR="007A79F2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7A79F2" w:rsidRDefault="007A79F2" w:rsidP="00D67D6F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BB301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C01670" w:rsidRDefault="003A15EF" w:rsidP="00D67D6F">
            <w:pPr>
              <w:jc w:val="right"/>
            </w:pPr>
            <w:r w:rsidRPr="00C01670">
              <w:t>180</w:t>
            </w:r>
            <w:r w:rsidR="007338FC" w:rsidRPr="00C01670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C01670" w:rsidRDefault="00D21791" w:rsidP="00D67D6F">
            <w:pPr>
              <w:jc w:val="right"/>
            </w:pPr>
            <w:r w:rsidRPr="00C01670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D21791" w:rsidP="00D67D6F">
            <w:pPr>
              <w:jc w:val="right"/>
            </w:pPr>
            <w:r>
              <w:t>0,000</w:t>
            </w:r>
          </w:p>
        </w:tc>
      </w:tr>
      <w:tr w:rsidR="005C54B8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Муниципальная программа «Формирование современной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C01670" w:rsidRDefault="007338FC" w:rsidP="00876198">
            <w:pPr>
              <w:jc w:val="right"/>
            </w:pPr>
            <w:r w:rsidRPr="00C01670">
              <w:t>5468,30</w:t>
            </w:r>
            <w:r w:rsidR="00876198" w:rsidRPr="00C01670"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C01670" w:rsidRDefault="00D21791" w:rsidP="00876198">
            <w:pPr>
              <w:jc w:val="right"/>
            </w:pPr>
            <w:r w:rsidRPr="00C01670">
              <w:t>5252,7</w:t>
            </w:r>
            <w:r w:rsidR="00876198" w:rsidRPr="00C01670"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C01670" w:rsidRDefault="00D21791" w:rsidP="00876198">
            <w:pPr>
              <w:jc w:val="right"/>
            </w:pPr>
            <w:r w:rsidRPr="00C01670">
              <w:t>6060,60</w:t>
            </w:r>
            <w:r w:rsidR="00876198" w:rsidRPr="00C01670">
              <w:t>6</w:t>
            </w:r>
          </w:p>
        </w:tc>
      </w:tr>
      <w:tr w:rsidR="005C54B8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C01670" w:rsidRDefault="007338FC" w:rsidP="00876198">
            <w:pPr>
              <w:jc w:val="right"/>
            </w:pPr>
            <w:r w:rsidRPr="00C01670">
              <w:t>5468,30</w:t>
            </w:r>
            <w:r w:rsidR="00876198" w:rsidRPr="00C01670"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C01670" w:rsidRDefault="00D21791" w:rsidP="00876198">
            <w:pPr>
              <w:jc w:val="right"/>
            </w:pPr>
            <w:r w:rsidRPr="00C01670">
              <w:t>5252,7</w:t>
            </w:r>
            <w:r w:rsidR="00876198" w:rsidRPr="00C01670"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C01670" w:rsidRDefault="00D21791" w:rsidP="00876198">
            <w:pPr>
              <w:jc w:val="right"/>
            </w:pPr>
            <w:r w:rsidRPr="00C01670">
              <w:t>6060,60</w:t>
            </w:r>
            <w:r w:rsidR="00876198" w:rsidRPr="00C01670">
              <w:t>6</w:t>
            </w:r>
          </w:p>
        </w:tc>
      </w:tr>
      <w:tr w:rsidR="005C54B8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D226D" w:rsidP="00D67D6F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C01670" w:rsidRDefault="007338FC" w:rsidP="00876198">
            <w:pPr>
              <w:jc w:val="right"/>
            </w:pPr>
            <w:r w:rsidRPr="00C01670">
              <w:t>5468,30</w:t>
            </w:r>
            <w:r w:rsidR="00876198" w:rsidRPr="00C01670"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C01670" w:rsidRDefault="00D21791" w:rsidP="00876198">
            <w:pPr>
              <w:jc w:val="right"/>
            </w:pPr>
            <w:r w:rsidRPr="00C01670">
              <w:t>5252,7</w:t>
            </w:r>
            <w:r w:rsidR="00876198" w:rsidRPr="00C01670"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C01670" w:rsidRDefault="00D21791" w:rsidP="00876198">
            <w:pPr>
              <w:jc w:val="right"/>
            </w:pPr>
            <w:r w:rsidRPr="00C01670">
              <w:t>6060,60</w:t>
            </w:r>
            <w:r w:rsidR="00876198" w:rsidRPr="00C01670">
              <w:t>6</w:t>
            </w:r>
          </w:p>
        </w:tc>
      </w:tr>
      <w:tr w:rsidR="007338F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006A2F" w:rsidRDefault="007338FC" w:rsidP="007338FC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C508E4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7338FC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Default="007338FC" w:rsidP="007338FC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Pr="00C01670" w:rsidRDefault="007338FC" w:rsidP="00876198">
            <w:pPr>
              <w:jc w:val="right"/>
            </w:pPr>
            <w:r w:rsidRPr="00C01670">
              <w:t>5468,30</w:t>
            </w:r>
            <w:r w:rsidR="00876198" w:rsidRPr="00C01670"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C01670" w:rsidRDefault="007338FC" w:rsidP="00876198">
            <w:pPr>
              <w:jc w:val="right"/>
            </w:pPr>
            <w:r w:rsidRPr="00C01670">
              <w:t>5252,7</w:t>
            </w:r>
            <w:r w:rsidR="00876198" w:rsidRPr="00C01670"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C01670" w:rsidRDefault="007338FC" w:rsidP="00876198">
            <w:pPr>
              <w:jc w:val="right"/>
            </w:pPr>
            <w:r w:rsidRPr="00C01670">
              <w:t>6060,60</w:t>
            </w:r>
            <w:r w:rsidR="00876198" w:rsidRPr="00C01670">
              <w:t>6</w:t>
            </w:r>
          </w:p>
        </w:tc>
      </w:tr>
      <w:tr w:rsidR="007338F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006A2F" w:rsidRDefault="007338FC" w:rsidP="007338F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C508E4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7338FC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Default="007338FC" w:rsidP="007338FC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Pr="00C01670" w:rsidRDefault="007338FC" w:rsidP="00876198">
            <w:pPr>
              <w:jc w:val="right"/>
            </w:pPr>
            <w:r w:rsidRPr="00C01670">
              <w:t>5468,30</w:t>
            </w:r>
            <w:r w:rsidR="00876198" w:rsidRPr="00C01670"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C01670" w:rsidRDefault="007338FC" w:rsidP="00876198">
            <w:pPr>
              <w:jc w:val="right"/>
            </w:pPr>
            <w:r w:rsidRPr="00C01670">
              <w:t>5252,7</w:t>
            </w:r>
            <w:r w:rsidR="00876198" w:rsidRPr="00C01670"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C01670" w:rsidRDefault="007338FC" w:rsidP="00876198">
            <w:pPr>
              <w:jc w:val="right"/>
            </w:pPr>
            <w:r w:rsidRPr="00C01670">
              <w:t>6060,60</w:t>
            </w:r>
            <w:r w:rsidR="00876198" w:rsidRPr="00C01670">
              <w:t>6</w:t>
            </w:r>
          </w:p>
        </w:tc>
      </w:tr>
      <w:tr w:rsidR="007338FC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006A2F" w:rsidRDefault="007338FC" w:rsidP="007338FC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7338FC" w:rsidP="007338FC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Default="00C508E4" w:rsidP="007338F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7338FC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Default="007338FC" w:rsidP="007338FC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8FC" w:rsidRPr="00C01670" w:rsidRDefault="007338FC" w:rsidP="00876198">
            <w:pPr>
              <w:jc w:val="right"/>
            </w:pPr>
            <w:r w:rsidRPr="00C01670">
              <w:t>5468,30</w:t>
            </w:r>
            <w:r w:rsidR="00876198" w:rsidRPr="00C01670"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C01670" w:rsidRDefault="007338FC" w:rsidP="00876198">
            <w:pPr>
              <w:jc w:val="right"/>
            </w:pPr>
            <w:r w:rsidRPr="00C01670">
              <w:t>5252,7</w:t>
            </w:r>
            <w:r w:rsidR="00876198" w:rsidRPr="00C01670"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8FC" w:rsidRPr="00C01670" w:rsidRDefault="007338FC" w:rsidP="00876198">
            <w:pPr>
              <w:jc w:val="right"/>
            </w:pPr>
            <w:r w:rsidRPr="00C01670">
              <w:t>6060,60</w:t>
            </w:r>
            <w:r w:rsidR="00876198" w:rsidRPr="00C01670">
              <w:t>6</w:t>
            </w:r>
          </w:p>
        </w:tc>
      </w:tr>
      <w:tr w:rsidR="006609A6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9A6" w:rsidRPr="00BB3011" w:rsidRDefault="006609A6" w:rsidP="006609A6">
            <w:pPr>
              <w:jc w:val="both"/>
              <w:rPr>
                <w:szCs w:val="24"/>
              </w:rPr>
            </w:pPr>
            <w:r w:rsidRPr="00BB3011">
              <w:rPr>
                <w:szCs w:val="24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</w:t>
            </w:r>
            <w:r>
              <w:rPr>
                <w:szCs w:val="24"/>
              </w:rPr>
              <w:t>енской области</w:t>
            </w:r>
            <w:r w:rsidRPr="00BB3011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9A6" w:rsidRDefault="006609A6" w:rsidP="006609A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9A6" w:rsidRDefault="006609A6" w:rsidP="006609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9A6" w:rsidRDefault="006609A6" w:rsidP="006609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9A6" w:rsidRDefault="006609A6" w:rsidP="006609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9A6" w:rsidRPr="00BB3011" w:rsidRDefault="006609A6" w:rsidP="006609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9A6" w:rsidRPr="00EC29FA" w:rsidRDefault="006609A6" w:rsidP="006609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09A6" w:rsidRDefault="006609A6" w:rsidP="006609A6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09A6" w:rsidRPr="0036478E" w:rsidRDefault="0036478E" w:rsidP="006609A6">
            <w:pPr>
              <w:jc w:val="right"/>
              <w:rPr>
                <w:color w:val="0070C0"/>
              </w:rPr>
            </w:pPr>
            <w:r w:rsidRPr="0036478E">
              <w:rPr>
                <w:color w:val="0070C0"/>
              </w:rPr>
              <w:t>423,801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9A6" w:rsidRPr="00C01670" w:rsidRDefault="006609A6" w:rsidP="006609A6">
            <w:pPr>
              <w:jc w:val="right"/>
            </w:pPr>
            <w:r w:rsidRPr="00C01670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9A6" w:rsidRPr="00C01670" w:rsidRDefault="006609A6" w:rsidP="006609A6">
            <w:pPr>
              <w:jc w:val="right"/>
            </w:pPr>
            <w:r w:rsidRPr="00C01670">
              <w:t>0,000</w:t>
            </w:r>
          </w:p>
        </w:tc>
      </w:tr>
      <w:tr w:rsidR="006609A6" w:rsidRPr="00006A2F" w:rsidTr="00734465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9A6" w:rsidRPr="008C025B" w:rsidRDefault="006609A6" w:rsidP="006609A6">
            <w:pPr>
              <w:jc w:val="both"/>
              <w:rPr>
                <w:szCs w:val="24"/>
              </w:rPr>
            </w:pPr>
            <w:r w:rsidRPr="008C025B">
              <w:rPr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9A6" w:rsidRDefault="006609A6" w:rsidP="006609A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9A6" w:rsidRDefault="006609A6" w:rsidP="006609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9A6" w:rsidRDefault="006609A6" w:rsidP="006609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9A6" w:rsidRDefault="006609A6" w:rsidP="006609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9A6" w:rsidRPr="00BB3011" w:rsidRDefault="006609A6" w:rsidP="006609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9A6" w:rsidRPr="00EC29FA" w:rsidRDefault="006609A6" w:rsidP="006609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09A6" w:rsidRDefault="006609A6" w:rsidP="006609A6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09A6" w:rsidRPr="0036478E" w:rsidRDefault="0036478E" w:rsidP="006609A6">
            <w:pPr>
              <w:jc w:val="right"/>
              <w:rPr>
                <w:color w:val="0070C0"/>
              </w:rPr>
            </w:pPr>
            <w:r w:rsidRPr="0036478E">
              <w:rPr>
                <w:color w:val="0070C0"/>
              </w:rPr>
              <w:t>423,801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9A6" w:rsidRPr="00C01670" w:rsidRDefault="006609A6" w:rsidP="006609A6">
            <w:pPr>
              <w:jc w:val="right"/>
            </w:pPr>
            <w:r w:rsidRPr="00C01670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9A6" w:rsidRPr="00C01670" w:rsidRDefault="006609A6" w:rsidP="006609A6">
            <w:pPr>
              <w:jc w:val="right"/>
            </w:pPr>
            <w:r w:rsidRPr="00C01670">
              <w:t>0,000</w:t>
            </w:r>
          </w:p>
        </w:tc>
      </w:tr>
      <w:tr w:rsidR="0036478E" w:rsidRPr="00006A2F" w:rsidTr="0036478E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8C025B" w:rsidRDefault="0036478E" w:rsidP="006609A6">
            <w:pPr>
              <w:jc w:val="both"/>
              <w:rPr>
                <w:szCs w:val="24"/>
              </w:rPr>
            </w:pPr>
            <w:r w:rsidRPr="008C025B">
              <w:rPr>
                <w:szCs w:val="24"/>
              </w:rPr>
              <w:lastRenderedPageBreak/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Default="0036478E" w:rsidP="006609A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Default="0036478E" w:rsidP="006609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Default="0036478E" w:rsidP="006609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Default="0036478E" w:rsidP="006609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BB3011" w:rsidRDefault="0036478E" w:rsidP="006609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EC29FA" w:rsidRDefault="0036478E" w:rsidP="006609A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8E" w:rsidRDefault="0036478E" w:rsidP="006609A6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8E" w:rsidRDefault="0036478E" w:rsidP="0036478E">
            <w:pPr>
              <w:jc w:val="right"/>
            </w:pPr>
            <w:r w:rsidRPr="008E5EEC">
              <w:rPr>
                <w:color w:val="0070C0"/>
              </w:rPr>
              <w:t>423,801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C01670" w:rsidRDefault="0036478E" w:rsidP="006609A6">
            <w:pPr>
              <w:jc w:val="right"/>
            </w:pPr>
            <w:r w:rsidRPr="00C01670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C01670" w:rsidRDefault="0036478E" w:rsidP="006609A6">
            <w:pPr>
              <w:jc w:val="right"/>
            </w:pPr>
            <w:r w:rsidRPr="00C01670">
              <w:t>0,000</w:t>
            </w:r>
          </w:p>
        </w:tc>
      </w:tr>
      <w:tr w:rsidR="0036478E" w:rsidRPr="00006A2F" w:rsidTr="0036478E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8C025B" w:rsidRDefault="0036478E" w:rsidP="00212D11">
            <w:pPr>
              <w:jc w:val="both"/>
              <w:rPr>
                <w:szCs w:val="24"/>
              </w:rPr>
            </w:pPr>
            <w:r w:rsidRPr="008C025B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Default="0036478E" w:rsidP="00212D1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Default="0036478E" w:rsidP="00212D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Default="0036478E" w:rsidP="00212D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Default="0036478E" w:rsidP="00212D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BB3011" w:rsidRDefault="0036478E" w:rsidP="00212D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8C025B" w:rsidRDefault="0036478E" w:rsidP="00212D11">
            <w:pPr>
              <w:jc w:val="center"/>
              <w:rPr>
                <w:szCs w:val="24"/>
              </w:rPr>
            </w:pPr>
            <w:r w:rsidRPr="008C025B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8E" w:rsidRDefault="0036478E" w:rsidP="00212D11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8E" w:rsidRDefault="0036478E" w:rsidP="0036478E">
            <w:pPr>
              <w:jc w:val="right"/>
            </w:pPr>
            <w:r w:rsidRPr="008E5EEC">
              <w:rPr>
                <w:color w:val="0070C0"/>
              </w:rPr>
              <w:t>423,801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C01670" w:rsidRDefault="0036478E" w:rsidP="00212D11">
            <w:pPr>
              <w:jc w:val="right"/>
            </w:pPr>
            <w:r w:rsidRPr="00C01670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C01670" w:rsidRDefault="0036478E" w:rsidP="00212D11">
            <w:pPr>
              <w:jc w:val="right"/>
            </w:pPr>
            <w:r w:rsidRPr="00C01670">
              <w:t>0,000</w:t>
            </w:r>
          </w:p>
        </w:tc>
      </w:tr>
      <w:tr w:rsidR="0036478E" w:rsidRPr="00006A2F" w:rsidTr="0036478E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8C025B" w:rsidRDefault="0036478E" w:rsidP="00212D11">
            <w:pPr>
              <w:jc w:val="both"/>
              <w:rPr>
                <w:szCs w:val="24"/>
              </w:rPr>
            </w:pPr>
            <w:r w:rsidRPr="008C025B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Default="0036478E" w:rsidP="00212D1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Default="0036478E" w:rsidP="00212D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Default="0036478E" w:rsidP="00212D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Default="0036478E" w:rsidP="00212D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BB3011" w:rsidRDefault="0036478E" w:rsidP="00212D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8C025B" w:rsidRDefault="0036478E" w:rsidP="00212D11">
            <w:pPr>
              <w:jc w:val="center"/>
              <w:rPr>
                <w:szCs w:val="24"/>
              </w:rPr>
            </w:pPr>
            <w:r w:rsidRPr="008C025B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8E" w:rsidRDefault="0036478E" w:rsidP="00212D11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8E" w:rsidRDefault="0036478E" w:rsidP="0036478E">
            <w:pPr>
              <w:jc w:val="right"/>
            </w:pPr>
            <w:r w:rsidRPr="008E5EEC">
              <w:rPr>
                <w:color w:val="0070C0"/>
              </w:rPr>
              <w:t>423,801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C01670" w:rsidRDefault="0036478E" w:rsidP="00212D11">
            <w:pPr>
              <w:jc w:val="right"/>
            </w:pPr>
            <w:r w:rsidRPr="00C01670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C01670" w:rsidRDefault="0036478E" w:rsidP="00212D11">
            <w:pPr>
              <w:jc w:val="right"/>
            </w:pPr>
            <w:r w:rsidRPr="00C01670">
              <w:t>0,000</w:t>
            </w:r>
          </w:p>
        </w:tc>
      </w:tr>
      <w:tr w:rsidR="0036478E" w:rsidRPr="00006A2F" w:rsidTr="0036478E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8C025B" w:rsidRDefault="0036478E" w:rsidP="00212D11">
            <w:pPr>
              <w:jc w:val="both"/>
              <w:rPr>
                <w:szCs w:val="24"/>
              </w:rPr>
            </w:pPr>
            <w:r w:rsidRPr="008C025B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Default="0036478E" w:rsidP="00212D1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Default="0036478E" w:rsidP="00212D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Default="0036478E" w:rsidP="00212D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Default="0036478E" w:rsidP="00212D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BB3011" w:rsidRDefault="0036478E" w:rsidP="00212D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8C025B" w:rsidRDefault="0036478E" w:rsidP="00212D11">
            <w:pPr>
              <w:jc w:val="center"/>
              <w:rPr>
                <w:szCs w:val="24"/>
              </w:rPr>
            </w:pPr>
            <w:r w:rsidRPr="008C025B">
              <w:rPr>
                <w:szCs w:val="24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8E" w:rsidRDefault="0036478E" w:rsidP="00212D11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78E" w:rsidRDefault="0036478E" w:rsidP="0036478E">
            <w:pPr>
              <w:jc w:val="right"/>
            </w:pPr>
            <w:r w:rsidRPr="008E5EEC">
              <w:rPr>
                <w:color w:val="0070C0"/>
              </w:rPr>
              <w:t>423,801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C01670" w:rsidRDefault="0036478E" w:rsidP="00212D11">
            <w:pPr>
              <w:jc w:val="right"/>
            </w:pPr>
            <w:r w:rsidRPr="00C01670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78E" w:rsidRPr="00C01670" w:rsidRDefault="0036478E" w:rsidP="00212D11">
            <w:pPr>
              <w:jc w:val="right"/>
            </w:pPr>
            <w:r w:rsidRPr="00C01670">
              <w:t>0,000»</w:t>
            </w:r>
          </w:p>
        </w:tc>
      </w:tr>
    </w:tbl>
    <w:p w:rsidR="00E14890" w:rsidRPr="003F732E" w:rsidRDefault="00E14890" w:rsidP="003F732E">
      <w:pPr>
        <w:pStyle w:val="22"/>
        <w:tabs>
          <w:tab w:val="clear" w:pos="4250"/>
        </w:tabs>
        <w:ind w:left="0" w:firstLine="0"/>
        <w:rPr>
          <w:sz w:val="28"/>
          <w:szCs w:val="28"/>
        </w:rPr>
        <w:sectPr w:rsidR="00E14890" w:rsidRPr="003F732E" w:rsidSect="00E14890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8F319F" w:rsidRPr="00006A2F" w:rsidRDefault="00A84C90" w:rsidP="008A1CFE">
      <w:pPr>
        <w:rPr>
          <w:szCs w:val="24"/>
        </w:rPr>
      </w:pPr>
      <w:r>
        <w:rPr>
          <w:szCs w:val="24"/>
        </w:rPr>
        <w:lastRenderedPageBreak/>
        <w:t xml:space="preserve">         </w:t>
      </w:r>
      <w:r w:rsidR="00852CED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D1223">
        <w:rPr>
          <w:szCs w:val="24"/>
        </w:rPr>
        <w:t xml:space="preserve"> </w:t>
      </w:r>
      <w:r w:rsidR="008F319F" w:rsidRPr="00006A2F">
        <w:rPr>
          <w:szCs w:val="24"/>
        </w:rPr>
        <w:t xml:space="preserve"> Приложение </w:t>
      </w:r>
      <w:r w:rsidR="00101AAC">
        <w:rPr>
          <w:szCs w:val="24"/>
        </w:rPr>
        <w:t>6</w:t>
      </w:r>
    </w:p>
    <w:p w:rsidR="00A84C90" w:rsidRDefault="008F319F" w:rsidP="00A84C90">
      <w:pPr>
        <w:ind w:left="5387" w:right="-530"/>
        <w:jc w:val="right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</w:p>
    <w:p w:rsidR="008F319F" w:rsidRPr="00AD1223" w:rsidRDefault="001D7258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>Русско-Камешкирского</w:t>
      </w:r>
      <w:r w:rsidR="008F319F" w:rsidRPr="00AD1223">
        <w:rPr>
          <w:szCs w:val="24"/>
        </w:rPr>
        <w:t xml:space="preserve"> сельсовета Камешкирского района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Пензенской области «О </w:t>
      </w:r>
      <w:r w:rsidR="00642B99" w:rsidRPr="00AD1223">
        <w:rPr>
          <w:szCs w:val="24"/>
        </w:rPr>
        <w:t>Бюджет</w:t>
      </w:r>
      <w:r w:rsidRPr="00AD1223">
        <w:rPr>
          <w:szCs w:val="24"/>
        </w:rPr>
        <w:t xml:space="preserve">е </w:t>
      </w:r>
      <w:r w:rsidR="001D7258" w:rsidRPr="00AD1223">
        <w:rPr>
          <w:szCs w:val="24"/>
        </w:rPr>
        <w:t>Русско-Камешкирского</w:t>
      </w:r>
      <w:r w:rsidRPr="00AD1223">
        <w:rPr>
          <w:szCs w:val="24"/>
        </w:rPr>
        <w:t xml:space="preserve"> сельсовета 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Камешкирского района Пензенской области </w:t>
      </w:r>
    </w:p>
    <w:p w:rsidR="008F319F" w:rsidRPr="00AD1223" w:rsidRDefault="00D54B39" w:rsidP="00A84C90">
      <w:pPr>
        <w:ind w:left="5387" w:right="-530"/>
        <w:jc w:val="right"/>
        <w:rPr>
          <w:szCs w:val="24"/>
        </w:rPr>
      </w:pPr>
      <w:r>
        <w:rPr>
          <w:szCs w:val="24"/>
        </w:rPr>
        <w:t>на 2022</w:t>
      </w:r>
      <w:r w:rsidR="008F319F" w:rsidRPr="00AD1223">
        <w:rPr>
          <w:szCs w:val="24"/>
        </w:rPr>
        <w:t xml:space="preserve"> год и </w:t>
      </w:r>
      <w:r w:rsidR="00AE1BB1">
        <w:rPr>
          <w:szCs w:val="24"/>
        </w:rPr>
        <w:t>на плановый период 20</w:t>
      </w:r>
      <w:r>
        <w:rPr>
          <w:szCs w:val="24"/>
        </w:rPr>
        <w:t>23</w:t>
      </w:r>
      <w:r w:rsidR="00AE1BB1">
        <w:rPr>
          <w:szCs w:val="24"/>
        </w:rPr>
        <w:t xml:space="preserve"> и 20</w:t>
      </w:r>
      <w:r>
        <w:rPr>
          <w:szCs w:val="24"/>
        </w:rPr>
        <w:t>24</w:t>
      </w:r>
      <w:r w:rsidR="008F319F" w:rsidRPr="00AD1223">
        <w:rPr>
          <w:szCs w:val="24"/>
        </w:rPr>
        <w:t xml:space="preserve"> годов» </w:t>
      </w:r>
    </w:p>
    <w:p w:rsidR="008F319F" w:rsidRPr="00006A2F" w:rsidRDefault="008F319F" w:rsidP="008F319F"/>
    <w:p w:rsidR="008F319F" w:rsidRPr="00006A2F" w:rsidRDefault="008F319F" w:rsidP="008F319F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Ве</w:t>
      </w:r>
      <w:r>
        <w:rPr>
          <w:sz w:val="28"/>
          <w:szCs w:val="28"/>
        </w:rPr>
        <w:t xml:space="preserve">домственная структура расходов </w:t>
      </w:r>
      <w:r w:rsidR="00642B99">
        <w:rPr>
          <w:sz w:val="28"/>
          <w:szCs w:val="28"/>
        </w:rPr>
        <w:t>Бюджета</w:t>
      </w:r>
    </w:p>
    <w:p w:rsidR="00D54F1F" w:rsidRDefault="001D7258" w:rsidP="00D54F1F">
      <w:pPr>
        <w:jc w:val="center"/>
        <w:rPr>
          <w:sz w:val="28"/>
          <w:szCs w:val="28"/>
        </w:rPr>
      </w:pPr>
      <w:r w:rsidRPr="00AD1223">
        <w:rPr>
          <w:sz w:val="28"/>
          <w:szCs w:val="28"/>
        </w:rPr>
        <w:t>Русско-Камешкирского</w:t>
      </w:r>
      <w:r w:rsidR="008B1522">
        <w:rPr>
          <w:sz w:val="28"/>
          <w:szCs w:val="28"/>
        </w:rPr>
        <w:t xml:space="preserve"> сельсовета</w:t>
      </w:r>
      <w:r w:rsidR="00AE1BB1">
        <w:rPr>
          <w:sz w:val="28"/>
          <w:szCs w:val="28"/>
        </w:rPr>
        <w:t xml:space="preserve"> на 20</w:t>
      </w:r>
      <w:r w:rsidR="00D54B39">
        <w:rPr>
          <w:sz w:val="28"/>
          <w:szCs w:val="28"/>
        </w:rPr>
        <w:t>22</w:t>
      </w:r>
      <w:r w:rsidR="008F319F" w:rsidRPr="00006A2F">
        <w:rPr>
          <w:sz w:val="28"/>
          <w:szCs w:val="28"/>
        </w:rPr>
        <w:t xml:space="preserve"> год</w:t>
      </w:r>
      <w:r w:rsidR="00385B60">
        <w:rPr>
          <w:sz w:val="28"/>
          <w:szCs w:val="28"/>
        </w:rPr>
        <w:t xml:space="preserve"> и на п</w:t>
      </w:r>
      <w:r w:rsidR="00AE1BB1">
        <w:rPr>
          <w:sz w:val="28"/>
          <w:szCs w:val="28"/>
        </w:rPr>
        <w:t>лановый период 20</w:t>
      </w:r>
      <w:r w:rsidR="00D54B39">
        <w:rPr>
          <w:sz w:val="28"/>
          <w:szCs w:val="28"/>
        </w:rPr>
        <w:t>23</w:t>
      </w:r>
      <w:r w:rsidR="00AE1BB1">
        <w:rPr>
          <w:sz w:val="28"/>
          <w:szCs w:val="28"/>
        </w:rPr>
        <w:t xml:space="preserve"> и 20</w:t>
      </w:r>
      <w:r w:rsidR="00D54B39">
        <w:rPr>
          <w:sz w:val="28"/>
          <w:szCs w:val="28"/>
        </w:rPr>
        <w:t>24</w:t>
      </w:r>
      <w:r w:rsidR="0080110C">
        <w:rPr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Y="282"/>
        <w:tblW w:w="15563" w:type="dxa"/>
        <w:tblLayout w:type="fixed"/>
        <w:tblLook w:val="04A0"/>
      </w:tblPr>
      <w:tblGrid>
        <w:gridCol w:w="4664"/>
        <w:gridCol w:w="1219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4"/>
        <w:gridCol w:w="1041"/>
        <w:gridCol w:w="290"/>
        <w:gridCol w:w="1322"/>
        <w:gridCol w:w="1320"/>
      </w:tblGrid>
      <w:tr w:rsidR="003603C9" w:rsidRPr="00006A2F" w:rsidTr="003603C9">
        <w:trPr>
          <w:trHeight w:val="315"/>
        </w:trPr>
        <w:tc>
          <w:tcPr>
            <w:tcW w:w="466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 w:val="20"/>
              </w:rPr>
            </w:pP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3603C9" w:rsidRPr="00006A2F" w:rsidRDefault="003603C9" w:rsidP="003603C9">
            <w:pPr>
              <w:ind w:left="4551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3603C9" w:rsidRPr="00006A2F" w:rsidTr="00C3418E">
        <w:trPr>
          <w:trHeight w:val="630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3228F" w:rsidRDefault="003603C9" w:rsidP="003603C9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9F59DA" w:rsidRDefault="003603C9" w:rsidP="003603C9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>Код главного распоря-</w:t>
            </w:r>
          </w:p>
          <w:p w:rsidR="003603C9" w:rsidRDefault="003603C9" w:rsidP="003603C9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 xml:space="preserve">дителя </w:t>
            </w:r>
            <w:r>
              <w:rPr>
                <w:sz w:val="20"/>
              </w:rPr>
              <w:t>бюджет-</w:t>
            </w:r>
          </w:p>
          <w:p w:rsidR="003603C9" w:rsidRPr="00006A2F" w:rsidRDefault="003603C9" w:rsidP="003603C9">
            <w:pPr>
              <w:jc w:val="center"/>
              <w:rPr>
                <w:sz w:val="22"/>
                <w:szCs w:val="22"/>
              </w:rPr>
            </w:pPr>
            <w:r w:rsidRPr="009F59DA">
              <w:rPr>
                <w:sz w:val="20"/>
              </w:rPr>
              <w:t>ных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3603C9" w:rsidRPr="00006A2F" w:rsidRDefault="003603C9" w:rsidP="003603C9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3603C9" w:rsidRPr="00006A2F" w:rsidRDefault="003603C9" w:rsidP="003603C9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3603C9" w:rsidRPr="00006A2F" w:rsidRDefault="003603C9" w:rsidP="003603C9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2022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2023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2024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3603C9" w:rsidRPr="00006A2F" w:rsidTr="00C3418E">
        <w:trPr>
          <w:trHeight w:val="379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7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3603C9" w:rsidRPr="00006A2F" w:rsidTr="00C3418E">
        <w:trPr>
          <w:trHeight w:val="148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 xml:space="preserve">Администрация </w:t>
            </w:r>
            <w:r w:rsidRPr="00AD1223">
              <w:rPr>
                <w:b/>
                <w:szCs w:val="24"/>
              </w:rPr>
              <w:t>Русско-Камешкирского</w:t>
            </w:r>
            <w:r w:rsidRPr="00AD1223">
              <w:rPr>
                <w:b/>
                <w:bCs/>
                <w:szCs w:val="24"/>
              </w:rPr>
              <w:t xml:space="preserve"> сельсовета Камешкирского района Пензенской</w:t>
            </w:r>
            <w:r w:rsidRPr="00006A2F">
              <w:rPr>
                <w:b/>
                <w:bCs/>
                <w:szCs w:val="24"/>
              </w:rPr>
              <w:t xml:space="preserve"> области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Default="003603C9" w:rsidP="003603C9">
            <w:pPr>
              <w:jc w:val="both"/>
              <w:rPr>
                <w:b/>
                <w:bCs/>
                <w:szCs w:val="24"/>
              </w:rPr>
            </w:pPr>
          </w:p>
          <w:p w:rsidR="003603C9" w:rsidRDefault="003603C9" w:rsidP="003603C9">
            <w:pPr>
              <w:jc w:val="both"/>
              <w:rPr>
                <w:b/>
                <w:bCs/>
                <w:szCs w:val="24"/>
              </w:rPr>
            </w:pPr>
          </w:p>
          <w:p w:rsidR="003603C9" w:rsidRPr="00006A2F" w:rsidRDefault="003603C9" w:rsidP="003603C9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b/>
                <w:bCs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C01670" w:rsidRDefault="00212D11" w:rsidP="003603C9">
            <w:pPr>
              <w:jc w:val="right"/>
              <w:rPr>
                <w:b/>
                <w:bCs/>
              </w:rPr>
            </w:pPr>
            <w:r w:rsidRPr="00C01670">
              <w:rPr>
                <w:b/>
                <w:bCs/>
              </w:rPr>
              <w:t>36999,05</w:t>
            </w:r>
            <w:r w:rsidR="008942B0">
              <w:rPr>
                <w:b/>
                <w:bCs/>
              </w:rP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C01670" w:rsidRDefault="003603C9" w:rsidP="00020870">
            <w:pPr>
              <w:jc w:val="right"/>
              <w:rPr>
                <w:b/>
                <w:bCs/>
              </w:rPr>
            </w:pPr>
            <w:r w:rsidRPr="00C01670">
              <w:rPr>
                <w:b/>
                <w:bCs/>
              </w:rPr>
              <w:t>14487,20</w:t>
            </w:r>
            <w:r w:rsidR="00020870" w:rsidRPr="00C01670">
              <w:rPr>
                <w:b/>
                <w:bCs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C01670" w:rsidRDefault="003603C9" w:rsidP="00020870">
            <w:pPr>
              <w:jc w:val="right"/>
              <w:rPr>
                <w:b/>
                <w:bCs/>
              </w:rPr>
            </w:pPr>
            <w:r w:rsidRPr="00C01670">
              <w:rPr>
                <w:b/>
                <w:bCs/>
              </w:rPr>
              <w:t>15400,10</w:t>
            </w:r>
            <w:r w:rsidR="00020870" w:rsidRPr="00C01670">
              <w:rPr>
                <w:b/>
                <w:bCs/>
              </w:rPr>
              <w:t>6</w:t>
            </w:r>
          </w:p>
        </w:tc>
      </w:tr>
      <w:tr w:rsidR="003603C9" w:rsidRPr="00006A2F" w:rsidTr="00C3418E">
        <w:trPr>
          <w:trHeight w:val="148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Default="003603C9" w:rsidP="003603C9">
            <w:pPr>
              <w:jc w:val="both"/>
              <w:rPr>
                <w:b/>
                <w:bCs/>
                <w:szCs w:val="24"/>
              </w:rPr>
            </w:pPr>
          </w:p>
          <w:p w:rsidR="003603C9" w:rsidRPr="00006A2F" w:rsidRDefault="003603C9" w:rsidP="003603C9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6478E" w:rsidRDefault="0036478E" w:rsidP="003603C9">
            <w:pPr>
              <w:jc w:val="right"/>
              <w:rPr>
                <w:b/>
                <w:bCs/>
                <w:color w:val="0070C0"/>
              </w:rPr>
            </w:pPr>
            <w:r w:rsidRPr="0036478E">
              <w:rPr>
                <w:b/>
                <w:bCs/>
                <w:color w:val="0070C0"/>
              </w:rPr>
              <w:t>5869,072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5189,489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5259,060</w:t>
            </w:r>
          </w:p>
        </w:tc>
      </w:tr>
      <w:tr w:rsidR="003603C9" w:rsidRPr="00273AB8" w:rsidTr="00C3418E">
        <w:trPr>
          <w:trHeight w:val="714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Default="003603C9" w:rsidP="003603C9">
            <w:pPr>
              <w:jc w:val="both"/>
              <w:rPr>
                <w:b/>
                <w:szCs w:val="24"/>
              </w:rPr>
            </w:pPr>
          </w:p>
          <w:p w:rsidR="003603C9" w:rsidRDefault="003603C9" w:rsidP="003603C9">
            <w:pPr>
              <w:jc w:val="both"/>
              <w:rPr>
                <w:b/>
                <w:szCs w:val="24"/>
              </w:rPr>
            </w:pPr>
          </w:p>
          <w:p w:rsidR="003603C9" w:rsidRDefault="003603C9" w:rsidP="003603C9">
            <w:pPr>
              <w:jc w:val="both"/>
              <w:rPr>
                <w:b/>
                <w:szCs w:val="24"/>
              </w:rPr>
            </w:pPr>
          </w:p>
          <w:p w:rsidR="003603C9" w:rsidRDefault="003603C9" w:rsidP="003603C9">
            <w:pPr>
              <w:jc w:val="both"/>
              <w:rPr>
                <w:b/>
                <w:szCs w:val="24"/>
              </w:rPr>
            </w:pPr>
          </w:p>
          <w:p w:rsidR="003603C9" w:rsidRDefault="003603C9" w:rsidP="003603C9">
            <w:pPr>
              <w:jc w:val="both"/>
              <w:rPr>
                <w:b/>
                <w:szCs w:val="24"/>
              </w:rPr>
            </w:pPr>
          </w:p>
          <w:p w:rsidR="003603C9" w:rsidRPr="002B64C6" w:rsidRDefault="003603C9" w:rsidP="003603C9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2B64C6" w:rsidRDefault="003603C9" w:rsidP="003603C9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C01670" w:rsidRDefault="00020870" w:rsidP="003603C9">
            <w:pPr>
              <w:jc w:val="right"/>
              <w:rPr>
                <w:b/>
              </w:rPr>
            </w:pPr>
            <w:r w:rsidRPr="00C01670">
              <w:rPr>
                <w:b/>
              </w:rPr>
              <w:t>4816,062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F26CC4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73AB8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4666,645</w:t>
            </w:r>
          </w:p>
        </w:tc>
      </w:tr>
      <w:tr w:rsidR="003603C9" w:rsidRPr="00BD5D12" w:rsidTr="00C3418E">
        <w:trPr>
          <w:trHeight w:val="284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</w:t>
            </w:r>
            <w:r w:rsidRPr="00006A2F">
              <w:rPr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Default="003603C9" w:rsidP="003603C9">
            <w:pPr>
              <w:jc w:val="both"/>
              <w:rPr>
                <w:szCs w:val="24"/>
              </w:rPr>
            </w:pPr>
          </w:p>
          <w:p w:rsidR="003603C9" w:rsidRDefault="003603C9" w:rsidP="003603C9">
            <w:pPr>
              <w:jc w:val="both"/>
              <w:rPr>
                <w:szCs w:val="24"/>
              </w:rPr>
            </w:pPr>
          </w:p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C01670" w:rsidRDefault="00020870" w:rsidP="003603C9">
            <w:pPr>
              <w:jc w:val="right"/>
            </w:pPr>
            <w:r w:rsidRPr="00C01670">
              <w:t>4816,062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BD5D12" w:rsidRDefault="003603C9" w:rsidP="003603C9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BD5D12" w:rsidRDefault="003603C9" w:rsidP="003603C9">
            <w:pPr>
              <w:jc w:val="right"/>
            </w:pPr>
            <w:r>
              <w:t>4666,645</w:t>
            </w:r>
          </w:p>
        </w:tc>
      </w:tr>
      <w:tr w:rsidR="003603C9" w:rsidRPr="00006A2F" w:rsidTr="00C3418E">
        <w:trPr>
          <w:trHeight w:val="610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>в Русско-Камешкирском</w:t>
            </w:r>
            <w:r w:rsidRPr="0046769B">
              <w:rPr>
                <w:color w:val="0066FF"/>
                <w:szCs w:val="24"/>
              </w:rPr>
              <w:t xml:space="preserve"> </w:t>
            </w:r>
            <w:r w:rsidRPr="00006A2F">
              <w:rPr>
                <w:szCs w:val="24"/>
              </w:rPr>
              <w:t>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C01670" w:rsidRDefault="00020870" w:rsidP="003603C9">
            <w:pPr>
              <w:jc w:val="right"/>
            </w:pPr>
            <w:r w:rsidRPr="00C01670">
              <w:t>4816,054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4614,408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4666,645</w:t>
            </w:r>
          </w:p>
        </w:tc>
      </w:tr>
      <w:tr w:rsidR="003603C9" w:rsidRPr="00006A2F" w:rsidTr="00C3418E">
        <w:trPr>
          <w:trHeight w:val="610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C01670" w:rsidRDefault="003603C9" w:rsidP="003603C9">
            <w:pPr>
              <w:jc w:val="right"/>
            </w:pPr>
          </w:p>
          <w:p w:rsidR="003603C9" w:rsidRPr="00C01670" w:rsidRDefault="003603C9" w:rsidP="003603C9">
            <w:pPr>
              <w:jc w:val="right"/>
            </w:pPr>
          </w:p>
          <w:p w:rsidR="003603C9" w:rsidRPr="00C01670" w:rsidRDefault="00020870" w:rsidP="003603C9">
            <w:pPr>
              <w:jc w:val="right"/>
            </w:pPr>
            <w:r w:rsidRPr="00C01670">
              <w:t>4814,054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4612,408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4664,645</w:t>
            </w:r>
          </w:p>
        </w:tc>
      </w:tr>
      <w:tr w:rsidR="003603C9" w:rsidRPr="00006A2F" w:rsidTr="00C3418E">
        <w:trPr>
          <w:trHeight w:val="27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Default="003603C9" w:rsidP="003603C9">
            <w:pPr>
              <w:jc w:val="both"/>
              <w:rPr>
                <w:szCs w:val="24"/>
              </w:rPr>
            </w:pPr>
          </w:p>
          <w:p w:rsidR="00B84193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</w:p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7965DF" w:rsidRDefault="003603C9" w:rsidP="003603C9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2823,367</w:t>
            </w:r>
          </w:p>
        </w:tc>
      </w:tr>
      <w:tr w:rsidR="003603C9" w:rsidRPr="00006A2F" w:rsidTr="00C3418E">
        <w:trPr>
          <w:trHeight w:val="351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</w:p>
          <w:p w:rsidR="003603C9" w:rsidRPr="00006A2F" w:rsidRDefault="003603C9" w:rsidP="003603C9">
            <w:pPr>
              <w:jc w:val="both"/>
              <w:rPr>
                <w:szCs w:val="24"/>
              </w:rPr>
            </w:pPr>
          </w:p>
          <w:p w:rsidR="003603C9" w:rsidRDefault="003603C9" w:rsidP="003603C9">
            <w:pPr>
              <w:jc w:val="both"/>
              <w:rPr>
                <w:szCs w:val="24"/>
              </w:rPr>
            </w:pPr>
          </w:p>
          <w:p w:rsidR="003603C9" w:rsidRPr="003603C9" w:rsidRDefault="003603C9" w:rsidP="003603C9">
            <w:pPr>
              <w:jc w:val="both"/>
              <w:rPr>
                <w:szCs w:val="24"/>
              </w:rPr>
            </w:pPr>
          </w:p>
          <w:p w:rsidR="003603C9" w:rsidRPr="003603C9" w:rsidRDefault="003603C9" w:rsidP="003603C9">
            <w:pPr>
              <w:jc w:val="both"/>
              <w:rPr>
                <w:szCs w:val="24"/>
              </w:rPr>
            </w:pPr>
          </w:p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7965DF" w:rsidRDefault="003603C9" w:rsidP="003603C9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2823,367</w:t>
            </w:r>
          </w:p>
        </w:tc>
      </w:tr>
      <w:tr w:rsidR="003603C9" w:rsidRPr="00006A2F" w:rsidTr="00C3418E">
        <w:trPr>
          <w:trHeight w:val="525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7965DF" w:rsidRDefault="003603C9" w:rsidP="003603C9">
            <w:pPr>
              <w:jc w:val="right"/>
            </w:pPr>
            <w:r>
              <w:t>2782,986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2795,310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2823,367</w:t>
            </w:r>
          </w:p>
        </w:tc>
      </w:tr>
      <w:tr w:rsidR="003603C9" w:rsidRPr="00006A2F" w:rsidTr="00C3418E">
        <w:trPr>
          <w:trHeight w:val="525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CA401A" w:rsidRDefault="003603C9" w:rsidP="003603C9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7965DF" w:rsidRDefault="003603C9" w:rsidP="003603C9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976,858</w:t>
            </w:r>
          </w:p>
        </w:tc>
      </w:tr>
      <w:tr w:rsidR="003603C9" w:rsidRPr="00006A2F" w:rsidTr="00C3418E">
        <w:trPr>
          <w:trHeight w:val="525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CA401A" w:rsidRDefault="003603C9" w:rsidP="003603C9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7965DF" w:rsidRDefault="003603C9" w:rsidP="003603C9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976,858</w:t>
            </w:r>
          </w:p>
        </w:tc>
      </w:tr>
      <w:tr w:rsidR="003603C9" w:rsidRPr="00006A2F" w:rsidTr="00C3418E">
        <w:trPr>
          <w:trHeight w:val="266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CA401A" w:rsidRDefault="003603C9" w:rsidP="003603C9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 xml:space="preserve">Расходы на выплаты персоналу государственных (муниципальных) </w:t>
            </w:r>
            <w:r w:rsidRPr="00CA401A">
              <w:rPr>
                <w:szCs w:val="24"/>
              </w:rPr>
              <w:lastRenderedPageBreak/>
              <w:t>органов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7965DF" w:rsidRDefault="003603C9" w:rsidP="003603C9">
            <w:pPr>
              <w:jc w:val="right"/>
            </w:pPr>
            <w:r>
              <w:t>957,812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967,288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976,858</w:t>
            </w:r>
          </w:p>
        </w:tc>
      </w:tr>
      <w:tr w:rsidR="003603C9" w:rsidRPr="00006A2F" w:rsidTr="00C3418E">
        <w:trPr>
          <w:trHeight w:val="410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C01670" w:rsidRDefault="0040634F" w:rsidP="003603C9">
            <w:pPr>
              <w:jc w:val="right"/>
            </w:pPr>
            <w:r w:rsidRPr="00C01670">
              <w:t>1073,256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849,810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864,420</w:t>
            </w:r>
          </w:p>
        </w:tc>
      </w:tr>
      <w:tr w:rsidR="0040634F" w:rsidRPr="00006A2F" w:rsidTr="00C3418E">
        <w:trPr>
          <w:trHeight w:val="284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34F" w:rsidRPr="00006A2F" w:rsidRDefault="0040634F" w:rsidP="0040634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4F" w:rsidRDefault="0040634F" w:rsidP="0040634F">
            <w:pPr>
              <w:jc w:val="both"/>
              <w:rPr>
                <w:szCs w:val="24"/>
              </w:rPr>
            </w:pPr>
          </w:p>
          <w:p w:rsidR="0040634F" w:rsidRDefault="0040634F" w:rsidP="0040634F">
            <w:pPr>
              <w:jc w:val="both"/>
              <w:rPr>
                <w:szCs w:val="24"/>
              </w:rPr>
            </w:pPr>
          </w:p>
          <w:p w:rsidR="0040634F" w:rsidRPr="00006A2F" w:rsidRDefault="0040634F" w:rsidP="0040634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34F" w:rsidRPr="00006A2F" w:rsidRDefault="0040634F" w:rsidP="0040634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34F" w:rsidRPr="00006A2F" w:rsidRDefault="0040634F" w:rsidP="0040634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34F" w:rsidRPr="00006A2F" w:rsidRDefault="0040634F" w:rsidP="0040634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34F" w:rsidRPr="00006A2F" w:rsidRDefault="0040634F" w:rsidP="0040634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34F" w:rsidRPr="00006A2F" w:rsidRDefault="0040634F" w:rsidP="0040634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34F" w:rsidRPr="00006A2F" w:rsidRDefault="0040634F" w:rsidP="0040634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34F" w:rsidRPr="00006A2F" w:rsidRDefault="0040634F" w:rsidP="0040634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34F" w:rsidRPr="00C01670" w:rsidRDefault="0040634F" w:rsidP="0040634F">
            <w:pPr>
              <w:jc w:val="right"/>
            </w:pPr>
            <w:r w:rsidRPr="00C01670">
              <w:t>1050,956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34F" w:rsidRPr="00006A2F" w:rsidRDefault="0040634F" w:rsidP="0040634F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34F" w:rsidRPr="00006A2F" w:rsidRDefault="0040634F" w:rsidP="0040634F">
            <w:pPr>
              <w:jc w:val="right"/>
            </w:pPr>
            <w:r>
              <w:t>842,120</w:t>
            </w:r>
          </w:p>
        </w:tc>
      </w:tr>
      <w:tr w:rsidR="0040634F" w:rsidRPr="00006A2F" w:rsidTr="00C3418E">
        <w:trPr>
          <w:trHeight w:val="410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34F" w:rsidRPr="00006A2F" w:rsidRDefault="0040634F" w:rsidP="0040634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34F" w:rsidRDefault="0040634F" w:rsidP="0040634F">
            <w:pPr>
              <w:jc w:val="both"/>
              <w:rPr>
                <w:szCs w:val="24"/>
              </w:rPr>
            </w:pPr>
          </w:p>
          <w:p w:rsidR="0040634F" w:rsidRDefault="0040634F" w:rsidP="0040634F">
            <w:pPr>
              <w:jc w:val="both"/>
              <w:rPr>
                <w:szCs w:val="24"/>
              </w:rPr>
            </w:pPr>
          </w:p>
          <w:p w:rsidR="0040634F" w:rsidRPr="00006A2F" w:rsidRDefault="0040634F" w:rsidP="0040634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34F" w:rsidRPr="00006A2F" w:rsidRDefault="0040634F" w:rsidP="0040634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34F" w:rsidRPr="00006A2F" w:rsidRDefault="0040634F" w:rsidP="0040634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34F" w:rsidRPr="00006A2F" w:rsidRDefault="0040634F" w:rsidP="0040634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34F" w:rsidRPr="00006A2F" w:rsidRDefault="0040634F" w:rsidP="0040634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34F" w:rsidRPr="00006A2F" w:rsidRDefault="0040634F" w:rsidP="0040634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34F" w:rsidRPr="00006A2F" w:rsidRDefault="0040634F" w:rsidP="0040634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34F" w:rsidRPr="00006A2F" w:rsidRDefault="0040634F" w:rsidP="0040634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34F" w:rsidRPr="00C01670" w:rsidRDefault="0040634F" w:rsidP="0040634F">
            <w:pPr>
              <w:jc w:val="right"/>
            </w:pPr>
            <w:r w:rsidRPr="00C01670">
              <w:t>1050,956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34F" w:rsidRPr="00006A2F" w:rsidRDefault="0040634F" w:rsidP="0040634F">
            <w:pPr>
              <w:jc w:val="right"/>
            </w:pPr>
            <w:r>
              <w:t>827,510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34F" w:rsidRPr="00006A2F" w:rsidRDefault="0040634F" w:rsidP="0040634F">
            <w:pPr>
              <w:jc w:val="right"/>
            </w:pPr>
            <w:r>
              <w:t>842,120</w:t>
            </w:r>
          </w:p>
        </w:tc>
      </w:tr>
      <w:tr w:rsidR="003603C9" w:rsidRPr="00006A2F" w:rsidTr="00C3418E">
        <w:trPr>
          <w:trHeight w:val="298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8479C5" w:rsidRDefault="003603C9" w:rsidP="003603C9">
            <w:pPr>
              <w:jc w:val="right"/>
            </w:pPr>
            <w: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22,300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8479C5" w:rsidRDefault="003603C9" w:rsidP="003603C9">
            <w:pPr>
              <w:jc w:val="right"/>
            </w:pPr>
            <w:r>
              <w:t>22,300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22,300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2,000</w:t>
            </w:r>
          </w:p>
        </w:tc>
      </w:tr>
      <w:tr w:rsidR="00DA3DAB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both"/>
              <w:rPr>
                <w:szCs w:val="24"/>
              </w:rPr>
            </w:pPr>
            <w:r w:rsidRPr="00C01670">
              <w:rPr>
                <w:szCs w:val="24"/>
              </w:rPr>
              <w:t>Кредиторская задолженность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AB" w:rsidRPr="00C01670" w:rsidRDefault="00DA3DAB" w:rsidP="00DA3DAB">
            <w:pPr>
              <w:jc w:val="both"/>
              <w:rPr>
                <w:szCs w:val="24"/>
              </w:rPr>
            </w:pPr>
            <w:r w:rsidRPr="00C01670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both"/>
              <w:rPr>
                <w:szCs w:val="24"/>
              </w:rPr>
            </w:pPr>
            <w:r w:rsidRPr="00C01670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3DAB" w:rsidRPr="00C01670" w:rsidRDefault="00DA3DAB" w:rsidP="00DA3DAB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3DAB" w:rsidRPr="00C01670" w:rsidRDefault="00DA3DAB" w:rsidP="00DA3DAB">
            <w:pPr>
              <w:jc w:val="right"/>
            </w:pPr>
            <w:r w:rsidRPr="00C01670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right"/>
            </w:pPr>
            <w:r w:rsidRPr="00C01670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right"/>
            </w:pPr>
            <w:r w:rsidRPr="00C01670">
              <w:t>0,000</w:t>
            </w:r>
          </w:p>
        </w:tc>
      </w:tr>
      <w:tr w:rsidR="00DA3DAB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both"/>
              <w:rPr>
                <w:szCs w:val="24"/>
              </w:rPr>
            </w:pPr>
            <w:r w:rsidRPr="00C01670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AB" w:rsidRPr="00C01670" w:rsidRDefault="00DA3DAB" w:rsidP="00DA3DAB">
            <w:pPr>
              <w:jc w:val="both"/>
              <w:rPr>
                <w:szCs w:val="24"/>
              </w:rPr>
            </w:pPr>
          </w:p>
          <w:p w:rsidR="00DA3DAB" w:rsidRPr="00C01670" w:rsidRDefault="00DA3DAB" w:rsidP="00DA3DAB">
            <w:pPr>
              <w:jc w:val="both"/>
              <w:rPr>
                <w:szCs w:val="24"/>
              </w:rPr>
            </w:pPr>
            <w:r w:rsidRPr="00C01670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both"/>
              <w:rPr>
                <w:szCs w:val="24"/>
              </w:rPr>
            </w:pPr>
            <w:r w:rsidRPr="00C01670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02200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3DAB" w:rsidRPr="00C01670" w:rsidRDefault="00DA3DAB" w:rsidP="00DA3DAB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3DAB" w:rsidRPr="00C01670" w:rsidRDefault="00DA3DAB" w:rsidP="00DA3DAB">
            <w:pPr>
              <w:jc w:val="right"/>
            </w:pPr>
            <w:r w:rsidRPr="00C01670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right"/>
            </w:pPr>
            <w:r w:rsidRPr="00C01670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right"/>
            </w:pPr>
            <w:r w:rsidRPr="00C01670">
              <w:t>0,000</w:t>
            </w:r>
          </w:p>
        </w:tc>
      </w:tr>
      <w:tr w:rsidR="00DA3DAB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both"/>
              <w:rPr>
                <w:szCs w:val="24"/>
              </w:rPr>
            </w:pPr>
            <w:r w:rsidRPr="00C01670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AB" w:rsidRPr="00C01670" w:rsidRDefault="00DA3DAB" w:rsidP="00DA3DAB">
            <w:pPr>
              <w:jc w:val="both"/>
              <w:rPr>
                <w:szCs w:val="24"/>
              </w:rPr>
            </w:pPr>
          </w:p>
          <w:p w:rsidR="00DA3DAB" w:rsidRPr="00C01670" w:rsidRDefault="00DA3DAB" w:rsidP="00DA3DAB">
            <w:pPr>
              <w:jc w:val="both"/>
              <w:rPr>
                <w:szCs w:val="24"/>
              </w:rPr>
            </w:pPr>
          </w:p>
          <w:p w:rsidR="00DA3DAB" w:rsidRPr="00C01670" w:rsidRDefault="00DA3DAB" w:rsidP="00DA3DAB">
            <w:pPr>
              <w:jc w:val="both"/>
              <w:rPr>
                <w:szCs w:val="24"/>
              </w:rPr>
            </w:pPr>
            <w:r w:rsidRPr="00C01670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both"/>
              <w:rPr>
                <w:szCs w:val="24"/>
              </w:rPr>
            </w:pPr>
            <w:r w:rsidRPr="00C01670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02200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3DAB" w:rsidRPr="00C01670" w:rsidRDefault="00DA3DAB" w:rsidP="00DA3DAB">
            <w:pPr>
              <w:rPr>
                <w:szCs w:val="24"/>
              </w:rPr>
            </w:pPr>
            <w:r w:rsidRPr="00C01670"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3DAB" w:rsidRPr="00C01670" w:rsidRDefault="00DA3DAB" w:rsidP="00DA3DAB">
            <w:pPr>
              <w:jc w:val="right"/>
            </w:pPr>
            <w:r w:rsidRPr="00C01670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right"/>
            </w:pPr>
            <w:r w:rsidRPr="00C01670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right"/>
            </w:pPr>
            <w:r w:rsidRPr="00C01670">
              <w:t>0,000</w:t>
            </w:r>
          </w:p>
        </w:tc>
      </w:tr>
      <w:tr w:rsidR="00DA3DAB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both"/>
              <w:rPr>
                <w:szCs w:val="24"/>
              </w:rPr>
            </w:pPr>
            <w:r w:rsidRPr="00C01670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DAB" w:rsidRPr="00C01670" w:rsidRDefault="00DA3DAB" w:rsidP="00DA3DAB">
            <w:pPr>
              <w:jc w:val="both"/>
              <w:rPr>
                <w:szCs w:val="24"/>
              </w:rPr>
            </w:pPr>
          </w:p>
          <w:p w:rsidR="00DA3DAB" w:rsidRPr="00C01670" w:rsidRDefault="00DA3DAB" w:rsidP="00DA3DAB">
            <w:pPr>
              <w:jc w:val="both"/>
              <w:rPr>
                <w:szCs w:val="24"/>
              </w:rPr>
            </w:pPr>
          </w:p>
          <w:p w:rsidR="00DA3DAB" w:rsidRPr="00C01670" w:rsidRDefault="00DA3DAB" w:rsidP="00DA3DAB">
            <w:pPr>
              <w:jc w:val="both"/>
              <w:rPr>
                <w:szCs w:val="24"/>
              </w:rPr>
            </w:pPr>
            <w:r w:rsidRPr="00C01670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both"/>
              <w:rPr>
                <w:szCs w:val="24"/>
              </w:rPr>
            </w:pPr>
            <w:r w:rsidRPr="00C01670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center"/>
              <w:rPr>
                <w:szCs w:val="24"/>
              </w:rPr>
            </w:pPr>
            <w:r w:rsidRPr="00C01670">
              <w:rPr>
                <w:szCs w:val="24"/>
              </w:rPr>
              <w:t>02200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3DAB" w:rsidRPr="00C01670" w:rsidRDefault="00DA3DAB" w:rsidP="00DA3DAB">
            <w:pPr>
              <w:rPr>
                <w:szCs w:val="24"/>
              </w:rPr>
            </w:pPr>
            <w:r w:rsidRPr="00C01670"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3DAB" w:rsidRPr="00C01670" w:rsidRDefault="00DA3DAB" w:rsidP="00DA3DAB">
            <w:pPr>
              <w:jc w:val="right"/>
            </w:pPr>
            <w:r w:rsidRPr="00C01670">
              <w:t>0,008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right"/>
            </w:pPr>
            <w:r w:rsidRPr="00C01670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3DAB" w:rsidRPr="00C01670" w:rsidRDefault="00DA3DAB" w:rsidP="00DA3DAB">
            <w:pPr>
              <w:jc w:val="right"/>
            </w:pPr>
            <w:r w:rsidRPr="00C01670">
              <w:t>0,000</w:t>
            </w:r>
          </w:p>
        </w:tc>
      </w:tr>
      <w:tr w:rsidR="003603C9" w:rsidRPr="002B64C6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lastRenderedPageBreak/>
              <w:t>Резервные фонды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B84193" w:rsidRDefault="00B84193" w:rsidP="003603C9">
            <w:pPr>
              <w:jc w:val="both"/>
              <w:rPr>
                <w:b/>
                <w:szCs w:val="24"/>
              </w:rPr>
            </w:pPr>
            <w:r w:rsidRPr="00B8419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2B64C6" w:rsidRDefault="003603C9" w:rsidP="003603C9">
            <w:pPr>
              <w:rPr>
                <w:b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2B64C6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006A2F">
              <w:rPr>
                <w:szCs w:val="24"/>
              </w:rPr>
              <w:t xml:space="preserve"> </w:t>
            </w:r>
            <w:r w:rsidRPr="00C05D73">
              <w:rPr>
                <w:szCs w:val="24"/>
              </w:rPr>
              <w:t>Русско-Камешкирского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5,000</w:t>
            </w:r>
          </w:p>
        </w:tc>
      </w:tr>
      <w:tr w:rsidR="003603C9" w:rsidRPr="002B64C6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B84193" w:rsidRDefault="00B84193" w:rsidP="003603C9">
            <w:pPr>
              <w:jc w:val="both"/>
              <w:rPr>
                <w:b/>
                <w:szCs w:val="24"/>
              </w:rPr>
            </w:pPr>
            <w:r w:rsidRPr="00B8419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2B64C6" w:rsidRDefault="003603C9" w:rsidP="003603C9">
            <w:pPr>
              <w:rPr>
                <w:b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196913" w:rsidRDefault="00196913" w:rsidP="003603C9">
            <w:pPr>
              <w:jc w:val="right"/>
              <w:rPr>
                <w:b/>
                <w:color w:val="0070C0"/>
              </w:rPr>
            </w:pPr>
            <w:r w:rsidRPr="00196913">
              <w:rPr>
                <w:b/>
                <w:color w:val="0070C0"/>
              </w:rPr>
              <w:t>1048,010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570,080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B64C6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587,415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CB5E12" w:rsidRDefault="003603C9" w:rsidP="003603C9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2,000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CB5E12" w:rsidRDefault="003603C9" w:rsidP="003603C9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2,000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CB5E12" w:rsidRDefault="003603C9" w:rsidP="003603C9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2,000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CB5E12" w:rsidRDefault="003603C9" w:rsidP="003603C9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CB5E12">
              <w:rPr>
                <w:b/>
                <w:szCs w:val="24"/>
              </w:rPr>
              <w:t xml:space="preserve"> </w:t>
            </w:r>
            <w:r w:rsidRPr="00CB5E12">
              <w:rPr>
                <w:szCs w:val="24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2,000</w:t>
            </w:r>
          </w:p>
        </w:tc>
      </w:tr>
      <w:tr w:rsidR="003603C9" w:rsidTr="00C3418E">
        <w:trPr>
          <w:trHeight w:val="276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2,000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2,000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99544A" w:rsidRDefault="003603C9" w:rsidP="003603C9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196913" w:rsidRDefault="00196913" w:rsidP="003603C9">
            <w:pPr>
              <w:jc w:val="right"/>
              <w:rPr>
                <w:color w:val="0070C0"/>
              </w:rPr>
            </w:pPr>
            <w:r w:rsidRPr="00196913">
              <w:rPr>
                <w:color w:val="0070C0"/>
              </w:rPr>
              <w:t>1029,010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568,415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99544A" w:rsidRDefault="003603C9" w:rsidP="003603C9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196913" w:rsidRDefault="00196913" w:rsidP="003603C9">
            <w:pPr>
              <w:jc w:val="right"/>
              <w:rPr>
                <w:color w:val="0070C0"/>
              </w:rPr>
            </w:pPr>
            <w:r w:rsidRPr="00196913">
              <w:rPr>
                <w:color w:val="0070C0"/>
              </w:rPr>
              <w:t>1029,010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568,415</w:t>
            </w:r>
          </w:p>
        </w:tc>
      </w:tr>
      <w:tr w:rsidR="003603C9" w:rsidRPr="00006A2F" w:rsidTr="00C3418E">
        <w:trPr>
          <w:trHeight w:val="1318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Pr="00BD4DD7">
              <w:rPr>
                <w:szCs w:val="24"/>
              </w:rPr>
              <w:t>Русско-Камешкирского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C01670" w:rsidRDefault="003603C9" w:rsidP="003603C9">
            <w:pPr>
              <w:jc w:val="right"/>
            </w:pPr>
          </w:p>
          <w:p w:rsidR="003603C9" w:rsidRPr="00C01670" w:rsidRDefault="003603C9" w:rsidP="003603C9">
            <w:pPr>
              <w:jc w:val="right"/>
            </w:pPr>
          </w:p>
          <w:p w:rsidR="003603C9" w:rsidRPr="00C01670" w:rsidRDefault="003603C9" w:rsidP="003603C9">
            <w:pPr>
              <w:jc w:val="right"/>
            </w:pPr>
          </w:p>
          <w:p w:rsidR="003603C9" w:rsidRPr="00C01670" w:rsidRDefault="003603C9" w:rsidP="003603C9">
            <w:pPr>
              <w:jc w:val="right"/>
            </w:pPr>
          </w:p>
          <w:p w:rsidR="003603C9" w:rsidRPr="00196913" w:rsidRDefault="00196913" w:rsidP="003603C9">
            <w:pPr>
              <w:jc w:val="right"/>
              <w:rPr>
                <w:color w:val="0070C0"/>
              </w:rPr>
            </w:pPr>
            <w:r w:rsidRPr="00196913">
              <w:rPr>
                <w:color w:val="0070C0"/>
              </w:rPr>
              <w:t>1029,010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551,080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568,415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41291" w:rsidRDefault="003603C9" w:rsidP="003603C9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C01670" w:rsidRDefault="00DA3DAB" w:rsidP="003603C9">
            <w:pPr>
              <w:jc w:val="right"/>
            </w:pPr>
            <w:r w:rsidRPr="00C01670"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C01670" w:rsidRDefault="00DA3DAB" w:rsidP="003603C9">
            <w:pPr>
              <w:jc w:val="right"/>
            </w:pPr>
            <w:r w:rsidRPr="00C01670"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C01670" w:rsidRDefault="008628FA" w:rsidP="003603C9">
            <w:pPr>
              <w:jc w:val="right"/>
            </w:pPr>
            <w:r w:rsidRPr="00C01670">
              <w:t>67,500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Расходы на техническое обслуживание и содержание муниципальной </w:t>
            </w:r>
            <w:r w:rsidRPr="00006A2F">
              <w:rPr>
                <w:szCs w:val="24"/>
              </w:rPr>
              <w:lastRenderedPageBreak/>
              <w:t>собственности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196913" w:rsidRDefault="00196913" w:rsidP="003603C9">
            <w:pPr>
              <w:jc w:val="right"/>
              <w:rPr>
                <w:color w:val="0070C0"/>
              </w:rPr>
            </w:pPr>
            <w:r w:rsidRPr="00196913">
              <w:rPr>
                <w:color w:val="0070C0"/>
              </w:rPr>
              <w:t>961,510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561,415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13" w:rsidRPr="00196913" w:rsidRDefault="00196913" w:rsidP="00196913">
            <w:pPr>
              <w:jc w:val="right"/>
              <w:rPr>
                <w:color w:val="0070C0"/>
              </w:rPr>
            </w:pPr>
            <w:r w:rsidRPr="00196913">
              <w:rPr>
                <w:color w:val="0070C0"/>
              </w:rPr>
              <w:t>961,510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561,415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196913" w:rsidRDefault="00196913" w:rsidP="003603C9">
            <w:pPr>
              <w:jc w:val="right"/>
              <w:rPr>
                <w:color w:val="0070C0"/>
              </w:rPr>
            </w:pPr>
            <w:r w:rsidRPr="00196913">
              <w:rPr>
                <w:color w:val="0070C0"/>
              </w:rPr>
              <w:t>961,510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544,080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561,415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BD4DD7" w:rsidRDefault="003603C9" w:rsidP="003603C9">
            <w:pPr>
              <w:jc w:val="both"/>
              <w:rPr>
                <w:szCs w:val="24"/>
              </w:rPr>
            </w:pPr>
            <w:r w:rsidRPr="00BD4DD7">
              <w:rPr>
                <w:szCs w:val="24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BD4DD7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17,000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17,000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BD4DD7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Подпрограмма «</w:t>
            </w:r>
            <w:r w:rsidRPr="00BD4DD7">
              <w:rPr>
                <w:szCs w:val="24"/>
              </w:rPr>
              <w:t xml:space="preserve">Профилактика правонарушений и экстремистской деятельности в Русско-Камешкирском сельсовете Камешкирского района </w:t>
            </w:r>
            <w:r>
              <w:rPr>
                <w:szCs w:val="24"/>
              </w:rPr>
              <w:t>Пензенской области»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</w:tr>
      <w:tr w:rsidR="003603C9" w:rsidRPr="00006A2F" w:rsidTr="00C3418E">
        <w:trPr>
          <w:trHeight w:val="317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97A00" w:rsidRDefault="003603C9" w:rsidP="003603C9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lastRenderedPageBreak/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97A00" w:rsidRDefault="003603C9" w:rsidP="003603C9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97A00" w:rsidRDefault="003603C9" w:rsidP="003603C9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97A00" w:rsidRDefault="003603C9" w:rsidP="003603C9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97A00" w:rsidRDefault="003603C9" w:rsidP="003603C9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97A00" w:rsidRDefault="003603C9" w:rsidP="003603C9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3,000</w:t>
            </w:r>
          </w:p>
        </w:tc>
      </w:tr>
      <w:tr w:rsidR="003603C9" w:rsidTr="00C3418E">
        <w:trPr>
          <w:trHeight w:val="997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4672F" w:rsidRDefault="003603C9" w:rsidP="003603C9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lastRenderedPageBreak/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4,000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4672F" w:rsidRDefault="003603C9" w:rsidP="003603C9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4,000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4672F" w:rsidRDefault="003603C9" w:rsidP="003603C9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4672F" w:rsidRDefault="003603C9" w:rsidP="003603C9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4,000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4672F" w:rsidRDefault="003603C9" w:rsidP="003603C9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4672F" w:rsidRDefault="003603C9" w:rsidP="003603C9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4,000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4672F" w:rsidRDefault="003603C9" w:rsidP="003603C9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4672F" w:rsidRDefault="003603C9" w:rsidP="003603C9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jc w:val="right"/>
            </w:pPr>
            <w:r>
              <w:t>4,000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4,000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B84193" w:rsidRDefault="00B84193" w:rsidP="003603C9">
            <w:pPr>
              <w:jc w:val="both"/>
              <w:rPr>
                <w:b/>
                <w:szCs w:val="24"/>
              </w:rPr>
            </w:pPr>
            <w:r w:rsidRPr="00B8419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b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3603C9" w:rsidRPr="0006590A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Pr="00B84193" w:rsidRDefault="00B84193" w:rsidP="003603C9">
            <w:pPr>
              <w:jc w:val="both"/>
              <w:rPr>
                <w:b/>
                <w:szCs w:val="24"/>
              </w:rPr>
            </w:pPr>
          </w:p>
          <w:p w:rsidR="003603C9" w:rsidRPr="00B84193" w:rsidRDefault="00B84193" w:rsidP="003603C9">
            <w:pPr>
              <w:jc w:val="both"/>
              <w:rPr>
                <w:b/>
                <w:szCs w:val="24"/>
              </w:rPr>
            </w:pPr>
            <w:r w:rsidRPr="00B8419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6590A" w:rsidRDefault="003603C9" w:rsidP="003603C9">
            <w:pPr>
              <w:rPr>
                <w:b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6590A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251,100</w:t>
            </w:r>
          </w:p>
        </w:tc>
      </w:tr>
      <w:tr w:rsidR="003603C9" w:rsidRPr="0063452B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651047" w:rsidRDefault="003603C9" w:rsidP="003603C9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F67A1A" w:rsidRDefault="003603C9" w:rsidP="003603C9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B64C27" w:rsidRDefault="003603C9" w:rsidP="003603C9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63452B" w:rsidRDefault="003603C9" w:rsidP="003603C9">
            <w:pPr>
              <w:jc w:val="right"/>
            </w:pPr>
            <w:r>
              <w:t>251,100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651047" w:rsidRDefault="003603C9" w:rsidP="003603C9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251,100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651047" w:rsidRDefault="003603C9" w:rsidP="003603C9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Основное мероприятие «Реализация функций администрации Русско-Камешкирского сельсовета </w:t>
            </w:r>
            <w:r w:rsidRPr="00651047">
              <w:rPr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251,100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651047" w:rsidRDefault="003603C9" w:rsidP="003603C9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235,000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242,700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251,100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234,779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248,599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234,779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239,740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248,599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0,221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2,501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0,221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2,960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2,501</w:t>
            </w:r>
          </w:p>
        </w:tc>
      </w:tr>
      <w:tr w:rsidR="003603C9" w:rsidRPr="0006590A" w:rsidTr="00C3418E">
        <w:trPr>
          <w:trHeight w:val="213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B84193" w:rsidRDefault="00B84193" w:rsidP="003603C9">
            <w:pPr>
              <w:jc w:val="both"/>
              <w:rPr>
                <w:b/>
                <w:szCs w:val="24"/>
              </w:rPr>
            </w:pPr>
            <w:r w:rsidRPr="00B8419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6590A" w:rsidRDefault="003603C9" w:rsidP="003603C9">
            <w:pPr>
              <w:rPr>
                <w:b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6590A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3603C9" w:rsidRPr="0006590A" w:rsidTr="00C3418E">
        <w:trPr>
          <w:trHeight w:val="269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CA1FEB" w:rsidRDefault="003603C9" w:rsidP="003603C9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Pr="00B84193" w:rsidRDefault="00B84193" w:rsidP="003603C9">
            <w:pPr>
              <w:jc w:val="both"/>
              <w:rPr>
                <w:b/>
                <w:szCs w:val="24"/>
              </w:rPr>
            </w:pPr>
          </w:p>
          <w:p w:rsidR="003603C9" w:rsidRPr="0006590A" w:rsidRDefault="00B84193" w:rsidP="003603C9">
            <w:pPr>
              <w:jc w:val="both"/>
              <w:rPr>
                <w:b/>
                <w:szCs w:val="24"/>
              </w:rPr>
            </w:pPr>
            <w:r w:rsidRPr="00B8419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6590A" w:rsidRDefault="003603C9" w:rsidP="003603C9">
            <w:pPr>
              <w:rPr>
                <w:b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6590A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1155,715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Муниципальная программа «Развитие гражданского общества на территории</w:t>
            </w:r>
            <w:r>
              <w:rPr>
                <w:color w:val="FF0066"/>
                <w:szCs w:val="24"/>
              </w:rPr>
              <w:t xml:space="preserve">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B0649A" w:rsidRDefault="003603C9" w:rsidP="003603C9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 w:rsidRPr="00B0649A">
              <w:t>1155,715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14459" w:rsidRDefault="003603C9" w:rsidP="003603C9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«Поддержка развития </w:t>
            </w:r>
            <w:r w:rsidRPr="00214459">
              <w:rPr>
                <w:szCs w:val="24"/>
              </w:rPr>
              <w:lastRenderedPageBreak/>
              <w:t>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 w:rsidRPr="00B0649A">
              <w:t>1155,715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14459" w:rsidRDefault="003603C9" w:rsidP="003603C9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lastRenderedPageBreak/>
              <w:t>Основное мероприятие «Предоставление межбюджетных трансфертов»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 w:rsidRPr="00B0649A">
              <w:t>1155,715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14459" w:rsidRDefault="003603C9" w:rsidP="003603C9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 w:rsidRPr="00B0649A">
              <w:t>1155,715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 w:rsidRPr="00B0649A">
              <w:t>1155,715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 w:rsidRPr="00B0649A">
              <w:t>1155,715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 w:rsidRPr="00B0649A">
              <w:t>1155,715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 w:rsidRPr="00B0649A">
              <w:t>1155,715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B84193" w:rsidRDefault="00B84193" w:rsidP="003603C9">
            <w:pPr>
              <w:jc w:val="both"/>
              <w:rPr>
                <w:b/>
                <w:szCs w:val="24"/>
              </w:rPr>
            </w:pPr>
            <w:r w:rsidRPr="00B8419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b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8628FA" w:rsidRDefault="00196913" w:rsidP="003603C9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7704</w:t>
            </w:r>
            <w:r w:rsidR="00C01670">
              <w:rPr>
                <w:b/>
                <w:color w:val="0070C0"/>
              </w:rPr>
              <w:t>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1539,000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1587,000</w:t>
            </w:r>
          </w:p>
        </w:tc>
      </w:tr>
      <w:tr w:rsidR="003603C9" w:rsidRPr="0006590A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B84193" w:rsidRDefault="00B84193" w:rsidP="003603C9">
            <w:pPr>
              <w:jc w:val="both"/>
              <w:rPr>
                <w:b/>
                <w:szCs w:val="24"/>
              </w:rPr>
            </w:pPr>
            <w:r w:rsidRPr="00B8419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6590A" w:rsidRDefault="003603C9" w:rsidP="003603C9">
            <w:pPr>
              <w:rPr>
                <w:b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8628FA" w:rsidRDefault="00C01670" w:rsidP="003603C9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1487,000</w:t>
            </w:r>
          </w:p>
        </w:tc>
      </w:tr>
      <w:tr w:rsidR="003603C9" w:rsidRPr="002273B5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14459" w:rsidRDefault="003603C9" w:rsidP="003603C9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8628FA" w:rsidRDefault="00C01670" w:rsidP="003603C9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7554,160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273B5" w:rsidRDefault="003603C9" w:rsidP="003603C9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273B5" w:rsidRDefault="003603C9" w:rsidP="003603C9">
            <w:pPr>
              <w:jc w:val="right"/>
            </w:pPr>
            <w:r>
              <w:t>1487,000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14459" w:rsidRDefault="003603C9" w:rsidP="003603C9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«Содержание улично-дорожной сети населенных пунктов Русско-Камешкирского </w:t>
            </w:r>
            <w:r w:rsidRPr="00214459">
              <w:rPr>
                <w:b/>
                <w:szCs w:val="24"/>
              </w:rPr>
              <w:t xml:space="preserve"> </w:t>
            </w:r>
            <w:r w:rsidRPr="00214459">
              <w:rPr>
                <w:szCs w:val="24"/>
              </w:rPr>
              <w:t>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8628FA" w:rsidRDefault="00C01670" w:rsidP="00C01670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1905,128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1487,000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8628FA" w:rsidRDefault="00C01670" w:rsidP="00C01670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1905,128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1487,000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lastRenderedPageBreak/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8628FA" w:rsidRDefault="00C01670" w:rsidP="00C01670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1905,128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1487,000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8628FA" w:rsidRDefault="00C01670" w:rsidP="00C01670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1905,128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1487,000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8628FA" w:rsidRDefault="00C01670" w:rsidP="00C01670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1905,128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1439,000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1487,000</w:t>
            </w:r>
          </w:p>
        </w:tc>
      </w:tr>
      <w:tr w:rsidR="003603C9" w:rsidRPr="002273B5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00595" w:rsidRDefault="003603C9" w:rsidP="003603C9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C01670" w:rsidRDefault="008628FA" w:rsidP="003603C9">
            <w:pPr>
              <w:jc w:val="right"/>
            </w:pPr>
            <w:r w:rsidRPr="00C01670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273B5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273B5" w:rsidRDefault="003603C9" w:rsidP="003603C9">
            <w:pPr>
              <w:jc w:val="right"/>
            </w:pPr>
            <w:r>
              <w:t>0,000</w:t>
            </w:r>
          </w:p>
        </w:tc>
      </w:tr>
      <w:tr w:rsidR="003603C9" w:rsidRPr="002273B5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00595" w:rsidRDefault="003603C9" w:rsidP="003603C9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C01670" w:rsidRDefault="008628FA" w:rsidP="003603C9">
            <w:pPr>
              <w:jc w:val="right"/>
            </w:pPr>
            <w:r w:rsidRPr="00C01670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273B5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273B5" w:rsidRDefault="003603C9" w:rsidP="003603C9">
            <w:pPr>
              <w:jc w:val="right"/>
            </w:pPr>
            <w:r>
              <w:t>0,000</w:t>
            </w:r>
          </w:p>
        </w:tc>
      </w:tr>
      <w:tr w:rsidR="003603C9" w:rsidRPr="002273B5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00595" w:rsidRDefault="003603C9" w:rsidP="003603C9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00595" w:rsidRDefault="003603C9" w:rsidP="003603C9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C01670" w:rsidRDefault="008628FA" w:rsidP="003603C9">
            <w:pPr>
              <w:jc w:val="right"/>
            </w:pPr>
            <w:r w:rsidRPr="00C01670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273B5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273B5" w:rsidRDefault="003603C9" w:rsidP="003603C9">
            <w:pPr>
              <w:jc w:val="right"/>
            </w:pPr>
            <w:r>
              <w:t>0,000</w:t>
            </w:r>
          </w:p>
        </w:tc>
      </w:tr>
      <w:tr w:rsidR="003603C9" w:rsidRPr="002273B5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00595" w:rsidRDefault="003603C9" w:rsidP="003603C9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00595" w:rsidRDefault="003603C9" w:rsidP="003603C9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C01670" w:rsidRDefault="008628FA" w:rsidP="003603C9">
            <w:pPr>
              <w:jc w:val="right"/>
            </w:pPr>
            <w:r w:rsidRPr="00C01670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273B5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273B5" w:rsidRDefault="003603C9" w:rsidP="003603C9">
            <w:pPr>
              <w:jc w:val="right"/>
            </w:pPr>
            <w:r>
              <w:t>0,000</w:t>
            </w:r>
          </w:p>
        </w:tc>
      </w:tr>
      <w:tr w:rsidR="003603C9" w:rsidRPr="002273B5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00595" w:rsidRDefault="003603C9" w:rsidP="003603C9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00595" w:rsidRDefault="003603C9" w:rsidP="003603C9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C01670" w:rsidRDefault="002E49CF" w:rsidP="003603C9">
            <w:pPr>
              <w:jc w:val="right"/>
            </w:pPr>
            <w:r w:rsidRPr="00C01670">
              <w:t>5649,032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273B5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2273B5" w:rsidRDefault="003603C9" w:rsidP="003603C9">
            <w:pPr>
              <w:jc w:val="right"/>
            </w:pPr>
            <w:r>
              <w:t>0,000</w:t>
            </w:r>
          </w:p>
        </w:tc>
      </w:tr>
      <w:tr w:rsidR="003603C9" w:rsidRPr="006C14B0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6C14B0" w:rsidRDefault="003603C9" w:rsidP="003603C9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B84193" w:rsidRDefault="00B84193" w:rsidP="003603C9">
            <w:pPr>
              <w:jc w:val="both"/>
              <w:rPr>
                <w:b/>
                <w:szCs w:val="24"/>
              </w:rPr>
            </w:pPr>
            <w:r w:rsidRPr="00B8419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6C14B0" w:rsidRDefault="003603C9" w:rsidP="003603C9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6C14B0" w:rsidRDefault="003603C9" w:rsidP="003603C9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6C14B0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6C14B0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6C14B0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6C14B0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6C14B0" w:rsidRDefault="003603C9" w:rsidP="003603C9">
            <w:pPr>
              <w:rPr>
                <w:b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196913" w:rsidRDefault="003603C9" w:rsidP="00196913">
            <w:pPr>
              <w:jc w:val="right"/>
              <w:rPr>
                <w:b/>
                <w:color w:val="0070C0"/>
              </w:rPr>
            </w:pPr>
            <w:r w:rsidRPr="00196913">
              <w:rPr>
                <w:b/>
                <w:color w:val="0070C0"/>
              </w:rPr>
              <w:t>1</w:t>
            </w:r>
            <w:r w:rsidR="00196913" w:rsidRPr="00196913">
              <w:rPr>
                <w:b/>
                <w:color w:val="0070C0"/>
              </w:rPr>
              <w:t>5</w:t>
            </w:r>
            <w:r w:rsidRPr="00196913">
              <w:rPr>
                <w:b/>
                <w:color w:val="0070C0"/>
              </w:rPr>
              <w:t>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6C14B0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6C14B0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3603C9" w:rsidRPr="00DA7AD3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8E6878" w:rsidRDefault="003603C9" w:rsidP="003603C9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Муниципальная программа «Обеспечение муниципального управления собственностью  Русско-Камешкирского сельсовета Камешки</w:t>
            </w:r>
            <w:r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196913" w:rsidRDefault="003603C9" w:rsidP="00196913">
            <w:pPr>
              <w:jc w:val="right"/>
              <w:rPr>
                <w:color w:val="0070C0"/>
              </w:rPr>
            </w:pPr>
            <w:r w:rsidRPr="00196913">
              <w:rPr>
                <w:color w:val="0070C0"/>
              </w:rPr>
              <w:t>1</w:t>
            </w:r>
            <w:r w:rsidR="00196913" w:rsidRPr="00196913">
              <w:rPr>
                <w:color w:val="0070C0"/>
              </w:rPr>
              <w:t>5</w:t>
            </w:r>
            <w:r w:rsidRPr="00196913">
              <w:rPr>
                <w:color w:val="0070C0"/>
              </w:rPr>
              <w:t>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DA7AD3" w:rsidRDefault="003603C9" w:rsidP="003603C9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DA7AD3" w:rsidRDefault="003603C9" w:rsidP="003603C9">
            <w:pPr>
              <w:jc w:val="right"/>
            </w:pPr>
            <w:r>
              <w:t>100,000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8E6878" w:rsidRDefault="003603C9" w:rsidP="003603C9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196913" w:rsidRDefault="003603C9" w:rsidP="00196913">
            <w:pPr>
              <w:jc w:val="right"/>
              <w:rPr>
                <w:color w:val="0070C0"/>
              </w:rPr>
            </w:pPr>
            <w:r w:rsidRPr="00196913">
              <w:rPr>
                <w:color w:val="0070C0"/>
              </w:rPr>
              <w:t>1</w:t>
            </w:r>
            <w:r w:rsidR="00196913" w:rsidRPr="00196913">
              <w:rPr>
                <w:color w:val="0070C0"/>
              </w:rPr>
              <w:t>5</w:t>
            </w:r>
            <w:r w:rsidRPr="00196913">
              <w:rPr>
                <w:color w:val="0070C0"/>
              </w:rPr>
              <w:t>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100,000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8E6878" w:rsidRDefault="003603C9" w:rsidP="003603C9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196913" w:rsidRDefault="003603C9" w:rsidP="00196913">
            <w:pPr>
              <w:jc w:val="right"/>
              <w:rPr>
                <w:color w:val="0070C0"/>
              </w:rPr>
            </w:pPr>
            <w:r w:rsidRPr="00196913">
              <w:rPr>
                <w:color w:val="0070C0"/>
              </w:rPr>
              <w:t>1</w:t>
            </w:r>
            <w:r w:rsidR="00196913" w:rsidRPr="00196913">
              <w:rPr>
                <w:color w:val="0070C0"/>
              </w:rPr>
              <w:t>5</w:t>
            </w:r>
            <w:r w:rsidRPr="00196913">
              <w:rPr>
                <w:color w:val="0070C0"/>
              </w:rPr>
              <w:t>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100,000</w:t>
            </w:r>
          </w:p>
        </w:tc>
      </w:tr>
      <w:tr w:rsidR="00196913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13" w:rsidRDefault="00196913" w:rsidP="00196913">
            <w:pPr>
              <w:jc w:val="both"/>
              <w:rPr>
                <w:szCs w:val="24"/>
              </w:rPr>
            </w:pPr>
          </w:p>
          <w:p w:rsidR="00196913" w:rsidRDefault="00196913" w:rsidP="00196913">
            <w:pPr>
              <w:jc w:val="both"/>
              <w:rPr>
                <w:szCs w:val="24"/>
              </w:rPr>
            </w:pPr>
          </w:p>
          <w:p w:rsidR="00196913" w:rsidRDefault="00196913" w:rsidP="00196913">
            <w:pPr>
              <w:jc w:val="both"/>
              <w:rPr>
                <w:szCs w:val="24"/>
              </w:rPr>
            </w:pPr>
          </w:p>
          <w:p w:rsidR="00196913" w:rsidRPr="00006A2F" w:rsidRDefault="00196913" w:rsidP="00196913">
            <w:pPr>
              <w:jc w:val="both"/>
              <w:rPr>
                <w:szCs w:val="24"/>
              </w:rPr>
            </w:pPr>
            <w:r w:rsidRPr="009A48C6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13" w:rsidRPr="00006A2F" w:rsidRDefault="00196913" w:rsidP="00196913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13" w:rsidRPr="00196913" w:rsidRDefault="00196913" w:rsidP="00196913">
            <w:pPr>
              <w:jc w:val="right"/>
              <w:rPr>
                <w:color w:val="0070C0"/>
              </w:rPr>
            </w:pPr>
            <w:r w:rsidRPr="00196913">
              <w:rPr>
                <w:color w:val="0070C0"/>
              </w:rPr>
              <w:t>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right"/>
            </w:pPr>
            <w:r>
              <w:t>0,000</w:t>
            </w:r>
          </w:p>
        </w:tc>
      </w:tr>
      <w:tr w:rsidR="00196913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13" w:rsidRDefault="00196913" w:rsidP="00196913">
            <w:pPr>
              <w:jc w:val="both"/>
              <w:rPr>
                <w:szCs w:val="24"/>
              </w:rPr>
            </w:pPr>
          </w:p>
          <w:p w:rsidR="00196913" w:rsidRDefault="00196913" w:rsidP="00196913">
            <w:pPr>
              <w:jc w:val="both"/>
              <w:rPr>
                <w:szCs w:val="24"/>
              </w:rPr>
            </w:pPr>
          </w:p>
          <w:p w:rsidR="00196913" w:rsidRPr="00006A2F" w:rsidRDefault="00196913" w:rsidP="00196913">
            <w:pPr>
              <w:jc w:val="both"/>
              <w:rPr>
                <w:szCs w:val="24"/>
              </w:rPr>
            </w:pPr>
            <w:r w:rsidRPr="009A48C6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13" w:rsidRPr="00006A2F" w:rsidRDefault="00196913" w:rsidP="0019691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13" w:rsidRPr="00196913" w:rsidRDefault="00196913" w:rsidP="00196913">
            <w:pPr>
              <w:jc w:val="right"/>
              <w:rPr>
                <w:color w:val="0070C0"/>
              </w:rPr>
            </w:pPr>
            <w:r w:rsidRPr="00196913">
              <w:rPr>
                <w:color w:val="0070C0"/>
              </w:rPr>
              <w:t>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right"/>
            </w:pPr>
            <w:r>
              <w:t>0,000</w:t>
            </w:r>
          </w:p>
        </w:tc>
      </w:tr>
      <w:tr w:rsidR="00196913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006A2F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13" w:rsidRDefault="00196913" w:rsidP="00196913">
            <w:pPr>
              <w:jc w:val="both"/>
              <w:rPr>
                <w:szCs w:val="24"/>
              </w:rPr>
            </w:pPr>
          </w:p>
          <w:p w:rsidR="00196913" w:rsidRPr="00006A2F" w:rsidRDefault="00196913" w:rsidP="00196913">
            <w:pPr>
              <w:jc w:val="both"/>
              <w:rPr>
                <w:szCs w:val="24"/>
              </w:rPr>
            </w:pPr>
            <w:r w:rsidRPr="009A48C6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13" w:rsidRPr="00006A2F" w:rsidRDefault="00196913" w:rsidP="0019691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6913" w:rsidRPr="00196913" w:rsidRDefault="00196913" w:rsidP="00196913">
            <w:pPr>
              <w:jc w:val="right"/>
              <w:rPr>
                <w:color w:val="0070C0"/>
              </w:rPr>
            </w:pPr>
            <w:r w:rsidRPr="00196913">
              <w:rPr>
                <w:color w:val="0070C0"/>
              </w:rPr>
              <w:t>50,000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913" w:rsidRPr="00006A2F" w:rsidRDefault="00196913" w:rsidP="00196913">
            <w:pPr>
              <w:jc w:val="right"/>
            </w:pPr>
            <w:r>
              <w:t>0,000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43E3A" w:rsidRDefault="003603C9" w:rsidP="003603C9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lastRenderedPageBreak/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100,000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100,000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jc w:val="right"/>
            </w:pPr>
            <w:r>
              <w:t>100,000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100,000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rPr>
                <w:szCs w:val="24"/>
              </w:rPr>
            </w:pPr>
          </w:p>
          <w:p w:rsidR="003603C9" w:rsidRPr="00B84193" w:rsidRDefault="00B84193" w:rsidP="003603C9">
            <w:pPr>
              <w:rPr>
                <w:b/>
                <w:szCs w:val="24"/>
              </w:rPr>
            </w:pPr>
            <w:r w:rsidRPr="00B8419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rPr>
                <w:b/>
                <w:szCs w:val="24"/>
              </w:rPr>
            </w:pPr>
          </w:p>
          <w:p w:rsidR="003603C9" w:rsidRPr="00006A2F" w:rsidRDefault="003603C9" w:rsidP="003603C9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b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2E49CF" w:rsidRDefault="00196913" w:rsidP="00EC56DF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22035,11</w:t>
            </w:r>
            <w:r w:rsidR="002D2041">
              <w:rPr>
                <w:b/>
                <w:color w:val="0070C0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C01670" w:rsidRDefault="003603C9" w:rsidP="002E49CF">
            <w:pPr>
              <w:jc w:val="right"/>
              <w:rPr>
                <w:b/>
              </w:rPr>
            </w:pPr>
            <w:r w:rsidRPr="00C01670">
              <w:rPr>
                <w:b/>
              </w:rPr>
              <w:t>6360,</w:t>
            </w:r>
            <w:r w:rsidR="002E49CF" w:rsidRPr="00C01670">
              <w:rPr>
                <w:b/>
              </w:rPr>
              <w:t>301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C01670" w:rsidRDefault="003603C9" w:rsidP="002E49CF">
            <w:pPr>
              <w:jc w:val="right"/>
              <w:rPr>
                <w:b/>
              </w:rPr>
            </w:pPr>
            <w:r w:rsidRPr="00C01670">
              <w:rPr>
                <w:b/>
              </w:rPr>
              <w:t>7147,</w:t>
            </w:r>
            <w:r w:rsidR="002E49CF" w:rsidRPr="00C01670">
              <w:rPr>
                <w:b/>
              </w:rPr>
              <w:t>231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B84193" w:rsidRDefault="00B84193" w:rsidP="003603C9">
            <w:pPr>
              <w:rPr>
                <w:b/>
                <w:szCs w:val="24"/>
              </w:rPr>
            </w:pPr>
            <w:r w:rsidRPr="00B8419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b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EC56DF">
            <w:pPr>
              <w:jc w:val="right"/>
              <w:rPr>
                <w:b/>
              </w:rPr>
            </w:pPr>
            <w:r>
              <w:rPr>
                <w:b/>
              </w:rPr>
              <w:t>6,20</w:t>
            </w:r>
            <w:r w:rsidR="00EC56DF">
              <w:rPr>
                <w:b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6,201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6,201</w:t>
            </w:r>
          </w:p>
        </w:tc>
      </w:tr>
      <w:tr w:rsidR="003603C9" w:rsidRPr="00AE33C6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rPr>
                <w:szCs w:val="24"/>
              </w:rPr>
            </w:pPr>
          </w:p>
          <w:p w:rsidR="00B84193" w:rsidRDefault="00B84193" w:rsidP="003603C9">
            <w:pPr>
              <w:rPr>
                <w:szCs w:val="24"/>
              </w:rPr>
            </w:pPr>
          </w:p>
          <w:p w:rsidR="00B84193" w:rsidRDefault="00B84193" w:rsidP="003603C9">
            <w:pPr>
              <w:rPr>
                <w:szCs w:val="24"/>
              </w:rPr>
            </w:pPr>
          </w:p>
          <w:p w:rsidR="00B84193" w:rsidRDefault="00B84193" w:rsidP="003603C9">
            <w:pPr>
              <w:rPr>
                <w:szCs w:val="24"/>
              </w:rPr>
            </w:pPr>
          </w:p>
          <w:p w:rsidR="003603C9" w:rsidRPr="00AE33C6" w:rsidRDefault="00B84193" w:rsidP="003603C9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AE33C6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160595" w:rsidRDefault="003603C9" w:rsidP="00EC56DF">
            <w:pPr>
              <w:jc w:val="right"/>
            </w:pPr>
            <w:r>
              <w:t>6,20</w:t>
            </w:r>
            <w:r w:rsidR="00EC56DF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right"/>
            </w:pPr>
            <w:r>
              <w:t>6,201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right"/>
            </w:pPr>
            <w:r>
              <w:t>6,201</w:t>
            </w:r>
          </w:p>
        </w:tc>
      </w:tr>
      <w:tr w:rsidR="003603C9" w:rsidRPr="00AE33C6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AE33C6" w:rsidRDefault="00B84193" w:rsidP="003603C9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AE33C6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AE33C6" w:rsidRDefault="003603C9" w:rsidP="00EC56DF">
            <w:pPr>
              <w:jc w:val="right"/>
            </w:pPr>
            <w:r>
              <w:t>6,20</w:t>
            </w:r>
            <w:r w:rsidR="00EC56DF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right"/>
            </w:pPr>
            <w:r>
              <w:t>6,201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right"/>
            </w:pPr>
            <w:r>
              <w:t>6,201</w:t>
            </w:r>
          </w:p>
        </w:tc>
      </w:tr>
      <w:tr w:rsidR="003603C9" w:rsidRPr="00AE33C6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EC29FA">
              <w:rPr>
                <w:b/>
                <w:bCs/>
                <w:szCs w:val="24"/>
              </w:rPr>
              <w:t xml:space="preserve"> </w:t>
            </w:r>
            <w:r w:rsidRPr="00EC29FA">
              <w:rPr>
                <w:bCs/>
                <w:szCs w:val="24"/>
              </w:rPr>
              <w:t>района Пензенской области»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rPr>
                <w:szCs w:val="24"/>
              </w:rPr>
            </w:pPr>
          </w:p>
          <w:p w:rsidR="00B84193" w:rsidRDefault="00B84193" w:rsidP="003603C9">
            <w:pPr>
              <w:rPr>
                <w:szCs w:val="24"/>
              </w:rPr>
            </w:pPr>
          </w:p>
          <w:p w:rsidR="00B84193" w:rsidRDefault="00B84193" w:rsidP="003603C9">
            <w:pPr>
              <w:rPr>
                <w:szCs w:val="24"/>
              </w:rPr>
            </w:pPr>
          </w:p>
          <w:p w:rsidR="00B84193" w:rsidRDefault="00B84193" w:rsidP="003603C9">
            <w:pPr>
              <w:rPr>
                <w:szCs w:val="24"/>
              </w:rPr>
            </w:pPr>
          </w:p>
          <w:p w:rsidR="00B84193" w:rsidRDefault="00B84193" w:rsidP="003603C9">
            <w:pPr>
              <w:rPr>
                <w:szCs w:val="24"/>
              </w:rPr>
            </w:pPr>
          </w:p>
          <w:p w:rsidR="003603C9" w:rsidRDefault="00B84193" w:rsidP="003603C9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AE33C6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AE33C6" w:rsidRDefault="003603C9" w:rsidP="00EC56DF">
            <w:pPr>
              <w:jc w:val="right"/>
            </w:pPr>
            <w:r>
              <w:t>6,20</w:t>
            </w:r>
            <w:r w:rsidR="00EC56DF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right"/>
            </w:pPr>
            <w:r>
              <w:t>6,201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right"/>
            </w:pPr>
            <w:r>
              <w:t>6,201</w:t>
            </w:r>
          </w:p>
        </w:tc>
      </w:tr>
      <w:tr w:rsidR="003603C9" w:rsidRPr="00AE33C6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 xml:space="preserve">Расходы на техническое обслуживание и содержание муниципальной </w:t>
            </w:r>
            <w:r w:rsidRPr="00EC29FA">
              <w:rPr>
                <w:bCs/>
                <w:szCs w:val="24"/>
              </w:rPr>
              <w:lastRenderedPageBreak/>
              <w:t>собственности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rPr>
                <w:szCs w:val="24"/>
              </w:rPr>
            </w:pPr>
          </w:p>
          <w:p w:rsidR="00B84193" w:rsidRDefault="00B84193" w:rsidP="003603C9">
            <w:pPr>
              <w:rPr>
                <w:szCs w:val="24"/>
              </w:rPr>
            </w:pPr>
          </w:p>
          <w:p w:rsidR="003603C9" w:rsidRDefault="00B84193" w:rsidP="003603C9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AE33C6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AE33C6" w:rsidRDefault="003603C9" w:rsidP="00EC56DF">
            <w:pPr>
              <w:jc w:val="right"/>
            </w:pPr>
            <w:r>
              <w:t>6,20</w:t>
            </w:r>
            <w:r w:rsidR="00EC56DF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right"/>
            </w:pPr>
            <w:r>
              <w:t>6,201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right"/>
            </w:pPr>
            <w:r>
              <w:t>6,201</w:t>
            </w:r>
          </w:p>
        </w:tc>
      </w:tr>
      <w:tr w:rsidR="003603C9" w:rsidRPr="00AE33C6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rPr>
                <w:szCs w:val="24"/>
              </w:rPr>
            </w:pPr>
          </w:p>
          <w:p w:rsidR="00B84193" w:rsidRDefault="00B84193" w:rsidP="003603C9">
            <w:pPr>
              <w:rPr>
                <w:szCs w:val="24"/>
              </w:rPr>
            </w:pPr>
          </w:p>
          <w:p w:rsidR="003603C9" w:rsidRDefault="00B84193" w:rsidP="003603C9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AE33C6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AE33C6" w:rsidRDefault="003603C9" w:rsidP="00EC56DF">
            <w:pPr>
              <w:jc w:val="right"/>
            </w:pPr>
            <w:r>
              <w:t>6,20</w:t>
            </w:r>
            <w:r w:rsidR="00EC56DF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right"/>
            </w:pPr>
            <w:r>
              <w:t>6,201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right"/>
            </w:pPr>
            <w:r>
              <w:t>6,201</w:t>
            </w:r>
          </w:p>
        </w:tc>
      </w:tr>
      <w:tr w:rsidR="003603C9" w:rsidRPr="00AE33C6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rPr>
                <w:szCs w:val="24"/>
              </w:rPr>
            </w:pPr>
          </w:p>
          <w:p w:rsidR="00B84193" w:rsidRDefault="00B84193" w:rsidP="003603C9">
            <w:pPr>
              <w:rPr>
                <w:szCs w:val="24"/>
              </w:rPr>
            </w:pPr>
          </w:p>
          <w:p w:rsidR="003603C9" w:rsidRDefault="00B84193" w:rsidP="003603C9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AE33C6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AE33C6" w:rsidRDefault="003603C9" w:rsidP="00EC56DF">
            <w:pPr>
              <w:jc w:val="right"/>
            </w:pPr>
            <w:r>
              <w:t>6,20</w:t>
            </w:r>
            <w:r w:rsidR="00EC56DF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right"/>
            </w:pPr>
            <w:r>
              <w:t>6,201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E33C6" w:rsidRDefault="003603C9" w:rsidP="003603C9">
            <w:pPr>
              <w:jc w:val="right"/>
            </w:pPr>
            <w:r>
              <w:t>6,201</w:t>
            </w:r>
          </w:p>
        </w:tc>
      </w:tr>
      <w:tr w:rsidR="003603C9" w:rsidRPr="0006590A" w:rsidTr="00C3418E">
        <w:trPr>
          <w:trHeight w:val="32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Коммунальное хозяйство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B84193" w:rsidRDefault="00B84193" w:rsidP="003603C9">
            <w:pPr>
              <w:jc w:val="both"/>
              <w:rPr>
                <w:b/>
                <w:szCs w:val="24"/>
              </w:rPr>
            </w:pPr>
            <w:r w:rsidRPr="00B84193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6590A" w:rsidRDefault="003603C9" w:rsidP="003603C9">
            <w:pPr>
              <w:rPr>
                <w:b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2E49CF" w:rsidRDefault="00C01670" w:rsidP="003603C9">
            <w:pPr>
              <w:jc w:val="righ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14350,23</w:t>
            </w:r>
            <w:r w:rsidR="008942B0">
              <w:rPr>
                <w:b/>
                <w:color w:val="0070C0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right"/>
              <w:rPr>
                <w:b/>
              </w:rPr>
            </w:pPr>
            <w:r>
              <w:rPr>
                <w:b/>
              </w:rPr>
              <w:t>138,427</w:t>
            </w:r>
          </w:p>
        </w:tc>
      </w:tr>
      <w:tr w:rsidR="003603C9" w:rsidRPr="000B1738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D54F8C" w:rsidRDefault="003603C9" w:rsidP="003603C9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2E49CF" w:rsidRDefault="00C01670" w:rsidP="003603C9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14350,23</w:t>
            </w:r>
            <w:r w:rsidR="008942B0">
              <w:rPr>
                <w:color w:val="0070C0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160595" w:rsidRDefault="003603C9" w:rsidP="003603C9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B1738" w:rsidRDefault="003603C9" w:rsidP="003603C9">
            <w:pPr>
              <w:jc w:val="right"/>
            </w:pPr>
            <w:r>
              <w:t>138,427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D54F8C" w:rsidRDefault="003603C9" w:rsidP="003603C9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Подпрограмма «Чистая вода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B84193" w:rsidRDefault="00B84193" w:rsidP="003603C9">
            <w:pPr>
              <w:jc w:val="both"/>
              <w:rPr>
                <w:szCs w:val="24"/>
              </w:rPr>
            </w:pPr>
          </w:p>
          <w:p w:rsidR="003603C9" w:rsidRPr="00006A2F" w:rsidRDefault="00B84193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7F0D65" w:rsidRDefault="00C01670" w:rsidP="003603C9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11750,23</w:t>
            </w:r>
            <w:r w:rsidR="008942B0">
              <w:rPr>
                <w:color w:val="0070C0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138,427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D54F8C" w:rsidRDefault="003603C9" w:rsidP="003603C9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006A2F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C3418E" w:rsidRDefault="00C01670" w:rsidP="003603C9">
            <w:pPr>
              <w:jc w:val="right"/>
            </w:pPr>
            <w:r w:rsidRPr="00C3418E">
              <w:t>9422,092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138,427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Pr="00006A2F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7F0D65" w:rsidP="003603C9">
            <w:pPr>
              <w:jc w:val="right"/>
            </w:pPr>
            <w:r w:rsidRPr="00341796">
              <w:t>509,840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138,427</w:t>
            </w:r>
          </w:p>
        </w:tc>
      </w:tr>
      <w:tr w:rsidR="007F0D65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65" w:rsidRPr="00006A2F" w:rsidRDefault="007F0D65" w:rsidP="007F0D6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65" w:rsidRDefault="007F0D65" w:rsidP="007F0D65">
            <w:pPr>
              <w:jc w:val="both"/>
              <w:rPr>
                <w:szCs w:val="24"/>
              </w:rPr>
            </w:pPr>
          </w:p>
          <w:p w:rsidR="007F0D65" w:rsidRDefault="007F0D65" w:rsidP="007F0D65">
            <w:pPr>
              <w:jc w:val="both"/>
              <w:rPr>
                <w:szCs w:val="24"/>
              </w:rPr>
            </w:pPr>
          </w:p>
          <w:p w:rsidR="007F0D65" w:rsidRPr="00006A2F" w:rsidRDefault="007F0D65" w:rsidP="007F0D6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65" w:rsidRPr="00006A2F" w:rsidRDefault="007F0D65" w:rsidP="007F0D6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65" w:rsidRPr="00006A2F" w:rsidRDefault="007F0D65" w:rsidP="007F0D6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65" w:rsidRPr="00006A2F" w:rsidRDefault="007F0D65" w:rsidP="007F0D6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65" w:rsidRPr="00006A2F" w:rsidRDefault="007F0D65" w:rsidP="007F0D6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65" w:rsidRPr="00006A2F" w:rsidRDefault="007F0D65" w:rsidP="007F0D6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65" w:rsidRPr="00006A2F" w:rsidRDefault="007F0D65" w:rsidP="007F0D6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65" w:rsidRPr="00006A2F" w:rsidRDefault="007F0D65" w:rsidP="007F0D65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65" w:rsidRPr="00341796" w:rsidRDefault="007F0D65" w:rsidP="007F0D65">
            <w:pPr>
              <w:jc w:val="right"/>
            </w:pPr>
            <w:r w:rsidRPr="00341796">
              <w:t>509,840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65" w:rsidRPr="00006A2F" w:rsidRDefault="007F0D65" w:rsidP="007F0D65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65" w:rsidRPr="00006A2F" w:rsidRDefault="007F0D65" w:rsidP="007F0D65">
            <w:pPr>
              <w:jc w:val="right"/>
            </w:pPr>
            <w:r>
              <w:t>138,427</w:t>
            </w:r>
          </w:p>
        </w:tc>
      </w:tr>
      <w:tr w:rsidR="007F0D65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65" w:rsidRPr="00006A2F" w:rsidRDefault="007F0D65" w:rsidP="007F0D6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65" w:rsidRDefault="007F0D65" w:rsidP="007F0D65">
            <w:pPr>
              <w:jc w:val="both"/>
              <w:rPr>
                <w:szCs w:val="24"/>
              </w:rPr>
            </w:pPr>
          </w:p>
          <w:p w:rsidR="007F0D65" w:rsidRDefault="007F0D65" w:rsidP="007F0D65">
            <w:pPr>
              <w:jc w:val="both"/>
              <w:rPr>
                <w:szCs w:val="24"/>
              </w:rPr>
            </w:pPr>
          </w:p>
          <w:p w:rsidR="007F0D65" w:rsidRPr="00006A2F" w:rsidRDefault="007F0D65" w:rsidP="007F0D6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65" w:rsidRPr="00006A2F" w:rsidRDefault="007F0D65" w:rsidP="007F0D65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65" w:rsidRPr="00006A2F" w:rsidRDefault="007F0D65" w:rsidP="007F0D6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65" w:rsidRPr="00006A2F" w:rsidRDefault="007F0D65" w:rsidP="007F0D6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65" w:rsidRPr="00006A2F" w:rsidRDefault="007F0D65" w:rsidP="007F0D6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65" w:rsidRPr="00006A2F" w:rsidRDefault="007F0D65" w:rsidP="007F0D6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65" w:rsidRPr="00006A2F" w:rsidRDefault="007F0D65" w:rsidP="007F0D65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65" w:rsidRPr="00006A2F" w:rsidRDefault="007F0D65" w:rsidP="007F0D65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65" w:rsidRPr="00341796" w:rsidRDefault="007F0D65" w:rsidP="007F0D65">
            <w:pPr>
              <w:jc w:val="right"/>
            </w:pPr>
            <w:r w:rsidRPr="00341796">
              <w:t>509,840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65" w:rsidRPr="00006A2F" w:rsidRDefault="007F0D65" w:rsidP="007F0D65">
            <w:pPr>
              <w:jc w:val="right"/>
            </w:pPr>
            <w:r>
              <w:t>96,750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65" w:rsidRPr="00006A2F" w:rsidRDefault="007F0D65" w:rsidP="007F0D65">
            <w:pPr>
              <w:jc w:val="right"/>
            </w:pPr>
            <w:r>
              <w:t>138,427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D63815" w:rsidRDefault="003603C9" w:rsidP="003603C9">
            <w:pPr>
              <w:jc w:val="both"/>
              <w:rPr>
                <w:szCs w:val="24"/>
              </w:rPr>
            </w:pPr>
            <w:r w:rsidRPr="00D63815">
              <w:rPr>
                <w:szCs w:val="24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D63815" w:rsidRDefault="003603C9" w:rsidP="003603C9">
            <w:pPr>
              <w:jc w:val="center"/>
              <w:rPr>
                <w:szCs w:val="24"/>
              </w:rPr>
            </w:pPr>
            <w:r w:rsidRPr="00D63815">
              <w:rPr>
                <w:szCs w:val="24"/>
              </w:rPr>
              <w:t>S1310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3603C9" w:rsidP="007F0D65">
            <w:pPr>
              <w:jc w:val="right"/>
            </w:pPr>
            <w:r w:rsidRPr="00341796">
              <w:t>1020,30</w:t>
            </w:r>
            <w:r w:rsidR="007F0D65" w:rsidRPr="00341796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D63815" w:rsidRDefault="003603C9" w:rsidP="003603C9">
            <w:pPr>
              <w:jc w:val="center"/>
              <w:rPr>
                <w:szCs w:val="24"/>
              </w:rPr>
            </w:pPr>
            <w:r w:rsidRPr="00D63815">
              <w:rPr>
                <w:szCs w:val="24"/>
              </w:rPr>
              <w:t>S1310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3603C9" w:rsidP="007F0D65">
            <w:pPr>
              <w:jc w:val="right"/>
            </w:pPr>
            <w:r w:rsidRPr="00341796">
              <w:t>1020,30</w:t>
            </w:r>
            <w:r w:rsidR="007F0D65" w:rsidRPr="00341796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D63815" w:rsidRDefault="003603C9" w:rsidP="003603C9">
            <w:pPr>
              <w:jc w:val="center"/>
              <w:rPr>
                <w:szCs w:val="24"/>
              </w:rPr>
            </w:pPr>
            <w:r w:rsidRPr="00D63815">
              <w:rPr>
                <w:szCs w:val="24"/>
              </w:rPr>
              <w:t>S1310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3603C9" w:rsidP="007F0D65">
            <w:pPr>
              <w:jc w:val="right"/>
            </w:pPr>
            <w:r w:rsidRPr="00341796">
              <w:t>1020,30</w:t>
            </w:r>
            <w:r w:rsidR="007F0D65" w:rsidRPr="00341796"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FA678F" w:rsidRDefault="003603C9" w:rsidP="003603C9">
            <w:pPr>
              <w:jc w:val="both"/>
              <w:rPr>
                <w:szCs w:val="24"/>
              </w:rPr>
            </w:pPr>
            <w:r w:rsidRPr="00FA678F">
              <w:rPr>
                <w:szCs w:val="24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FA678F" w:rsidRDefault="003603C9" w:rsidP="003603C9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7F0D65" w:rsidP="003603C9">
            <w:pPr>
              <w:jc w:val="right"/>
            </w:pPr>
            <w:r w:rsidRPr="00341796">
              <w:t>7891,951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FA678F" w:rsidRDefault="003603C9" w:rsidP="003603C9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7F0D65" w:rsidP="003603C9">
            <w:pPr>
              <w:jc w:val="right"/>
            </w:pPr>
            <w:r w:rsidRPr="00341796">
              <w:t>7891,951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FA678F" w:rsidRDefault="003603C9" w:rsidP="003603C9">
            <w:pPr>
              <w:jc w:val="center"/>
              <w:rPr>
                <w:szCs w:val="24"/>
              </w:rPr>
            </w:pPr>
            <w:r w:rsidRPr="00FA678F">
              <w:rPr>
                <w:szCs w:val="24"/>
              </w:rPr>
              <w:t>S1350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E51C87" w:rsidP="003603C9">
            <w:pPr>
              <w:jc w:val="right"/>
            </w:pPr>
            <w:r w:rsidRPr="00341796">
              <w:t>7891,951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734465" w:rsidRDefault="003603C9" w:rsidP="003603C9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Основное мероприятие «Перечисление субсидий МУП «Гарант»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FA678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E51C87" w:rsidRDefault="00341796" w:rsidP="00546C19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734465" w:rsidRDefault="003603C9" w:rsidP="003603C9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Расходы, связанные с предоставлением субсидий в целях оказания финансовой помощи для предупреждения банкротства на основании постановления администрации Русско-Камешкирского сельсовета Камешкирского района Пензенской области от 16.01.2018 г. № 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734465" w:rsidRDefault="003603C9" w:rsidP="003603C9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E51C87" w:rsidRDefault="00341796" w:rsidP="00546C19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</w:tr>
      <w:tr w:rsidR="00E51C87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C87" w:rsidRPr="00734465" w:rsidRDefault="00E51C87" w:rsidP="00E51C87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>Иные бюджетные ассигнования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87" w:rsidRDefault="00E51C87" w:rsidP="00E51C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C87" w:rsidRDefault="00E51C87" w:rsidP="00E51C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C87" w:rsidRDefault="00E51C87" w:rsidP="00E51C8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C87" w:rsidRDefault="00E51C87" w:rsidP="00E51C8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C87" w:rsidRDefault="00E51C87" w:rsidP="00E51C8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C87" w:rsidRDefault="00E51C87" w:rsidP="00E51C8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C87" w:rsidRPr="00734465" w:rsidRDefault="00E51C87" w:rsidP="00E51C87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1C87" w:rsidRDefault="00E51C87" w:rsidP="00E51C87">
            <w:pPr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1C87" w:rsidRPr="00E51C87" w:rsidRDefault="00341796" w:rsidP="00546C19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C87" w:rsidRDefault="00E51C87" w:rsidP="00E51C8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C87" w:rsidRDefault="00E51C87" w:rsidP="00E51C87">
            <w:pPr>
              <w:jc w:val="right"/>
            </w:pPr>
            <w:r>
              <w:t>0,000</w:t>
            </w:r>
          </w:p>
        </w:tc>
      </w:tr>
      <w:tr w:rsidR="00E51C87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C87" w:rsidRPr="00734465" w:rsidRDefault="00E51C87" w:rsidP="00E51C87">
            <w:pPr>
              <w:jc w:val="both"/>
              <w:rPr>
                <w:szCs w:val="24"/>
              </w:rPr>
            </w:pPr>
            <w:r w:rsidRPr="00734465">
              <w:rPr>
                <w:szCs w:val="24"/>
              </w:rPr>
              <w:t xml:space="preserve">Субсидии юридическим лицам (кроме некоммерческих организаций), </w:t>
            </w:r>
            <w:r w:rsidRPr="00734465">
              <w:rPr>
                <w:szCs w:val="24"/>
              </w:rP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87" w:rsidRDefault="00E51C87" w:rsidP="00E51C87">
            <w:pPr>
              <w:jc w:val="both"/>
              <w:rPr>
                <w:szCs w:val="24"/>
              </w:rPr>
            </w:pPr>
          </w:p>
          <w:p w:rsidR="00E51C87" w:rsidRDefault="00E51C87" w:rsidP="00E51C87">
            <w:pPr>
              <w:jc w:val="both"/>
              <w:rPr>
                <w:szCs w:val="24"/>
              </w:rPr>
            </w:pPr>
          </w:p>
          <w:p w:rsidR="00E51C87" w:rsidRDefault="00E51C87" w:rsidP="00E51C87">
            <w:pPr>
              <w:jc w:val="both"/>
              <w:rPr>
                <w:szCs w:val="24"/>
              </w:rPr>
            </w:pPr>
          </w:p>
          <w:p w:rsidR="00E51C87" w:rsidRDefault="00E51C87" w:rsidP="00E51C87">
            <w:pPr>
              <w:jc w:val="both"/>
              <w:rPr>
                <w:szCs w:val="24"/>
              </w:rPr>
            </w:pPr>
          </w:p>
          <w:p w:rsidR="00E51C87" w:rsidRDefault="00E51C87" w:rsidP="00E51C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C87" w:rsidRDefault="00E51C87" w:rsidP="00E51C87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C87" w:rsidRDefault="00E51C87" w:rsidP="00E51C8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C87" w:rsidRDefault="00E51C87" w:rsidP="00E51C8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C87" w:rsidRDefault="00E51C87" w:rsidP="00E51C8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C87" w:rsidRDefault="00E51C87" w:rsidP="00E51C8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C87" w:rsidRPr="00734465" w:rsidRDefault="00E51C87" w:rsidP="00E51C87">
            <w:pPr>
              <w:jc w:val="center"/>
              <w:rPr>
                <w:szCs w:val="24"/>
              </w:rPr>
            </w:pPr>
            <w:r w:rsidRPr="00734465">
              <w:rPr>
                <w:szCs w:val="24"/>
              </w:rPr>
              <w:t>68700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1C87" w:rsidRDefault="00E51C87" w:rsidP="00E51C87">
            <w:pPr>
              <w:rPr>
                <w:szCs w:val="24"/>
              </w:rPr>
            </w:pPr>
            <w:r>
              <w:rPr>
                <w:szCs w:val="24"/>
              </w:rPr>
              <w:t>810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1C87" w:rsidRPr="00E51C87" w:rsidRDefault="00341796" w:rsidP="00546C19">
            <w:pPr>
              <w:jc w:val="right"/>
              <w:rPr>
                <w:color w:val="0070C0"/>
              </w:rPr>
            </w:pPr>
            <w:r>
              <w:rPr>
                <w:color w:val="0070C0"/>
              </w:rPr>
              <w:t>2328,141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C87" w:rsidRDefault="00E51C87" w:rsidP="00E51C87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C87" w:rsidRDefault="00E51C87" w:rsidP="00E51C87">
            <w:pPr>
              <w:jc w:val="right"/>
            </w:pPr>
            <w:r>
              <w:t>0,000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160595" w:rsidRDefault="003603C9" w:rsidP="003603C9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lastRenderedPageBreak/>
              <w:t>Подпрограмма «Развитие материально-технической базы Русско-Камешкирского сельсовета Камешкирского района Пенз</w:t>
            </w:r>
            <w:r>
              <w:rPr>
                <w:szCs w:val="24"/>
              </w:rPr>
              <w:t>енской области</w:t>
            </w:r>
            <w:r w:rsidRPr="00160595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E51C87" w:rsidP="003603C9">
            <w:pPr>
              <w:jc w:val="right"/>
            </w:pPr>
            <w:r w:rsidRPr="00341796">
              <w:t>2600</w:t>
            </w:r>
            <w:r w:rsidR="003603C9" w:rsidRPr="00341796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0,000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160595" w:rsidRDefault="003603C9" w:rsidP="003603C9">
            <w:pPr>
              <w:jc w:val="both"/>
              <w:rPr>
                <w:szCs w:val="24"/>
              </w:rPr>
            </w:pPr>
            <w:r w:rsidRPr="00160595">
              <w:rPr>
                <w:szCs w:val="24"/>
              </w:rPr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E51C87" w:rsidP="003603C9">
            <w:pPr>
              <w:jc w:val="right"/>
            </w:pPr>
            <w:r w:rsidRPr="00341796">
              <w:t>2600</w:t>
            </w:r>
            <w:r w:rsidR="003603C9" w:rsidRPr="00341796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0,000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160595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Расходы на закупку </w:t>
            </w:r>
            <w:r w:rsidRPr="00160595">
              <w:rPr>
                <w:szCs w:val="24"/>
              </w:rPr>
              <w:t>коммунальной техники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AB3087" w:rsidRDefault="003603C9" w:rsidP="003603C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E51C87" w:rsidP="003603C9">
            <w:pPr>
              <w:jc w:val="right"/>
            </w:pPr>
            <w:r w:rsidRPr="00341796">
              <w:t>2600</w:t>
            </w:r>
            <w:r w:rsidR="003603C9" w:rsidRPr="00341796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0,000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AB3087" w:rsidRDefault="003603C9" w:rsidP="003603C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E51C87" w:rsidP="003603C9">
            <w:pPr>
              <w:jc w:val="right"/>
            </w:pPr>
            <w:r w:rsidRPr="00341796">
              <w:t>2600</w:t>
            </w:r>
            <w:r w:rsidR="003603C9" w:rsidRPr="00341796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0,000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S1380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AB3087" w:rsidRDefault="003603C9" w:rsidP="003603C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E51C87" w:rsidP="003603C9">
            <w:pPr>
              <w:jc w:val="right"/>
            </w:pPr>
            <w:r w:rsidRPr="00341796">
              <w:t>2600</w:t>
            </w:r>
            <w:r w:rsidR="003603C9" w:rsidRPr="00341796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0,000</w:t>
            </w:r>
          </w:p>
        </w:tc>
      </w:tr>
      <w:tr w:rsidR="003603C9" w:rsidRPr="0006590A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Благоустройство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364A9D" w:rsidRDefault="00364A9D" w:rsidP="003603C9">
            <w:pPr>
              <w:jc w:val="both"/>
              <w:rPr>
                <w:b/>
                <w:szCs w:val="24"/>
              </w:rPr>
            </w:pPr>
            <w:r w:rsidRPr="00364A9D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6590A" w:rsidRDefault="003603C9" w:rsidP="00360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6590A" w:rsidRDefault="003603C9" w:rsidP="003603C9">
            <w:pPr>
              <w:rPr>
                <w:b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196913" w:rsidRDefault="00196913" w:rsidP="003603C9">
            <w:pPr>
              <w:jc w:val="right"/>
              <w:rPr>
                <w:b/>
                <w:color w:val="0070C0"/>
              </w:rPr>
            </w:pPr>
            <w:r w:rsidRPr="00196913">
              <w:rPr>
                <w:b/>
                <w:color w:val="0070C0"/>
              </w:rPr>
              <w:t>7678,677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41796" w:rsidRDefault="003603C9" w:rsidP="00E51C87">
            <w:pPr>
              <w:jc w:val="right"/>
              <w:rPr>
                <w:b/>
              </w:rPr>
            </w:pPr>
            <w:r w:rsidRPr="00341796">
              <w:rPr>
                <w:b/>
              </w:rPr>
              <w:t>6257,3</w:t>
            </w:r>
            <w:r w:rsidR="00E51C87" w:rsidRPr="00341796">
              <w:rPr>
                <w:b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41796" w:rsidRDefault="003603C9" w:rsidP="00E51C87">
            <w:pPr>
              <w:jc w:val="right"/>
              <w:rPr>
                <w:b/>
              </w:rPr>
            </w:pPr>
            <w:r w:rsidRPr="00341796">
              <w:rPr>
                <w:b/>
              </w:rPr>
              <w:t>7002,</w:t>
            </w:r>
            <w:r w:rsidR="00E51C87" w:rsidRPr="00341796">
              <w:rPr>
                <w:b/>
              </w:rPr>
              <w:t>602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18708B" w:rsidRDefault="003603C9" w:rsidP="003603C9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Pr="00006A2F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196913" w:rsidRDefault="00733DB9" w:rsidP="00196913">
            <w:pPr>
              <w:jc w:val="right"/>
              <w:rPr>
                <w:color w:val="0070C0"/>
              </w:rPr>
            </w:pPr>
            <w:r w:rsidRPr="00196913">
              <w:rPr>
                <w:color w:val="0070C0"/>
              </w:rPr>
              <w:t>17</w:t>
            </w:r>
            <w:r w:rsidR="00196913" w:rsidRPr="00196913">
              <w:rPr>
                <w:color w:val="0070C0"/>
              </w:rPr>
              <w:t>8</w:t>
            </w:r>
            <w:r w:rsidRPr="00196913">
              <w:rPr>
                <w:color w:val="0070C0"/>
              </w:rPr>
              <w:t>6,571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941,996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18708B" w:rsidRDefault="003603C9" w:rsidP="003603C9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Подпрограмма «Благоустройство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Pr="00006A2F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196913" w:rsidRDefault="00196913" w:rsidP="003603C9">
            <w:pPr>
              <w:jc w:val="right"/>
              <w:rPr>
                <w:color w:val="0070C0"/>
              </w:rPr>
            </w:pPr>
            <w:r w:rsidRPr="00196913">
              <w:rPr>
                <w:color w:val="0070C0"/>
              </w:rPr>
              <w:t>178</w:t>
            </w:r>
            <w:r w:rsidR="00733DB9" w:rsidRPr="00196913">
              <w:rPr>
                <w:color w:val="0070C0"/>
              </w:rPr>
              <w:t>6,571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941,996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18708B" w:rsidRDefault="003603C9" w:rsidP="003603C9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Основное мероприятие «Благоустройство </w:t>
            </w:r>
            <w:r w:rsidRPr="0018708B">
              <w:rPr>
                <w:szCs w:val="24"/>
              </w:rPr>
              <w:lastRenderedPageBreak/>
              <w:t>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Pr="00006A2F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196913" w:rsidRDefault="00196913" w:rsidP="003603C9">
            <w:pPr>
              <w:jc w:val="right"/>
              <w:rPr>
                <w:color w:val="0070C0"/>
              </w:rPr>
            </w:pPr>
            <w:r w:rsidRPr="00196913">
              <w:rPr>
                <w:color w:val="0070C0"/>
              </w:rPr>
              <w:t>178</w:t>
            </w:r>
            <w:r w:rsidR="00733DB9" w:rsidRPr="00196913">
              <w:rPr>
                <w:color w:val="0070C0"/>
              </w:rPr>
              <w:t>6,571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1004,609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941,996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Расходы на уличное освещение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006A2F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196913" w:rsidRDefault="00196913" w:rsidP="003603C9">
            <w:pPr>
              <w:jc w:val="right"/>
              <w:rPr>
                <w:color w:val="0070C0"/>
              </w:rPr>
            </w:pPr>
            <w:r w:rsidRPr="00196913">
              <w:rPr>
                <w:color w:val="0070C0"/>
              </w:rPr>
              <w:t>69</w:t>
            </w:r>
            <w:r w:rsidR="003603C9" w:rsidRPr="00196913">
              <w:rPr>
                <w:color w:val="0070C0"/>
              </w:rPr>
              <w:t>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744,678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Pr="00006A2F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196913" w:rsidRDefault="00196913" w:rsidP="003603C9">
            <w:pPr>
              <w:jc w:val="right"/>
              <w:rPr>
                <w:color w:val="0070C0"/>
              </w:rPr>
            </w:pPr>
            <w:r w:rsidRPr="00196913">
              <w:rPr>
                <w:color w:val="0070C0"/>
              </w:rPr>
              <w:t>69</w:t>
            </w:r>
            <w:r w:rsidR="003603C9" w:rsidRPr="00196913">
              <w:rPr>
                <w:color w:val="0070C0"/>
              </w:rPr>
              <w:t>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744,678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Pr="00006A2F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196913" w:rsidRDefault="00196913" w:rsidP="003603C9">
            <w:pPr>
              <w:jc w:val="right"/>
              <w:rPr>
                <w:color w:val="0070C0"/>
              </w:rPr>
            </w:pPr>
            <w:r w:rsidRPr="00196913">
              <w:rPr>
                <w:color w:val="0070C0"/>
              </w:rPr>
              <w:t>69</w:t>
            </w:r>
            <w:r w:rsidR="003603C9" w:rsidRPr="00196913">
              <w:rPr>
                <w:color w:val="0070C0"/>
              </w:rPr>
              <w:t>9,842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726,720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744,678</w:t>
            </w:r>
          </w:p>
        </w:tc>
      </w:tr>
      <w:tr w:rsidR="003603C9" w:rsidRPr="00006A2F" w:rsidTr="00C3418E">
        <w:trPr>
          <w:trHeight w:val="1013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Pr="00006A2F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733DB9" w:rsidP="003603C9">
            <w:pPr>
              <w:jc w:val="right"/>
            </w:pPr>
            <w:r w:rsidRPr="00341796">
              <w:t>814,431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177,318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Pr="00006A2F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733DB9" w:rsidP="003603C9">
            <w:pPr>
              <w:jc w:val="right"/>
            </w:pPr>
            <w:r w:rsidRPr="00341796">
              <w:t>814,431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177,318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Pr="00006A2F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733DB9" w:rsidP="003603C9">
            <w:pPr>
              <w:jc w:val="right"/>
            </w:pPr>
            <w:r w:rsidRPr="00341796">
              <w:t>814,431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257,889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right"/>
            </w:pPr>
            <w:r>
              <w:t>177,318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Ликвидация несанкционированных свалок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Pr="00006A2F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733DB9" w:rsidP="003603C9">
            <w:pPr>
              <w:jc w:val="right"/>
            </w:pPr>
            <w:r w:rsidRPr="00341796"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20,000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Pr="00006A2F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733DB9" w:rsidP="003603C9">
            <w:pPr>
              <w:jc w:val="right"/>
            </w:pPr>
            <w:r w:rsidRPr="00341796"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20,000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Pr="00006A2F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68440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006A2F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733DB9" w:rsidP="003603C9">
            <w:pPr>
              <w:jc w:val="right"/>
            </w:pPr>
            <w:r w:rsidRPr="00341796">
              <w:t>92,298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20,000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20,000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7A79F2" w:rsidRDefault="003603C9" w:rsidP="003603C9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Pr="00006A2F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BB3011" w:rsidRDefault="003603C9" w:rsidP="003603C9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733DB9" w:rsidP="003603C9">
            <w:pPr>
              <w:jc w:val="right"/>
            </w:pPr>
            <w:r w:rsidRPr="00341796">
              <w:t>180</w:t>
            </w:r>
            <w:r w:rsidR="003603C9" w:rsidRPr="00341796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Pr="00006A2F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BB3011" w:rsidRDefault="003603C9" w:rsidP="003603C9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733DB9" w:rsidP="003603C9">
            <w:pPr>
              <w:jc w:val="right"/>
            </w:pPr>
            <w:r w:rsidRPr="00341796">
              <w:t>180</w:t>
            </w:r>
            <w:r w:rsidR="003603C9" w:rsidRPr="00341796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</w:tr>
      <w:tr w:rsidR="003603C9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7A79F2" w:rsidRDefault="003603C9" w:rsidP="003603C9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Pr="00006A2F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BB3011" w:rsidRDefault="003603C9" w:rsidP="003603C9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733DB9" w:rsidP="003603C9">
            <w:pPr>
              <w:jc w:val="right"/>
            </w:pPr>
            <w:r w:rsidRPr="00341796">
              <w:t>180</w:t>
            </w:r>
            <w:r w:rsidR="003603C9" w:rsidRPr="00341796">
              <w:t>,000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right"/>
            </w:pPr>
            <w:r>
              <w:t>0,000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Муниципальная программа «Формирование современной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3603C9" w:rsidP="00D5251E">
            <w:pPr>
              <w:jc w:val="right"/>
            </w:pPr>
            <w:r w:rsidRPr="00341796">
              <w:t>5468,30</w:t>
            </w:r>
            <w:r w:rsidR="00D5251E" w:rsidRPr="00341796"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41796" w:rsidRDefault="003603C9" w:rsidP="00D5251E">
            <w:pPr>
              <w:jc w:val="right"/>
            </w:pPr>
            <w:r w:rsidRPr="00341796">
              <w:t>5252,</w:t>
            </w:r>
            <w:r w:rsidR="00D5251E" w:rsidRPr="00341796">
              <w:t>740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41796" w:rsidRDefault="003603C9" w:rsidP="00D5251E">
            <w:pPr>
              <w:jc w:val="right"/>
            </w:pPr>
            <w:r w:rsidRPr="00341796">
              <w:t>6060,60</w:t>
            </w:r>
            <w:r w:rsidR="00D5251E" w:rsidRPr="00341796">
              <w:t>6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3603C9" w:rsidP="00D5251E">
            <w:pPr>
              <w:jc w:val="right"/>
            </w:pPr>
            <w:r w:rsidRPr="00341796">
              <w:t>5468,30</w:t>
            </w:r>
            <w:r w:rsidR="00D5251E" w:rsidRPr="00341796"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41796" w:rsidRDefault="003603C9" w:rsidP="00D5251E">
            <w:pPr>
              <w:jc w:val="right"/>
            </w:pPr>
            <w:r w:rsidRPr="00341796">
              <w:t>5252,7</w:t>
            </w:r>
            <w:r w:rsidR="00D5251E" w:rsidRPr="00341796"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41796" w:rsidRDefault="003603C9" w:rsidP="00D5251E">
            <w:pPr>
              <w:jc w:val="right"/>
            </w:pPr>
            <w:r w:rsidRPr="00341796">
              <w:t>6060,60</w:t>
            </w:r>
            <w:r w:rsidR="00D5251E" w:rsidRPr="00341796">
              <w:t>6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3603C9" w:rsidP="00D5251E">
            <w:pPr>
              <w:jc w:val="right"/>
            </w:pPr>
            <w:r w:rsidRPr="00341796">
              <w:t>5468,30</w:t>
            </w:r>
            <w:r w:rsidR="00D5251E" w:rsidRPr="00341796"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41796" w:rsidRDefault="003603C9" w:rsidP="00D5251E">
            <w:pPr>
              <w:jc w:val="right"/>
            </w:pPr>
            <w:r w:rsidRPr="00341796">
              <w:t>5252,7</w:t>
            </w:r>
            <w:r w:rsidR="00D5251E" w:rsidRPr="00341796"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41796" w:rsidRDefault="003603C9" w:rsidP="00D5251E">
            <w:pPr>
              <w:jc w:val="right"/>
            </w:pPr>
            <w:r w:rsidRPr="00341796">
              <w:t>6060,60</w:t>
            </w:r>
            <w:r w:rsidR="00D5251E" w:rsidRPr="00341796">
              <w:t>6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605F84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3603C9" w:rsidRPr="00EC29FA">
              <w:rPr>
                <w:szCs w:val="24"/>
              </w:rPr>
              <w:t>5550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3603C9" w:rsidP="00D5251E">
            <w:pPr>
              <w:jc w:val="right"/>
            </w:pPr>
            <w:r w:rsidRPr="00341796">
              <w:t>5468,30</w:t>
            </w:r>
            <w:r w:rsidR="00D5251E" w:rsidRPr="00341796"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41796" w:rsidRDefault="003603C9" w:rsidP="00D5251E">
            <w:pPr>
              <w:jc w:val="right"/>
            </w:pPr>
            <w:r w:rsidRPr="00341796">
              <w:t>5252,7</w:t>
            </w:r>
            <w:r w:rsidR="00D5251E" w:rsidRPr="00341796"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41796" w:rsidRDefault="003603C9" w:rsidP="00D5251E">
            <w:pPr>
              <w:jc w:val="right"/>
            </w:pPr>
            <w:r w:rsidRPr="00341796">
              <w:t>6060,60</w:t>
            </w:r>
            <w:r w:rsidR="00D5251E" w:rsidRPr="00341796">
              <w:t>6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605F84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3603C9" w:rsidRPr="00EC29FA">
              <w:rPr>
                <w:szCs w:val="24"/>
              </w:rPr>
              <w:t>5550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3603C9" w:rsidP="00D5251E">
            <w:pPr>
              <w:jc w:val="right"/>
            </w:pPr>
            <w:r w:rsidRPr="00341796">
              <w:t>5468,30</w:t>
            </w:r>
            <w:r w:rsidR="00D5251E" w:rsidRPr="00341796"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41796" w:rsidRDefault="003603C9" w:rsidP="00D5251E">
            <w:pPr>
              <w:jc w:val="right"/>
            </w:pPr>
            <w:r w:rsidRPr="00341796">
              <w:t>5252,7</w:t>
            </w:r>
            <w:r w:rsidR="00D5251E" w:rsidRPr="00341796"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41796" w:rsidRDefault="003603C9" w:rsidP="00D5251E">
            <w:pPr>
              <w:jc w:val="right"/>
            </w:pPr>
            <w:r w:rsidRPr="00341796">
              <w:t>6060,60</w:t>
            </w:r>
            <w:r w:rsidR="00D5251E" w:rsidRPr="00341796">
              <w:t>6</w:t>
            </w:r>
          </w:p>
        </w:tc>
      </w:tr>
      <w:tr w:rsidR="003603C9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006A2F" w:rsidRDefault="003603C9" w:rsidP="003603C9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4A9D" w:rsidRDefault="00364A9D" w:rsidP="003603C9">
            <w:pPr>
              <w:jc w:val="both"/>
              <w:rPr>
                <w:szCs w:val="24"/>
              </w:rPr>
            </w:pPr>
          </w:p>
          <w:p w:rsidR="003603C9" w:rsidRDefault="00364A9D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3603C9" w:rsidP="003603C9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Default="00605F84" w:rsidP="00360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3603C9" w:rsidRPr="00EC29FA">
              <w:rPr>
                <w:szCs w:val="24"/>
              </w:rPr>
              <w:t>5550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Default="003603C9" w:rsidP="003603C9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03C9" w:rsidRPr="00341796" w:rsidRDefault="003603C9" w:rsidP="00D5251E">
            <w:pPr>
              <w:jc w:val="right"/>
            </w:pPr>
            <w:r w:rsidRPr="00341796">
              <w:t>5468,30</w:t>
            </w:r>
            <w:r w:rsidR="00D5251E" w:rsidRPr="00341796"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41796" w:rsidRDefault="003603C9" w:rsidP="00D5251E">
            <w:pPr>
              <w:jc w:val="right"/>
            </w:pPr>
            <w:r w:rsidRPr="00341796">
              <w:t>5252,7</w:t>
            </w:r>
            <w:r w:rsidR="00D5251E" w:rsidRPr="00341796"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3C9" w:rsidRPr="00341796" w:rsidRDefault="003603C9" w:rsidP="00D5251E">
            <w:pPr>
              <w:jc w:val="right"/>
            </w:pPr>
            <w:r w:rsidRPr="00341796">
              <w:t>6060,60</w:t>
            </w:r>
            <w:r w:rsidR="00D5251E" w:rsidRPr="00341796">
              <w:t>6</w:t>
            </w:r>
          </w:p>
        </w:tc>
      </w:tr>
      <w:tr w:rsidR="00A463C1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3C1" w:rsidRPr="00BB3011" w:rsidRDefault="00A463C1" w:rsidP="00A463C1">
            <w:pPr>
              <w:jc w:val="both"/>
              <w:rPr>
                <w:szCs w:val="24"/>
              </w:rPr>
            </w:pPr>
            <w:r w:rsidRPr="00BB3011">
              <w:rPr>
                <w:szCs w:val="24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</w:t>
            </w:r>
            <w:r>
              <w:rPr>
                <w:szCs w:val="24"/>
              </w:rPr>
              <w:t>енской области</w:t>
            </w:r>
            <w:r w:rsidRPr="00BB3011">
              <w:rPr>
                <w:szCs w:val="24"/>
              </w:rPr>
              <w:t>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C1" w:rsidRDefault="00A463C1" w:rsidP="00A463C1">
            <w:pPr>
              <w:jc w:val="both"/>
              <w:rPr>
                <w:szCs w:val="24"/>
              </w:rPr>
            </w:pPr>
          </w:p>
          <w:p w:rsidR="00A463C1" w:rsidRDefault="00A463C1" w:rsidP="00A463C1">
            <w:pPr>
              <w:jc w:val="both"/>
              <w:rPr>
                <w:szCs w:val="24"/>
              </w:rPr>
            </w:pPr>
          </w:p>
          <w:p w:rsidR="00A463C1" w:rsidRDefault="00A463C1" w:rsidP="00A463C1">
            <w:pPr>
              <w:jc w:val="both"/>
              <w:rPr>
                <w:szCs w:val="24"/>
              </w:rPr>
            </w:pPr>
          </w:p>
          <w:p w:rsidR="00A463C1" w:rsidRDefault="00A463C1" w:rsidP="00A463C1">
            <w:pPr>
              <w:jc w:val="both"/>
              <w:rPr>
                <w:szCs w:val="24"/>
              </w:rPr>
            </w:pPr>
          </w:p>
          <w:p w:rsidR="00A463C1" w:rsidRDefault="00A463C1" w:rsidP="00A463C1">
            <w:pPr>
              <w:jc w:val="both"/>
              <w:rPr>
                <w:szCs w:val="24"/>
              </w:rPr>
            </w:pPr>
            <w:r w:rsidRPr="009A48C6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3C1" w:rsidRDefault="00A463C1" w:rsidP="00A463C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3C1" w:rsidRDefault="00A463C1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3C1" w:rsidRDefault="00A463C1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3C1" w:rsidRDefault="00A463C1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3C1" w:rsidRPr="00BB3011" w:rsidRDefault="00A463C1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3C1" w:rsidRPr="00EC29FA" w:rsidRDefault="00A463C1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63C1" w:rsidRDefault="00A463C1" w:rsidP="00A463C1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63C1" w:rsidRPr="00583F67" w:rsidRDefault="00583F67" w:rsidP="00A463C1">
            <w:pPr>
              <w:jc w:val="right"/>
              <w:rPr>
                <w:color w:val="0070C0"/>
              </w:rPr>
            </w:pPr>
            <w:r w:rsidRPr="00583F67">
              <w:rPr>
                <w:color w:val="0070C0"/>
              </w:rPr>
              <w:t>423,801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3C1" w:rsidRPr="00341796" w:rsidRDefault="00A463C1" w:rsidP="00A463C1">
            <w:pPr>
              <w:jc w:val="right"/>
            </w:pPr>
            <w:r w:rsidRPr="00341796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3C1" w:rsidRPr="00341796" w:rsidRDefault="00A463C1" w:rsidP="00A463C1">
            <w:pPr>
              <w:jc w:val="right"/>
            </w:pPr>
            <w:r w:rsidRPr="00341796">
              <w:t>0,000</w:t>
            </w:r>
          </w:p>
        </w:tc>
      </w:tr>
      <w:tr w:rsidR="00A463C1" w:rsidRPr="00006A2F" w:rsidTr="00C3418E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3C1" w:rsidRPr="008C025B" w:rsidRDefault="00A463C1" w:rsidP="00A463C1">
            <w:pPr>
              <w:jc w:val="both"/>
              <w:rPr>
                <w:szCs w:val="24"/>
              </w:rPr>
            </w:pPr>
            <w:r w:rsidRPr="008C025B">
              <w:rPr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C1" w:rsidRDefault="00A463C1" w:rsidP="00A463C1">
            <w:pPr>
              <w:jc w:val="both"/>
              <w:rPr>
                <w:szCs w:val="24"/>
              </w:rPr>
            </w:pPr>
          </w:p>
          <w:p w:rsidR="00A463C1" w:rsidRDefault="00A463C1" w:rsidP="00A463C1">
            <w:pPr>
              <w:jc w:val="both"/>
              <w:rPr>
                <w:szCs w:val="24"/>
              </w:rPr>
            </w:pPr>
          </w:p>
          <w:p w:rsidR="00A463C1" w:rsidRDefault="00A463C1" w:rsidP="00A463C1">
            <w:pPr>
              <w:jc w:val="both"/>
              <w:rPr>
                <w:szCs w:val="24"/>
              </w:rPr>
            </w:pPr>
            <w:r w:rsidRPr="009A48C6"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3C1" w:rsidRDefault="00A463C1" w:rsidP="00A463C1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3C1" w:rsidRDefault="00A463C1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3C1" w:rsidRDefault="00A463C1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3C1" w:rsidRDefault="00A463C1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3C1" w:rsidRPr="00BB3011" w:rsidRDefault="00A463C1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3C1" w:rsidRPr="00EC29FA" w:rsidRDefault="00A463C1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63C1" w:rsidRDefault="00A463C1" w:rsidP="00A463C1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63C1" w:rsidRPr="00583F67" w:rsidRDefault="00583F67" w:rsidP="00A463C1">
            <w:pPr>
              <w:jc w:val="right"/>
              <w:rPr>
                <w:color w:val="0070C0"/>
              </w:rPr>
            </w:pPr>
            <w:r w:rsidRPr="00583F67">
              <w:rPr>
                <w:color w:val="0070C0"/>
              </w:rPr>
              <w:t>423,801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3C1" w:rsidRPr="00341796" w:rsidRDefault="00A463C1" w:rsidP="00A463C1">
            <w:pPr>
              <w:jc w:val="right"/>
            </w:pPr>
            <w:r w:rsidRPr="00341796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3C1" w:rsidRPr="00341796" w:rsidRDefault="00A463C1" w:rsidP="00A463C1">
            <w:pPr>
              <w:jc w:val="right"/>
            </w:pPr>
            <w:r w:rsidRPr="00341796">
              <w:t>0,000</w:t>
            </w:r>
          </w:p>
        </w:tc>
      </w:tr>
      <w:tr w:rsidR="00583F67" w:rsidRPr="00006A2F" w:rsidTr="00583F67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Pr="008C025B" w:rsidRDefault="00583F67" w:rsidP="00A463C1">
            <w:pPr>
              <w:jc w:val="both"/>
              <w:rPr>
                <w:szCs w:val="24"/>
              </w:rPr>
            </w:pPr>
            <w:r w:rsidRPr="008C025B">
              <w:rPr>
                <w:szCs w:val="24"/>
              </w:rPr>
              <w:lastRenderedPageBreak/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67" w:rsidRDefault="00583F67" w:rsidP="00A463C1">
            <w:pPr>
              <w:jc w:val="both"/>
              <w:rPr>
                <w:szCs w:val="24"/>
              </w:rPr>
            </w:pPr>
          </w:p>
          <w:p w:rsidR="00583F67" w:rsidRDefault="00583F67" w:rsidP="00A463C1">
            <w:pPr>
              <w:jc w:val="both"/>
              <w:rPr>
                <w:szCs w:val="24"/>
              </w:rPr>
            </w:pPr>
          </w:p>
          <w:p w:rsidR="00583F67" w:rsidRDefault="00583F67" w:rsidP="00A463C1">
            <w:pPr>
              <w:jc w:val="both"/>
              <w:rPr>
                <w:szCs w:val="24"/>
              </w:rPr>
            </w:pPr>
            <w:r w:rsidRPr="009A48C6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Pr="00BB3011" w:rsidRDefault="00583F67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Pr="00EC29FA" w:rsidRDefault="00583F67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F67" w:rsidRDefault="00583F67" w:rsidP="00A463C1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F67" w:rsidRDefault="00583F67" w:rsidP="00583F67">
            <w:pPr>
              <w:jc w:val="right"/>
            </w:pPr>
            <w:r w:rsidRPr="00636512">
              <w:rPr>
                <w:color w:val="0070C0"/>
              </w:rPr>
              <w:t>423,801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Pr="00341796" w:rsidRDefault="00583F67" w:rsidP="00A463C1">
            <w:pPr>
              <w:jc w:val="right"/>
            </w:pPr>
            <w:r w:rsidRPr="00341796"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Pr="00341796" w:rsidRDefault="00583F67" w:rsidP="00A463C1">
            <w:pPr>
              <w:jc w:val="right"/>
            </w:pPr>
            <w:r w:rsidRPr="00341796">
              <w:t>0,000</w:t>
            </w:r>
          </w:p>
        </w:tc>
      </w:tr>
      <w:tr w:rsidR="00583F67" w:rsidRPr="00006A2F" w:rsidTr="00583F67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Pr="008C025B" w:rsidRDefault="00583F67" w:rsidP="00A463C1">
            <w:pPr>
              <w:jc w:val="both"/>
              <w:rPr>
                <w:szCs w:val="24"/>
              </w:rPr>
            </w:pPr>
            <w:r w:rsidRPr="008C025B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67" w:rsidRDefault="00583F67" w:rsidP="00A463C1">
            <w:pPr>
              <w:jc w:val="both"/>
              <w:rPr>
                <w:szCs w:val="24"/>
              </w:rPr>
            </w:pPr>
          </w:p>
          <w:p w:rsidR="00583F67" w:rsidRDefault="00583F67" w:rsidP="00A463C1">
            <w:pPr>
              <w:jc w:val="both"/>
              <w:rPr>
                <w:szCs w:val="24"/>
              </w:rPr>
            </w:pPr>
          </w:p>
          <w:p w:rsidR="00583F67" w:rsidRDefault="00583F67" w:rsidP="00A463C1">
            <w:pPr>
              <w:jc w:val="both"/>
              <w:rPr>
                <w:szCs w:val="24"/>
              </w:rPr>
            </w:pPr>
            <w:r w:rsidRPr="009A48C6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Pr="00BB3011" w:rsidRDefault="00583F67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Pr="008C025B" w:rsidRDefault="00583F67" w:rsidP="00A463C1">
            <w:pPr>
              <w:jc w:val="center"/>
              <w:rPr>
                <w:szCs w:val="24"/>
              </w:rPr>
            </w:pPr>
            <w:r w:rsidRPr="008C025B">
              <w:rPr>
                <w:szCs w:val="24"/>
              </w:rPr>
              <w:t>L5765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F67" w:rsidRDefault="00583F67" w:rsidP="00A463C1">
            <w:pPr>
              <w:rPr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F67" w:rsidRDefault="00583F67" w:rsidP="00583F67">
            <w:pPr>
              <w:jc w:val="right"/>
            </w:pPr>
            <w:r w:rsidRPr="00636512">
              <w:rPr>
                <w:color w:val="0070C0"/>
              </w:rPr>
              <w:t>423,801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right"/>
            </w:pPr>
            <w:r>
              <w:t>0,000</w:t>
            </w:r>
          </w:p>
        </w:tc>
      </w:tr>
      <w:tr w:rsidR="00583F67" w:rsidRPr="00006A2F" w:rsidTr="00583F67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Pr="008C025B" w:rsidRDefault="00583F67" w:rsidP="00A463C1">
            <w:pPr>
              <w:jc w:val="both"/>
              <w:rPr>
                <w:szCs w:val="24"/>
              </w:rPr>
            </w:pPr>
            <w:r w:rsidRPr="008C025B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67" w:rsidRDefault="00583F67" w:rsidP="00A463C1">
            <w:pPr>
              <w:jc w:val="both"/>
              <w:rPr>
                <w:szCs w:val="24"/>
              </w:rPr>
            </w:pPr>
          </w:p>
          <w:p w:rsidR="00583F67" w:rsidRDefault="00583F67" w:rsidP="00A463C1">
            <w:pPr>
              <w:jc w:val="both"/>
              <w:rPr>
                <w:szCs w:val="24"/>
              </w:rPr>
            </w:pPr>
          </w:p>
          <w:p w:rsidR="00583F67" w:rsidRDefault="00583F67" w:rsidP="00A463C1">
            <w:pPr>
              <w:jc w:val="both"/>
              <w:rPr>
                <w:szCs w:val="24"/>
              </w:rPr>
            </w:pPr>
            <w:r w:rsidRPr="009A48C6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Pr="00BB3011" w:rsidRDefault="00583F67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Pr="008C025B" w:rsidRDefault="00583F67" w:rsidP="00A463C1">
            <w:pPr>
              <w:jc w:val="center"/>
              <w:rPr>
                <w:szCs w:val="24"/>
              </w:rPr>
            </w:pPr>
            <w:r w:rsidRPr="008C025B">
              <w:rPr>
                <w:szCs w:val="24"/>
              </w:rPr>
              <w:t>L5765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F67" w:rsidRDefault="00583F67" w:rsidP="00A463C1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F67" w:rsidRDefault="00583F67" w:rsidP="00583F67">
            <w:pPr>
              <w:jc w:val="right"/>
            </w:pPr>
            <w:r w:rsidRPr="00636512">
              <w:rPr>
                <w:color w:val="0070C0"/>
              </w:rPr>
              <w:t>423,801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right"/>
            </w:pPr>
            <w:r>
              <w:t>0,000</w:t>
            </w:r>
          </w:p>
        </w:tc>
      </w:tr>
      <w:tr w:rsidR="00583F67" w:rsidRPr="00006A2F" w:rsidTr="00583F67">
        <w:trPr>
          <w:trHeight w:val="262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Pr="008C025B" w:rsidRDefault="00583F67" w:rsidP="00A463C1">
            <w:pPr>
              <w:jc w:val="both"/>
              <w:rPr>
                <w:szCs w:val="24"/>
              </w:rPr>
            </w:pPr>
            <w:r w:rsidRPr="008C025B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67" w:rsidRDefault="00583F67" w:rsidP="00A463C1">
            <w:pPr>
              <w:jc w:val="both"/>
              <w:rPr>
                <w:szCs w:val="24"/>
              </w:rPr>
            </w:pPr>
          </w:p>
          <w:p w:rsidR="00583F67" w:rsidRDefault="00583F67" w:rsidP="00A463C1">
            <w:pPr>
              <w:jc w:val="both"/>
              <w:rPr>
                <w:szCs w:val="24"/>
              </w:rPr>
            </w:pPr>
          </w:p>
          <w:p w:rsidR="00583F67" w:rsidRDefault="00583F67" w:rsidP="00A463C1">
            <w:pPr>
              <w:jc w:val="both"/>
              <w:rPr>
                <w:szCs w:val="24"/>
              </w:rPr>
            </w:pPr>
            <w:r w:rsidRPr="009A48C6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Pr="00BB3011" w:rsidRDefault="00583F67" w:rsidP="00A463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Pr="008C025B" w:rsidRDefault="00583F67" w:rsidP="00A463C1">
            <w:pPr>
              <w:jc w:val="center"/>
              <w:rPr>
                <w:szCs w:val="24"/>
              </w:rPr>
            </w:pPr>
            <w:r w:rsidRPr="008C025B">
              <w:rPr>
                <w:szCs w:val="24"/>
              </w:rPr>
              <w:t>L5765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F67" w:rsidRDefault="00583F67" w:rsidP="00A463C1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F67" w:rsidRDefault="00583F67" w:rsidP="00583F67">
            <w:pPr>
              <w:jc w:val="right"/>
            </w:pPr>
            <w:r w:rsidRPr="00636512">
              <w:rPr>
                <w:color w:val="0070C0"/>
              </w:rPr>
              <w:t>423,801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right"/>
            </w:pPr>
            <w: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F67" w:rsidRDefault="00583F67" w:rsidP="00A463C1">
            <w:pPr>
              <w:jc w:val="right"/>
            </w:pPr>
            <w:r>
              <w:t>0,000»</w:t>
            </w:r>
          </w:p>
        </w:tc>
      </w:tr>
    </w:tbl>
    <w:p w:rsidR="003603C9" w:rsidRPr="003603C9" w:rsidRDefault="003603C9" w:rsidP="00364A9D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364A9D">
        <w:rPr>
          <w:szCs w:val="24"/>
        </w:rPr>
        <w:t xml:space="preserve">                             </w:t>
      </w:r>
    </w:p>
    <w:p w:rsidR="00FD2294" w:rsidRDefault="00FD2294" w:rsidP="008F319F">
      <w:pPr>
        <w:rPr>
          <w:sz w:val="28"/>
          <w:szCs w:val="28"/>
        </w:rPr>
        <w:sectPr w:rsidR="00FD2294" w:rsidSect="00FD2294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8F319F" w:rsidRPr="00006A2F" w:rsidRDefault="008F319F" w:rsidP="000E5338">
      <w:pPr>
        <w:jc w:val="right"/>
        <w:rPr>
          <w:szCs w:val="24"/>
        </w:rPr>
      </w:pPr>
      <w:r>
        <w:rPr>
          <w:sz w:val="28"/>
          <w:szCs w:val="28"/>
        </w:rPr>
        <w:lastRenderedPageBreak/>
        <w:t xml:space="preserve">               </w:t>
      </w:r>
      <w:r w:rsidRPr="00006A2F">
        <w:rPr>
          <w:sz w:val="28"/>
          <w:szCs w:val="28"/>
        </w:rPr>
        <w:t xml:space="preserve">   </w:t>
      </w:r>
      <w:r w:rsidRPr="00006A2F">
        <w:rPr>
          <w:szCs w:val="24"/>
        </w:rPr>
        <w:t xml:space="preserve">Приложение </w:t>
      </w:r>
      <w:r w:rsidR="00101AAC">
        <w:rPr>
          <w:szCs w:val="24"/>
        </w:rPr>
        <w:t>7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 решению Комитета местного самоуправления </w:t>
      </w:r>
    </w:p>
    <w:p w:rsidR="008F319F" w:rsidRPr="00581266" w:rsidRDefault="001D7258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>Русско-Камешкирского</w:t>
      </w:r>
      <w:r w:rsidR="008F319F" w:rsidRPr="00581266">
        <w:rPr>
          <w:szCs w:val="24"/>
        </w:rPr>
        <w:t xml:space="preserve"> сельсовета Камешкирского района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Пензенской области «О </w:t>
      </w:r>
      <w:r w:rsidR="00642B99" w:rsidRPr="00581266">
        <w:rPr>
          <w:szCs w:val="24"/>
        </w:rPr>
        <w:t>Бюджет</w:t>
      </w:r>
      <w:r w:rsidRPr="00581266">
        <w:rPr>
          <w:szCs w:val="24"/>
        </w:rPr>
        <w:t xml:space="preserve">е </w:t>
      </w:r>
      <w:r w:rsidR="001D7258" w:rsidRPr="00581266">
        <w:rPr>
          <w:szCs w:val="24"/>
        </w:rPr>
        <w:t>Русско-Камешкирского</w:t>
      </w:r>
      <w:r w:rsidRPr="00581266">
        <w:rPr>
          <w:szCs w:val="24"/>
        </w:rPr>
        <w:t xml:space="preserve"> сельсовета 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Камешкирского района Пензенской области </w:t>
      </w:r>
    </w:p>
    <w:p w:rsidR="008F319F" w:rsidRPr="00581266" w:rsidRDefault="00F12640" w:rsidP="000E5338">
      <w:pPr>
        <w:ind w:left="5387" w:right="-530"/>
        <w:jc w:val="right"/>
        <w:rPr>
          <w:szCs w:val="24"/>
        </w:rPr>
      </w:pPr>
      <w:r>
        <w:rPr>
          <w:szCs w:val="24"/>
        </w:rPr>
        <w:t>на 2022</w:t>
      </w:r>
      <w:r w:rsidR="008F319F" w:rsidRPr="00581266">
        <w:rPr>
          <w:szCs w:val="24"/>
        </w:rPr>
        <w:t xml:space="preserve"> год и </w:t>
      </w:r>
      <w:r>
        <w:rPr>
          <w:szCs w:val="24"/>
        </w:rPr>
        <w:t>на плановый период 2023</w:t>
      </w:r>
      <w:r w:rsidR="002D7E55">
        <w:rPr>
          <w:szCs w:val="24"/>
        </w:rPr>
        <w:t xml:space="preserve"> и 20</w:t>
      </w:r>
      <w:r>
        <w:rPr>
          <w:szCs w:val="24"/>
        </w:rPr>
        <w:t>24</w:t>
      </w:r>
      <w:r w:rsidR="008F319F" w:rsidRPr="00581266">
        <w:rPr>
          <w:szCs w:val="24"/>
        </w:rPr>
        <w:t xml:space="preserve"> годов» </w:t>
      </w:r>
    </w:p>
    <w:p w:rsidR="008F319F" w:rsidRPr="00581266" w:rsidRDefault="008F319F" w:rsidP="008F319F">
      <w:pPr>
        <w:ind w:left="5387" w:right="-530"/>
        <w:rPr>
          <w:szCs w:val="24"/>
        </w:rPr>
      </w:pPr>
    </w:p>
    <w:p w:rsidR="008F319F" w:rsidRPr="00006A2F" w:rsidRDefault="008F319F" w:rsidP="008F319F">
      <w:pPr>
        <w:jc w:val="center"/>
        <w:rPr>
          <w:szCs w:val="24"/>
        </w:rPr>
      </w:pPr>
      <w:r w:rsidRPr="00581266">
        <w:rPr>
          <w:sz w:val="28"/>
          <w:szCs w:val="28"/>
        </w:rPr>
        <w:t xml:space="preserve">Распределение </w:t>
      </w:r>
      <w:r w:rsidR="004D2129" w:rsidRPr="00581266">
        <w:rPr>
          <w:sz w:val="28"/>
          <w:szCs w:val="28"/>
        </w:rPr>
        <w:t>б</w:t>
      </w:r>
      <w:r w:rsidR="00642B99" w:rsidRPr="00581266">
        <w:rPr>
          <w:sz w:val="28"/>
          <w:szCs w:val="28"/>
        </w:rPr>
        <w:t>юджет</w:t>
      </w:r>
      <w:r w:rsidRPr="00581266">
        <w:rPr>
          <w:sz w:val="28"/>
          <w:szCs w:val="28"/>
        </w:rPr>
        <w:t xml:space="preserve">ных ассигнований по целевым статьям (муниципальным программам </w:t>
      </w:r>
      <w:r w:rsidR="001D7258" w:rsidRPr="00581266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</w:t>
      </w:r>
      <w:r>
        <w:rPr>
          <w:sz w:val="28"/>
          <w:szCs w:val="28"/>
        </w:rPr>
        <w:t xml:space="preserve">ов </w:t>
      </w:r>
      <w:r w:rsidR="004D2129">
        <w:rPr>
          <w:sz w:val="28"/>
          <w:szCs w:val="28"/>
        </w:rPr>
        <w:t>б</w:t>
      </w:r>
      <w:r w:rsidR="00642B99">
        <w:rPr>
          <w:sz w:val="28"/>
          <w:szCs w:val="28"/>
        </w:rPr>
        <w:t>юджета</w:t>
      </w:r>
      <w:r w:rsidR="00F12640">
        <w:rPr>
          <w:sz w:val="28"/>
          <w:szCs w:val="28"/>
        </w:rPr>
        <w:t xml:space="preserve"> на 2022</w:t>
      </w:r>
      <w:r w:rsidRPr="00006A2F">
        <w:rPr>
          <w:sz w:val="28"/>
          <w:szCs w:val="28"/>
        </w:rPr>
        <w:t xml:space="preserve"> год</w:t>
      </w:r>
      <w:r w:rsidR="00F12640">
        <w:rPr>
          <w:sz w:val="28"/>
          <w:szCs w:val="28"/>
        </w:rPr>
        <w:t xml:space="preserve"> и на плановый период 2023 и 2024</w:t>
      </w:r>
      <w:r>
        <w:rPr>
          <w:sz w:val="28"/>
          <w:szCs w:val="28"/>
        </w:rPr>
        <w:t xml:space="preserve"> го</w:t>
      </w:r>
      <w:r w:rsidR="00364A9D">
        <w:rPr>
          <w:sz w:val="28"/>
          <w:szCs w:val="28"/>
        </w:rPr>
        <w:t>дов</w:t>
      </w:r>
    </w:p>
    <w:p w:rsidR="008F319F" w:rsidRDefault="008F319F" w:rsidP="008F319F">
      <w:pPr>
        <w:jc w:val="right"/>
        <w:rPr>
          <w:szCs w:val="24"/>
        </w:rPr>
      </w:pPr>
      <w:r w:rsidRPr="00006A2F">
        <w:rPr>
          <w:szCs w:val="24"/>
        </w:rPr>
        <w:t xml:space="preserve"> (тыс. рублей)</w:t>
      </w:r>
    </w:p>
    <w:tbl>
      <w:tblPr>
        <w:tblW w:w="13920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689"/>
      </w:tblGrid>
      <w:tr w:rsidR="000E5338" w:rsidRPr="005175C5" w:rsidTr="00B5128C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F12640" w:rsidP="000E53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2022</w:t>
            </w:r>
            <w:r w:rsidR="008F319F" w:rsidRPr="00D1264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 xml:space="preserve">Сумма </w:t>
            </w:r>
            <w:r w:rsidR="00F12640">
              <w:rPr>
                <w:sz w:val="22"/>
                <w:szCs w:val="22"/>
              </w:rPr>
              <w:br/>
              <w:t>на 2023</w:t>
            </w:r>
            <w:r w:rsidR="0085678A" w:rsidRPr="00D12644">
              <w:rPr>
                <w:sz w:val="22"/>
                <w:szCs w:val="22"/>
              </w:rPr>
              <w:t xml:space="preserve"> </w:t>
            </w:r>
            <w:r w:rsidRPr="00D12644">
              <w:rPr>
                <w:sz w:val="22"/>
                <w:szCs w:val="22"/>
              </w:rPr>
              <w:t>год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F12640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2024</w:t>
            </w:r>
            <w:r w:rsidR="008F319F" w:rsidRPr="00D12644">
              <w:rPr>
                <w:sz w:val="22"/>
                <w:szCs w:val="22"/>
              </w:rPr>
              <w:t xml:space="preserve"> год</w:t>
            </w:r>
          </w:p>
        </w:tc>
      </w:tr>
      <w:tr w:rsidR="000E5338" w:rsidRPr="00006A2F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rPr>
                <w:b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Муниципальная программа «Развитие гражданского общества на территории</w:t>
            </w:r>
            <w:r w:rsidRPr="00841089">
              <w:rPr>
                <w:sz w:val="22"/>
                <w:szCs w:val="22"/>
              </w:rPr>
              <w:t xml:space="preserve"> </w:t>
            </w:r>
          </w:p>
          <w:p w:rsidR="008F319F" w:rsidRPr="00841089" w:rsidRDefault="001D7258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sz w:val="22"/>
                <w:szCs w:val="22"/>
              </w:rPr>
              <w:t>Русско-Камешкирского</w:t>
            </w:r>
            <w:r w:rsidR="008F319F" w:rsidRPr="00841089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510DEA" w:rsidRPr="00841089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="008F319F" w:rsidRPr="00841089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41796" w:rsidRDefault="000004B5" w:rsidP="00393F93">
            <w:pPr>
              <w:jc w:val="right"/>
              <w:rPr>
                <w:b/>
                <w:bCs/>
                <w:sz w:val="22"/>
                <w:szCs w:val="22"/>
              </w:rPr>
            </w:pPr>
            <w:r w:rsidRPr="00341796">
              <w:rPr>
                <w:b/>
                <w:bCs/>
                <w:sz w:val="22"/>
                <w:szCs w:val="22"/>
              </w:rPr>
              <w:t>6208,777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8F319F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5140D0" w:rsidRDefault="005140D0" w:rsidP="0085678A">
            <w:pPr>
              <w:jc w:val="right"/>
              <w:rPr>
                <w:b/>
                <w:sz w:val="22"/>
                <w:szCs w:val="22"/>
              </w:rPr>
            </w:pPr>
          </w:p>
          <w:p w:rsidR="009C40C1" w:rsidRPr="00297AC9" w:rsidRDefault="005140D0" w:rsidP="005140D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6014,82</w:t>
            </w:r>
            <w:r w:rsidR="00BD27E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AF09EA" w:rsidRDefault="00AF09EA" w:rsidP="00456A52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FA21AA" w:rsidRDefault="00FA21AA" w:rsidP="00AF09EA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297AC9" w:rsidRPr="00AF09EA" w:rsidRDefault="005140D0" w:rsidP="00FA21A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6075,4</w:t>
            </w:r>
            <w:r w:rsidR="00BD27E8">
              <w:rPr>
                <w:b/>
                <w:bCs/>
                <w:sz w:val="22"/>
                <w:szCs w:val="22"/>
              </w:rPr>
              <w:t>59</w:t>
            </w:r>
          </w:p>
        </w:tc>
      </w:tr>
      <w:tr w:rsidR="000E5338" w:rsidRPr="00006A2F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841089">
              <w:rPr>
                <w:b/>
                <w:sz w:val="22"/>
                <w:szCs w:val="22"/>
              </w:rPr>
              <w:t>Русско-Камешкирском</w:t>
            </w:r>
            <w:r w:rsidRPr="00841089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510DEA" w:rsidRPr="00841089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841089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41796" w:rsidRDefault="000004B5" w:rsidP="00AC65BE">
            <w:pPr>
              <w:jc w:val="right"/>
              <w:rPr>
                <w:b/>
                <w:bCs/>
                <w:sz w:val="22"/>
                <w:szCs w:val="22"/>
              </w:rPr>
            </w:pPr>
            <w:r w:rsidRPr="00341796">
              <w:rPr>
                <w:b/>
                <w:bCs/>
                <w:sz w:val="22"/>
                <w:szCs w:val="22"/>
              </w:rPr>
              <w:t>6208,769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140D0" w:rsidP="00AC65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6014,82</w:t>
            </w:r>
            <w:r w:rsidR="00BD27E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140D0" w:rsidP="00AC65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6075,4</w:t>
            </w:r>
            <w:r w:rsidR="00BD27E8">
              <w:rPr>
                <w:b/>
                <w:bCs/>
                <w:sz w:val="22"/>
                <w:szCs w:val="22"/>
              </w:rPr>
              <w:t>59</w:t>
            </w:r>
          </w:p>
        </w:tc>
      </w:tr>
      <w:tr w:rsidR="000E5338" w:rsidRPr="00F01A75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«Реализация функций администрации </w:t>
            </w:r>
            <w:r w:rsidRPr="00581266">
              <w:rPr>
                <w:b/>
                <w:bCs/>
                <w:sz w:val="22"/>
                <w:szCs w:val="22"/>
              </w:rPr>
              <w:t xml:space="preserve">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41796" w:rsidRDefault="000004B5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 w:rsidRPr="00341796">
              <w:rPr>
                <w:bCs/>
                <w:i/>
                <w:sz w:val="22"/>
                <w:szCs w:val="22"/>
              </w:rPr>
              <w:t>5051,054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140D0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4857,108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5140D0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4917,745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 xml:space="preserve">Расходы на выплаты по оплате труда </w:t>
            </w:r>
            <w:r w:rsidRPr="00D12644">
              <w:rPr>
                <w:sz w:val="22"/>
                <w:szCs w:val="22"/>
              </w:rPr>
              <w:lastRenderedPageBreak/>
              <w:t>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AD3B25" w:rsidRDefault="00AA0AE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AA0AE1" w:rsidRDefault="00AA0AE1" w:rsidP="00AC65BE">
            <w:pPr>
              <w:jc w:val="right"/>
              <w:rPr>
                <w:sz w:val="22"/>
                <w:szCs w:val="22"/>
              </w:rPr>
            </w:pPr>
            <w:r w:rsidRPr="00AA0AE1">
              <w:rPr>
                <w:sz w:val="22"/>
                <w:szCs w:val="22"/>
              </w:rPr>
              <w:t>2795,310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AA0AE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2823,367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 w:rsidRPr="0056570C">
              <w:rPr>
                <w:sz w:val="22"/>
                <w:szCs w:val="22"/>
              </w:rPr>
              <w:t>б</w:t>
            </w:r>
            <w:r w:rsidR="00642B99" w:rsidRPr="0056570C">
              <w:rPr>
                <w:sz w:val="22"/>
                <w:szCs w:val="22"/>
              </w:rPr>
              <w:t>юджет</w:t>
            </w:r>
            <w:r w:rsidRPr="0056570C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8F319F" w:rsidP="00AC65BE">
            <w:pPr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2795,310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rPr>
                <w:bCs/>
                <w:sz w:val="22"/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8F319F" w:rsidP="00AC65BE">
            <w:pPr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2795,310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rPr>
                <w:bCs/>
                <w:sz w:val="22"/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8F319F" w:rsidP="00AC65BE">
            <w:pPr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2795,310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rPr>
                <w:sz w:val="22"/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8F319F" w:rsidP="00AC65BE">
            <w:pPr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8F319F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2782,986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2795,310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6570C" w:rsidRDefault="00AA0AE1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2823,367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rPr>
                <w:bCs/>
                <w:sz w:val="22"/>
                <w:szCs w:val="22"/>
              </w:rPr>
            </w:pPr>
            <w:r w:rsidRPr="0056570C">
              <w:rPr>
                <w:b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56570C" w:rsidRDefault="009C40C1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56570C" w:rsidRDefault="00915C5A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A0A9D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A0A9D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976,858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rPr>
                <w:bCs/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56570C" w:rsidRDefault="009C40C1" w:rsidP="00AC65BE">
            <w:pPr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56570C" w:rsidRDefault="00915C5A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A0A9D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56570C" w:rsidRDefault="009A0A9D" w:rsidP="00AC65BE">
            <w:pPr>
              <w:jc w:val="right"/>
              <w:rPr>
                <w:sz w:val="22"/>
                <w:szCs w:val="22"/>
              </w:rPr>
            </w:pPr>
            <w:r w:rsidRPr="0056570C">
              <w:rPr>
                <w:sz w:val="22"/>
                <w:szCs w:val="22"/>
              </w:rPr>
              <w:t>976,858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976,858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976,858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957,812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967,288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976,858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41796" w:rsidRDefault="002A4523" w:rsidP="00AC65BE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1073,256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849,810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A0A9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864,420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41796" w:rsidRDefault="002A4523" w:rsidP="00AC65BE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1050,956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2A4523" w:rsidRPr="00D12644" w:rsidTr="002A4523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523" w:rsidRPr="00D12644" w:rsidRDefault="002A4523" w:rsidP="002A4523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523" w:rsidRPr="00341796" w:rsidRDefault="002A4523" w:rsidP="002A4523">
            <w:pPr>
              <w:jc w:val="right"/>
            </w:pPr>
            <w:r w:rsidRPr="00341796">
              <w:rPr>
                <w:sz w:val="22"/>
                <w:szCs w:val="22"/>
              </w:rPr>
              <w:t>1050,956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2A4523" w:rsidRPr="00D12644" w:rsidTr="002A4523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523" w:rsidRPr="00D12644" w:rsidRDefault="002A4523" w:rsidP="002A4523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523" w:rsidRPr="00341796" w:rsidRDefault="002A4523" w:rsidP="002A4523">
            <w:pPr>
              <w:jc w:val="right"/>
            </w:pPr>
            <w:r w:rsidRPr="00341796">
              <w:rPr>
                <w:sz w:val="22"/>
                <w:szCs w:val="22"/>
              </w:rPr>
              <w:t>1050,956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23" w:rsidRDefault="002A4523" w:rsidP="002A4523">
            <w:pPr>
              <w:jc w:val="right"/>
              <w:rPr>
                <w:sz w:val="22"/>
                <w:szCs w:val="22"/>
              </w:rPr>
            </w:pPr>
          </w:p>
          <w:p w:rsidR="002A4523" w:rsidRPr="00D12644" w:rsidRDefault="002A4523" w:rsidP="002A452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23" w:rsidRPr="00D12644" w:rsidRDefault="002A4523" w:rsidP="002A4523">
            <w:pPr>
              <w:rPr>
                <w:sz w:val="22"/>
                <w:szCs w:val="22"/>
              </w:rPr>
            </w:pPr>
          </w:p>
          <w:p w:rsidR="002A4523" w:rsidRPr="00D12644" w:rsidRDefault="002A4523" w:rsidP="002A452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2A4523" w:rsidRPr="00D12644" w:rsidTr="002A4523">
        <w:trPr>
          <w:trHeight w:val="787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523" w:rsidRPr="00D12644" w:rsidRDefault="002A4523" w:rsidP="002A4523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523" w:rsidRPr="00D12644" w:rsidRDefault="002A4523" w:rsidP="002A4523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523" w:rsidRPr="00341796" w:rsidRDefault="002A4523" w:rsidP="002A4523">
            <w:pPr>
              <w:jc w:val="right"/>
            </w:pPr>
            <w:r w:rsidRPr="00341796">
              <w:rPr>
                <w:sz w:val="22"/>
                <w:szCs w:val="22"/>
              </w:rPr>
              <w:t>1050,956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23" w:rsidRPr="00D12644" w:rsidRDefault="002A4523" w:rsidP="002A4523">
            <w:pPr>
              <w:rPr>
                <w:sz w:val="22"/>
                <w:szCs w:val="22"/>
              </w:rPr>
            </w:pPr>
          </w:p>
          <w:p w:rsidR="002A4523" w:rsidRDefault="002A4523" w:rsidP="002A4523">
            <w:pPr>
              <w:jc w:val="right"/>
              <w:rPr>
                <w:sz w:val="22"/>
                <w:szCs w:val="22"/>
              </w:rPr>
            </w:pPr>
          </w:p>
          <w:p w:rsidR="002A4523" w:rsidRDefault="002A4523" w:rsidP="002A4523">
            <w:pPr>
              <w:jc w:val="right"/>
              <w:rPr>
                <w:sz w:val="22"/>
                <w:szCs w:val="22"/>
              </w:rPr>
            </w:pPr>
          </w:p>
          <w:p w:rsidR="002A4523" w:rsidRDefault="002A4523" w:rsidP="002A4523">
            <w:pPr>
              <w:jc w:val="right"/>
              <w:rPr>
                <w:sz w:val="22"/>
                <w:szCs w:val="22"/>
              </w:rPr>
            </w:pPr>
          </w:p>
          <w:p w:rsidR="002A4523" w:rsidRDefault="002A4523" w:rsidP="002A4523">
            <w:pPr>
              <w:jc w:val="right"/>
              <w:rPr>
                <w:sz w:val="22"/>
                <w:szCs w:val="22"/>
              </w:rPr>
            </w:pPr>
          </w:p>
          <w:p w:rsidR="002A4523" w:rsidRPr="00D12644" w:rsidRDefault="002A4523" w:rsidP="002A452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827,510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523" w:rsidRPr="00D12644" w:rsidRDefault="002A4523" w:rsidP="002A4523">
            <w:pPr>
              <w:rPr>
                <w:sz w:val="22"/>
                <w:szCs w:val="22"/>
              </w:rPr>
            </w:pPr>
          </w:p>
          <w:p w:rsidR="002A4523" w:rsidRDefault="002A4523" w:rsidP="002A4523">
            <w:pPr>
              <w:jc w:val="right"/>
              <w:rPr>
                <w:sz w:val="22"/>
                <w:szCs w:val="22"/>
              </w:rPr>
            </w:pPr>
          </w:p>
          <w:p w:rsidR="002A4523" w:rsidRDefault="002A4523" w:rsidP="002A4523">
            <w:pPr>
              <w:jc w:val="right"/>
              <w:rPr>
                <w:sz w:val="22"/>
                <w:szCs w:val="22"/>
              </w:rPr>
            </w:pPr>
          </w:p>
          <w:p w:rsidR="002A4523" w:rsidRDefault="002A4523" w:rsidP="002A4523">
            <w:pPr>
              <w:jc w:val="right"/>
              <w:rPr>
                <w:sz w:val="22"/>
                <w:szCs w:val="22"/>
              </w:rPr>
            </w:pPr>
          </w:p>
          <w:p w:rsidR="002A4523" w:rsidRDefault="002A4523" w:rsidP="002A4523">
            <w:pPr>
              <w:jc w:val="right"/>
              <w:rPr>
                <w:sz w:val="22"/>
                <w:szCs w:val="22"/>
              </w:rPr>
            </w:pPr>
          </w:p>
          <w:p w:rsidR="002A4523" w:rsidRPr="00D12644" w:rsidRDefault="002A4523" w:rsidP="002A452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842,120</w:t>
            </w:r>
          </w:p>
        </w:tc>
      </w:tr>
      <w:tr w:rsidR="000E5338" w:rsidRPr="00D12644" w:rsidTr="00B5128C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</w:t>
            </w:r>
            <w:r w:rsidR="004D2129">
              <w:rPr>
                <w:bCs/>
                <w:sz w:val="22"/>
                <w:szCs w:val="22"/>
              </w:rPr>
              <w:t>б</w:t>
            </w:r>
            <w:r w:rsidR="00642B99">
              <w:rPr>
                <w:bCs/>
                <w:sz w:val="22"/>
                <w:szCs w:val="22"/>
              </w:rPr>
              <w:t>юджет</w:t>
            </w:r>
            <w:r w:rsidRPr="00D12644">
              <w:rPr>
                <w:bCs/>
                <w:sz w:val="22"/>
                <w:szCs w:val="22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D12644">
              <w:rPr>
                <w:bCs/>
                <w:sz w:val="22"/>
                <w:szCs w:val="22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12501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12501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12501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251,100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>
              <w:rPr>
                <w:sz w:val="22"/>
                <w:szCs w:val="22"/>
              </w:rPr>
              <w:t>б</w:t>
            </w:r>
            <w:r w:rsidR="00642B99">
              <w:rPr>
                <w:sz w:val="22"/>
                <w:szCs w:val="22"/>
              </w:rPr>
              <w:t>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BD27E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234,779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D1264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E600B7" w:rsidRDefault="00E600B7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BD27E8" w:rsidP="00E600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234,779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D1264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B16006" w:rsidRDefault="00B16006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9F6827" w:rsidP="00B160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Default="0082127B" w:rsidP="0082127B">
            <w:pPr>
              <w:jc w:val="right"/>
              <w:rPr>
                <w:sz w:val="22"/>
                <w:szCs w:val="22"/>
              </w:rPr>
            </w:pPr>
          </w:p>
          <w:p w:rsidR="007359D3" w:rsidRDefault="007359D3" w:rsidP="0082127B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9F6827" w:rsidP="008212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78A" w:rsidRPr="00D12644" w:rsidRDefault="0085678A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78A" w:rsidRPr="00D12644" w:rsidRDefault="00BD27E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234,779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0E5338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00B7" w:rsidRDefault="00E600B7" w:rsidP="00427494">
            <w:pPr>
              <w:jc w:val="right"/>
              <w:rPr>
                <w:sz w:val="22"/>
                <w:szCs w:val="22"/>
              </w:rPr>
            </w:pPr>
          </w:p>
          <w:p w:rsidR="007359D3" w:rsidRPr="00D12644" w:rsidRDefault="00BD27E8" w:rsidP="004274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234,779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Default="00B16006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9F6827" w:rsidP="00B160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239,740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Default="008F319F" w:rsidP="00CC56B7">
            <w:pPr>
              <w:jc w:val="right"/>
              <w:rPr>
                <w:sz w:val="22"/>
                <w:szCs w:val="22"/>
              </w:rPr>
            </w:pPr>
          </w:p>
          <w:p w:rsidR="006F5EF3" w:rsidRPr="00D12644" w:rsidRDefault="009F6827" w:rsidP="00CC56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248,599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BD27E8" w:rsidP="006F5E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BD27E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0E5338" w:rsidRPr="00D12644" w:rsidTr="00B5128C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BD27E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bCs/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BD27E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0,221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9F682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2,501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="001D7258" w:rsidRPr="00FA3564">
              <w:rPr>
                <w:sz w:val="22"/>
                <w:szCs w:val="22"/>
              </w:rPr>
              <w:t>Русско-Камешкирского</w:t>
            </w:r>
            <w:r w:rsidRPr="00FA3564">
              <w:rPr>
                <w:color w:val="0066FF"/>
                <w:sz w:val="22"/>
                <w:szCs w:val="22"/>
              </w:rPr>
              <w:t xml:space="preserve"> </w:t>
            </w:r>
            <w:r w:rsidRPr="00FA3564">
              <w:rPr>
                <w:sz w:val="22"/>
                <w:szCs w:val="22"/>
              </w:rPr>
              <w:t xml:space="preserve">сельсовета Камешкирского района </w:t>
            </w:r>
            <w:r w:rsidRPr="00FA3564">
              <w:rPr>
                <w:sz w:val="22"/>
                <w:szCs w:val="22"/>
              </w:rPr>
              <w:lastRenderedPageBreak/>
              <w:t>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FA3564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7D6872" w:rsidP="00E27C74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</w:t>
            </w:r>
            <w:r w:rsidR="00CC56B7" w:rsidRPr="00FA3564">
              <w:rPr>
                <w:sz w:val="22"/>
                <w:szCs w:val="22"/>
              </w:rPr>
              <w:t>00</w:t>
            </w:r>
            <w:r w:rsidRPr="00FA3564">
              <w:rPr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7D6872" w:rsidRPr="00FA3564" w:rsidRDefault="00E27C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  <w:p w:rsidR="008F319F" w:rsidRPr="00FA3564" w:rsidRDefault="008F319F" w:rsidP="00E27C74">
            <w:pPr>
              <w:rPr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FA3564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FA3564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CC56B7" w:rsidP="00E27C74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521A2A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FA3564" w:rsidRDefault="00521A2A" w:rsidP="00521A2A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521A2A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226BD">
            <w:pPr>
              <w:rPr>
                <w:sz w:val="22"/>
                <w:szCs w:val="22"/>
              </w:rPr>
            </w:pPr>
          </w:p>
          <w:p w:rsidR="008F319F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FA3564" w:rsidRDefault="00521A2A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A226BD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521A2A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521A2A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521A2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rPr>
                <w:bCs/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1A2A" w:rsidRPr="00FA3564" w:rsidRDefault="00521A2A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Основное мероприятие «Предоставление меж</w:t>
            </w:r>
            <w:r w:rsidR="004D2129" w:rsidRPr="00915C5A">
              <w:rPr>
                <w:i/>
                <w:sz w:val="22"/>
                <w:szCs w:val="22"/>
              </w:rPr>
              <w:t>б</w:t>
            </w:r>
            <w:r w:rsidR="00642B99" w:rsidRPr="00915C5A">
              <w:rPr>
                <w:i/>
                <w:sz w:val="22"/>
                <w:szCs w:val="22"/>
              </w:rPr>
              <w:t>юджет</w:t>
            </w:r>
            <w:r w:rsidRPr="00915C5A">
              <w:rPr>
                <w:i/>
                <w:sz w:val="22"/>
                <w:szCs w:val="22"/>
              </w:rPr>
              <w:t>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915C5A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E600B7" w:rsidRPr="00915C5A" w:rsidRDefault="00E600B7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915C5A" w:rsidRDefault="00F35F74" w:rsidP="00E600B7">
            <w:pPr>
              <w:jc w:val="right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1157,715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F35F74" w:rsidRPr="00915C5A" w:rsidRDefault="00F35F74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915C5A" w:rsidRDefault="00F35F74" w:rsidP="00F35F74">
            <w:pPr>
              <w:jc w:val="right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1157,715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7D6872" w:rsidRPr="00915C5A" w:rsidRDefault="007D6872" w:rsidP="007D6872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915C5A" w:rsidRDefault="00F35F74" w:rsidP="007D6872">
            <w:pPr>
              <w:jc w:val="right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1157,715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915C5A">
              <w:rPr>
                <w:sz w:val="22"/>
                <w:szCs w:val="22"/>
              </w:rPr>
              <w:t>Русско-Камешкирского</w:t>
            </w:r>
            <w:r w:rsidRPr="00915C5A">
              <w:rPr>
                <w:sz w:val="22"/>
                <w:szCs w:val="22"/>
              </w:rPr>
              <w:t xml:space="preserve"> сельсовета Камешки</w:t>
            </w:r>
            <w:r w:rsidR="00E600B7" w:rsidRPr="00915C5A">
              <w:rPr>
                <w:sz w:val="22"/>
                <w:szCs w:val="22"/>
              </w:rPr>
              <w:t>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C06077">
            <w:pPr>
              <w:rPr>
                <w:sz w:val="22"/>
                <w:szCs w:val="22"/>
              </w:rPr>
            </w:pPr>
          </w:p>
          <w:p w:rsidR="004D2129" w:rsidRPr="00915C5A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C06077" w:rsidRPr="00915C5A" w:rsidRDefault="00C06077" w:rsidP="00A226BD">
            <w:pPr>
              <w:jc w:val="right"/>
              <w:rPr>
                <w:sz w:val="22"/>
                <w:szCs w:val="22"/>
              </w:rPr>
            </w:pPr>
          </w:p>
          <w:p w:rsidR="00255096" w:rsidRPr="00915C5A" w:rsidRDefault="00255096" w:rsidP="006B5664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12501D" w:rsidP="00255096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C06077">
            <w:pPr>
              <w:tabs>
                <w:tab w:val="left" w:pos="1246"/>
              </w:tabs>
              <w:rPr>
                <w:sz w:val="22"/>
                <w:szCs w:val="22"/>
              </w:rPr>
            </w:pPr>
          </w:p>
          <w:p w:rsidR="004D2129" w:rsidRPr="00915C5A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6B5664" w:rsidRPr="00915C5A" w:rsidRDefault="006B5664" w:rsidP="00A226BD">
            <w:pPr>
              <w:jc w:val="right"/>
              <w:rPr>
                <w:sz w:val="22"/>
                <w:szCs w:val="22"/>
              </w:rPr>
            </w:pPr>
          </w:p>
          <w:p w:rsidR="00E600B7" w:rsidRPr="00915C5A" w:rsidRDefault="00E600B7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12501D" w:rsidP="0012501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C06077">
            <w:pPr>
              <w:rPr>
                <w:sz w:val="22"/>
                <w:szCs w:val="22"/>
              </w:rPr>
            </w:pPr>
          </w:p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4D2129" w:rsidRPr="00915C5A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C06077" w:rsidRPr="00915C5A" w:rsidRDefault="00C06077" w:rsidP="00A226BD">
            <w:pPr>
              <w:jc w:val="right"/>
              <w:rPr>
                <w:sz w:val="22"/>
                <w:szCs w:val="22"/>
              </w:rPr>
            </w:pPr>
          </w:p>
          <w:p w:rsidR="00255096" w:rsidRPr="00915C5A" w:rsidRDefault="00255096" w:rsidP="006B5664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12501D" w:rsidP="006B5664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A226B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26BD" w:rsidRPr="00915C5A" w:rsidRDefault="00A226BD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F35F74" w:rsidP="00AC65BE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CA1FEB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F35F74" w:rsidRPr="00915C5A" w:rsidRDefault="00F35F74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F35F74" w:rsidP="00F35F74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F35F74" w:rsidRPr="00915C5A" w:rsidRDefault="00F35F74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F35F74" w:rsidP="00F35F74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F35F74" w:rsidRPr="00915C5A" w:rsidRDefault="00F35F74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F35F74" w:rsidP="00F35F74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1155,715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1549A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 xml:space="preserve">Иные межбюджетные трансферты на исполнение части полномочий по </w:t>
            </w:r>
            <w:r w:rsidRPr="00915C5A">
              <w:rPr>
                <w:sz w:val="22"/>
                <w:szCs w:val="22"/>
              </w:rPr>
              <w:lastRenderedPageBreak/>
              <w:t>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F1549A" w:rsidP="00255096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F1549A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F1549A" w:rsidP="00255096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255096" w:rsidP="00255096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405EC3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405EC3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F1549A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EB01F6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rPr>
                <w:b/>
                <w:bCs/>
                <w:sz w:val="22"/>
                <w:szCs w:val="22"/>
              </w:rPr>
            </w:pPr>
            <w:r w:rsidRPr="00341796">
              <w:rPr>
                <w:b/>
                <w:bCs/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b/>
                <w:sz w:val="22"/>
                <w:szCs w:val="22"/>
              </w:rPr>
            </w:pPr>
            <w:r w:rsidRPr="00341796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b/>
                <w:sz w:val="22"/>
                <w:szCs w:val="22"/>
              </w:rPr>
            </w:pPr>
            <w:r w:rsidRPr="00341796">
              <w:rPr>
                <w:b/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b/>
                <w:sz w:val="22"/>
                <w:szCs w:val="22"/>
              </w:rPr>
            </w:pPr>
            <w:r w:rsidRPr="00341796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b/>
                <w:sz w:val="22"/>
                <w:szCs w:val="22"/>
              </w:rPr>
            </w:pPr>
            <w:r w:rsidRPr="00341796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1F6" w:rsidRPr="00341796" w:rsidRDefault="00EB01F6" w:rsidP="00EB01F6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1F6" w:rsidRPr="00341796" w:rsidRDefault="00EB01F6" w:rsidP="00EB01F6">
            <w:pPr>
              <w:jc w:val="right"/>
              <w:rPr>
                <w:b/>
                <w:sz w:val="22"/>
                <w:szCs w:val="22"/>
              </w:rPr>
            </w:pPr>
            <w:r w:rsidRPr="00341796">
              <w:rPr>
                <w:b/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F6" w:rsidRPr="00341796" w:rsidRDefault="00EB01F6" w:rsidP="00EB01F6">
            <w:pPr>
              <w:jc w:val="right"/>
              <w:rPr>
                <w:b/>
                <w:sz w:val="22"/>
                <w:szCs w:val="22"/>
              </w:rPr>
            </w:pPr>
            <w:r w:rsidRPr="00341796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F6" w:rsidRPr="00341796" w:rsidRDefault="00EB01F6" w:rsidP="00EB01F6">
            <w:pPr>
              <w:jc w:val="right"/>
              <w:rPr>
                <w:b/>
                <w:sz w:val="22"/>
                <w:szCs w:val="22"/>
              </w:rPr>
            </w:pPr>
            <w:r w:rsidRPr="00341796">
              <w:rPr>
                <w:b/>
                <w:sz w:val="22"/>
                <w:szCs w:val="22"/>
              </w:rPr>
              <w:t>0,000</w:t>
            </w:r>
          </w:p>
        </w:tc>
      </w:tr>
      <w:tr w:rsidR="00EB01F6" w:rsidRPr="00D12644" w:rsidTr="00EB01F6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rPr>
                <w:bCs/>
                <w:sz w:val="22"/>
                <w:szCs w:val="22"/>
              </w:rPr>
            </w:pPr>
            <w:r w:rsidRPr="00341796">
              <w:rPr>
                <w:b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1F6" w:rsidRPr="00341796" w:rsidRDefault="00EB01F6" w:rsidP="00EB01F6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1F6" w:rsidRPr="00341796" w:rsidRDefault="00EB01F6" w:rsidP="00EB01F6">
            <w:pPr>
              <w:jc w:val="right"/>
            </w:pPr>
            <w:r w:rsidRPr="00341796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</w:p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</w:p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0,000</w:t>
            </w:r>
          </w:p>
        </w:tc>
      </w:tr>
      <w:tr w:rsidR="00EB01F6" w:rsidRPr="00D12644" w:rsidTr="00EB01F6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rPr>
                <w:bCs/>
                <w:sz w:val="22"/>
                <w:szCs w:val="22"/>
              </w:rPr>
            </w:pPr>
            <w:r w:rsidRPr="00341796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1F6" w:rsidRPr="00341796" w:rsidRDefault="00EB01F6" w:rsidP="00EB01F6">
            <w:pPr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1F6" w:rsidRPr="00341796" w:rsidRDefault="00EB01F6" w:rsidP="00EB01F6">
            <w:pPr>
              <w:jc w:val="right"/>
            </w:pPr>
            <w:r w:rsidRPr="00341796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</w:p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</w:p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</w:p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</w:p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0,000</w:t>
            </w:r>
          </w:p>
        </w:tc>
      </w:tr>
      <w:tr w:rsidR="00EB01F6" w:rsidRPr="00D12644" w:rsidTr="00EB01F6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rPr>
                <w:bCs/>
                <w:sz w:val="22"/>
                <w:szCs w:val="22"/>
              </w:rPr>
            </w:pPr>
            <w:r w:rsidRPr="0034179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1F6" w:rsidRPr="00341796" w:rsidRDefault="00EB01F6" w:rsidP="00EB01F6">
            <w:pPr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1F6" w:rsidRPr="00341796" w:rsidRDefault="00EB01F6" w:rsidP="00EB01F6">
            <w:pPr>
              <w:jc w:val="right"/>
            </w:pPr>
            <w:r w:rsidRPr="00341796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</w:p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</w:p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</w:p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</w:p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0,000</w:t>
            </w:r>
          </w:p>
        </w:tc>
      </w:tr>
      <w:tr w:rsidR="00EB01F6" w:rsidRPr="00D12644" w:rsidTr="00EB01F6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rPr>
                <w:bCs/>
                <w:sz w:val="22"/>
                <w:szCs w:val="22"/>
              </w:rPr>
            </w:pPr>
            <w:r w:rsidRPr="0034179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1F6" w:rsidRPr="00341796" w:rsidRDefault="00EB01F6" w:rsidP="00EB01F6">
            <w:pPr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1F6" w:rsidRPr="00341796" w:rsidRDefault="00EB01F6" w:rsidP="00EB01F6">
            <w:pPr>
              <w:jc w:val="right"/>
            </w:pPr>
            <w:r w:rsidRPr="00341796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</w:p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</w:p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0,000</w:t>
            </w:r>
          </w:p>
        </w:tc>
      </w:tr>
      <w:tr w:rsidR="00EB01F6" w:rsidRPr="00D12644" w:rsidTr="00EB01F6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rPr>
                <w:bCs/>
                <w:sz w:val="22"/>
                <w:szCs w:val="22"/>
              </w:rPr>
            </w:pPr>
            <w:r w:rsidRPr="00341796">
              <w:rPr>
                <w:bCs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341796">
              <w:rPr>
                <w:bCs/>
                <w:sz w:val="22"/>
                <w:szCs w:val="22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1F6" w:rsidRPr="00341796" w:rsidRDefault="00EB01F6" w:rsidP="00EB01F6">
            <w:pPr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jc w:val="center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01F6" w:rsidRPr="00341796" w:rsidRDefault="00EB01F6" w:rsidP="00EB01F6">
            <w:pPr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1F6" w:rsidRPr="00341796" w:rsidRDefault="00EB01F6" w:rsidP="00EB01F6">
            <w:pPr>
              <w:jc w:val="right"/>
            </w:pPr>
            <w:r w:rsidRPr="00341796">
              <w:rPr>
                <w:sz w:val="22"/>
                <w:szCs w:val="22"/>
              </w:rPr>
              <w:t>0,008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</w:p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</w:p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</w:p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</w:p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</w:p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</w:p>
          <w:p w:rsidR="00EB01F6" w:rsidRPr="00341796" w:rsidRDefault="00EB01F6" w:rsidP="00EB01F6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lastRenderedPageBreak/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5E50BA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43DB0" w:rsidRDefault="002D2041" w:rsidP="00AC65BE">
            <w:pPr>
              <w:jc w:val="right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1613</w:t>
            </w:r>
            <w:r w:rsidR="00032DAD">
              <w:rPr>
                <w:b/>
                <w:color w:val="0070C0"/>
                <w:sz w:val="22"/>
                <w:szCs w:val="22"/>
              </w:rPr>
              <w:t>6</w:t>
            </w:r>
            <w:r w:rsidR="00B43DB0" w:rsidRPr="00B43DB0">
              <w:rPr>
                <w:b/>
                <w:color w:val="0070C0"/>
                <w:sz w:val="22"/>
                <w:szCs w:val="22"/>
              </w:rPr>
              <w:t>,80</w:t>
            </w:r>
            <w:r w:rsidR="008942B0">
              <w:rPr>
                <w:b/>
                <w:color w:val="0070C0"/>
                <w:sz w:val="22"/>
                <w:szCs w:val="22"/>
              </w:rPr>
              <w:t>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E41097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1101,3</w:t>
            </w:r>
            <w:r w:rsidR="00BD27E8"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C5A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1080,4</w:t>
            </w:r>
            <w:r w:rsidR="00BD27E8">
              <w:rPr>
                <w:b/>
                <w:sz w:val="22"/>
                <w:szCs w:val="22"/>
              </w:rPr>
              <w:t>23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«Благоустройство территории</w:t>
            </w:r>
            <w:r w:rsidRPr="00581266">
              <w:rPr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5E50BA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D2041" w:rsidRDefault="002D2041" w:rsidP="00AC65BE">
            <w:pPr>
              <w:jc w:val="right"/>
              <w:rPr>
                <w:b/>
                <w:color w:val="0070C0"/>
                <w:sz w:val="22"/>
                <w:szCs w:val="22"/>
              </w:rPr>
            </w:pPr>
            <w:r w:rsidRPr="002D2041">
              <w:rPr>
                <w:b/>
                <w:color w:val="0070C0"/>
                <w:sz w:val="22"/>
                <w:szCs w:val="22"/>
              </w:rPr>
              <w:t>178</w:t>
            </w:r>
            <w:r w:rsidR="0032186B" w:rsidRPr="002D2041">
              <w:rPr>
                <w:b/>
                <w:color w:val="0070C0"/>
                <w:sz w:val="22"/>
                <w:szCs w:val="22"/>
              </w:rPr>
              <w:t>6,571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C1181F" w:rsidRDefault="00C1181F" w:rsidP="00AC65BE">
            <w:pPr>
              <w:jc w:val="right"/>
              <w:rPr>
                <w:b/>
                <w:sz w:val="22"/>
                <w:szCs w:val="22"/>
              </w:rPr>
            </w:pPr>
            <w:r w:rsidRPr="00C1181F">
              <w:rPr>
                <w:b/>
                <w:sz w:val="22"/>
                <w:szCs w:val="22"/>
              </w:rPr>
              <w:t>1004,609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C1181F" w:rsidRDefault="00C1181F" w:rsidP="006E0559">
            <w:pPr>
              <w:jc w:val="right"/>
              <w:rPr>
                <w:b/>
                <w:sz w:val="22"/>
                <w:szCs w:val="22"/>
              </w:rPr>
            </w:pPr>
            <w:r w:rsidRPr="00C1181F">
              <w:rPr>
                <w:b/>
                <w:sz w:val="22"/>
                <w:szCs w:val="22"/>
              </w:rPr>
              <w:t>941,996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«Благоустройство населенных пунктов 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D2041" w:rsidRDefault="002D2041" w:rsidP="00AC65BE">
            <w:pPr>
              <w:jc w:val="right"/>
              <w:rPr>
                <w:i/>
                <w:color w:val="0070C0"/>
                <w:sz w:val="22"/>
                <w:szCs w:val="22"/>
              </w:rPr>
            </w:pPr>
            <w:r w:rsidRPr="002D2041">
              <w:rPr>
                <w:i/>
                <w:color w:val="0070C0"/>
                <w:sz w:val="22"/>
                <w:szCs w:val="22"/>
              </w:rPr>
              <w:t>178</w:t>
            </w:r>
            <w:r w:rsidR="0032186B" w:rsidRPr="002D2041">
              <w:rPr>
                <w:i/>
                <w:color w:val="0070C0"/>
                <w:sz w:val="22"/>
                <w:szCs w:val="22"/>
              </w:rPr>
              <w:t>6,571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85658" w:rsidRDefault="00C1181F" w:rsidP="00787F57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1004,609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85658" w:rsidRDefault="00C1181F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941,996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A69D9" w:rsidRDefault="00BA69D9" w:rsidP="00AC65BE">
            <w:pPr>
              <w:jc w:val="right"/>
              <w:rPr>
                <w:color w:val="0070C0"/>
                <w:sz w:val="22"/>
                <w:szCs w:val="22"/>
              </w:rPr>
            </w:pPr>
            <w:r w:rsidRPr="00BA69D9">
              <w:rPr>
                <w:color w:val="0070C0"/>
                <w:sz w:val="22"/>
                <w:szCs w:val="22"/>
              </w:rPr>
              <w:t>69</w:t>
            </w:r>
            <w:r w:rsidR="00121BDA" w:rsidRPr="00BA69D9">
              <w:rPr>
                <w:color w:val="0070C0"/>
                <w:sz w:val="22"/>
                <w:szCs w:val="22"/>
              </w:rPr>
              <w:t>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B16006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D12644" w:rsidRDefault="00B16006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BA69D9" w:rsidRDefault="00BA69D9" w:rsidP="00AC65BE">
            <w:pPr>
              <w:jc w:val="right"/>
              <w:rPr>
                <w:color w:val="0070C0"/>
                <w:sz w:val="22"/>
                <w:szCs w:val="22"/>
              </w:rPr>
            </w:pPr>
            <w:r w:rsidRPr="00BA69D9">
              <w:rPr>
                <w:color w:val="0070C0"/>
                <w:sz w:val="22"/>
                <w:szCs w:val="22"/>
              </w:rPr>
              <w:t>69</w:t>
            </w:r>
            <w:r w:rsidR="00121BDA" w:rsidRPr="00BA69D9">
              <w:rPr>
                <w:color w:val="0070C0"/>
                <w:sz w:val="22"/>
                <w:szCs w:val="22"/>
              </w:rPr>
              <w:t>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A69D9" w:rsidRDefault="00BA69D9" w:rsidP="00AC65BE">
            <w:pPr>
              <w:jc w:val="right"/>
              <w:rPr>
                <w:color w:val="0070C0"/>
                <w:sz w:val="22"/>
                <w:szCs w:val="22"/>
              </w:rPr>
            </w:pPr>
            <w:r w:rsidRPr="00BA69D9">
              <w:rPr>
                <w:color w:val="0070C0"/>
                <w:sz w:val="22"/>
                <w:szCs w:val="22"/>
              </w:rPr>
              <w:t>69</w:t>
            </w:r>
            <w:r w:rsidR="00121BDA" w:rsidRPr="00BA69D9">
              <w:rPr>
                <w:color w:val="0070C0"/>
                <w:sz w:val="22"/>
                <w:szCs w:val="22"/>
              </w:rPr>
              <w:t>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0E5338" w:rsidRPr="00D12644" w:rsidTr="00B5128C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A69D9" w:rsidRDefault="00BA69D9" w:rsidP="00AC65BE">
            <w:pPr>
              <w:jc w:val="right"/>
              <w:rPr>
                <w:color w:val="0070C0"/>
                <w:sz w:val="22"/>
                <w:szCs w:val="22"/>
              </w:rPr>
            </w:pPr>
            <w:r w:rsidRPr="00BA69D9">
              <w:rPr>
                <w:color w:val="0070C0"/>
                <w:sz w:val="22"/>
                <w:szCs w:val="22"/>
              </w:rPr>
              <w:t>69</w:t>
            </w:r>
            <w:r w:rsidR="00121BDA" w:rsidRPr="00BA69D9">
              <w:rPr>
                <w:color w:val="0070C0"/>
                <w:sz w:val="22"/>
                <w:szCs w:val="22"/>
              </w:rPr>
              <w:t>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A69D9" w:rsidRDefault="00BA69D9" w:rsidP="00AC65BE">
            <w:pPr>
              <w:jc w:val="right"/>
              <w:rPr>
                <w:color w:val="0070C0"/>
                <w:sz w:val="22"/>
                <w:szCs w:val="22"/>
              </w:rPr>
            </w:pPr>
            <w:r w:rsidRPr="00BA69D9">
              <w:rPr>
                <w:color w:val="0070C0"/>
                <w:sz w:val="22"/>
                <w:szCs w:val="22"/>
              </w:rPr>
              <w:t>69</w:t>
            </w:r>
            <w:r w:rsidR="00121BDA" w:rsidRPr="00BA69D9">
              <w:rPr>
                <w:color w:val="0070C0"/>
                <w:sz w:val="22"/>
                <w:szCs w:val="22"/>
              </w:rPr>
              <w:t>9,842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726,720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744,678</w:t>
            </w:r>
          </w:p>
        </w:tc>
      </w:tr>
      <w:tr w:rsidR="000E5338" w:rsidRPr="00D12644" w:rsidTr="00B5128C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195466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Расходы, связанные с организацией благоустройства и озеленения </w:t>
            </w:r>
            <w:r w:rsidRPr="00D12644">
              <w:rPr>
                <w:bCs/>
                <w:sz w:val="22"/>
                <w:szCs w:val="22"/>
              </w:rPr>
              <w:lastRenderedPageBreak/>
              <w:t>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C3418E" w:rsidRDefault="00A65F0D" w:rsidP="00AC65BE">
            <w:pPr>
              <w:jc w:val="right"/>
              <w:rPr>
                <w:sz w:val="22"/>
                <w:szCs w:val="22"/>
              </w:rPr>
            </w:pPr>
            <w:r w:rsidRPr="00C3418E">
              <w:rPr>
                <w:sz w:val="22"/>
                <w:szCs w:val="22"/>
              </w:rPr>
              <w:t>814,431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0E5338" w:rsidRPr="00D12644" w:rsidTr="00B5128C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C3418E" w:rsidRDefault="00A65F0D" w:rsidP="00AC65BE">
            <w:pPr>
              <w:jc w:val="right"/>
              <w:rPr>
                <w:sz w:val="22"/>
                <w:szCs w:val="22"/>
              </w:rPr>
            </w:pPr>
            <w:r w:rsidRPr="00C3418E">
              <w:rPr>
                <w:sz w:val="22"/>
                <w:szCs w:val="22"/>
              </w:rPr>
              <w:t>814,431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C3418E" w:rsidRDefault="00A65F0D" w:rsidP="00AC65BE">
            <w:pPr>
              <w:jc w:val="right"/>
              <w:rPr>
                <w:sz w:val="22"/>
                <w:szCs w:val="22"/>
              </w:rPr>
            </w:pPr>
            <w:r w:rsidRPr="00C3418E">
              <w:rPr>
                <w:sz w:val="22"/>
                <w:szCs w:val="22"/>
              </w:rPr>
              <w:t>814,431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C3418E" w:rsidRDefault="00A65F0D" w:rsidP="00AC65BE">
            <w:pPr>
              <w:jc w:val="right"/>
              <w:rPr>
                <w:sz w:val="22"/>
                <w:szCs w:val="22"/>
              </w:rPr>
            </w:pPr>
            <w:r w:rsidRPr="00C3418E">
              <w:rPr>
                <w:sz w:val="22"/>
                <w:szCs w:val="22"/>
              </w:rPr>
              <w:t>814,431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C3418E" w:rsidRDefault="00A65F0D" w:rsidP="00AC65BE">
            <w:pPr>
              <w:jc w:val="right"/>
              <w:rPr>
                <w:sz w:val="22"/>
                <w:szCs w:val="22"/>
              </w:rPr>
            </w:pPr>
            <w:r w:rsidRPr="00C3418E">
              <w:rPr>
                <w:sz w:val="22"/>
                <w:szCs w:val="22"/>
              </w:rPr>
              <w:t>814,431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257,889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177,318</w:t>
            </w:r>
          </w:p>
        </w:tc>
      </w:tr>
      <w:tr w:rsidR="00DE032B" w:rsidRPr="00D12644" w:rsidTr="00B5128C">
        <w:trPr>
          <w:trHeight w:val="45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E032B" w:rsidRDefault="00DE032B" w:rsidP="00AC65BE">
            <w:pPr>
              <w:rPr>
                <w:bCs/>
                <w:sz w:val="22"/>
                <w:szCs w:val="22"/>
              </w:rPr>
            </w:pPr>
            <w:r w:rsidRPr="00DE032B">
              <w:rPr>
                <w:sz w:val="22"/>
                <w:szCs w:val="22"/>
              </w:rPr>
              <w:t>Ликвидация несанкционированных свалок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D12644" w:rsidRDefault="00DE032B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Pr="00D12644" w:rsidRDefault="00DE0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032B" w:rsidRPr="00C3418E" w:rsidRDefault="006D0C0D" w:rsidP="00AC65BE">
            <w:pPr>
              <w:jc w:val="right"/>
              <w:rPr>
                <w:sz w:val="22"/>
                <w:szCs w:val="22"/>
              </w:rPr>
            </w:pPr>
            <w:r w:rsidRPr="00C3418E">
              <w:rPr>
                <w:sz w:val="22"/>
                <w:szCs w:val="22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32B" w:rsidRDefault="00C1181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6D0C0D" w:rsidRPr="00D12644" w:rsidTr="006D0C0D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C0D" w:rsidRPr="00D12644" w:rsidRDefault="006D0C0D" w:rsidP="006D0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C0D" w:rsidRPr="00C3418E" w:rsidRDefault="006D0C0D" w:rsidP="006D0C0D">
            <w:pPr>
              <w:jc w:val="right"/>
            </w:pPr>
            <w:r w:rsidRPr="00C3418E">
              <w:rPr>
                <w:sz w:val="22"/>
                <w:szCs w:val="22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6D0C0D" w:rsidRPr="00D12644" w:rsidTr="006D0C0D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C0D" w:rsidRPr="00D12644" w:rsidRDefault="006D0C0D" w:rsidP="006D0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C0D" w:rsidRPr="00C3418E" w:rsidRDefault="006D0C0D" w:rsidP="006D0C0D">
            <w:pPr>
              <w:jc w:val="right"/>
            </w:pPr>
            <w:r w:rsidRPr="00C3418E">
              <w:rPr>
                <w:sz w:val="22"/>
                <w:szCs w:val="22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6D0C0D" w:rsidRPr="00D12644" w:rsidTr="006D0C0D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C0D" w:rsidRPr="00D12644" w:rsidRDefault="006D0C0D" w:rsidP="006D0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C0D" w:rsidRPr="00C3418E" w:rsidRDefault="006D0C0D" w:rsidP="006D0C0D">
            <w:pPr>
              <w:jc w:val="right"/>
            </w:pPr>
            <w:r w:rsidRPr="00C3418E">
              <w:rPr>
                <w:sz w:val="22"/>
                <w:szCs w:val="22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6D0C0D" w:rsidRPr="00D12644" w:rsidTr="006D0C0D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C0D" w:rsidRPr="00D12644" w:rsidRDefault="006D0C0D" w:rsidP="006D0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C0D" w:rsidRPr="00C3418E" w:rsidRDefault="006D0C0D" w:rsidP="006D0C0D">
            <w:pPr>
              <w:jc w:val="right"/>
            </w:pPr>
            <w:r w:rsidRPr="00C3418E">
              <w:rPr>
                <w:sz w:val="22"/>
                <w:szCs w:val="22"/>
              </w:rPr>
              <w:t>92,298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rPr>
                <w:bCs/>
                <w:sz w:val="22"/>
                <w:szCs w:val="22"/>
              </w:rPr>
            </w:pPr>
            <w:r w:rsidRPr="009B7D99">
              <w:rPr>
                <w:bCs/>
                <w:sz w:val="22"/>
                <w:szCs w:val="22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C3418E" w:rsidRDefault="006D0C0D" w:rsidP="00AC65BE">
            <w:pPr>
              <w:jc w:val="right"/>
              <w:rPr>
                <w:sz w:val="22"/>
                <w:szCs w:val="22"/>
              </w:rPr>
            </w:pPr>
            <w:r w:rsidRPr="00C3418E">
              <w:rPr>
                <w:sz w:val="22"/>
                <w:szCs w:val="22"/>
              </w:rPr>
              <w:t>180</w:t>
            </w:r>
            <w:r w:rsidR="008E0ACF" w:rsidRPr="00C3418E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6D0C0D" w:rsidRPr="00D12644" w:rsidTr="006D0C0D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9B7D99" w:rsidRDefault="006D0C0D" w:rsidP="006D0C0D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C0D" w:rsidRDefault="006D0C0D" w:rsidP="006D0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C0D" w:rsidRPr="00C3418E" w:rsidRDefault="006D0C0D" w:rsidP="006D0C0D">
            <w:pPr>
              <w:jc w:val="right"/>
            </w:pPr>
            <w:r w:rsidRPr="00C3418E">
              <w:rPr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6D0C0D" w:rsidRPr="00D12644" w:rsidTr="006D0C0D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D12644" w:rsidRDefault="006D0C0D" w:rsidP="006D0C0D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закупки товаров, работ и услуг </w:t>
            </w:r>
            <w:r w:rsidRPr="00D12644">
              <w:rPr>
                <w:bCs/>
                <w:sz w:val="22"/>
                <w:szCs w:val="22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Pr="009B7D99" w:rsidRDefault="006D0C0D" w:rsidP="006D0C0D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C0D" w:rsidRDefault="006D0C0D" w:rsidP="006D0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0C0D" w:rsidRPr="00C3418E" w:rsidRDefault="006D0C0D" w:rsidP="006D0C0D">
            <w:pPr>
              <w:jc w:val="right"/>
            </w:pPr>
            <w:r w:rsidRPr="00C3418E">
              <w:rPr>
                <w:sz w:val="22"/>
                <w:szCs w:val="22"/>
              </w:rPr>
              <w:t>180,000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C0D" w:rsidRDefault="006D0C0D" w:rsidP="006D0C0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C3418E" w:rsidRDefault="006D0C0D" w:rsidP="00AC65BE">
            <w:pPr>
              <w:jc w:val="right"/>
              <w:rPr>
                <w:sz w:val="22"/>
                <w:szCs w:val="22"/>
              </w:rPr>
            </w:pPr>
            <w:r w:rsidRPr="00C3418E">
              <w:rPr>
                <w:sz w:val="22"/>
                <w:szCs w:val="22"/>
              </w:rPr>
              <w:t>180</w:t>
            </w:r>
            <w:r w:rsidR="008E0ACF" w:rsidRPr="00C3418E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C3418E" w:rsidRDefault="006D0C0D" w:rsidP="00AC65BE">
            <w:pPr>
              <w:jc w:val="right"/>
              <w:rPr>
                <w:sz w:val="22"/>
                <w:szCs w:val="22"/>
              </w:rPr>
            </w:pPr>
            <w:r w:rsidRPr="00C3418E">
              <w:rPr>
                <w:sz w:val="22"/>
                <w:szCs w:val="22"/>
              </w:rPr>
              <w:t>180</w:t>
            </w:r>
            <w:r w:rsidR="008E0ACF" w:rsidRPr="00C3418E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Подпрограмма «Чистая вода на территории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4B77C5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774A1" w:rsidRDefault="008942B0" w:rsidP="00343E03">
            <w:pPr>
              <w:jc w:val="right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11750,233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C75038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138,427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C3418E" w:rsidRDefault="007774A1" w:rsidP="00AC65BE">
            <w:pPr>
              <w:jc w:val="right"/>
              <w:rPr>
                <w:i/>
                <w:sz w:val="22"/>
                <w:szCs w:val="22"/>
              </w:rPr>
            </w:pPr>
            <w:r w:rsidRPr="00C3418E">
              <w:rPr>
                <w:i/>
                <w:sz w:val="22"/>
                <w:szCs w:val="22"/>
              </w:rPr>
              <w:t>9422,092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B7D99" w:rsidRDefault="00C75038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2965" w:rsidRDefault="00C75038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138,427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41796" w:rsidRDefault="00AC5DB1" w:rsidP="00AC65BE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509,840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A527CA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2965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AC5DB1" w:rsidRPr="00D12644" w:rsidTr="00AC5DB1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5DB1" w:rsidRPr="00D12644" w:rsidRDefault="00AC5DB1" w:rsidP="00AC5DB1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5DB1" w:rsidRPr="00341796" w:rsidRDefault="00AC5DB1" w:rsidP="00AC5DB1">
            <w:pPr>
              <w:jc w:val="right"/>
            </w:pPr>
            <w:r w:rsidRPr="00341796">
              <w:rPr>
                <w:sz w:val="22"/>
                <w:szCs w:val="22"/>
              </w:rPr>
              <w:t>509,840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AC5DB1" w:rsidRPr="00D12644" w:rsidTr="00AC5DB1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5DB1" w:rsidRPr="00D12644" w:rsidRDefault="00AC5DB1" w:rsidP="00AC5DB1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5DB1" w:rsidRPr="00341796" w:rsidRDefault="00AC5DB1" w:rsidP="00AC5DB1">
            <w:pPr>
              <w:jc w:val="right"/>
            </w:pPr>
            <w:r w:rsidRPr="00341796">
              <w:rPr>
                <w:sz w:val="22"/>
                <w:szCs w:val="22"/>
              </w:rPr>
              <w:t>509,840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AC5DB1" w:rsidRPr="00D12644" w:rsidTr="00AC5DB1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5DB1" w:rsidRPr="00D12644" w:rsidRDefault="00AC5DB1" w:rsidP="00AC5DB1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5DB1" w:rsidRPr="00341796" w:rsidRDefault="00AC5DB1" w:rsidP="00AC5DB1">
            <w:pPr>
              <w:jc w:val="right"/>
            </w:pPr>
            <w:r w:rsidRPr="00341796">
              <w:rPr>
                <w:sz w:val="22"/>
                <w:szCs w:val="22"/>
              </w:rPr>
              <w:t>509,840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AC5DB1" w:rsidRPr="00D12644" w:rsidTr="00AC5DB1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5DB1" w:rsidRPr="00D12644" w:rsidRDefault="00AC5DB1" w:rsidP="00AC5DB1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C5DB1" w:rsidRPr="00341796" w:rsidRDefault="00AC5DB1" w:rsidP="00AC5DB1">
            <w:pPr>
              <w:jc w:val="right"/>
            </w:pPr>
            <w:r w:rsidRPr="00341796">
              <w:rPr>
                <w:sz w:val="22"/>
                <w:szCs w:val="22"/>
              </w:rPr>
              <w:t>509,840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96,750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5DB1" w:rsidRPr="00D12644" w:rsidRDefault="00AC5DB1" w:rsidP="00AC5D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138,427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rPr>
                <w:bCs/>
                <w:sz w:val="22"/>
                <w:szCs w:val="22"/>
              </w:rPr>
            </w:pPr>
            <w:r w:rsidRPr="008E0ACF">
              <w:rPr>
                <w:bCs/>
                <w:sz w:val="22"/>
                <w:szCs w:val="22"/>
              </w:rPr>
              <w:t xml:space="preserve">Расходы на капитальный ремонт сетей и сооружений водоотведения в </w:t>
            </w:r>
            <w:r w:rsidRPr="008E0ACF">
              <w:rPr>
                <w:bCs/>
                <w:sz w:val="22"/>
                <w:szCs w:val="22"/>
              </w:rPr>
              <w:lastRenderedPageBreak/>
              <w:t>населенных 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S1310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D12644" w:rsidRDefault="008E0AC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341796" w:rsidRDefault="008E0ACF" w:rsidP="00AC65BE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1020,</w:t>
            </w:r>
            <w:r w:rsidR="00AC5DB1" w:rsidRPr="00341796">
              <w:rPr>
                <w:sz w:val="22"/>
                <w:szCs w:val="22"/>
              </w:rPr>
              <w:t>301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S1310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D12644" w:rsidRDefault="008E0ACF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341796" w:rsidRDefault="008E0ACF" w:rsidP="00AC65BE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1020,30</w:t>
            </w:r>
            <w:r w:rsidR="00AC5DB1" w:rsidRPr="00341796">
              <w:rPr>
                <w:sz w:val="22"/>
                <w:szCs w:val="22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S1310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D12644" w:rsidRDefault="008E0ACF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341796" w:rsidRDefault="008E0ACF" w:rsidP="00AC65BE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1020,30</w:t>
            </w:r>
            <w:r w:rsidR="00AC5DB1" w:rsidRPr="00341796">
              <w:rPr>
                <w:sz w:val="22"/>
                <w:szCs w:val="22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S1310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D12644" w:rsidRDefault="008E0ACF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341796" w:rsidRDefault="008E0ACF" w:rsidP="00AC65BE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1020,30</w:t>
            </w:r>
            <w:r w:rsidR="00AC5DB1" w:rsidRPr="00341796">
              <w:rPr>
                <w:sz w:val="22"/>
                <w:szCs w:val="22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S1310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D12644" w:rsidRDefault="008E0ACF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D12644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341796" w:rsidRDefault="008E0ACF" w:rsidP="00AC65BE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1020,30</w:t>
            </w:r>
            <w:r w:rsidR="00AC5DB1" w:rsidRPr="00341796">
              <w:rPr>
                <w:sz w:val="22"/>
                <w:szCs w:val="22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44739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447395" w:rsidRDefault="00447395" w:rsidP="00AC65BE">
            <w:pPr>
              <w:rPr>
                <w:bCs/>
                <w:sz w:val="22"/>
                <w:szCs w:val="22"/>
              </w:rPr>
            </w:pPr>
            <w:r w:rsidRPr="00447395">
              <w:rPr>
                <w:bCs/>
                <w:sz w:val="22"/>
                <w:szCs w:val="22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447395" w:rsidRDefault="00447395" w:rsidP="00AC65BE">
            <w:pPr>
              <w:jc w:val="center"/>
              <w:rPr>
                <w:sz w:val="22"/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D12644" w:rsidRDefault="00447395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44739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7395" w:rsidRPr="00341796" w:rsidRDefault="007B4ACC" w:rsidP="00AC65BE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7891,951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7395" w:rsidRPr="00D12644" w:rsidRDefault="00C7503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7B4ACC" w:rsidRPr="00D12644" w:rsidTr="007B4AC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447395" w:rsidRDefault="007B4ACC" w:rsidP="007B4ACC">
            <w:pPr>
              <w:jc w:val="center"/>
              <w:rPr>
                <w:sz w:val="22"/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ACC" w:rsidRPr="00D12644" w:rsidRDefault="007B4ACC" w:rsidP="007B4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ACC" w:rsidRPr="00341796" w:rsidRDefault="007B4ACC" w:rsidP="007B4ACC">
            <w:pPr>
              <w:jc w:val="right"/>
            </w:pPr>
            <w:r w:rsidRPr="00341796">
              <w:rPr>
                <w:sz w:val="22"/>
                <w:szCs w:val="22"/>
              </w:rPr>
              <w:t>7891,951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7B4ACC" w:rsidRPr="00D12644" w:rsidTr="007B4AC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447395" w:rsidRDefault="007B4ACC" w:rsidP="007B4ACC">
            <w:pPr>
              <w:jc w:val="center"/>
              <w:rPr>
                <w:sz w:val="22"/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ACC" w:rsidRPr="00D12644" w:rsidRDefault="007B4ACC" w:rsidP="007B4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ACC" w:rsidRPr="00341796" w:rsidRDefault="007B4ACC" w:rsidP="007B4ACC">
            <w:pPr>
              <w:jc w:val="right"/>
            </w:pPr>
            <w:r w:rsidRPr="00341796">
              <w:rPr>
                <w:sz w:val="22"/>
                <w:szCs w:val="22"/>
              </w:rPr>
              <w:t>7891,951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7B4ACC" w:rsidRPr="00D12644" w:rsidTr="007B4AC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447395" w:rsidRDefault="007B4ACC" w:rsidP="007B4ACC">
            <w:pPr>
              <w:jc w:val="center"/>
              <w:rPr>
                <w:sz w:val="22"/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ACC" w:rsidRPr="00D12644" w:rsidRDefault="007B4ACC" w:rsidP="007B4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ACC" w:rsidRPr="00341796" w:rsidRDefault="007B4ACC" w:rsidP="007B4ACC">
            <w:pPr>
              <w:jc w:val="right"/>
            </w:pPr>
            <w:r w:rsidRPr="00341796">
              <w:rPr>
                <w:sz w:val="22"/>
                <w:szCs w:val="22"/>
              </w:rPr>
              <w:t>7891,951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7B4ACC" w:rsidRPr="00D12644" w:rsidTr="007B4AC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447395" w:rsidRDefault="007B4ACC" w:rsidP="007B4ACC">
            <w:pPr>
              <w:jc w:val="center"/>
              <w:rPr>
                <w:sz w:val="22"/>
                <w:szCs w:val="22"/>
              </w:rPr>
            </w:pPr>
            <w:r w:rsidRPr="00447395">
              <w:rPr>
                <w:sz w:val="22"/>
                <w:szCs w:val="22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ACC" w:rsidRPr="00D12644" w:rsidRDefault="007B4ACC" w:rsidP="007B4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ACC" w:rsidRPr="00341796" w:rsidRDefault="007B4ACC" w:rsidP="007B4ACC">
            <w:pPr>
              <w:jc w:val="right"/>
            </w:pPr>
            <w:r w:rsidRPr="00341796">
              <w:rPr>
                <w:sz w:val="22"/>
                <w:szCs w:val="22"/>
              </w:rPr>
              <w:t>7891,951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rPr>
                <w:bCs/>
                <w:i/>
                <w:sz w:val="22"/>
                <w:szCs w:val="22"/>
              </w:rPr>
            </w:pPr>
            <w:r w:rsidRPr="008E0ACF">
              <w:rPr>
                <w:bCs/>
                <w:i/>
                <w:sz w:val="22"/>
                <w:szCs w:val="22"/>
              </w:rPr>
              <w:t>Основное мероприятие «Перечисление субсидий МУП «Гарант»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  <w:r w:rsidR="003F0A90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8E0ACF" w:rsidRDefault="008E0AC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341796" w:rsidRDefault="00341796" w:rsidP="00343E03">
            <w:pPr>
              <w:jc w:val="right"/>
              <w:rPr>
                <w:i/>
                <w:color w:val="0070C0"/>
                <w:sz w:val="22"/>
                <w:szCs w:val="22"/>
              </w:rPr>
            </w:pPr>
            <w:r w:rsidRPr="00341796">
              <w:rPr>
                <w:i/>
                <w:color w:val="0070C0"/>
              </w:rPr>
              <w:t>2328,141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8E0AC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rPr>
                <w:bCs/>
                <w:sz w:val="22"/>
                <w:szCs w:val="22"/>
              </w:rPr>
            </w:pPr>
            <w:r w:rsidRPr="008E0ACF">
              <w:rPr>
                <w:bCs/>
                <w:sz w:val="22"/>
                <w:szCs w:val="22"/>
              </w:rPr>
              <w:t>Расходы, связанные с предоставлением субсидий в целях оказания финансовой помощи для предупреждения банкротства на основании постановления администрации Русско-</w:t>
            </w:r>
            <w:r w:rsidRPr="008E0ACF">
              <w:rPr>
                <w:bCs/>
                <w:sz w:val="22"/>
                <w:szCs w:val="22"/>
              </w:rPr>
              <w:lastRenderedPageBreak/>
              <w:t>Камешкирского сельсовета Камешкирского района Пензенской области от 16.01.2018 г. № 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3F0A90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Pr="008E0ACF" w:rsidRDefault="008E0ACF" w:rsidP="00AC65BE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Default="008E0AC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0ACF" w:rsidRPr="007B4ACC" w:rsidRDefault="00341796" w:rsidP="00343E03">
            <w:pPr>
              <w:jc w:val="right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</w:rPr>
              <w:t>2328,141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0ACF" w:rsidRDefault="008E0AC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7B4ACC" w:rsidRPr="00D12644" w:rsidTr="007B4AC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8E0ACF" w:rsidRDefault="007B4ACC" w:rsidP="007B4ACC">
            <w:pPr>
              <w:rPr>
                <w:bCs/>
                <w:sz w:val="22"/>
                <w:szCs w:val="22"/>
              </w:rPr>
            </w:pPr>
            <w:r w:rsidRPr="008E0ACF">
              <w:rPr>
                <w:bCs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Default="003F0A90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447395" w:rsidRDefault="007B4ACC" w:rsidP="007B4ACC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ACC" w:rsidRDefault="007B4ACC" w:rsidP="007B4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Default="007B4ACC" w:rsidP="007B4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Default="007B4ACC" w:rsidP="007B4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ACC" w:rsidRPr="00341796" w:rsidRDefault="00341796" w:rsidP="00343E03">
            <w:pPr>
              <w:jc w:val="right"/>
              <w:rPr>
                <w:color w:val="0070C0"/>
                <w:sz w:val="22"/>
                <w:szCs w:val="22"/>
              </w:rPr>
            </w:pPr>
            <w:r w:rsidRPr="00341796">
              <w:rPr>
                <w:color w:val="0070C0"/>
                <w:sz w:val="22"/>
                <w:szCs w:val="22"/>
              </w:rPr>
              <w:t>2328,141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Default="007B4ACC" w:rsidP="007B4A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Default="007B4ACC" w:rsidP="007B4A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341796" w:rsidRPr="00D12644" w:rsidTr="00341796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8E0ACF" w:rsidRDefault="00341796" w:rsidP="007B4ACC">
            <w:pPr>
              <w:rPr>
                <w:bCs/>
                <w:sz w:val="22"/>
                <w:szCs w:val="22"/>
              </w:rPr>
            </w:pPr>
            <w:r w:rsidRPr="008E0ACF">
              <w:rPr>
                <w:bCs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Default="00341796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Default="00341796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Default="00341796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447395" w:rsidRDefault="00341796" w:rsidP="007B4ACC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1796" w:rsidRDefault="00341796" w:rsidP="007B4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Default="00341796" w:rsidP="007B4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Default="00341796" w:rsidP="007B4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1796" w:rsidRDefault="00341796" w:rsidP="00341796">
            <w:pPr>
              <w:jc w:val="right"/>
            </w:pPr>
            <w:r w:rsidRPr="00CD5D83">
              <w:rPr>
                <w:color w:val="0070C0"/>
                <w:sz w:val="22"/>
                <w:szCs w:val="22"/>
              </w:rPr>
              <w:t>2328,141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Default="00341796" w:rsidP="007B4A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Default="00341796" w:rsidP="007B4A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341796" w:rsidRPr="00D12644" w:rsidTr="00341796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7B4AC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Default="00341796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Default="00341796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Default="00341796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447395" w:rsidRDefault="00341796" w:rsidP="007B4ACC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1796" w:rsidRDefault="00341796" w:rsidP="007B4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Default="00341796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Default="00341796" w:rsidP="007B4A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1796" w:rsidRDefault="00341796" w:rsidP="00341796">
            <w:pPr>
              <w:jc w:val="right"/>
            </w:pPr>
            <w:r w:rsidRPr="00CD5D83">
              <w:rPr>
                <w:color w:val="0070C0"/>
                <w:sz w:val="22"/>
                <w:szCs w:val="22"/>
              </w:rPr>
              <w:t>2328,141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Default="00341796" w:rsidP="007B4A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Default="00341796" w:rsidP="007B4A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7B4ACC" w:rsidRPr="00D12644" w:rsidTr="007B4AC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D12644" w:rsidRDefault="007B4ACC" w:rsidP="007B4ACC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Default="007774A1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Pr="00447395" w:rsidRDefault="007B4ACC" w:rsidP="007B4ACC">
            <w:pPr>
              <w:jc w:val="center"/>
              <w:rPr>
                <w:sz w:val="22"/>
                <w:szCs w:val="22"/>
              </w:rPr>
            </w:pPr>
            <w:r w:rsidRPr="008E0ACF">
              <w:rPr>
                <w:sz w:val="22"/>
                <w:szCs w:val="22"/>
              </w:rPr>
              <w:t>68700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ACC" w:rsidRDefault="007B4ACC" w:rsidP="007B4A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Default="007B4ACC" w:rsidP="007B4A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4ACC" w:rsidRPr="007B4ACC" w:rsidRDefault="00341796" w:rsidP="00343E03">
            <w:pPr>
              <w:jc w:val="right"/>
              <w:rPr>
                <w:color w:val="0070C0"/>
              </w:rPr>
            </w:pPr>
            <w:r w:rsidRPr="00341796">
              <w:rPr>
                <w:color w:val="0070C0"/>
                <w:sz w:val="22"/>
                <w:szCs w:val="22"/>
              </w:rPr>
              <w:t>2328,141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Default="007B4ACC" w:rsidP="007B4A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4ACC" w:rsidRDefault="007B4ACC" w:rsidP="007B4A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C479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rPr>
                <w:b/>
                <w:bCs/>
                <w:sz w:val="22"/>
                <w:szCs w:val="22"/>
              </w:rPr>
            </w:pPr>
            <w:r w:rsidRPr="00FC4797">
              <w:rPr>
                <w:b/>
                <w:bCs/>
                <w:sz w:val="22"/>
                <w:szCs w:val="22"/>
              </w:rPr>
              <w:t>Подпрограмма «Развитие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FC4797" w:rsidRDefault="00FC4797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341796" w:rsidRDefault="007B4ACC" w:rsidP="00AC65BE">
            <w:pPr>
              <w:jc w:val="right"/>
              <w:rPr>
                <w:b/>
                <w:sz w:val="22"/>
                <w:szCs w:val="22"/>
              </w:rPr>
            </w:pPr>
            <w:r w:rsidRPr="00341796">
              <w:rPr>
                <w:b/>
                <w:sz w:val="22"/>
                <w:szCs w:val="22"/>
              </w:rPr>
              <w:t>2600</w:t>
            </w:r>
            <w:r w:rsidR="003F025E" w:rsidRPr="00341796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3F025E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3F025E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FC479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rPr>
                <w:bCs/>
                <w:i/>
                <w:sz w:val="22"/>
                <w:szCs w:val="22"/>
              </w:rPr>
            </w:pPr>
            <w:r w:rsidRPr="00FC4797">
              <w:rPr>
                <w:bCs/>
                <w:i/>
                <w:sz w:val="22"/>
                <w:szCs w:val="22"/>
              </w:rPr>
              <w:t>Основное мероприятие «Сохранение и развитие материально-технической базы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FC4797" w:rsidRDefault="00FC4797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FC4797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341796" w:rsidRDefault="007B4ACC" w:rsidP="00AC65BE">
            <w:pPr>
              <w:jc w:val="right"/>
              <w:rPr>
                <w:i/>
                <w:sz w:val="22"/>
                <w:szCs w:val="22"/>
              </w:rPr>
            </w:pPr>
            <w:r w:rsidRPr="00341796">
              <w:rPr>
                <w:i/>
                <w:sz w:val="22"/>
                <w:szCs w:val="22"/>
              </w:rPr>
              <w:t>2600</w:t>
            </w:r>
            <w:r w:rsidR="003F025E" w:rsidRPr="00341796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3F025E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FC4797" w:rsidRDefault="003F025E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FC479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7935F9" w:rsidRDefault="007935F9" w:rsidP="00AC65B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Расходы на закупку </w:t>
            </w:r>
            <w:r w:rsidRPr="007935F9">
              <w:rPr>
                <w:bCs/>
                <w:sz w:val="22"/>
                <w:szCs w:val="22"/>
              </w:rPr>
              <w:t>коммунальной техники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7935F9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D12644" w:rsidRDefault="00FC4797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FC479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FC479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341796" w:rsidRDefault="007B4ACC" w:rsidP="00AC65BE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2600</w:t>
            </w:r>
            <w:r w:rsidR="00F35F74" w:rsidRPr="00341796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A527CA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882965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C479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D12644" w:rsidRDefault="007F58E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FC479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FC479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341796" w:rsidRDefault="007B4ACC" w:rsidP="00AC65BE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2600</w:t>
            </w:r>
            <w:r w:rsidR="00F35F74" w:rsidRPr="00341796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A527CA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882965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C479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D12644" w:rsidRDefault="007F58E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FC479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FC479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341796" w:rsidRDefault="007B4ACC" w:rsidP="00AC65BE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2600</w:t>
            </w:r>
            <w:r w:rsidR="00F35F74" w:rsidRPr="00341796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A527CA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882965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C479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ЖИЛИЩНО-КОММУНАЛЬНОЕ </w:t>
            </w:r>
            <w:r w:rsidRPr="00D12644">
              <w:rPr>
                <w:bCs/>
                <w:sz w:val="22"/>
                <w:szCs w:val="22"/>
              </w:rPr>
              <w:lastRenderedPageBreak/>
              <w:t>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D12644" w:rsidRDefault="007F58E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FC479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341796" w:rsidRDefault="007B4ACC" w:rsidP="00AC65BE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2600</w:t>
            </w:r>
            <w:r w:rsidR="00F35F74" w:rsidRPr="00341796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A527CA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882965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C479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935F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S1380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D12644" w:rsidRDefault="007F58E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D12644" w:rsidRDefault="007F58E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797" w:rsidRPr="00341796" w:rsidRDefault="0046435F" w:rsidP="00AC65BE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2600</w:t>
            </w:r>
            <w:r w:rsidR="00F35F74" w:rsidRPr="00341796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A527CA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797" w:rsidRPr="00882965" w:rsidRDefault="00F35F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581266">
              <w:rPr>
                <w:b/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650C8F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41796" w:rsidRDefault="00341796" w:rsidP="00AC65BE">
            <w:pPr>
              <w:jc w:val="right"/>
              <w:rPr>
                <w:b/>
                <w:color w:val="0070C0"/>
                <w:sz w:val="22"/>
                <w:szCs w:val="22"/>
              </w:rPr>
            </w:pPr>
            <w:r w:rsidRPr="00341796">
              <w:rPr>
                <w:b/>
                <w:color w:val="0070C0"/>
                <w:sz w:val="22"/>
                <w:szCs w:val="22"/>
              </w:rPr>
              <w:t>7554,160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430755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430755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Подпрограмма «Содержание улично-дорожной сети населенных пунктов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A2440F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41796" w:rsidRDefault="00341796" w:rsidP="00AC65BE">
            <w:pPr>
              <w:jc w:val="right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1905,128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5228A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5228A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341796" w:rsidRDefault="00341796" w:rsidP="00AC65BE">
            <w:pPr>
              <w:jc w:val="right"/>
              <w:rPr>
                <w:i/>
                <w:sz w:val="22"/>
                <w:szCs w:val="22"/>
              </w:rPr>
            </w:pPr>
            <w:r w:rsidRPr="00341796">
              <w:rPr>
                <w:b/>
                <w:i/>
                <w:color w:val="0070C0"/>
                <w:sz w:val="22"/>
                <w:szCs w:val="22"/>
              </w:rPr>
              <w:t>1905,128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A52D6" w:rsidRDefault="0095228A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A52D6" w:rsidRDefault="0095228A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1487,000</w:t>
            </w:r>
          </w:p>
        </w:tc>
      </w:tr>
      <w:tr w:rsidR="00341796" w:rsidRPr="00D12644" w:rsidTr="00341796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581266" w:rsidRDefault="0034179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581266">
              <w:rPr>
                <w:sz w:val="22"/>
                <w:szCs w:val="22"/>
              </w:rPr>
              <w:t>Русско-Камешкирского</w:t>
            </w:r>
            <w:r w:rsidRPr="00581266">
              <w:rPr>
                <w:bCs/>
                <w:sz w:val="22"/>
                <w:szCs w:val="22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1796" w:rsidRPr="00D12644" w:rsidRDefault="00341796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1796" w:rsidRDefault="00341796" w:rsidP="00341796">
            <w:pPr>
              <w:jc w:val="right"/>
            </w:pPr>
            <w:r w:rsidRPr="002B6D5B">
              <w:rPr>
                <w:b/>
                <w:color w:val="0070C0"/>
                <w:sz w:val="22"/>
                <w:szCs w:val="22"/>
              </w:rPr>
              <w:t>1905,128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8A52D6" w:rsidRDefault="0034179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8A52D6" w:rsidRDefault="0034179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341796" w:rsidRPr="00D12644" w:rsidTr="00341796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1796" w:rsidRPr="00D12644" w:rsidRDefault="00341796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1796" w:rsidRDefault="00341796" w:rsidP="00341796">
            <w:pPr>
              <w:jc w:val="right"/>
            </w:pPr>
            <w:r w:rsidRPr="002B6D5B">
              <w:rPr>
                <w:b/>
                <w:color w:val="0070C0"/>
                <w:sz w:val="22"/>
                <w:szCs w:val="22"/>
              </w:rPr>
              <w:t>1905,128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341796" w:rsidRPr="00D12644" w:rsidTr="00341796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1796" w:rsidRPr="00D12644" w:rsidRDefault="00341796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1796" w:rsidRDefault="00341796" w:rsidP="00341796">
            <w:pPr>
              <w:jc w:val="right"/>
            </w:pPr>
            <w:r w:rsidRPr="002B6D5B">
              <w:rPr>
                <w:b/>
                <w:color w:val="0070C0"/>
                <w:sz w:val="22"/>
                <w:szCs w:val="22"/>
              </w:rPr>
              <w:t>1905,128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341796" w:rsidRPr="00D12644" w:rsidTr="00341796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1796" w:rsidRPr="00D12644" w:rsidRDefault="00341796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1796" w:rsidRDefault="00341796" w:rsidP="00341796">
            <w:pPr>
              <w:jc w:val="right"/>
            </w:pPr>
            <w:r w:rsidRPr="006F6823">
              <w:rPr>
                <w:b/>
                <w:color w:val="0070C0"/>
                <w:sz w:val="22"/>
                <w:szCs w:val="22"/>
              </w:rPr>
              <w:t>1905,128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341796" w:rsidRPr="00D12644" w:rsidTr="00341796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1796" w:rsidRPr="00D12644" w:rsidRDefault="00341796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1796" w:rsidRDefault="00341796" w:rsidP="00341796">
            <w:pPr>
              <w:jc w:val="right"/>
            </w:pPr>
            <w:r w:rsidRPr="006F6823">
              <w:rPr>
                <w:b/>
                <w:color w:val="0070C0"/>
                <w:sz w:val="22"/>
                <w:szCs w:val="22"/>
              </w:rPr>
              <w:t>1905,128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1796" w:rsidRPr="00D12644" w:rsidRDefault="00341796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1487,000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/>
                <w:bCs/>
                <w:sz w:val="22"/>
                <w:szCs w:val="22"/>
              </w:rPr>
            </w:pPr>
            <w:r w:rsidRPr="00217A85">
              <w:rPr>
                <w:b/>
                <w:bCs/>
                <w:sz w:val="22"/>
                <w:szCs w:val="22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17A85" w:rsidRDefault="00217A85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341796" w:rsidRDefault="00297D52" w:rsidP="00AC65BE">
            <w:pPr>
              <w:jc w:val="right"/>
              <w:rPr>
                <w:b/>
                <w:sz w:val="22"/>
                <w:szCs w:val="22"/>
              </w:rPr>
            </w:pPr>
            <w:r w:rsidRPr="00341796">
              <w:rPr>
                <w:b/>
                <w:sz w:val="22"/>
                <w:szCs w:val="22"/>
              </w:rPr>
              <w:t>5649,032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681F2F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681F2F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Cs/>
                <w:i/>
                <w:sz w:val="22"/>
                <w:szCs w:val="22"/>
              </w:rPr>
            </w:pPr>
            <w:r w:rsidRPr="00217A85">
              <w:rPr>
                <w:bCs/>
                <w:i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17A85" w:rsidRDefault="00217A85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341796" w:rsidRDefault="00297D52" w:rsidP="00AC65BE">
            <w:pPr>
              <w:jc w:val="right"/>
              <w:rPr>
                <w:i/>
                <w:sz w:val="22"/>
                <w:szCs w:val="22"/>
              </w:rPr>
            </w:pPr>
            <w:r w:rsidRPr="00341796">
              <w:rPr>
                <w:i/>
                <w:sz w:val="22"/>
                <w:szCs w:val="22"/>
              </w:rPr>
              <w:t>5649,032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681F2F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681F2F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Cs/>
                <w:sz w:val="22"/>
                <w:szCs w:val="22"/>
              </w:rPr>
            </w:pPr>
            <w:r w:rsidRPr="00217A85">
              <w:rPr>
                <w:bCs/>
                <w:sz w:val="22"/>
                <w:szCs w:val="22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D12644" w:rsidRDefault="00217A85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341796" w:rsidRDefault="00297D52" w:rsidP="00AC65BE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5649,032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74495C" w:rsidRDefault="0074495C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74495C" w:rsidP="00AC65BE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00</w:t>
            </w:r>
          </w:p>
        </w:tc>
      </w:tr>
      <w:tr w:rsidR="00297D52" w:rsidRPr="00D12644" w:rsidTr="00297D52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D12644" w:rsidRDefault="00297D52" w:rsidP="00297D52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D12644" w:rsidRDefault="00297D52" w:rsidP="00297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D12644" w:rsidRDefault="00297D52" w:rsidP="00297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D12644" w:rsidRDefault="00297D52" w:rsidP="00297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9663CA" w:rsidRDefault="00297D52" w:rsidP="00297D52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7D52" w:rsidRPr="00D12644" w:rsidRDefault="00297D52" w:rsidP="00297D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D12644" w:rsidRDefault="00297D52" w:rsidP="00297D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D12644" w:rsidRDefault="00297D52" w:rsidP="00297D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7D52" w:rsidRPr="00341796" w:rsidRDefault="00297D52" w:rsidP="00297D52">
            <w:pPr>
              <w:jc w:val="right"/>
            </w:pPr>
            <w:r w:rsidRPr="00341796">
              <w:rPr>
                <w:sz w:val="22"/>
                <w:szCs w:val="22"/>
              </w:rPr>
              <w:t>5649,032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8A52D6" w:rsidRDefault="00297D52" w:rsidP="00297D52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8A52D6" w:rsidRDefault="00297D52" w:rsidP="00297D52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</w:tr>
      <w:tr w:rsidR="00297D52" w:rsidRPr="00D12644" w:rsidTr="00297D52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D12644" w:rsidRDefault="00297D52" w:rsidP="00297D52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D12644" w:rsidRDefault="00297D52" w:rsidP="00297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D12644" w:rsidRDefault="00297D52" w:rsidP="00297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D12644" w:rsidRDefault="00297D52" w:rsidP="00297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9663CA" w:rsidRDefault="00297D52" w:rsidP="00297D52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7D52" w:rsidRPr="00D12644" w:rsidRDefault="00297D52" w:rsidP="00297D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D12644" w:rsidRDefault="00297D52" w:rsidP="00297D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D12644" w:rsidRDefault="00297D52" w:rsidP="00297D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7D52" w:rsidRPr="00341796" w:rsidRDefault="00297D52" w:rsidP="00297D52">
            <w:pPr>
              <w:jc w:val="right"/>
            </w:pPr>
            <w:r w:rsidRPr="00341796">
              <w:rPr>
                <w:sz w:val="22"/>
                <w:szCs w:val="22"/>
              </w:rPr>
              <w:t>5649,032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8A52D6" w:rsidRDefault="00297D52" w:rsidP="00297D52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8A52D6" w:rsidRDefault="00297D52" w:rsidP="00297D52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</w:tr>
      <w:tr w:rsidR="00297D52" w:rsidRPr="00D12644" w:rsidTr="00297D52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D12644" w:rsidRDefault="00297D52" w:rsidP="00297D52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Default="00297D52" w:rsidP="00297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Default="00297D52" w:rsidP="00297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Default="00297D52" w:rsidP="00297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9663CA" w:rsidRDefault="00297D52" w:rsidP="00297D52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7D52" w:rsidRDefault="00297D52" w:rsidP="00297D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D12644" w:rsidRDefault="00297D52" w:rsidP="00297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D12644" w:rsidRDefault="00297D52" w:rsidP="00297D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7D52" w:rsidRPr="00341796" w:rsidRDefault="00297D52" w:rsidP="00297D52">
            <w:pPr>
              <w:jc w:val="right"/>
            </w:pPr>
            <w:r w:rsidRPr="00341796">
              <w:rPr>
                <w:sz w:val="22"/>
                <w:szCs w:val="22"/>
              </w:rPr>
              <w:t>5649,032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8A52D6" w:rsidRDefault="00297D52" w:rsidP="00297D52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8A52D6" w:rsidRDefault="00297D52" w:rsidP="00297D52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</w:tr>
      <w:tr w:rsidR="00297D52" w:rsidRPr="00D12644" w:rsidTr="00297D52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D12644" w:rsidRDefault="00297D52" w:rsidP="00297D52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Default="00297D52" w:rsidP="00297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Default="00297D52" w:rsidP="00297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Default="00297D52" w:rsidP="00297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9663CA" w:rsidRDefault="00297D52" w:rsidP="00297D52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7D52" w:rsidRDefault="00297D52" w:rsidP="00297D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D12644" w:rsidRDefault="00297D52" w:rsidP="00297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D12644" w:rsidRDefault="00297D52" w:rsidP="00297D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7D52" w:rsidRPr="00341796" w:rsidRDefault="00297D52" w:rsidP="00297D52">
            <w:pPr>
              <w:jc w:val="right"/>
            </w:pPr>
            <w:r w:rsidRPr="00341796">
              <w:rPr>
                <w:sz w:val="22"/>
                <w:szCs w:val="22"/>
              </w:rPr>
              <w:t>5649,032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8A52D6" w:rsidRDefault="00297D52" w:rsidP="00297D52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D52" w:rsidRPr="008A52D6" w:rsidRDefault="00297D52" w:rsidP="00297D52">
            <w:pPr>
              <w:jc w:val="right"/>
              <w:rPr>
                <w:sz w:val="22"/>
                <w:szCs w:val="22"/>
              </w:rPr>
            </w:pPr>
            <w:r w:rsidRPr="0074495C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CE7018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7701EE" w:rsidRDefault="002D2041" w:rsidP="00AC65BE">
            <w:pPr>
              <w:jc w:val="right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1185,211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FA74FF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657,281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3F025E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674,616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«Об управлении муниципальной собственностью</w:t>
            </w:r>
            <w:r w:rsidRPr="00581266">
              <w:rPr>
                <w:b/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CE7018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7701EE" w:rsidRDefault="002D2041" w:rsidP="00EC56DF">
            <w:pPr>
              <w:jc w:val="right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1185,211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FA74FF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657,281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3F025E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674,616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7701EE" w:rsidRDefault="002D2041" w:rsidP="00EC56DF">
            <w:pPr>
              <w:jc w:val="right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  <w:sz w:val="22"/>
                <w:szCs w:val="22"/>
              </w:rPr>
              <w:t>1185,211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A569D" w:rsidRDefault="00FA74FF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657,281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A569D" w:rsidRDefault="003F025E" w:rsidP="003F025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674,616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7701EE" w:rsidRDefault="002F0010" w:rsidP="00AC65BE">
            <w:pPr>
              <w:jc w:val="right"/>
              <w:rPr>
                <w:color w:val="0070C0"/>
                <w:sz w:val="22"/>
                <w:szCs w:val="22"/>
              </w:rPr>
            </w:pPr>
            <w:r w:rsidRPr="007701EE">
              <w:rPr>
                <w:color w:val="0070C0"/>
                <w:sz w:val="22"/>
                <w:szCs w:val="22"/>
              </w:rPr>
              <w:t>117,500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7701EE" w:rsidRDefault="002F0010" w:rsidP="00AC65BE">
            <w:pPr>
              <w:jc w:val="right"/>
              <w:rPr>
                <w:color w:val="0070C0"/>
                <w:sz w:val="22"/>
                <w:szCs w:val="22"/>
              </w:rPr>
            </w:pPr>
            <w:r w:rsidRPr="007701EE">
              <w:rPr>
                <w:color w:val="0070C0"/>
                <w:sz w:val="22"/>
                <w:szCs w:val="22"/>
              </w:rPr>
              <w:t>117,500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7701EE" w:rsidRDefault="002F0010" w:rsidP="00AC65BE">
            <w:pPr>
              <w:jc w:val="right"/>
              <w:rPr>
                <w:color w:val="0070C0"/>
                <w:sz w:val="22"/>
                <w:szCs w:val="22"/>
              </w:rPr>
            </w:pPr>
            <w:r w:rsidRPr="007701EE">
              <w:rPr>
                <w:color w:val="0070C0"/>
                <w:sz w:val="22"/>
                <w:szCs w:val="22"/>
              </w:rPr>
              <w:t>117,500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2A569D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D12644" w:rsidRDefault="002A569D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341796" w:rsidRDefault="00B95BEA" w:rsidP="00AC65BE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67,500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2A569D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D12644" w:rsidRDefault="002A569D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341796" w:rsidRDefault="00B95BEA" w:rsidP="00AC65BE">
            <w:pPr>
              <w:jc w:val="right"/>
              <w:rPr>
                <w:sz w:val="22"/>
                <w:szCs w:val="22"/>
              </w:rPr>
            </w:pPr>
            <w:r w:rsidRPr="00341796">
              <w:rPr>
                <w:sz w:val="22"/>
                <w:szCs w:val="22"/>
              </w:rPr>
              <w:t>67,500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FA74FF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2F0010" w:rsidRPr="00D12644" w:rsidTr="00351355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010" w:rsidRPr="00D12644" w:rsidRDefault="002F0010" w:rsidP="00351355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010" w:rsidRPr="00D12644" w:rsidRDefault="002F0010" w:rsidP="00351355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010" w:rsidRPr="00D12644" w:rsidRDefault="002F0010" w:rsidP="00351355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010" w:rsidRPr="00D12644" w:rsidRDefault="002F0010" w:rsidP="00351355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010" w:rsidRPr="00D12644" w:rsidRDefault="002F0010" w:rsidP="00351355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0010" w:rsidRPr="00D12644" w:rsidRDefault="002F0010" w:rsidP="00351355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010" w:rsidRPr="00D12644" w:rsidRDefault="002F0010" w:rsidP="00351355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010" w:rsidRPr="00D12644" w:rsidRDefault="002F0010" w:rsidP="003513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0010" w:rsidRPr="007701EE" w:rsidRDefault="002F0010" w:rsidP="00351355">
            <w:pPr>
              <w:jc w:val="right"/>
              <w:rPr>
                <w:color w:val="0070C0"/>
                <w:sz w:val="22"/>
                <w:szCs w:val="22"/>
              </w:rPr>
            </w:pPr>
            <w:r w:rsidRPr="007701EE">
              <w:rPr>
                <w:color w:val="0070C0"/>
                <w:sz w:val="22"/>
                <w:szCs w:val="22"/>
              </w:rPr>
              <w:t>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10" w:rsidRPr="00D12644" w:rsidRDefault="002F0010" w:rsidP="0035135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10" w:rsidRPr="00D12644" w:rsidRDefault="002F0010" w:rsidP="0035135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2F0010" w:rsidRPr="00D12644" w:rsidTr="00351355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010" w:rsidRPr="00D12644" w:rsidRDefault="002F0010" w:rsidP="00351355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010" w:rsidRPr="00D12644" w:rsidRDefault="002F0010" w:rsidP="00351355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010" w:rsidRPr="00D12644" w:rsidRDefault="002F0010" w:rsidP="00351355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010" w:rsidRPr="00D12644" w:rsidRDefault="002F0010" w:rsidP="00351355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010" w:rsidRPr="00D12644" w:rsidRDefault="002F0010" w:rsidP="00351355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0010" w:rsidRPr="00D12644" w:rsidRDefault="002F0010" w:rsidP="00351355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010" w:rsidRPr="00D12644" w:rsidRDefault="002F0010" w:rsidP="00351355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0010" w:rsidRPr="00D12644" w:rsidRDefault="002F0010" w:rsidP="00351355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0010" w:rsidRPr="007701EE" w:rsidRDefault="002F0010" w:rsidP="00351355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2F0010" w:rsidRPr="007701EE" w:rsidRDefault="002F0010" w:rsidP="00351355">
            <w:pPr>
              <w:jc w:val="right"/>
              <w:rPr>
                <w:color w:val="0070C0"/>
                <w:sz w:val="22"/>
                <w:szCs w:val="22"/>
              </w:rPr>
            </w:pPr>
            <w:r w:rsidRPr="007701EE">
              <w:rPr>
                <w:color w:val="0070C0"/>
                <w:sz w:val="22"/>
                <w:szCs w:val="22"/>
              </w:rPr>
              <w:t>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10" w:rsidRDefault="002F0010" w:rsidP="00351355">
            <w:pPr>
              <w:jc w:val="right"/>
              <w:rPr>
                <w:sz w:val="22"/>
                <w:szCs w:val="22"/>
              </w:rPr>
            </w:pPr>
          </w:p>
          <w:p w:rsidR="002F0010" w:rsidRPr="00D12644" w:rsidRDefault="002F0010" w:rsidP="0035135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10" w:rsidRDefault="002F0010" w:rsidP="00351355">
            <w:pPr>
              <w:jc w:val="right"/>
              <w:rPr>
                <w:sz w:val="22"/>
                <w:szCs w:val="22"/>
              </w:rPr>
            </w:pPr>
          </w:p>
          <w:p w:rsidR="002F0010" w:rsidRPr="00D12644" w:rsidRDefault="002F0010" w:rsidP="0035135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5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D2041" w:rsidRDefault="002D2041" w:rsidP="00AC65BE">
            <w:pPr>
              <w:jc w:val="right"/>
              <w:rPr>
                <w:color w:val="0070C0"/>
                <w:sz w:val="22"/>
                <w:szCs w:val="22"/>
              </w:rPr>
            </w:pPr>
            <w:r w:rsidRPr="002D2041">
              <w:rPr>
                <w:color w:val="0070C0"/>
                <w:sz w:val="22"/>
                <w:szCs w:val="22"/>
              </w:rPr>
              <w:t>967,711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88632A">
            <w:pPr>
              <w:jc w:val="right"/>
              <w:rPr>
                <w:sz w:val="22"/>
                <w:szCs w:val="22"/>
              </w:rPr>
            </w:pPr>
          </w:p>
          <w:p w:rsidR="00283394" w:rsidRDefault="00283394" w:rsidP="0088632A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FA74FF" w:rsidP="002833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550,281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88632A">
            <w:pPr>
              <w:jc w:val="right"/>
              <w:rPr>
                <w:sz w:val="22"/>
                <w:szCs w:val="22"/>
              </w:rPr>
            </w:pPr>
          </w:p>
          <w:p w:rsidR="003F025E" w:rsidRDefault="003F025E" w:rsidP="009663CA">
            <w:pPr>
              <w:jc w:val="right"/>
              <w:rPr>
                <w:sz w:val="22"/>
                <w:szCs w:val="22"/>
              </w:rPr>
            </w:pPr>
          </w:p>
          <w:p w:rsidR="0004000E" w:rsidRPr="00D12644" w:rsidRDefault="003F025E" w:rsidP="003F02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567,616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2D2041" w:rsidRDefault="00263ADD" w:rsidP="0088632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836C49" w:rsidRPr="002D2041" w:rsidRDefault="00836C49" w:rsidP="0088632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5A71B7" w:rsidRPr="002D2041" w:rsidRDefault="002D2041" w:rsidP="0088632A">
            <w:pPr>
              <w:jc w:val="right"/>
              <w:rPr>
                <w:color w:val="0070C0"/>
                <w:sz w:val="22"/>
                <w:szCs w:val="22"/>
              </w:rPr>
            </w:pPr>
            <w:r w:rsidRPr="002D2041">
              <w:rPr>
                <w:color w:val="0070C0"/>
                <w:sz w:val="22"/>
                <w:szCs w:val="22"/>
              </w:rPr>
              <w:t>967,711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866207">
            <w:pPr>
              <w:jc w:val="right"/>
              <w:rPr>
                <w:sz w:val="22"/>
                <w:szCs w:val="22"/>
              </w:rPr>
            </w:pPr>
          </w:p>
          <w:p w:rsidR="00836C49" w:rsidRDefault="00836C49" w:rsidP="00866207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FA74FF" w:rsidP="0086620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550,281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866207">
            <w:pPr>
              <w:jc w:val="right"/>
              <w:rPr>
                <w:sz w:val="22"/>
                <w:szCs w:val="22"/>
              </w:rPr>
            </w:pPr>
          </w:p>
          <w:p w:rsidR="00836C49" w:rsidRDefault="00836C49" w:rsidP="00866207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3F025E" w:rsidP="003F02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567,616</w:t>
            </w:r>
          </w:p>
        </w:tc>
      </w:tr>
      <w:tr w:rsidR="000E5338" w:rsidRPr="00D12644" w:rsidTr="00B5128C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6207" w:rsidRPr="002D2041" w:rsidRDefault="00866207" w:rsidP="0088632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836C49" w:rsidRPr="002D2041" w:rsidRDefault="00836C49" w:rsidP="0088632A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836C49" w:rsidRPr="002D2041" w:rsidRDefault="002D2041" w:rsidP="0088632A">
            <w:pPr>
              <w:jc w:val="right"/>
              <w:rPr>
                <w:color w:val="0070C0"/>
                <w:sz w:val="22"/>
                <w:szCs w:val="22"/>
              </w:rPr>
            </w:pPr>
            <w:r w:rsidRPr="002D2041">
              <w:rPr>
                <w:color w:val="0070C0"/>
                <w:sz w:val="22"/>
                <w:szCs w:val="22"/>
              </w:rPr>
              <w:t>967,711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Default="00FA74FF" w:rsidP="0088632A">
            <w:pPr>
              <w:jc w:val="right"/>
              <w:rPr>
                <w:sz w:val="22"/>
                <w:szCs w:val="22"/>
              </w:rPr>
            </w:pPr>
          </w:p>
          <w:p w:rsidR="00FA74FF" w:rsidRDefault="00FA74FF" w:rsidP="0088632A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FA74FF" w:rsidP="00FA74F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550,281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BF705B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BF705B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3F025E" w:rsidP="009141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567,616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632A" w:rsidRPr="002D2041" w:rsidRDefault="0088632A" w:rsidP="00AC65BE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263ADD" w:rsidRPr="002D2041" w:rsidRDefault="002D2041" w:rsidP="0088632A">
            <w:pPr>
              <w:jc w:val="right"/>
              <w:rPr>
                <w:color w:val="0070C0"/>
                <w:sz w:val="22"/>
                <w:szCs w:val="22"/>
              </w:rPr>
            </w:pPr>
            <w:r w:rsidRPr="002D2041">
              <w:rPr>
                <w:color w:val="0070C0"/>
                <w:sz w:val="22"/>
                <w:szCs w:val="22"/>
              </w:rPr>
              <w:t>961,510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BF705B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FA74FF" w:rsidP="00BF70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544,080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BF705B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FA74FF" w:rsidP="00BF70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561,415</w:t>
            </w:r>
          </w:p>
        </w:tc>
      </w:tr>
      <w:tr w:rsidR="000E5338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2D2041" w:rsidRDefault="002D2041" w:rsidP="0088632A">
            <w:pPr>
              <w:jc w:val="right"/>
              <w:rPr>
                <w:color w:val="0070C0"/>
                <w:sz w:val="22"/>
                <w:szCs w:val="22"/>
              </w:rPr>
            </w:pPr>
            <w:r w:rsidRPr="002D2041">
              <w:rPr>
                <w:color w:val="0070C0"/>
                <w:sz w:val="22"/>
                <w:szCs w:val="22"/>
              </w:rPr>
              <w:t>961,510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FA74FF" w:rsidP="008863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544,080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FA74FF" w:rsidP="00F54A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561,415</w:t>
            </w:r>
          </w:p>
        </w:tc>
      </w:tr>
      <w:tr w:rsidR="00034E1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34E1B" w:rsidRDefault="00034E1B" w:rsidP="00AC65BE">
            <w:pPr>
              <w:rPr>
                <w:bCs/>
                <w:sz w:val="22"/>
                <w:szCs w:val="22"/>
              </w:rPr>
            </w:pPr>
            <w:r w:rsidRPr="00034E1B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034E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D12644" w:rsidRDefault="00034E1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8D210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549A" w:rsidRDefault="00F1549A" w:rsidP="0088632A">
            <w:pPr>
              <w:jc w:val="right"/>
              <w:rPr>
                <w:sz w:val="22"/>
                <w:szCs w:val="22"/>
              </w:rPr>
            </w:pPr>
          </w:p>
          <w:p w:rsidR="00034E1B" w:rsidRPr="00D12644" w:rsidRDefault="00FA74FF" w:rsidP="00EC56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</w:t>
            </w:r>
            <w:r w:rsidR="00EC56DF">
              <w:rPr>
                <w:sz w:val="22"/>
                <w:szCs w:val="22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Default="00F1549A" w:rsidP="0088632A">
            <w:pPr>
              <w:jc w:val="right"/>
              <w:rPr>
                <w:sz w:val="22"/>
                <w:szCs w:val="22"/>
              </w:rPr>
            </w:pPr>
          </w:p>
          <w:p w:rsidR="00034E1B" w:rsidRPr="00D12644" w:rsidRDefault="00FA74FF" w:rsidP="008863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Default="00F1549A" w:rsidP="00F54A3B">
            <w:pPr>
              <w:jc w:val="right"/>
              <w:rPr>
                <w:sz w:val="22"/>
                <w:szCs w:val="22"/>
              </w:rPr>
            </w:pPr>
          </w:p>
          <w:p w:rsidR="00034E1B" w:rsidRPr="00D12644" w:rsidRDefault="00FA74FF" w:rsidP="00F54A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6,201</w:t>
            </w:r>
          </w:p>
        </w:tc>
      </w:tr>
      <w:tr w:rsidR="00034E1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34E1B" w:rsidRDefault="00034E1B" w:rsidP="00AC65BE">
            <w:pPr>
              <w:rPr>
                <w:bCs/>
                <w:sz w:val="22"/>
                <w:szCs w:val="22"/>
              </w:rPr>
            </w:pPr>
            <w:r w:rsidRPr="00034E1B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D12644" w:rsidRDefault="00034E1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8D210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8D210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4E1B" w:rsidRPr="00D12644" w:rsidRDefault="00FA74FF" w:rsidP="00EC56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</w:t>
            </w:r>
            <w:r w:rsidR="00EC56DF">
              <w:rPr>
                <w:sz w:val="22"/>
                <w:szCs w:val="22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D12644" w:rsidRDefault="00FA74FF" w:rsidP="008863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D12644" w:rsidRDefault="00FA74FF" w:rsidP="00F54A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6,201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C1E65" w:rsidRDefault="002C1E65" w:rsidP="00AC65BE">
            <w:pPr>
              <w:rPr>
                <w:sz w:val="22"/>
                <w:szCs w:val="22"/>
              </w:rPr>
            </w:pPr>
            <w:r w:rsidRPr="002C1E65">
              <w:rPr>
                <w:sz w:val="22"/>
                <w:szCs w:val="22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8D2104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787F57" w:rsidRDefault="008D210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8D210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8D210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</w:t>
            </w:r>
            <w:r w:rsidR="004B4A08">
              <w:rPr>
                <w:sz w:val="22"/>
                <w:szCs w:val="22"/>
              </w:rPr>
              <w:t>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BC000A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24A2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2C1E65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24A2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2C1E65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24A2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2C1E65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BC000A" w:rsidP="00AC65BE">
            <w:pPr>
              <w:rPr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787F57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88632A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88632A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8D2104" w:rsidP="00F54A3B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F54A3B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F54A3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787F57" w:rsidRDefault="002A50AE" w:rsidP="0088632A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2A50AE" w:rsidP="0088632A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2A50AE" w:rsidP="00F54A3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787F57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88632A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88632A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8D2104" w:rsidP="00F54A3B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F54A3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Муниципальная программа «Обеспечение общественного порядка и противодействие преступности в</w:t>
            </w:r>
            <w:r w:rsidRPr="00581266">
              <w:rPr>
                <w:b/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9A1724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5645A8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7F5D9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7F5D9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7F5D90">
              <w:rPr>
                <w:b/>
                <w:sz w:val="22"/>
                <w:szCs w:val="22"/>
              </w:rPr>
              <w:t>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24A23" w:rsidP="00AC65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«</w:t>
            </w:r>
            <w:r w:rsidR="00263ADD" w:rsidRPr="00581266">
              <w:rPr>
                <w:b/>
                <w:bCs/>
                <w:sz w:val="22"/>
                <w:szCs w:val="22"/>
              </w:rPr>
              <w:t xml:space="preserve">Профилактика правонарушений и экстремистской деятельности 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="00263ADD"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5645A8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7F5D9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7F5D9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7F5D90">
              <w:rPr>
                <w:b/>
                <w:sz w:val="22"/>
                <w:szCs w:val="22"/>
              </w:rPr>
              <w:t>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«Формирование у жителей </w:t>
            </w:r>
            <w:r w:rsidRPr="00581266">
              <w:rPr>
                <w:b/>
                <w:i/>
                <w:sz w:val="22"/>
                <w:szCs w:val="22"/>
              </w:rPr>
              <w:t xml:space="preserve">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7F5D90" w:rsidRDefault="005645A8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  <w:r w:rsidR="007F5D90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  <w:r w:rsidR="007F5D90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  <w:r w:rsidR="007F5D90">
              <w:rPr>
                <w:i/>
                <w:sz w:val="22"/>
                <w:szCs w:val="22"/>
              </w:rPr>
              <w:t>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45450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F5D90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F5D90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F5D90">
              <w:rPr>
                <w:sz w:val="22"/>
                <w:szCs w:val="22"/>
              </w:rPr>
              <w:t>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D12644" w:rsidRDefault="00263ADD" w:rsidP="00AC65BE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5645A8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Default="0070579B" w:rsidP="00045450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5645A8" w:rsidP="0004545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Default="0070579B" w:rsidP="00045450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5645A8" w:rsidP="0004545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D12644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5F6D4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81266" w:rsidRDefault="005F6D49" w:rsidP="00AC65BE">
            <w:pPr>
              <w:rPr>
                <w:bCs/>
                <w:sz w:val="22"/>
                <w:szCs w:val="22"/>
              </w:rPr>
            </w:pPr>
            <w:r w:rsidRPr="00224A23">
              <w:rPr>
                <w:b/>
                <w:bCs/>
                <w:sz w:val="22"/>
                <w:szCs w:val="22"/>
              </w:rPr>
              <w:t>Подпрограмма «Антинаркотическая программа Русско-Камешкирского сельсовета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5F6D49" w:rsidRDefault="005F6D4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D49" w:rsidRDefault="005F6D49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5F6D49" w:rsidRDefault="005645A8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70579B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Default="005F6D49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5F6D49" w:rsidRDefault="005645A8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70579B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Default="005F6D49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70579B" w:rsidRDefault="0070579B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70579B" w:rsidRDefault="0070579B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5F6D49" w:rsidRDefault="005645A8" w:rsidP="009B671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70579B">
              <w:rPr>
                <w:b/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E836C6" w:rsidP="00AC65BE">
            <w:pPr>
              <w:rPr>
                <w:bCs/>
                <w:i/>
                <w:sz w:val="22"/>
                <w:szCs w:val="22"/>
              </w:rPr>
            </w:pPr>
            <w:r w:rsidRPr="00E836C6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B2E9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E836C6" w:rsidRDefault="00224A23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224A2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70579B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C25431" w:rsidRPr="0070579B" w:rsidRDefault="005645A8" w:rsidP="0070579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="0070579B"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224A2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E836C6" w:rsidRDefault="005645A8" w:rsidP="003A68C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224A23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E836C6" w:rsidRDefault="005645A8" w:rsidP="009B671D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E836C6" w:rsidP="00AC65BE">
            <w:pPr>
              <w:rPr>
                <w:bCs/>
                <w:sz w:val="22"/>
                <w:szCs w:val="22"/>
              </w:rPr>
            </w:pPr>
            <w:r w:rsidRPr="00E836C6">
              <w:rPr>
                <w:bCs/>
                <w:sz w:val="22"/>
                <w:szCs w:val="22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224A23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0579B"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0579B"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5645A8" w:rsidP="00C254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70579B" w:rsidRDefault="0070579B" w:rsidP="003A68C9">
            <w:pPr>
              <w:jc w:val="right"/>
              <w:rPr>
                <w:sz w:val="22"/>
                <w:szCs w:val="22"/>
              </w:rPr>
            </w:pPr>
          </w:p>
          <w:p w:rsidR="0070579B" w:rsidRDefault="005645A8" w:rsidP="007057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5645A8" w:rsidP="00C254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CB2E99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5F6D4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81266" w:rsidRDefault="005F6D49" w:rsidP="00AC65BE">
            <w:pPr>
              <w:rPr>
                <w:bCs/>
                <w:sz w:val="22"/>
                <w:szCs w:val="22"/>
              </w:rPr>
            </w:pPr>
            <w:r w:rsidRPr="00CB2E99">
              <w:rPr>
                <w:b/>
                <w:bCs/>
                <w:sz w:val="22"/>
                <w:szCs w:val="22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5F6D49" w:rsidRDefault="005F6D4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5F6D49" w:rsidRPr="003E36A5" w:rsidRDefault="005645A8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5F6D49" w:rsidRPr="003E36A5" w:rsidRDefault="005645A8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9B671D">
            <w:pPr>
              <w:jc w:val="right"/>
              <w:rPr>
                <w:sz w:val="22"/>
                <w:szCs w:val="22"/>
              </w:rPr>
            </w:pPr>
          </w:p>
          <w:p w:rsidR="003E36A5" w:rsidRDefault="003E36A5" w:rsidP="009B671D">
            <w:pPr>
              <w:jc w:val="right"/>
              <w:rPr>
                <w:sz w:val="22"/>
                <w:szCs w:val="22"/>
              </w:rPr>
            </w:pPr>
          </w:p>
          <w:p w:rsidR="003E36A5" w:rsidRDefault="003E36A5" w:rsidP="009B671D">
            <w:pPr>
              <w:jc w:val="right"/>
              <w:rPr>
                <w:sz w:val="22"/>
                <w:szCs w:val="22"/>
              </w:rPr>
            </w:pPr>
          </w:p>
          <w:p w:rsidR="005F6D49" w:rsidRPr="003E36A5" w:rsidRDefault="005645A8" w:rsidP="009B671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B2E99" w:rsidP="00AC65BE">
            <w:pPr>
              <w:rPr>
                <w:bCs/>
                <w:i/>
                <w:sz w:val="22"/>
                <w:szCs w:val="22"/>
              </w:rPr>
            </w:pPr>
            <w:r w:rsidRPr="00CB2E99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B2E9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25431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 w:rsidRPr="00C25431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3E36A5" w:rsidRDefault="00224A23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3E36A5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3E36A5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3E36A5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3E36A5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224A23" w:rsidRPr="003E36A5" w:rsidRDefault="005645A8" w:rsidP="003A68C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3E36A5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3E36A5" w:rsidRPr="003E36A5" w:rsidRDefault="003E36A5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224A23" w:rsidRPr="003E36A5" w:rsidRDefault="005645A8" w:rsidP="003E36A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3E36A5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3E36A5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224A23" w:rsidRPr="003E36A5" w:rsidRDefault="005645A8" w:rsidP="009B671D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0579B">
              <w:rPr>
                <w:i/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56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B2E99" w:rsidP="00AC65BE">
            <w:pPr>
              <w:rPr>
                <w:bCs/>
                <w:sz w:val="22"/>
                <w:szCs w:val="22"/>
              </w:rPr>
            </w:pPr>
            <w:r w:rsidRPr="00CB2E99">
              <w:rPr>
                <w:bCs/>
                <w:sz w:val="22"/>
                <w:szCs w:val="22"/>
              </w:rPr>
              <w:lastRenderedPageBreak/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C254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224A23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36A5"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3C" w:rsidRDefault="00777E3C" w:rsidP="00777E3C">
            <w:pPr>
              <w:jc w:val="right"/>
              <w:rPr>
                <w:sz w:val="22"/>
                <w:szCs w:val="22"/>
              </w:rPr>
            </w:pPr>
          </w:p>
          <w:p w:rsidR="00777E3C" w:rsidRDefault="005645A8" w:rsidP="00777E3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777E3C" w:rsidRDefault="00777E3C" w:rsidP="003A68C9">
            <w:pPr>
              <w:jc w:val="right"/>
              <w:rPr>
                <w:sz w:val="22"/>
                <w:szCs w:val="22"/>
              </w:rPr>
            </w:pPr>
          </w:p>
          <w:p w:rsidR="00777E3C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36A5"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777E3C" w:rsidRDefault="00777E3C" w:rsidP="003A68C9">
            <w:pPr>
              <w:jc w:val="right"/>
              <w:rPr>
                <w:sz w:val="22"/>
                <w:szCs w:val="22"/>
              </w:rPr>
            </w:pPr>
          </w:p>
          <w:p w:rsidR="00777E3C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224A23" w:rsidP="009B671D">
            <w:pPr>
              <w:jc w:val="right"/>
              <w:rPr>
                <w:sz w:val="22"/>
                <w:szCs w:val="22"/>
              </w:rPr>
            </w:pPr>
          </w:p>
          <w:p w:rsidR="00777E3C" w:rsidRDefault="00777E3C" w:rsidP="009B671D">
            <w:pPr>
              <w:jc w:val="right"/>
              <w:rPr>
                <w:sz w:val="22"/>
                <w:szCs w:val="22"/>
              </w:rPr>
            </w:pPr>
          </w:p>
          <w:p w:rsidR="00777E3C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3E36A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36A5"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36A5"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224A23" w:rsidRPr="00D12644" w:rsidTr="005645A8">
        <w:trPr>
          <w:trHeight w:val="2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CB2E99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E36A5"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0579B">
              <w:rPr>
                <w:sz w:val="22"/>
                <w:szCs w:val="22"/>
              </w:rPr>
              <w:t>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rPr>
                <w:b/>
                <w:bCs/>
                <w:sz w:val="22"/>
                <w:szCs w:val="22"/>
              </w:rPr>
            </w:pPr>
            <w:r w:rsidRPr="003E36A5">
              <w:rPr>
                <w:b/>
                <w:bCs/>
                <w:sz w:val="22"/>
                <w:szCs w:val="22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3E36A5" w:rsidRDefault="003E36A5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3E36A5" w:rsidRDefault="005645A8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3E36A5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3E36A5" w:rsidRDefault="005645A8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3E36A5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3E36A5" w:rsidRDefault="005645A8" w:rsidP="009B671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3E36A5">
              <w:rPr>
                <w:b/>
                <w:sz w:val="22"/>
                <w:szCs w:val="22"/>
              </w:rPr>
              <w:t>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rPr>
                <w:bCs/>
                <w:i/>
                <w:sz w:val="22"/>
                <w:szCs w:val="22"/>
              </w:rPr>
            </w:pPr>
            <w:r w:rsidRPr="003E7F7E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3E7F7E" w:rsidRDefault="003E36A5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36A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36A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Default="003E36A5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3E7F7E" w:rsidRDefault="005645A8" w:rsidP="003A68C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CF3373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3E7F7E" w:rsidRDefault="005645A8" w:rsidP="003A68C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CF3373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F3373" w:rsidRDefault="00CF3373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F3373" w:rsidRDefault="00CF3373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3E7F7E" w:rsidRDefault="005645A8" w:rsidP="009B671D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rPr>
                <w:bCs/>
                <w:sz w:val="22"/>
                <w:szCs w:val="22"/>
              </w:rPr>
            </w:pPr>
            <w:r w:rsidRPr="006D7044">
              <w:rPr>
                <w:bCs/>
                <w:sz w:val="22"/>
                <w:szCs w:val="22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Default="003E36A5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D7044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D7044">
              <w:rPr>
                <w:sz w:val="22"/>
                <w:szCs w:val="22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9B671D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Pr="0070579B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D7044">
              <w:rPr>
                <w:sz w:val="22"/>
                <w:szCs w:val="22"/>
              </w:rPr>
              <w:t>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D7044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3E36A5" w:rsidRPr="0070579B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D7044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3E36A5" w:rsidRPr="0070579B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6D7044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D7044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Pr="0070579B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6D7044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D7044">
              <w:rPr>
                <w:sz w:val="22"/>
                <w:szCs w:val="22"/>
              </w:rPr>
              <w:t>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70579B" w:rsidRDefault="005645A8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70579B" w:rsidRDefault="005645A8" w:rsidP="009B67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DF4192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581266" w:rsidRDefault="00DF4192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/>
                <w:bCs/>
                <w:sz w:val="22"/>
                <w:szCs w:val="22"/>
              </w:rPr>
              <w:t>Муниципальная программа «Формирование современной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192" w:rsidRPr="00DF4192" w:rsidRDefault="00DF4192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FA74FF" w:rsidRDefault="00927B91" w:rsidP="00D5188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5468,30</w:t>
            </w:r>
            <w:r w:rsidR="00D5188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FA74FF" w:rsidRDefault="00FA74FF" w:rsidP="00D51883">
            <w:pPr>
              <w:jc w:val="right"/>
              <w:rPr>
                <w:b/>
                <w:sz w:val="22"/>
                <w:szCs w:val="22"/>
              </w:rPr>
            </w:pPr>
            <w:r w:rsidRPr="00FA74FF">
              <w:rPr>
                <w:b/>
                <w:sz w:val="22"/>
                <w:szCs w:val="22"/>
              </w:rPr>
              <w:t>5252,7</w:t>
            </w:r>
            <w:r w:rsidR="00D51883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FA74FF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DF4192" w:rsidRPr="00FA74FF" w:rsidRDefault="00FA74FF" w:rsidP="00D51883">
            <w:pPr>
              <w:jc w:val="right"/>
              <w:rPr>
                <w:b/>
                <w:sz w:val="22"/>
                <w:szCs w:val="22"/>
              </w:rPr>
            </w:pPr>
            <w:r w:rsidRPr="00FA74FF">
              <w:rPr>
                <w:b/>
                <w:sz w:val="22"/>
                <w:szCs w:val="22"/>
              </w:rPr>
              <w:t>6060,60</w:t>
            </w:r>
            <w:r w:rsidR="00D51883">
              <w:rPr>
                <w:b/>
                <w:sz w:val="22"/>
                <w:szCs w:val="22"/>
              </w:rPr>
              <w:t>6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/>
                <w:bCs/>
                <w:sz w:val="22"/>
                <w:szCs w:val="22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670928" w:rsidRDefault="00E4132B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E4132B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E4132B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Default="00E4132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670928" w:rsidRDefault="00670928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FA74FF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670928" w:rsidRPr="00FA74FF" w:rsidRDefault="00927B91" w:rsidP="00D5188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5468,30</w:t>
            </w:r>
            <w:r w:rsidR="00D5188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Default="00E4132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670928" w:rsidRDefault="00670928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FA74FF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FA74FF" w:rsidRDefault="00FA74FF" w:rsidP="00D51883">
            <w:pPr>
              <w:jc w:val="right"/>
              <w:rPr>
                <w:b/>
                <w:sz w:val="22"/>
                <w:szCs w:val="22"/>
              </w:rPr>
            </w:pPr>
            <w:r w:rsidRPr="00FA74FF">
              <w:rPr>
                <w:b/>
                <w:sz w:val="22"/>
                <w:szCs w:val="22"/>
              </w:rPr>
              <w:t>5252,7</w:t>
            </w:r>
            <w:r w:rsidR="00D51883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Default="00E4132B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670928" w:rsidRDefault="00670928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FA74FF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670928" w:rsidRPr="00FA74FF" w:rsidRDefault="00FA74FF" w:rsidP="00D51883">
            <w:pPr>
              <w:jc w:val="right"/>
              <w:rPr>
                <w:b/>
                <w:sz w:val="22"/>
                <w:szCs w:val="22"/>
              </w:rPr>
            </w:pPr>
            <w:r w:rsidRPr="00FA74FF">
              <w:rPr>
                <w:b/>
                <w:sz w:val="22"/>
                <w:szCs w:val="22"/>
              </w:rPr>
              <w:t>6060,60</w:t>
            </w:r>
            <w:r w:rsidR="00D51883">
              <w:rPr>
                <w:b/>
                <w:sz w:val="22"/>
                <w:szCs w:val="22"/>
              </w:rPr>
              <w:t>6</w:t>
            </w:r>
          </w:p>
        </w:tc>
      </w:tr>
      <w:tr w:rsidR="00543D1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EC29FA" w:rsidRDefault="00543D1D" w:rsidP="00AC65BE">
            <w:pPr>
              <w:rPr>
                <w:b/>
                <w:bCs/>
                <w:sz w:val="22"/>
                <w:szCs w:val="22"/>
              </w:rPr>
            </w:pPr>
            <w:r w:rsidRPr="00543D1D">
              <w:rPr>
                <w:i/>
                <w:sz w:val="22"/>
                <w:szCs w:val="22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  <w:lang w:val="en-US"/>
              </w:rPr>
            </w:pPr>
            <w:r w:rsidRPr="006C04DD">
              <w:rPr>
                <w:i/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D1D" w:rsidRPr="006C04DD" w:rsidRDefault="00543D1D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3D1D" w:rsidRPr="006C04DD" w:rsidRDefault="00543D1D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E72F2E" w:rsidRPr="00FA74FF" w:rsidRDefault="00927B91" w:rsidP="00D51883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5468,30</w:t>
            </w:r>
            <w:r w:rsidR="00D51883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1D" w:rsidRPr="006C04DD" w:rsidRDefault="00543D1D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E72F2E" w:rsidRPr="00FA74FF" w:rsidRDefault="00FA74FF" w:rsidP="00D51883">
            <w:pPr>
              <w:jc w:val="right"/>
              <w:rPr>
                <w:i/>
                <w:sz w:val="22"/>
                <w:szCs w:val="22"/>
              </w:rPr>
            </w:pPr>
            <w:r w:rsidRPr="00FA74FF">
              <w:rPr>
                <w:i/>
                <w:sz w:val="22"/>
                <w:szCs w:val="22"/>
              </w:rPr>
              <w:t>5252,7</w:t>
            </w:r>
            <w:r w:rsidR="00D51883">
              <w:rPr>
                <w:i/>
                <w:sz w:val="22"/>
                <w:szCs w:val="22"/>
              </w:rPr>
              <w:t>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E72F2E" w:rsidRPr="00FA74FF" w:rsidRDefault="00FA74FF" w:rsidP="00D51883">
            <w:pPr>
              <w:jc w:val="right"/>
              <w:rPr>
                <w:i/>
                <w:sz w:val="22"/>
                <w:szCs w:val="22"/>
              </w:rPr>
            </w:pPr>
            <w:r w:rsidRPr="00FA74FF">
              <w:rPr>
                <w:i/>
                <w:sz w:val="22"/>
                <w:szCs w:val="22"/>
              </w:rPr>
              <w:t>6060,60</w:t>
            </w:r>
            <w:r w:rsidR="00D51883">
              <w:rPr>
                <w:i/>
                <w:sz w:val="22"/>
                <w:szCs w:val="22"/>
              </w:rPr>
              <w:t>6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rPr>
                <w:bCs/>
                <w:sz w:val="22"/>
                <w:szCs w:val="22"/>
              </w:rPr>
            </w:pPr>
            <w:r w:rsidRPr="00543D1D">
              <w:rPr>
                <w:sz w:val="22"/>
                <w:szCs w:val="22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D2259E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E4132B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Default="00E4132B" w:rsidP="003A68C9">
            <w:pPr>
              <w:jc w:val="right"/>
              <w:rPr>
                <w:sz w:val="22"/>
                <w:szCs w:val="22"/>
              </w:rPr>
            </w:pPr>
          </w:p>
          <w:p w:rsidR="00FA74FF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E72F2E" w:rsidRPr="00927B91" w:rsidRDefault="00927B91" w:rsidP="00D51883">
            <w:pPr>
              <w:jc w:val="right"/>
              <w:rPr>
                <w:sz w:val="22"/>
                <w:szCs w:val="22"/>
              </w:rPr>
            </w:pPr>
            <w:r w:rsidRPr="00927B91">
              <w:rPr>
                <w:sz w:val="22"/>
                <w:szCs w:val="22"/>
              </w:rPr>
              <w:t>5468,30</w:t>
            </w:r>
            <w:r w:rsidR="00D51883">
              <w:rPr>
                <w:sz w:val="22"/>
                <w:szCs w:val="22"/>
              </w:rPr>
              <w:t>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E72F2E" w:rsidRDefault="00E72F2E" w:rsidP="003A68C9">
            <w:pPr>
              <w:jc w:val="right"/>
              <w:rPr>
                <w:sz w:val="22"/>
                <w:szCs w:val="22"/>
              </w:rPr>
            </w:pPr>
          </w:p>
          <w:p w:rsidR="00E72F2E" w:rsidRPr="006C04DD" w:rsidRDefault="00FA74FF" w:rsidP="00D5188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5252,7</w:t>
            </w:r>
            <w:r w:rsidR="00D51883">
              <w:rPr>
                <w:sz w:val="22"/>
                <w:szCs w:val="22"/>
              </w:rPr>
              <w:t>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A5" w:rsidRDefault="00D023A5" w:rsidP="009B671D">
            <w:pPr>
              <w:jc w:val="right"/>
              <w:rPr>
                <w:sz w:val="22"/>
                <w:szCs w:val="22"/>
              </w:rPr>
            </w:pPr>
          </w:p>
          <w:p w:rsidR="00FA74FF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E72F2E" w:rsidRPr="00C25431" w:rsidRDefault="00FA74FF" w:rsidP="00D5188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6060,60</w:t>
            </w:r>
            <w:r w:rsidR="00D51883">
              <w:rPr>
                <w:sz w:val="22"/>
                <w:szCs w:val="22"/>
              </w:rPr>
              <w:t>6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D2259E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FA74FF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C25431" w:rsidRDefault="00927B91" w:rsidP="00D51883">
            <w:pPr>
              <w:jc w:val="right"/>
              <w:rPr>
                <w:sz w:val="22"/>
                <w:szCs w:val="22"/>
              </w:rPr>
            </w:pPr>
            <w:r w:rsidRPr="00927B91">
              <w:rPr>
                <w:sz w:val="22"/>
                <w:szCs w:val="22"/>
              </w:rPr>
              <w:t>5468,30</w:t>
            </w:r>
            <w:r w:rsidR="00D51883">
              <w:rPr>
                <w:sz w:val="22"/>
                <w:szCs w:val="22"/>
              </w:rPr>
              <w:t>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670928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C25431" w:rsidRDefault="00FA74FF" w:rsidP="00D5188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5252,7</w:t>
            </w:r>
            <w:r w:rsidR="00D51883">
              <w:rPr>
                <w:sz w:val="22"/>
                <w:szCs w:val="22"/>
              </w:rPr>
              <w:t>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Default="00FA74FF" w:rsidP="00FA74FF">
            <w:pPr>
              <w:jc w:val="right"/>
              <w:rPr>
                <w:sz w:val="22"/>
                <w:szCs w:val="22"/>
              </w:rPr>
            </w:pPr>
          </w:p>
          <w:p w:rsidR="00FA74FF" w:rsidRDefault="00FA74FF" w:rsidP="00FA74FF">
            <w:pPr>
              <w:jc w:val="right"/>
              <w:rPr>
                <w:sz w:val="22"/>
                <w:szCs w:val="22"/>
              </w:rPr>
            </w:pPr>
          </w:p>
          <w:p w:rsidR="00E4132B" w:rsidRPr="00C25431" w:rsidRDefault="00FA74FF" w:rsidP="00D5188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6060,60</w:t>
            </w:r>
            <w:r w:rsidR="00D51883">
              <w:rPr>
                <w:sz w:val="22"/>
                <w:szCs w:val="22"/>
              </w:rPr>
              <w:t>6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D2259E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927B91" w:rsidRDefault="00927B91" w:rsidP="00FA74FF">
            <w:pPr>
              <w:jc w:val="right"/>
              <w:rPr>
                <w:sz w:val="22"/>
                <w:szCs w:val="22"/>
              </w:rPr>
            </w:pPr>
          </w:p>
          <w:p w:rsidR="00E4132B" w:rsidRPr="00C25431" w:rsidRDefault="00927B91" w:rsidP="00D51883">
            <w:pPr>
              <w:jc w:val="right"/>
              <w:rPr>
                <w:sz w:val="22"/>
                <w:szCs w:val="22"/>
              </w:rPr>
            </w:pPr>
            <w:r w:rsidRPr="00927B91">
              <w:rPr>
                <w:sz w:val="22"/>
                <w:szCs w:val="22"/>
              </w:rPr>
              <w:t>5468,30</w:t>
            </w:r>
            <w:r w:rsidR="00D51883">
              <w:rPr>
                <w:sz w:val="22"/>
                <w:szCs w:val="22"/>
              </w:rPr>
              <w:t>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670928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C25431" w:rsidRDefault="00FA74FF" w:rsidP="00D5188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5252,7</w:t>
            </w:r>
            <w:r w:rsidR="00D51883">
              <w:rPr>
                <w:sz w:val="22"/>
                <w:szCs w:val="22"/>
              </w:rPr>
              <w:t>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Default="00670928" w:rsidP="009B671D">
            <w:pPr>
              <w:jc w:val="right"/>
              <w:rPr>
                <w:sz w:val="22"/>
                <w:szCs w:val="22"/>
              </w:rPr>
            </w:pPr>
          </w:p>
          <w:p w:rsidR="00670928" w:rsidRDefault="00670928" w:rsidP="009B671D">
            <w:pPr>
              <w:jc w:val="right"/>
              <w:rPr>
                <w:sz w:val="22"/>
                <w:szCs w:val="22"/>
              </w:rPr>
            </w:pPr>
          </w:p>
          <w:p w:rsidR="00E4132B" w:rsidRPr="00C25431" w:rsidRDefault="00FA74FF" w:rsidP="00D5188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6060,60</w:t>
            </w:r>
            <w:r w:rsidR="00D51883">
              <w:rPr>
                <w:sz w:val="22"/>
                <w:szCs w:val="22"/>
              </w:rPr>
              <w:t>6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D2259E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Default="00FA74FF" w:rsidP="00FA74FF">
            <w:pPr>
              <w:jc w:val="right"/>
              <w:rPr>
                <w:sz w:val="22"/>
                <w:szCs w:val="22"/>
              </w:rPr>
            </w:pPr>
          </w:p>
          <w:p w:rsidR="00927B91" w:rsidRPr="00C25431" w:rsidRDefault="00927B91" w:rsidP="00D51883">
            <w:pPr>
              <w:jc w:val="right"/>
              <w:rPr>
                <w:sz w:val="22"/>
                <w:szCs w:val="22"/>
              </w:rPr>
            </w:pPr>
            <w:r w:rsidRPr="00927B91">
              <w:rPr>
                <w:sz w:val="22"/>
                <w:szCs w:val="22"/>
              </w:rPr>
              <w:t>5468,30</w:t>
            </w:r>
            <w:r w:rsidR="00D51883">
              <w:rPr>
                <w:sz w:val="22"/>
                <w:szCs w:val="22"/>
              </w:rPr>
              <w:t>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Default="00442EB4" w:rsidP="004F378B">
            <w:pPr>
              <w:jc w:val="center"/>
              <w:rPr>
                <w:sz w:val="22"/>
                <w:szCs w:val="22"/>
              </w:rPr>
            </w:pPr>
          </w:p>
          <w:p w:rsidR="004F378B" w:rsidRPr="00C25431" w:rsidRDefault="00FA74FF" w:rsidP="00D5188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5252,7</w:t>
            </w:r>
            <w:r w:rsidR="00D51883">
              <w:rPr>
                <w:sz w:val="22"/>
                <w:szCs w:val="22"/>
              </w:rPr>
              <w:t>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Default="00442EB4" w:rsidP="00AA78EC">
            <w:pPr>
              <w:jc w:val="right"/>
              <w:rPr>
                <w:sz w:val="22"/>
                <w:szCs w:val="22"/>
              </w:rPr>
            </w:pPr>
          </w:p>
          <w:p w:rsidR="004F378B" w:rsidRPr="00C25431" w:rsidRDefault="00FA74FF" w:rsidP="00D5188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6060,60</w:t>
            </w:r>
            <w:r w:rsidR="00D51883">
              <w:rPr>
                <w:sz w:val="22"/>
                <w:szCs w:val="22"/>
              </w:rPr>
              <w:t>6</w:t>
            </w:r>
          </w:p>
        </w:tc>
      </w:tr>
      <w:tr w:rsidR="0067092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D2259E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0928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Pr="00C25431" w:rsidRDefault="00927B91" w:rsidP="00D51883">
            <w:pPr>
              <w:jc w:val="right"/>
              <w:rPr>
                <w:sz w:val="22"/>
                <w:szCs w:val="22"/>
              </w:rPr>
            </w:pPr>
            <w:r w:rsidRPr="00927B91">
              <w:rPr>
                <w:sz w:val="22"/>
                <w:szCs w:val="22"/>
              </w:rPr>
              <w:t>5468,30</w:t>
            </w:r>
            <w:r w:rsidR="00D51883">
              <w:rPr>
                <w:sz w:val="22"/>
                <w:szCs w:val="22"/>
              </w:rPr>
              <w:t>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C25431" w:rsidRDefault="00FA74FF" w:rsidP="00D5188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5252,7</w:t>
            </w:r>
            <w:r w:rsidR="00D51883">
              <w:rPr>
                <w:sz w:val="22"/>
                <w:szCs w:val="22"/>
              </w:rPr>
              <w:t>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C25431" w:rsidRDefault="00FA74FF" w:rsidP="00D5188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6060,60</w:t>
            </w:r>
            <w:r w:rsidR="00D51883">
              <w:rPr>
                <w:sz w:val="22"/>
                <w:szCs w:val="22"/>
              </w:rPr>
              <w:t>6</w:t>
            </w:r>
          </w:p>
        </w:tc>
      </w:tr>
      <w:tr w:rsidR="00B35D2A" w:rsidRPr="00D12644" w:rsidTr="00770DC9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rPr>
                <w:b/>
                <w:bCs/>
                <w:sz w:val="22"/>
                <w:szCs w:val="22"/>
              </w:rPr>
            </w:pPr>
            <w:r w:rsidRPr="00AA78EC">
              <w:rPr>
                <w:b/>
                <w:bCs/>
                <w:sz w:val="22"/>
                <w:szCs w:val="22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5D2A" w:rsidRPr="00AA78EC" w:rsidRDefault="00B35D2A" w:rsidP="00B35D2A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5D2A" w:rsidRPr="007701EE" w:rsidRDefault="007701EE" w:rsidP="00B35D2A">
            <w:pPr>
              <w:jc w:val="right"/>
              <w:rPr>
                <w:b/>
                <w:color w:val="0070C0"/>
                <w:sz w:val="22"/>
                <w:szCs w:val="22"/>
              </w:rPr>
            </w:pPr>
            <w:r w:rsidRPr="007701EE">
              <w:rPr>
                <w:b/>
                <w:color w:val="0070C0"/>
                <w:sz w:val="22"/>
                <w:szCs w:val="22"/>
              </w:rPr>
              <w:t>423,801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2A" w:rsidRDefault="00B35D2A" w:rsidP="00B35D2A">
            <w:pPr>
              <w:jc w:val="right"/>
              <w:rPr>
                <w:b/>
                <w:sz w:val="22"/>
                <w:szCs w:val="22"/>
              </w:rPr>
            </w:pPr>
          </w:p>
          <w:p w:rsidR="00B35D2A" w:rsidRDefault="00B35D2A" w:rsidP="00B35D2A">
            <w:pPr>
              <w:jc w:val="right"/>
              <w:rPr>
                <w:b/>
                <w:sz w:val="22"/>
                <w:szCs w:val="22"/>
              </w:rPr>
            </w:pPr>
          </w:p>
          <w:p w:rsidR="00B35D2A" w:rsidRDefault="00B35D2A" w:rsidP="00B35D2A">
            <w:pPr>
              <w:jc w:val="right"/>
              <w:rPr>
                <w:b/>
                <w:sz w:val="22"/>
                <w:szCs w:val="22"/>
              </w:rPr>
            </w:pPr>
          </w:p>
          <w:p w:rsidR="00B35D2A" w:rsidRDefault="00B35D2A" w:rsidP="00B35D2A">
            <w:pPr>
              <w:jc w:val="right"/>
              <w:rPr>
                <w:b/>
                <w:sz w:val="22"/>
                <w:szCs w:val="22"/>
              </w:rPr>
            </w:pPr>
          </w:p>
          <w:p w:rsidR="00B35D2A" w:rsidRPr="00AA78EC" w:rsidRDefault="00B35D2A" w:rsidP="00B35D2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2A" w:rsidRDefault="00B35D2A" w:rsidP="00B35D2A">
            <w:pPr>
              <w:jc w:val="right"/>
              <w:rPr>
                <w:b/>
                <w:sz w:val="22"/>
                <w:szCs w:val="22"/>
              </w:rPr>
            </w:pPr>
          </w:p>
          <w:p w:rsidR="00B35D2A" w:rsidRDefault="00B35D2A" w:rsidP="00B35D2A">
            <w:pPr>
              <w:jc w:val="right"/>
              <w:rPr>
                <w:b/>
                <w:sz w:val="22"/>
                <w:szCs w:val="22"/>
              </w:rPr>
            </w:pPr>
          </w:p>
          <w:p w:rsidR="00B35D2A" w:rsidRDefault="00B35D2A" w:rsidP="00B35D2A">
            <w:pPr>
              <w:jc w:val="right"/>
              <w:rPr>
                <w:b/>
                <w:sz w:val="22"/>
                <w:szCs w:val="22"/>
              </w:rPr>
            </w:pPr>
          </w:p>
          <w:p w:rsidR="00B35D2A" w:rsidRDefault="00B35D2A" w:rsidP="00B35D2A">
            <w:pPr>
              <w:jc w:val="right"/>
              <w:rPr>
                <w:b/>
                <w:sz w:val="22"/>
                <w:szCs w:val="22"/>
              </w:rPr>
            </w:pPr>
          </w:p>
          <w:p w:rsidR="00B35D2A" w:rsidRPr="00AA78EC" w:rsidRDefault="00B35D2A" w:rsidP="00B35D2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35D2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rPr>
                <w:b/>
                <w:bCs/>
                <w:sz w:val="22"/>
                <w:szCs w:val="22"/>
              </w:rPr>
            </w:pPr>
            <w:r w:rsidRPr="00AA78EC">
              <w:rPr>
                <w:b/>
                <w:bCs/>
                <w:sz w:val="22"/>
                <w:szCs w:val="22"/>
              </w:rPr>
              <w:t xml:space="preserve">Подпрограмма «Создание и развитие </w:t>
            </w:r>
            <w:r w:rsidRPr="00AA78EC">
              <w:rPr>
                <w:b/>
                <w:bCs/>
                <w:sz w:val="22"/>
                <w:szCs w:val="22"/>
              </w:rPr>
              <w:lastRenderedPageBreak/>
              <w:t>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5D2A" w:rsidRPr="00AA78EC" w:rsidRDefault="00B35D2A" w:rsidP="00B35D2A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5D2A" w:rsidRPr="007701EE" w:rsidRDefault="00B35D2A" w:rsidP="00B35D2A">
            <w:pPr>
              <w:jc w:val="right"/>
              <w:rPr>
                <w:b/>
                <w:color w:val="0070C0"/>
                <w:sz w:val="22"/>
                <w:szCs w:val="22"/>
              </w:rPr>
            </w:pPr>
          </w:p>
          <w:p w:rsidR="00B35D2A" w:rsidRPr="007701EE" w:rsidRDefault="00B35D2A" w:rsidP="00B35D2A">
            <w:pPr>
              <w:jc w:val="right"/>
              <w:rPr>
                <w:b/>
                <w:color w:val="0070C0"/>
                <w:sz w:val="22"/>
                <w:szCs w:val="22"/>
              </w:rPr>
            </w:pPr>
          </w:p>
          <w:p w:rsidR="00B35D2A" w:rsidRPr="007701EE" w:rsidRDefault="007701EE" w:rsidP="00B35D2A">
            <w:pPr>
              <w:jc w:val="right"/>
              <w:rPr>
                <w:b/>
                <w:color w:val="0070C0"/>
                <w:sz w:val="22"/>
                <w:szCs w:val="22"/>
              </w:rPr>
            </w:pPr>
            <w:r w:rsidRPr="007701EE">
              <w:rPr>
                <w:b/>
                <w:color w:val="0070C0"/>
                <w:sz w:val="22"/>
                <w:szCs w:val="22"/>
              </w:rPr>
              <w:t>423,801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2A" w:rsidRDefault="00B35D2A" w:rsidP="00B35D2A">
            <w:pPr>
              <w:jc w:val="right"/>
              <w:rPr>
                <w:b/>
                <w:sz w:val="22"/>
                <w:szCs w:val="22"/>
              </w:rPr>
            </w:pPr>
          </w:p>
          <w:p w:rsidR="00B35D2A" w:rsidRDefault="00B35D2A" w:rsidP="00B35D2A">
            <w:pPr>
              <w:jc w:val="right"/>
              <w:rPr>
                <w:b/>
                <w:sz w:val="22"/>
                <w:szCs w:val="22"/>
              </w:rPr>
            </w:pPr>
          </w:p>
          <w:p w:rsidR="00B35D2A" w:rsidRPr="00AA78EC" w:rsidRDefault="00B35D2A" w:rsidP="00B35D2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2A" w:rsidRDefault="00B35D2A" w:rsidP="00B35D2A">
            <w:pPr>
              <w:jc w:val="right"/>
              <w:rPr>
                <w:b/>
                <w:sz w:val="22"/>
                <w:szCs w:val="22"/>
              </w:rPr>
            </w:pPr>
          </w:p>
          <w:p w:rsidR="00B35D2A" w:rsidRDefault="00B35D2A" w:rsidP="00B35D2A">
            <w:pPr>
              <w:jc w:val="right"/>
              <w:rPr>
                <w:b/>
                <w:sz w:val="22"/>
                <w:szCs w:val="22"/>
              </w:rPr>
            </w:pPr>
          </w:p>
          <w:p w:rsidR="00B35D2A" w:rsidRPr="00AA78EC" w:rsidRDefault="00B35D2A" w:rsidP="00B35D2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35D2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rPr>
                <w:bCs/>
                <w:i/>
                <w:sz w:val="22"/>
                <w:szCs w:val="22"/>
              </w:rPr>
            </w:pPr>
            <w:r w:rsidRPr="00AA78EC">
              <w:rPr>
                <w:bCs/>
                <w:i/>
                <w:sz w:val="22"/>
                <w:szCs w:val="22"/>
              </w:rPr>
              <w:lastRenderedPageBreak/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jc w:val="center"/>
              <w:rPr>
                <w:i/>
                <w:sz w:val="22"/>
                <w:szCs w:val="22"/>
              </w:rPr>
            </w:pPr>
            <w:r w:rsidRPr="00AA78EC">
              <w:rPr>
                <w:i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jc w:val="center"/>
              <w:rPr>
                <w:i/>
                <w:sz w:val="22"/>
                <w:szCs w:val="22"/>
              </w:rPr>
            </w:pPr>
            <w:r w:rsidRPr="00AA78EC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jc w:val="center"/>
              <w:rPr>
                <w:i/>
                <w:sz w:val="22"/>
                <w:szCs w:val="22"/>
              </w:rPr>
            </w:pPr>
            <w:r w:rsidRPr="00AA78EC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jc w:val="center"/>
              <w:rPr>
                <w:i/>
                <w:sz w:val="22"/>
                <w:szCs w:val="22"/>
              </w:rPr>
            </w:pPr>
            <w:r w:rsidRPr="00AA78EC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5D2A" w:rsidRPr="00AA78EC" w:rsidRDefault="00B35D2A" w:rsidP="00B35D2A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D2A" w:rsidRPr="00AA78EC" w:rsidRDefault="00B35D2A" w:rsidP="00B35D2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5D2A" w:rsidRPr="007701EE" w:rsidRDefault="00B35D2A" w:rsidP="00B35D2A">
            <w:pPr>
              <w:jc w:val="right"/>
              <w:rPr>
                <w:b/>
                <w:color w:val="0070C0"/>
                <w:sz w:val="22"/>
                <w:szCs w:val="22"/>
              </w:rPr>
            </w:pPr>
          </w:p>
          <w:p w:rsidR="00B35D2A" w:rsidRPr="007701EE" w:rsidRDefault="00B35D2A" w:rsidP="00B35D2A">
            <w:pPr>
              <w:jc w:val="right"/>
              <w:rPr>
                <w:b/>
                <w:color w:val="0070C0"/>
                <w:sz w:val="22"/>
                <w:szCs w:val="22"/>
              </w:rPr>
            </w:pPr>
          </w:p>
          <w:p w:rsidR="00B35D2A" w:rsidRPr="007701EE" w:rsidRDefault="00B35D2A" w:rsidP="00B35D2A">
            <w:pPr>
              <w:jc w:val="right"/>
              <w:rPr>
                <w:b/>
                <w:color w:val="0070C0"/>
                <w:sz w:val="22"/>
                <w:szCs w:val="22"/>
              </w:rPr>
            </w:pPr>
          </w:p>
          <w:p w:rsidR="00B35D2A" w:rsidRPr="007701EE" w:rsidRDefault="007701EE" w:rsidP="00B35D2A">
            <w:pPr>
              <w:jc w:val="right"/>
              <w:rPr>
                <w:i/>
                <w:color w:val="0070C0"/>
                <w:sz w:val="22"/>
                <w:szCs w:val="22"/>
              </w:rPr>
            </w:pPr>
            <w:r w:rsidRPr="007701EE">
              <w:rPr>
                <w:i/>
                <w:color w:val="0070C0"/>
                <w:sz w:val="22"/>
                <w:szCs w:val="22"/>
              </w:rPr>
              <w:t>423,801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2A" w:rsidRDefault="00B35D2A" w:rsidP="00B35D2A">
            <w:pPr>
              <w:jc w:val="right"/>
              <w:rPr>
                <w:b/>
                <w:sz w:val="22"/>
                <w:szCs w:val="22"/>
              </w:rPr>
            </w:pPr>
          </w:p>
          <w:p w:rsidR="00B35D2A" w:rsidRDefault="00B35D2A" w:rsidP="00B35D2A">
            <w:pPr>
              <w:jc w:val="right"/>
              <w:rPr>
                <w:b/>
                <w:sz w:val="22"/>
                <w:szCs w:val="22"/>
              </w:rPr>
            </w:pPr>
          </w:p>
          <w:p w:rsidR="00B35D2A" w:rsidRDefault="00B35D2A" w:rsidP="00B35D2A">
            <w:pPr>
              <w:jc w:val="right"/>
              <w:rPr>
                <w:b/>
                <w:sz w:val="22"/>
                <w:szCs w:val="22"/>
              </w:rPr>
            </w:pPr>
          </w:p>
          <w:p w:rsidR="00B35D2A" w:rsidRPr="00AA78EC" w:rsidRDefault="00B35D2A" w:rsidP="00B35D2A">
            <w:pPr>
              <w:jc w:val="right"/>
              <w:rPr>
                <w:i/>
                <w:sz w:val="22"/>
                <w:szCs w:val="22"/>
              </w:rPr>
            </w:pPr>
            <w:r w:rsidRPr="00AA78EC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2A" w:rsidRDefault="00B35D2A" w:rsidP="00B35D2A">
            <w:pPr>
              <w:jc w:val="right"/>
              <w:rPr>
                <w:b/>
                <w:sz w:val="22"/>
                <w:szCs w:val="22"/>
              </w:rPr>
            </w:pPr>
          </w:p>
          <w:p w:rsidR="00B35D2A" w:rsidRDefault="00B35D2A" w:rsidP="00B35D2A">
            <w:pPr>
              <w:jc w:val="right"/>
              <w:rPr>
                <w:b/>
                <w:sz w:val="22"/>
                <w:szCs w:val="22"/>
              </w:rPr>
            </w:pPr>
          </w:p>
          <w:p w:rsidR="00B35D2A" w:rsidRDefault="00B35D2A" w:rsidP="00B35D2A">
            <w:pPr>
              <w:jc w:val="right"/>
              <w:rPr>
                <w:b/>
                <w:sz w:val="22"/>
                <w:szCs w:val="22"/>
              </w:rPr>
            </w:pPr>
          </w:p>
          <w:p w:rsidR="00B35D2A" w:rsidRPr="00AA78EC" w:rsidRDefault="00B35D2A" w:rsidP="00B35D2A">
            <w:pPr>
              <w:jc w:val="right"/>
              <w:rPr>
                <w:i/>
                <w:sz w:val="22"/>
                <w:szCs w:val="22"/>
              </w:rPr>
            </w:pPr>
            <w:r w:rsidRPr="00AA78EC">
              <w:rPr>
                <w:i/>
                <w:sz w:val="22"/>
                <w:szCs w:val="22"/>
              </w:rPr>
              <w:t>0,000</w:t>
            </w:r>
          </w:p>
        </w:tc>
      </w:tr>
      <w:tr w:rsidR="00770DC9" w:rsidRPr="00D12644" w:rsidTr="00920B8F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Pr="00AA78EC" w:rsidRDefault="00770DC9" w:rsidP="00770DC9">
            <w:pPr>
              <w:rPr>
                <w:bCs/>
                <w:sz w:val="22"/>
                <w:szCs w:val="22"/>
              </w:rPr>
            </w:pPr>
            <w:r w:rsidRPr="00AA78EC">
              <w:rPr>
                <w:bCs/>
                <w:sz w:val="22"/>
                <w:szCs w:val="22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Pr="00AA78EC" w:rsidRDefault="00770DC9" w:rsidP="0077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Pr="00AA78EC" w:rsidRDefault="00770DC9" w:rsidP="00770DC9">
            <w:pPr>
              <w:jc w:val="center"/>
              <w:rPr>
                <w:sz w:val="22"/>
                <w:szCs w:val="22"/>
              </w:rPr>
            </w:pPr>
            <w:r w:rsidRPr="00AA78EC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0DC9" w:rsidRDefault="00770DC9" w:rsidP="00770DC9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0DC9" w:rsidRPr="007701EE" w:rsidRDefault="007701EE" w:rsidP="00770DC9">
            <w:pPr>
              <w:jc w:val="right"/>
              <w:rPr>
                <w:color w:val="0070C0"/>
              </w:rPr>
            </w:pPr>
            <w:r w:rsidRPr="007701EE">
              <w:rPr>
                <w:color w:val="0070C0"/>
                <w:sz w:val="22"/>
                <w:szCs w:val="22"/>
              </w:rPr>
              <w:t>423,801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C9" w:rsidRDefault="00770DC9" w:rsidP="00770DC9">
            <w:pPr>
              <w:jc w:val="right"/>
              <w:rPr>
                <w:i/>
                <w:sz w:val="22"/>
                <w:szCs w:val="22"/>
              </w:rPr>
            </w:pPr>
          </w:p>
          <w:p w:rsidR="00770DC9" w:rsidRDefault="00770DC9" w:rsidP="00770DC9">
            <w:pPr>
              <w:jc w:val="right"/>
              <w:rPr>
                <w:i/>
                <w:sz w:val="22"/>
                <w:szCs w:val="22"/>
              </w:rPr>
            </w:pPr>
          </w:p>
          <w:p w:rsidR="00770DC9" w:rsidRPr="00B9357F" w:rsidRDefault="00770DC9" w:rsidP="00770DC9">
            <w:pPr>
              <w:jc w:val="right"/>
              <w:rPr>
                <w:sz w:val="22"/>
                <w:szCs w:val="22"/>
              </w:rPr>
            </w:pPr>
            <w:r w:rsidRPr="00B9357F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C9" w:rsidRDefault="00770DC9" w:rsidP="00770DC9">
            <w:pPr>
              <w:jc w:val="right"/>
              <w:rPr>
                <w:sz w:val="22"/>
                <w:szCs w:val="22"/>
              </w:rPr>
            </w:pPr>
          </w:p>
          <w:p w:rsidR="00770DC9" w:rsidRDefault="00770DC9" w:rsidP="00770DC9">
            <w:pPr>
              <w:jc w:val="right"/>
              <w:rPr>
                <w:sz w:val="22"/>
                <w:szCs w:val="22"/>
              </w:rPr>
            </w:pPr>
          </w:p>
          <w:p w:rsidR="00770DC9" w:rsidRPr="006C04DD" w:rsidRDefault="00770DC9" w:rsidP="00770DC9">
            <w:pPr>
              <w:jc w:val="right"/>
              <w:rPr>
                <w:sz w:val="22"/>
                <w:szCs w:val="22"/>
              </w:rPr>
            </w:pPr>
            <w:r w:rsidRPr="00B9357F">
              <w:rPr>
                <w:sz w:val="22"/>
                <w:szCs w:val="22"/>
              </w:rPr>
              <w:t>0,000</w:t>
            </w:r>
          </w:p>
        </w:tc>
      </w:tr>
      <w:tr w:rsidR="00770DC9" w:rsidRPr="00D12644" w:rsidTr="00920B8F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Pr="00EC29FA" w:rsidRDefault="00770DC9" w:rsidP="00770DC9">
            <w:pPr>
              <w:rPr>
                <w:bCs/>
                <w:sz w:val="22"/>
                <w:szCs w:val="22"/>
              </w:rPr>
            </w:pPr>
            <w:r w:rsidRPr="00EC29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Pr="00AA78EC" w:rsidRDefault="00770DC9" w:rsidP="0077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Pr="00AA78EC" w:rsidRDefault="00770DC9" w:rsidP="00770DC9">
            <w:pPr>
              <w:jc w:val="center"/>
              <w:rPr>
                <w:sz w:val="22"/>
                <w:szCs w:val="22"/>
              </w:rPr>
            </w:pPr>
            <w:r w:rsidRPr="00AA78EC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0DC9" w:rsidRDefault="00770DC9" w:rsidP="00770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0DC9" w:rsidRPr="007701EE" w:rsidRDefault="007701EE" w:rsidP="00770DC9">
            <w:pPr>
              <w:jc w:val="right"/>
              <w:rPr>
                <w:color w:val="0070C0"/>
              </w:rPr>
            </w:pPr>
            <w:r w:rsidRPr="007701EE">
              <w:rPr>
                <w:color w:val="0070C0"/>
                <w:sz w:val="22"/>
                <w:szCs w:val="22"/>
              </w:rPr>
              <w:t>423,801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C9" w:rsidRDefault="00770DC9" w:rsidP="00770DC9">
            <w:pPr>
              <w:jc w:val="right"/>
              <w:rPr>
                <w:sz w:val="22"/>
                <w:szCs w:val="22"/>
              </w:rPr>
            </w:pPr>
          </w:p>
          <w:p w:rsidR="00770DC9" w:rsidRDefault="00770DC9" w:rsidP="00770DC9">
            <w:pPr>
              <w:jc w:val="right"/>
              <w:rPr>
                <w:sz w:val="22"/>
                <w:szCs w:val="22"/>
              </w:rPr>
            </w:pPr>
          </w:p>
          <w:p w:rsidR="00770DC9" w:rsidRPr="006C04DD" w:rsidRDefault="00770DC9" w:rsidP="00770DC9">
            <w:pPr>
              <w:jc w:val="right"/>
              <w:rPr>
                <w:sz w:val="22"/>
                <w:szCs w:val="22"/>
              </w:rPr>
            </w:pPr>
            <w:r w:rsidRPr="00B9357F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C9" w:rsidRDefault="00770DC9" w:rsidP="00770DC9">
            <w:pPr>
              <w:jc w:val="right"/>
              <w:rPr>
                <w:sz w:val="22"/>
                <w:szCs w:val="22"/>
              </w:rPr>
            </w:pPr>
          </w:p>
          <w:p w:rsidR="00770DC9" w:rsidRDefault="00770DC9" w:rsidP="00770DC9">
            <w:pPr>
              <w:jc w:val="right"/>
              <w:rPr>
                <w:sz w:val="22"/>
                <w:szCs w:val="22"/>
              </w:rPr>
            </w:pPr>
          </w:p>
          <w:p w:rsidR="00770DC9" w:rsidRPr="006C04DD" w:rsidRDefault="00770DC9" w:rsidP="00770DC9">
            <w:pPr>
              <w:jc w:val="right"/>
              <w:rPr>
                <w:sz w:val="22"/>
                <w:szCs w:val="22"/>
              </w:rPr>
            </w:pPr>
            <w:r w:rsidRPr="00B9357F">
              <w:rPr>
                <w:sz w:val="22"/>
                <w:szCs w:val="22"/>
              </w:rPr>
              <w:t>0,000</w:t>
            </w:r>
          </w:p>
        </w:tc>
      </w:tr>
      <w:tr w:rsidR="00770DC9" w:rsidRPr="00D12644" w:rsidTr="00920B8F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Pr="00EC29FA" w:rsidRDefault="00770DC9" w:rsidP="00770DC9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Pr="00AA78EC" w:rsidRDefault="00770DC9" w:rsidP="0077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Pr="00AA78EC" w:rsidRDefault="00770DC9" w:rsidP="00770DC9">
            <w:pPr>
              <w:jc w:val="center"/>
              <w:rPr>
                <w:sz w:val="22"/>
                <w:szCs w:val="22"/>
              </w:rPr>
            </w:pPr>
            <w:r w:rsidRPr="00AA78EC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0DC9" w:rsidRDefault="00770DC9" w:rsidP="00770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0DC9" w:rsidRPr="007701EE" w:rsidRDefault="007701EE" w:rsidP="00770DC9">
            <w:pPr>
              <w:jc w:val="right"/>
              <w:rPr>
                <w:color w:val="0070C0"/>
              </w:rPr>
            </w:pPr>
            <w:r w:rsidRPr="007701EE">
              <w:rPr>
                <w:color w:val="0070C0"/>
                <w:sz w:val="22"/>
                <w:szCs w:val="22"/>
              </w:rPr>
              <w:t>423,801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C9" w:rsidRDefault="00770DC9" w:rsidP="00770DC9">
            <w:pPr>
              <w:jc w:val="right"/>
              <w:rPr>
                <w:sz w:val="22"/>
                <w:szCs w:val="22"/>
              </w:rPr>
            </w:pPr>
          </w:p>
          <w:p w:rsidR="00770DC9" w:rsidRDefault="00770DC9" w:rsidP="00770DC9">
            <w:pPr>
              <w:jc w:val="right"/>
              <w:rPr>
                <w:sz w:val="22"/>
                <w:szCs w:val="22"/>
              </w:rPr>
            </w:pPr>
          </w:p>
          <w:p w:rsidR="00770DC9" w:rsidRPr="006C04DD" w:rsidRDefault="00770DC9" w:rsidP="00770DC9">
            <w:pPr>
              <w:jc w:val="right"/>
              <w:rPr>
                <w:sz w:val="22"/>
                <w:szCs w:val="22"/>
              </w:rPr>
            </w:pPr>
            <w:r w:rsidRPr="00B9357F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C9" w:rsidRDefault="00770DC9" w:rsidP="00770DC9">
            <w:pPr>
              <w:jc w:val="right"/>
              <w:rPr>
                <w:sz w:val="22"/>
                <w:szCs w:val="22"/>
              </w:rPr>
            </w:pPr>
          </w:p>
          <w:p w:rsidR="00770DC9" w:rsidRDefault="00770DC9" w:rsidP="00770DC9">
            <w:pPr>
              <w:jc w:val="right"/>
              <w:rPr>
                <w:sz w:val="22"/>
                <w:szCs w:val="22"/>
              </w:rPr>
            </w:pPr>
          </w:p>
          <w:p w:rsidR="00770DC9" w:rsidRPr="006C04DD" w:rsidRDefault="00770DC9" w:rsidP="00770DC9">
            <w:pPr>
              <w:jc w:val="right"/>
              <w:rPr>
                <w:sz w:val="22"/>
                <w:szCs w:val="22"/>
              </w:rPr>
            </w:pPr>
            <w:r w:rsidRPr="00B9357F">
              <w:rPr>
                <w:sz w:val="22"/>
                <w:szCs w:val="22"/>
              </w:rPr>
              <w:t>0,000</w:t>
            </w:r>
          </w:p>
        </w:tc>
      </w:tr>
      <w:tr w:rsidR="00770DC9" w:rsidRPr="00D12644" w:rsidTr="00920B8F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Pr="00EC29FA" w:rsidRDefault="00770DC9" w:rsidP="00770DC9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Pr="00AA78EC" w:rsidRDefault="00770DC9" w:rsidP="0077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Pr="00AA78EC" w:rsidRDefault="00770DC9" w:rsidP="00770DC9">
            <w:pPr>
              <w:jc w:val="center"/>
              <w:rPr>
                <w:sz w:val="22"/>
                <w:szCs w:val="22"/>
              </w:rPr>
            </w:pPr>
            <w:r w:rsidRPr="00AA78EC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0DC9" w:rsidRDefault="00770DC9" w:rsidP="00770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0DC9" w:rsidRPr="007701EE" w:rsidRDefault="007701EE" w:rsidP="00770DC9">
            <w:pPr>
              <w:jc w:val="right"/>
              <w:rPr>
                <w:color w:val="0070C0"/>
              </w:rPr>
            </w:pPr>
            <w:r w:rsidRPr="007701EE">
              <w:rPr>
                <w:color w:val="0070C0"/>
                <w:sz w:val="22"/>
                <w:szCs w:val="22"/>
              </w:rPr>
              <w:t>423,801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C9" w:rsidRDefault="00770DC9" w:rsidP="00770DC9">
            <w:pPr>
              <w:jc w:val="right"/>
              <w:rPr>
                <w:sz w:val="22"/>
                <w:szCs w:val="22"/>
              </w:rPr>
            </w:pPr>
          </w:p>
          <w:p w:rsidR="00770DC9" w:rsidRPr="006C04DD" w:rsidRDefault="00770DC9" w:rsidP="00770DC9">
            <w:pPr>
              <w:jc w:val="right"/>
              <w:rPr>
                <w:sz w:val="22"/>
                <w:szCs w:val="22"/>
              </w:rPr>
            </w:pPr>
            <w:r w:rsidRPr="00B9357F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C9" w:rsidRDefault="00770DC9" w:rsidP="00770DC9">
            <w:pPr>
              <w:jc w:val="right"/>
              <w:rPr>
                <w:sz w:val="22"/>
                <w:szCs w:val="22"/>
              </w:rPr>
            </w:pPr>
          </w:p>
          <w:p w:rsidR="00770DC9" w:rsidRPr="006C04DD" w:rsidRDefault="00770DC9" w:rsidP="00770DC9">
            <w:pPr>
              <w:jc w:val="right"/>
              <w:rPr>
                <w:sz w:val="22"/>
                <w:szCs w:val="22"/>
              </w:rPr>
            </w:pPr>
            <w:r w:rsidRPr="00B9357F">
              <w:rPr>
                <w:sz w:val="22"/>
                <w:szCs w:val="22"/>
              </w:rPr>
              <w:t>0,000</w:t>
            </w:r>
          </w:p>
        </w:tc>
      </w:tr>
      <w:tr w:rsidR="00770D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Pr="00EC29FA" w:rsidRDefault="00770DC9" w:rsidP="00770DC9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Pr="00AA78EC" w:rsidRDefault="00770DC9" w:rsidP="0077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Pr="00AA78EC" w:rsidRDefault="00770DC9" w:rsidP="00770DC9">
            <w:pPr>
              <w:jc w:val="center"/>
              <w:rPr>
                <w:sz w:val="22"/>
                <w:szCs w:val="22"/>
              </w:rPr>
            </w:pPr>
            <w:r w:rsidRPr="00AA78EC">
              <w:rPr>
                <w:sz w:val="22"/>
                <w:szCs w:val="22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0DC9" w:rsidRDefault="00770DC9" w:rsidP="00770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DC9" w:rsidRDefault="00770DC9" w:rsidP="0077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0DC9" w:rsidRPr="007701EE" w:rsidRDefault="007701EE" w:rsidP="00770DC9">
            <w:pPr>
              <w:jc w:val="right"/>
              <w:rPr>
                <w:color w:val="0070C0"/>
                <w:sz w:val="22"/>
                <w:szCs w:val="22"/>
              </w:rPr>
            </w:pPr>
            <w:r w:rsidRPr="007701EE">
              <w:rPr>
                <w:color w:val="0070C0"/>
                <w:sz w:val="22"/>
                <w:szCs w:val="22"/>
              </w:rPr>
              <w:t>423,801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C9" w:rsidRPr="006C04DD" w:rsidRDefault="00770DC9" w:rsidP="00770DC9">
            <w:pPr>
              <w:jc w:val="right"/>
              <w:rPr>
                <w:sz w:val="22"/>
                <w:szCs w:val="22"/>
              </w:rPr>
            </w:pPr>
            <w:r w:rsidRPr="00B9357F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C9" w:rsidRPr="006C04DD" w:rsidRDefault="00770DC9" w:rsidP="00770DC9">
            <w:pPr>
              <w:jc w:val="right"/>
              <w:rPr>
                <w:sz w:val="22"/>
                <w:szCs w:val="22"/>
              </w:rPr>
            </w:pPr>
            <w:r w:rsidRPr="00B9357F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/>
                <w:sz w:val="22"/>
                <w:szCs w:val="22"/>
              </w:rPr>
              <w:t xml:space="preserve">Иные непрограммные расходы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sz w:val="22"/>
                <w:szCs w:val="22"/>
              </w:rPr>
              <w:t xml:space="preserve">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D12644" w:rsidRDefault="00263ADD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63ADD" w:rsidRPr="00D12644" w:rsidRDefault="00263ADD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7E060D" w:rsidRDefault="007E060D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63ADD" w:rsidRPr="00D12644" w:rsidRDefault="00B9357F" w:rsidP="00B9357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263ADD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63ADD" w:rsidRPr="00D12644" w:rsidRDefault="00263ADD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712BDC" w:rsidRDefault="00712BDC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63ADD" w:rsidRPr="00D12644" w:rsidRDefault="00B9357F" w:rsidP="00712BD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442EB4" w:rsidRDefault="00442EB4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63ADD" w:rsidRDefault="00263ADD" w:rsidP="007E060D">
            <w:pPr>
              <w:jc w:val="right"/>
              <w:rPr>
                <w:b/>
                <w:sz w:val="22"/>
                <w:szCs w:val="22"/>
              </w:rPr>
            </w:pPr>
          </w:p>
          <w:p w:rsidR="00442EB4" w:rsidRPr="00D12644" w:rsidRDefault="00B9357F" w:rsidP="007E06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D12644" w:rsidRDefault="00C16DE0" w:rsidP="009B671D">
            <w:pPr>
              <w:jc w:val="right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C16DE0" w:rsidP="009B671D">
            <w:pPr>
              <w:jc w:val="right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C16DE0" w:rsidP="009B671D">
            <w:pPr>
              <w:jc w:val="right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5,000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23A5" w:rsidRDefault="00D023A5" w:rsidP="008968AF">
            <w:pPr>
              <w:jc w:val="right"/>
              <w:rPr>
                <w:sz w:val="22"/>
                <w:szCs w:val="22"/>
              </w:rPr>
            </w:pPr>
          </w:p>
          <w:p w:rsidR="00C16DE0" w:rsidRPr="00D12644" w:rsidRDefault="00C16DE0" w:rsidP="008968AF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A5" w:rsidRDefault="00D023A5" w:rsidP="008968AF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C16DE0" w:rsidP="008968AF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A5" w:rsidRDefault="00D023A5" w:rsidP="008968AF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C16DE0" w:rsidP="008968AF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</w:t>
            </w:r>
            <w:r w:rsidR="00B377FE">
              <w:rPr>
                <w:bCs/>
                <w:sz w:val="22"/>
                <w:szCs w:val="22"/>
              </w:rPr>
              <w:t>б</w:t>
            </w:r>
            <w:r w:rsidR="00642B99">
              <w:rPr>
                <w:bCs/>
                <w:sz w:val="22"/>
                <w:szCs w:val="22"/>
              </w:rPr>
              <w:t>юджет</w:t>
            </w:r>
            <w:r w:rsidRPr="00D12644">
              <w:rPr>
                <w:bCs/>
                <w:sz w:val="22"/>
                <w:szCs w:val="22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D12644" w:rsidRDefault="00C16DE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C16DE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C16DE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D12644" w:rsidRDefault="00C16DE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C16DE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C16DE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723C" w:rsidRDefault="003E723C" w:rsidP="007D456B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C16DE0" w:rsidP="007D456B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3C" w:rsidRDefault="003E723C" w:rsidP="007D456B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C16DE0" w:rsidP="007D456B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3C" w:rsidRDefault="003E723C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</w:p>
          <w:p w:rsidR="00263ADD" w:rsidRPr="00D12644" w:rsidRDefault="00C16DE0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D12644" w:rsidRDefault="00C16DE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C16DE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C16DE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E5338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D12644">
              <w:rPr>
                <w:b/>
                <w:bCs/>
                <w:sz w:val="22"/>
                <w:szCs w:val="22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341796" w:rsidRDefault="006C4850" w:rsidP="00EC56DF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341796">
              <w:rPr>
                <w:b/>
                <w:bCs/>
                <w:sz w:val="22"/>
                <w:szCs w:val="22"/>
              </w:rPr>
              <w:t>36999,05</w:t>
            </w:r>
            <w:r w:rsidR="00EC56DF" w:rsidRPr="00341796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341796" w:rsidRDefault="004F378B" w:rsidP="00770DC9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341796">
              <w:rPr>
                <w:b/>
                <w:sz w:val="22"/>
                <w:szCs w:val="22"/>
              </w:rPr>
              <w:t>14487,20</w:t>
            </w:r>
            <w:r w:rsidR="00770DC9" w:rsidRPr="0034179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341796" w:rsidRDefault="004F378B" w:rsidP="00770DC9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341796">
              <w:rPr>
                <w:b/>
                <w:sz w:val="22"/>
                <w:szCs w:val="22"/>
              </w:rPr>
              <w:t>15400,10</w:t>
            </w:r>
            <w:r w:rsidR="00770DC9" w:rsidRPr="00341796">
              <w:rPr>
                <w:b/>
                <w:sz w:val="22"/>
                <w:szCs w:val="22"/>
              </w:rPr>
              <w:t>6</w:t>
            </w:r>
          </w:p>
        </w:tc>
      </w:tr>
    </w:tbl>
    <w:p w:rsidR="00381FD4" w:rsidRDefault="00381FD4" w:rsidP="00CA305D">
      <w:pPr>
        <w:rPr>
          <w:szCs w:val="24"/>
        </w:rPr>
        <w:sectPr w:rsidR="00381FD4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8301B5" w:rsidRPr="00AB11FC" w:rsidRDefault="008301B5" w:rsidP="008301B5">
      <w:pPr>
        <w:ind w:firstLine="540"/>
        <w:jc w:val="both"/>
        <w:rPr>
          <w:sz w:val="28"/>
          <w:szCs w:val="28"/>
        </w:rPr>
      </w:pPr>
      <w:r w:rsidRPr="00AB11FC">
        <w:rPr>
          <w:sz w:val="28"/>
          <w:szCs w:val="28"/>
        </w:rPr>
        <w:lastRenderedPageBreak/>
        <w:t>2. Настоящее решение вступает в силу на следующий день после дня его официального опубликования.</w:t>
      </w:r>
    </w:p>
    <w:p w:rsidR="008301B5" w:rsidRPr="00AB11FC" w:rsidRDefault="008301B5" w:rsidP="008301B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3. Настоящее решение опубликовать в информационном бюллетене «Правовое поле».</w:t>
      </w:r>
    </w:p>
    <w:p w:rsidR="008301B5" w:rsidRPr="00AB11FC" w:rsidRDefault="008301B5" w:rsidP="008301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B11FC">
        <w:rPr>
          <w:sz w:val="28"/>
          <w:szCs w:val="28"/>
        </w:rPr>
        <w:t>4. Контроль за исполнением настоящего решения возложить на Главу Русско-Камешкирского сельсовета</w:t>
      </w:r>
      <w:r w:rsidRPr="00AB11FC">
        <w:rPr>
          <w:b/>
          <w:sz w:val="28"/>
          <w:szCs w:val="28"/>
        </w:rPr>
        <w:t xml:space="preserve"> </w:t>
      </w:r>
      <w:r w:rsidRPr="00AB11FC">
        <w:rPr>
          <w:sz w:val="28"/>
          <w:szCs w:val="28"/>
        </w:rPr>
        <w:t>Камешкирского района Пензенской области.</w:t>
      </w:r>
    </w:p>
    <w:p w:rsidR="008301B5" w:rsidRPr="00AB11FC" w:rsidRDefault="008301B5" w:rsidP="008301B5">
      <w:pPr>
        <w:jc w:val="both"/>
        <w:rPr>
          <w:sz w:val="28"/>
          <w:szCs w:val="28"/>
        </w:rPr>
      </w:pPr>
    </w:p>
    <w:p w:rsidR="008301B5" w:rsidRPr="00AB11FC" w:rsidRDefault="008301B5" w:rsidP="008301B5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Глава </w:t>
      </w:r>
    </w:p>
    <w:p w:rsidR="008301B5" w:rsidRPr="00AB11FC" w:rsidRDefault="008301B5" w:rsidP="008301B5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Русско-Камешкирского сельсовета</w:t>
      </w:r>
    </w:p>
    <w:p w:rsidR="008301B5" w:rsidRPr="00AB11FC" w:rsidRDefault="008301B5" w:rsidP="008301B5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Камешкирского района</w:t>
      </w:r>
    </w:p>
    <w:p w:rsidR="008301B5" w:rsidRDefault="008301B5" w:rsidP="008301B5">
      <w:pPr>
        <w:rPr>
          <w:szCs w:val="24"/>
        </w:rPr>
        <w:sectPr w:rsidR="008301B5" w:rsidSect="00800D02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  <w:r w:rsidRPr="00AB11FC">
        <w:t xml:space="preserve">    </w:t>
      </w:r>
      <w:r>
        <w:t xml:space="preserve"> </w:t>
      </w:r>
      <w:r w:rsidRPr="00AB11FC">
        <w:rPr>
          <w:sz w:val="28"/>
          <w:szCs w:val="28"/>
        </w:rPr>
        <w:t>Пензенской области</w:t>
      </w:r>
      <w:r w:rsidRPr="00AB11FC">
        <w:rPr>
          <w:sz w:val="28"/>
          <w:szCs w:val="28"/>
        </w:rPr>
        <w:tab/>
      </w:r>
      <w:r w:rsidRPr="00AB11FC">
        <w:rPr>
          <w:sz w:val="28"/>
          <w:szCs w:val="28"/>
        </w:rPr>
        <w:tab/>
      </w:r>
      <w:r w:rsidRPr="00AB11FC">
        <w:rPr>
          <w:sz w:val="28"/>
          <w:szCs w:val="28"/>
        </w:rPr>
        <w:tab/>
        <w:t xml:space="preserve">                                             Н.И.Кирюши</w:t>
      </w:r>
      <w:r>
        <w:rPr>
          <w:sz w:val="28"/>
          <w:szCs w:val="28"/>
        </w:rPr>
        <w:t>н</w:t>
      </w:r>
      <w:r w:rsidR="00C3418E">
        <w:rPr>
          <w:sz w:val="28"/>
          <w:szCs w:val="28"/>
        </w:rPr>
        <w:t>а</w:t>
      </w:r>
    </w:p>
    <w:p w:rsidR="00FC3D07" w:rsidRPr="00EA3BA5" w:rsidRDefault="00FC3D07" w:rsidP="00C3418E">
      <w:pPr>
        <w:rPr>
          <w:sz w:val="22"/>
          <w:szCs w:val="22"/>
        </w:rPr>
      </w:pPr>
    </w:p>
    <w:sectPr w:rsidR="00FC3D07" w:rsidRPr="00EA3BA5" w:rsidSect="00FC3D07">
      <w:pgSz w:w="16838" w:h="11906" w:orient="landscape"/>
      <w:pgMar w:top="1134" w:right="1418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3D6" w:rsidRDefault="004033D6" w:rsidP="00C615E9">
      <w:r>
        <w:separator/>
      </w:r>
    </w:p>
  </w:endnote>
  <w:endnote w:type="continuationSeparator" w:id="1">
    <w:p w:rsidR="004033D6" w:rsidRDefault="004033D6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51E" w:rsidRDefault="00D5251E">
    <w:pPr>
      <w:pStyle w:val="aa"/>
      <w:jc w:val="right"/>
    </w:pPr>
  </w:p>
  <w:p w:rsidR="00D5251E" w:rsidRDefault="00D5251E">
    <w:pPr>
      <w:pStyle w:val="aa"/>
      <w:jc w:val="right"/>
    </w:pPr>
    <w:fldSimple w:instr=" PAGE   \* MERGEFORMAT ">
      <w:r w:rsidR="00765371">
        <w:rPr>
          <w:noProof/>
        </w:rPr>
        <w:t>63</w:t>
      </w:r>
    </w:fldSimple>
  </w:p>
  <w:p w:rsidR="00D5251E" w:rsidRDefault="00D5251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3D6" w:rsidRDefault="004033D6" w:rsidP="00C615E9">
      <w:r>
        <w:separator/>
      </w:r>
    </w:p>
  </w:footnote>
  <w:footnote w:type="continuationSeparator" w:id="1">
    <w:p w:rsidR="004033D6" w:rsidRDefault="004033D6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pStyle w:val="2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0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4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4B5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525"/>
    <w:rsid w:val="00006A2F"/>
    <w:rsid w:val="00007258"/>
    <w:rsid w:val="0000747C"/>
    <w:rsid w:val="00007497"/>
    <w:rsid w:val="00007588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870"/>
    <w:rsid w:val="00020EB7"/>
    <w:rsid w:val="000210CF"/>
    <w:rsid w:val="000214A5"/>
    <w:rsid w:val="00021B71"/>
    <w:rsid w:val="0002229B"/>
    <w:rsid w:val="0002287D"/>
    <w:rsid w:val="00022AA1"/>
    <w:rsid w:val="00022FAC"/>
    <w:rsid w:val="0002335C"/>
    <w:rsid w:val="000237D9"/>
    <w:rsid w:val="00024481"/>
    <w:rsid w:val="000245E8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DAD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8A8"/>
    <w:rsid w:val="00040A90"/>
    <w:rsid w:val="00040AE8"/>
    <w:rsid w:val="00040CEC"/>
    <w:rsid w:val="000410E3"/>
    <w:rsid w:val="000411A7"/>
    <w:rsid w:val="0004120E"/>
    <w:rsid w:val="00041326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CDC"/>
    <w:rsid w:val="0005009C"/>
    <w:rsid w:val="00050405"/>
    <w:rsid w:val="00050ADD"/>
    <w:rsid w:val="00050B1B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A6"/>
    <w:rsid w:val="0006339E"/>
    <w:rsid w:val="000633C3"/>
    <w:rsid w:val="000639A9"/>
    <w:rsid w:val="00063B48"/>
    <w:rsid w:val="00064127"/>
    <w:rsid w:val="00064686"/>
    <w:rsid w:val="000646C8"/>
    <w:rsid w:val="00064D88"/>
    <w:rsid w:val="00064EAA"/>
    <w:rsid w:val="000656F2"/>
    <w:rsid w:val="000657A7"/>
    <w:rsid w:val="0006590A"/>
    <w:rsid w:val="00065D3B"/>
    <w:rsid w:val="00065DA3"/>
    <w:rsid w:val="0006600D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AF6"/>
    <w:rsid w:val="00084D0D"/>
    <w:rsid w:val="0008566E"/>
    <w:rsid w:val="00085844"/>
    <w:rsid w:val="00085876"/>
    <w:rsid w:val="000858AE"/>
    <w:rsid w:val="00085C62"/>
    <w:rsid w:val="00085F81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A9"/>
    <w:rsid w:val="000A0BF3"/>
    <w:rsid w:val="000A0CD9"/>
    <w:rsid w:val="000A135C"/>
    <w:rsid w:val="000A13A6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795"/>
    <w:rsid w:val="000B3931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8B6"/>
    <w:rsid w:val="000B6A1C"/>
    <w:rsid w:val="000B6BDC"/>
    <w:rsid w:val="000B6D46"/>
    <w:rsid w:val="000B71F3"/>
    <w:rsid w:val="000B7899"/>
    <w:rsid w:val="000B7D1B"/>
    <w:rsid w:val="000C017B"/>
    <w:rsid w:val="000C0330"/>
    <w:rsid w:val="000C0430"/>
    <w:rsid w:val="000C06CB"/>
    <w:rsid w:val="000C086E"/>
    <w:rsid w:val="000C0C1F"/>
    <w:rsid w:val="000C0F00"/>
    <w:rsid w:val="000C1064"/>
    <w:rsid w:val="000C11E5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FF"/>
    <w:rsid w:val="000C4DD3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0BF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FF8"/>
    <w:rsid w:val="00121240"/>
    <w:rsid w:val="00121B4D"/>
    <w:rsid w:val="00121BDA"/>
    <w:rsid w:val="00121C12"/>
    <w:rsid w:val="00121D10"/>
    <w:rsid w:val="00122415"/>
    <w:rsid w:val="001224AB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5E5"/>
    <w:rsid w:val="001266D5"/>
    <w:rsid w:val="00126A09"/>
    <w:rsid w:val="00127583"/>
    <w:rsid w:val="0012765A"/>
    <w:rsid w:val="00127A3A"/>
    <w:rsid w:val="00127E3B"/>
    <w:rsid w:val="001303CA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AEC"/>
    <w:rsid w:val="00141D8F"/>
    <w:rsid w:val="00141E9F"/>
    <w:rsid w:val="001422D5"/>
    <w:rsid w:val="00142BCF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7221"/>
    <w:rsid w:val="00147996"/>
    <w:rsid w:val="00150C40"/>
    <w:rsid w:val="00150EF0"/>
    <w:rsid w:val="0015136C"/>
    <w:rsid w:val="0015178A"/>
    <w:rsid w:val="00151875"/>
    <w:rsid w:val="00151A3B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886"/>
    <w:rsid w:val="00155D97"/>
    <w:rsid w:val="001561B4"/>
    <w:rsid w:val="001561C3"/>
    <w:rsid w:val="001562E7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DF"/>
    <w:rsid w:val="001628F1"/>
    <w:rsid w:val="00162C25"/>
    <w:rsid w:val="00163175"/>
    <w:rsid w:val="001636FF"/>
    <w:rsid w:val="00164422"/>
    <w:rsid w:val="0016476C"/>
    <w:rsid w:val="0016534E"/>
    <w:rsid w:val="00165CDD"/>
    <w:rsid w:val="00165E0A"/>
    <w:rsid w:val="00165FAB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F52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58A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DC9"/>
    <w:rsid w:val="00193EF6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475"/>
    <w:rsid w:val="0019647A"/>
    <w:rsid w:val="00196586"/>
    <w:rsid w:val="001967E3"/>
    <w:rsid w:val="00196813"/>
    <w:rsid w:val="00196913"/>
    <w:rsid w:val="00196AA8"/>
    <w:rsid w:val="00196BDB"/>
    <w:rsid w:val="00196C52"/>
    <w:rsid w:val="00196D3F"/>
    <w:rsid w:val="00196DA4"/>
    <w:rsid w:val="00196F15"/>
    <w:rsid w:val="00197259"/>
    <w:rsid w:val="0019749F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C93"/>
    <w:rsid w:val="001A1DAB"/>
    <w:rsid w:val="001A2748"/>
    <w:rsid w:val="001A2AD6"/>
    <w:rsid w:val="001A2F5D"/>
    <w:rsid w:val="001A3108"/>
    <w:rsid w:val="001A3368"/>
    <w:rsid w:val="001A34F2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78"/>
    <w:rsid w:val="001B1F44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6C"/>
    <w:rsid w:val="001D2CB3"/>
    <w:rsid w:val="001D2D31"/>
    <w:rsid w:val="001D316B"/>
    <w:rsid w:val="001D31AA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B3A"/>
    <w:rsid w:val="001E6BE2"/>
    <w:rsid w:val="001E6E74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1B7"/>
    <w:rsid w:val="001F51FA"/>
    <w:rsid w:val="001F53B1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1167"/>
    <w:rsid w:val="0020124F"/>
    <w:rsid w:val="002016FF"/>
    <w:rsid w:val="002017F6"/>
    <w:rsid w:val="00201881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C03"/>
    <w:rsid w:val="002069EF"/>
    <w:rsid w:val="00206A22"/>
    <w:rsid w:val="002070E0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232A"/>
    <w:rsid w:val="0021277C"/>
    <w:rsid w:val="002128B4"/>
    <w:rsid w:val="002128E1"/>
    <w:rsid w:val="002128F4"/>
    <w:rsid w:val="00212D11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2246"/>
    <w:rsid w:val="00222525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8B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97"/>
    <w:rsid w:val="002739C0"/>
    <w:rsid w:val="00273AB8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47E7"/>
    <w:rsid w:val="00294905"/>
    <w:rsid w:val="00295692"/>
    <w:rsid w:val="00296247"/>
    <w:rsid w:val="00296B97"/>
    <w:rsid w:val="00296EC5"/>
    <w:rsid w:val="002972A6"/>
    <w:rsid w:val="00297579"/>
    <w:rsid w:val="0029766F"/>
    <w:rsid w:val="00297ABE"/>
    <w:rsid w:val="00297AC9"/>
    <w:rsid w:val="00297B90"/>
    <w:rsid w:val="00297BC8"/>
    <w:rsid w:val="00297D52"/>
    <w:rsid w:val="00297ED6"/>
    <w:rsid w:val="002A0240"/>
    <w:rsid w:val="002A04EB"/>
    <w:rsid w:val="002A0597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0A"/>
    <w:rsid w:val="002A4276"/>
    <w:rsid w:val="002A4523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C06"/>
    <w:rsid w:val="002C5E98"/>
    <w:rsid w:val="002C5F19"/>
    <w:rsid w:val="002C634C"/>
    <w:rsid w:val="002C643C"/>
    <w:rsid w:val="002C651C"/>
    <w:rsid w:val="002C6565"/>
    <w:rsid w:val="002C69F0"/>
    <w:rsid w:val="002C6AAB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2041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9CF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10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BDE"/>
    <w:rsid w:val="00315CEC"/>
    <w:rsid w:val="00315E21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6B"/>
    <w:rsid w:val="003218D3"/>
    <w:rsid w:val="00321B33"/>
    <w:rsid w:val="00321C2B"/>
    <w:rsid w:val="00321EAF"/>
    <w:rsid w:val="003224C3"/>
    <w:rsid w:val="00322A77"/>
    <w:rsid w:val="00322D10"/>
    <w:rsid w:val="0032307A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1033"/>
    <w:rsid w:val="00341291"/>
    <w:rsid w:val="00341354"/>
    <w:rsid w:val="00341397"/>
    <w:rsid w:val="0034152D"/>
    <w:rsid w:val="00341796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3E03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355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CF5"/>
    <w:rsid w:val="00352FD3"/>
    <w:rsid w:val="00353262"/>
    <w:rsid w:val="00353B1F"/>
    <w:rsid w:val="00353BC1"/>
    <w:rsid w:val="00353C51"/>
    <w:rsid w:val="00354066"/>
    <w:rsid w:val="0035427C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3C9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78E"/>
    <w:rsid w:val="00364A94"/>
    <w:rsid w:val="00364A9D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E"/>
    <w:rsid w:val="00366B50"/>
    <w:rsid w:val="0036745D"/>
    <w:rsid w:val="003675CF"/>
    <w:rsid w:val="00367AB1"/>
    <w:rsid w:val="0037021F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2312"/>
    <w:rsid w:val="00372C5C"/>
    <w:rsid w:val="00372E05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317"/>
    <w:rsid w:val="003936E2"/>
    <w:rsid w:val="0039372B"/>
    <w:rsid w:val="00393960"/>
    <w:rsid w:val="00393EF6"/>
    <w:rsid w:val="00393F93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5EF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C8A"/>
    <w:rsid w:val="003A52CD"/>
    <w:rsid w:val="003A5C11"/>
    <w:rsid w:val="003A628A"/>
    <w:rsid w:val="003A644F"/>
    <w:rsid w:val="003A68C9"/>
    <w:rsid w:val="003A68DF"/>
    <w:rsid w:val="003A6B04"/>
    <w:rsid w:val="003A726C"/>
    <w:rsid w:val="003A7408"/>
    <w:rsid w:val="003A7643"/>
    <w:rsid w:val="003A78D2"/>
    <w:rsid w:val="003B0057"/>
    <w:rsid w:val="003B0122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325A"/>
    <w:rsid w:val="003C3302"/>
    <w:rsid w:val="003C373C"/>
    <w:rsid w:val="003C3B19"/>
    <w:rsid w:val="003C44A2"/>
    <w:rsid w:val="003C4628"/>
    <w:rsid w:val="003C4CCB"/>
    <w:rsid w:val="003C4FD3"/>
    <w:rsid w:val="003C5200"/>
    <w:rsid w:val="003C573B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6"/>
    <w:rsid w:val="003D342E"/>
    <w:rsid w:val="003D345F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A90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4D4"/>
    <w:rsid w:val="003F274F"/>
    <w:rsid w:val="003F2759"/>
    <w:rsid w:val="003F2773"/>
    <w:rsid w:val="003F2B09"/>
    <w:rsid w:val="003F2CFE"/>
    <w:rsid w:val="003F2FEE"/>
    <w:rsid w:val="003F3028"/>
    <w:rsid w:val="003F325E"/>
    <w:rsid w:val="003F32F8"/>
    <w:rsid w:val="003F3801"/>
    <w:rsid w:val="003F3A06"/>
    <w:rsid w:val="003F40CE"/>
    <w:rsid w:val="003F4223"/>
    <w:rsid w:val="003F4347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3D6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4F"/>
    <w:rsid w:val="004063CB"/>
    <w:rsid w:val="004064F9"/>
    <w:rsid w:val="00406530"/>
    <w:rsid w:val="00406633"/>
    <w:rsid w:val="0040665C"/>
    <w:rsid w:val="00406967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A27"/>
    <w:rsid w:val="00407B88"/>
    <w:rsid w:val="00407BCE"/>
    <w:rsid w:val="00407E41"/>
    <w:rsid w:val="00407EC5"/>
    <w:rsid w:val="00407F34"/>
    <w:rsid w:val="004107F9"/>
    <w:rsid w:val="0041107B"/>
    <w:rsid w:val="004113A7"/>
    <w:rsid w:val="00411E00"/>
    <w:rsid w:val="00411F2E"/>
    <w:rsid w:val="004120C2"/>
    <w:rsid w:val="004123DF"/>
    <w:rsid w:val="004135E8"/>
    <w:rsid w:val="0041366B"/>
    <w:rsid w:val="00413C41"/>
    <w:rsid w:val="00413DC1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2222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F4C"/>
    <w:rsid w:val="00453042"/>
    <w:rsid w:val="00453C6E"/>
    <w:rsid w:val="00453D43"/>
    <w:rsid w:val="00454489"/>
    <w:rsid w:val="004544E6"/>
    <w:rsid w:val="004546F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35F"/>
    <w:rsid w:val="004646F1"/>
    <w:rsid w:val="00464E0E"/>
    <w:rsid w:val="0046509F"/>
    <w:rsid w:val="00465436"/>
    <w:rsid w:val="00465B20"/>
    <w:rsid w:val="00465C3F"/>
    <w:rsid w:val="00465FCA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DE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126D"/>
    <w:rsid w:val="004A1900"/>
    <w:rsid w:val="004A19B7"/>
    <w:rsid w:val="004A1BA1"/>
    <w:rsid w:val="004A256A"/>
    <w:rsid w:val="004A2890"/>
    <w:rsid w:val="004A2985"/>
    <w:rsid w:val="004A2F9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6E0"/>
    <w:rsid w:val="004A6E3A"/>
    <w:rsid w:val="004A78D1"/>
    <w:rsid w:val="004A79C3"/>
    <w:rsid w:val="004A79E7"/>
    <w:rsid w:val="004A7A91"/>
    <w:rsid w:val="004B0321"/>
    <w:rsid w:val="004B0A0E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43A"/>
    <w:rsid w:val="004B35FC"/>
    <w:rsid w:val="004B36EB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195"/>
    <w:rsid w:val="004E29F0"/>
    <w:rsid w:val="004E2F24"/>
    <w:rsid w:val="004E30DD"/>
    <w:rsid w:val="004E3415"/>
    <w:rsid w:val="004E374C"/>
    <w:rsid w:val="004E376B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ED"/>
    <w:rsid w:val="004F06B0"/>
    <w:rsid w:val="004F0867"/>
    <w:rsid w:val="004F0AEE"/>
    <w:rsid w:val="004F0F95"/>
    <w:rsid w:val="004F1182"/>
    <w:rsid w:val="004F1AAB"/>
    <w:rsid w:val="004F2825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B4A"/>
    <w:rsid w:val="004F4BDC"/>
    <w:rsid w:val="004F4D04"/>
    <w:rsid w:val="004F4F4E"/>
    <w:rsid w:val="004F5422"/>
    <w:rsid w:val="004F55A4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D0B"/>
    <w:rsid w:val="00504D20"/>
    <w:rsid w:val="0050542D"/>
    <w:rsid w:val="00505495"/>
    <w:rsid w:val="005059DC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94C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85A"/>
    <w:rsid w:val="005158B3"/>
    <w:rsid w:val="00515A8D"/>
    <w:rsid w:val="005160B1"/>
    <w:rsid w:val="005161CD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420"/>
    <w:rsid w:val="0053068A"/>
    <w:rsid w:val="005306A8"/>
    <w:rsid w:val="00530930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5FCD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203"/>
    <w:rsid w:val="005425EF"/>
    <w:rsid w:val="00542640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C19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20C7"/>
    <w:rsid w:val="0055217F"/>
    <w:rsid w:val="0055244A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17CA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70C"/>
    <w:rsid w:val="005658F3"/>
    <w:rsid w:val="005659C7"/>
    <w:rsid w:val="00565B85"/>
    <w:rsid w:val="00565D2A"/>
    <w:rsid w:val="00565E0B"/>
    <w:rsid w:val="00565FE3"/>
    <w:rsid w:val="005662BD"/>
    <w:rsid w:val="005663A7"/>
    <w:rsid w:val="0056644C"/>
    <w:rsid w:val="005669B1"/>
    <w:rsid w:val="00566FC6"/>
    <w:rsid w:val="00567108"/>
    <w:rsid w:val="0056769A"/>
    <w:rsid w:val="005676AE"/>
    <w:rsid w:val="00567733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5DC"/>
    <w:rsid w:val="00572117"/>
    <w:rsid w:val="0057252D"/>
    <w:rsid w:val="005725AB"/>
    <w:rsid w:val="005726EF"/>
    <w:rsid w:val="00572963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AAD"/>
    <w:rsid w:val="00577BEE"/>
    <w:rsid w:val="00577D16"/>
    <w:rsid w:val="0058030E"/>
    <w:rsid w:val="00580A70"/>
    <w:rsid w:val="00580FF4"/>
    <w:rsid w:val="00581136"/>
    <w:rsid w:val="005811B1"/>
    <w:rsid w:val="00581234"/>
    <w:rsid w:val="00581266"/>
    <w:rsid w:val="0058132C"/>
    <w:rsid w:val="0058168F"/>
    <w:rsid w:val="0058183A"/>
    <w:rsid w:val="00581B6A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3F67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CDF"/>
    <w:rsid w:val="005940E0"/>
    <w:rsid w:val="005942C1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C08C2"/>
    <w:rsid w:val="005C08CA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75C"/>
    <w:rsid w:val="005D071C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295"/>
    <w:rsid w:val="005E630B"/>
    <w:rsid w:val="005E69C6"/>
    <w:rsid w:val="005E7146"/>
    <w:rsid w:val="005E7545"/>
    <w:rsid w:val="005E7632"/>
    <w:rsid w:val="005E79DC"/>
    <w:rsid w:val="005E7A5C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C0F"/>
    <w:rsid w:val="006006E0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5F84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201E6"/>
    <w:rsid w:val="00620479"/>
    <w:rsid w:val="00620837"/>
    <w:rsid w:val="00620ACF"/>
    <w:rsid w:val="00620C3B"/>
    <w:rsid w:val="00621652"/>
    <w:rsid w:val="00622077"/>
    <w:rsid w:val="00622421"/>
    <w:rsid w:val="0062266D"/>
    <w:rsid w:val="00622777"/>
    <w:rsid w:val="006228A9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7C7"/>
    <w:rsid w:val="006308BC"/>
    <w:rsid w:val="00630D8C"/>
    <w:rsid w:val="006316FE"/>
    <w:rsid w:val="00631B58"/>
    <w:rsid w:val="00631C69"/>
    <w:rsid w:val="00632051"/>
    <w:rsid w:val="006324E2"/>
    <w:rsid w:val="006325D6"/>
    <w:rsid w:val="0063277D"/>
    <w:rsid w:val="0063282D"/>
    <w:rsid w:val="006330E1"/>
    <w:rsid w:val="006335AA"/>
    <w:rsid w:val="0063366A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BEE"/>
    <w:rsid w:val="006367A8"/>
    <w:rsid w:val="006368D9"/>
    <w:rsid w:val="00636ACB"/>
    <w:rsid w:val="00637272"/>
    <w:rsid w:val="00637281"/>
    <w:rsid w:val="006372BA"/>
    <w:rsid w:val="0063752E"/>
    <w:rsid w:val="0063782F"/>
    <w:rsid w:val="00637942"/>
    <w:rsid w:val="00637B7A"/>
    <w:rsid w:val="00637F26"/>
    <w:rsid w:val="0064000C"/>
    <w:rsid w:val="0064001F"/>
    <w:rsid w:val="00640049"/>
    <w:rsid w:val="00640107"/>
    <w:rsid w:val="00640A3F"/>
    <w:rsid w:val="00640E09"/>
    <w:rsid w:val="006418B7"/>
    <w:rsid w:val="006418D7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9A6"/>
    <w:rsid w:val="00660B0E"/>
    <w:rsid w:val="00660C03"/>
    <w:rsid w:val="00660C78"/>
    <w:rsid w:val="00661130"/>
    <w:rsid w:val="00661557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4566"/>
    <w:rsid w:val="0066478D"/>
    <w:rsid w:val="00664E2B"/>
    <w:rsid w:val="006651A0"/>
    <w:rsid w:val="006660EE"/>
    <w:rsid w:val="0066612F"/>
    <w:rsid w:val="0066674D"/>
    <w:rsid w:val="00666A59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FF2"/>
    <w:rsid w:val="0067206E"/>
    <w:rsid w:val="006729A8"/>
    <w:rsid w:val="00673136"/>
    <w:rsid w:val="00673351"/>
    <w:rsid w:val="00673CCE"/>
    <w:rsid w:val="00674061"/>
    <w:rsid w:val="006740F0"/>
    <w:rsid w:val="0067424F"/>
    <w:rsid w:val="006743C7"/>
    <w:rsid w:val="0067440D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891"/>
    <w:rsid w:val="006772AB"/>
    <w:rsid w:val="00677821"/>
    <w:rsid w:val="00677BBB"/>
    <w:rsid w:val="00677CA2"/>
    <w:rsid w:val="00677E77"/>
    <w:rsid w:val="006801AE"/>
    <w:rsid w:val="006809A7"/>
    <w:rsid w:val="00680C31"/>
    <w:rsid w:val="00680DAB"/>
    <w:rsid w:val="00681ACF"/>
    <w:rsid w:val="00681CFD"/>
    <w:rsid w:val="00681D64"/>
    <w:rsid w:val="00681F2F"/>
    <w:rsid w:val="00682319"/>
    <w:rsid w:val="006823F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DB"/>
    <w:rsid w:val="00693B17"/>
    <w:rsid w:val="00693D92"/>
    <w:rsid w:val="00693E95"/>
    <w:rsid w:val="00694092"/>
    <w:rsid w:val="00694910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2132"/>
    <w:rsid w:val="006A2146"/>
    <w:rsid w:val="006A2502"/>
    <w:rsid w:val="006A25DD"/>
    <w:rsid w:val="006A2B56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7A3"/>
    <w:rsid w:val="006A6E1B"/>
    <w:rsid w:val="006A7178"/>
    <w:rsid w:val="006A76A7"/>
    <w:rsid w:val="006A782C"/>
    <w:rsid w:val="006A7E6B"/>
    <w:rsid w:val="006B00EE"/>
    <w:rsid w:val="006B07A9"/>
    <w:rsid w:val="006B11CA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41F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85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D04C3"/>
    <w:rsid w:val="006D0C0D"/>
    <w:rsid w:val="006D163D"/>
    <w:rsid w:val="006D17D6"/>
    <w:rsid w:val="006D189B"/>
    <w:rsid w:val="006D18D7"/>
    <w:rsid w:val="006D19F7"/>
    <w:rsid w:val="006D1D7F"/>
    <w:rsid w:val="006D28E8"/>
    <w:rsid w:val="006D2991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48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D"/>
    <w:rsid w:val="006F3E1A"/>
    <w:rsid w:val="006F409F"/>
    <w:rsid w:val="006F412C"/>
    <w:rsid w:val="006F4B20"/>
    <w:rsid w:val="006F4BD0"/>
    <w:rsid w:val="006F4BD4"/>
    <w:rsid w:val="006F4D40"/>
    <w:rsid w:val="006F57F4"/>
    <w:rsid w:val="006F5919"/>
    <w:rsid w:val="006F5995"/>
    <w:rsid w:val="006F5D38"/>
    <w:rsid w:val="006F5EF3"/>
    <w:rsid w:val="006F6112"/>
    <w:rsid w:val="006F6CC8"/>
    <w:rsid w:val="006F6E77"/>
    <w:rsid w:val="006F7636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61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B65"/>
    <w:rsid w:val="0071537F"/>
    <w:rsid w:val="00715662"/>
    <w:rsid w:val="00715952"/>
    <w:rsid w:val="00715990"/>
    <w:rsid w:val="00715FBF"/>
    <w:rsid w:val="00716432"/>
    <w:rsid w:val="00716483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C8"/>
    <w:rsid w:val="00720DDB"/>
    <w:rsid w:val="0072100A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38FC"/>
    <w:rsid w:val="00733DB9"/>
    <w:rsid w:val="007340F6"/>
    <w:rsid w:val="00734357"/>
    <w:rsid w:val="00734465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D44"/>
    <w:rsid w:val="00737EDE"/>
    <w:rsid w:val="0074046F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87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AF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371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55D"/>
    <w:rsid w:val="00767A9F"/>
    <w:rsid w:val="00767CA6"/>
    <w:rsid w:val="00767CB4"/>
    <w:rsid w:val="00767E48"/>
    <w:rsid w:val="00770097"/>
    <w:rsid w:val="007701EE"/>
    <w:rsid w:val="0077030B"/>
    <w:rsid w:val="00770340"/>
    <w:rsid w:val="00770366"/>
    <w:rsid w:val="00770660"/>
    <w:rsid w:val="0077072A"/>
    <w:rsid w:val="0077080F"/>
    <w:rsid w:val="00770824"/>
    <w:rsid w:val="00770B96"/>
    <w:rsid w:val="00770DC9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649"/>
    <w:rsid w:val="00774909"/>
    <w:rsid w:val="0077495B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4A1"/>
    <w:rsid w:val="00777B78"/>
    <w:rsid w:val="00777E3C"/>
    <w:rsid w:val="00780181"/>
    <w:rsid w:val="00780416"/>
    <w:rsid w:val="007808BF"/>
    <w:rsid w:val="00780902"/>
    <w:rsid w:val="0078148A"/>
    <w:rsid w:val="00781792"/>
    <w:rsid w:val="00781E48"/>
    <w:rsid w:val="00781F6B"/>
    <w:rsid w:val="00783944"/>
    <w:rsid w:val="00783E58"/>
    <w:rsid w:val="00783EE9"/>
    <w:rsid w:val="007844A3"/>
    <w:rsid w:val="007849EF"/>
    <w:rsid w:val="00784D1C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4ACC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637"/>
    <w:rsid w:val="007C165D"/>
    <w:rsid w:val="007C175B"/>
    <w:rsid w:val="007C1840"/>
    <w:rsid w:val="007C1AB6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A48"/>
    <w:rsid w:val="007D2EA1"/>
    <w:rsid w:val="007D2F95"/>
    <w:rsid w:val="007D322B"/>
    <w:rsid w:val="007D38B1"/>
    <w:rsid w:val="007D3A38"/>
    <w:rsid w:val="007D3AF2"/>
    <w:rsid w:val="007D3DA2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E0280"/>
    <w:rsid w:val="007E060D"/>
    <w:rsid w:val="007E1387"/>
    <w:rsid w:val="007E1865"/>
    <w:rsid w:val="007E1A43"/>
    <w:rsid w:val="007E245D"/>
    <w:rsid w:val="007E2AAC"/>
    <w:rsid w:val="007E2F35"/>
    <w:rsid w:val="007E34AF"/>
    <w:rsid w:val="007E3680"/>
    <w:rsid w:val="007E3A15"/>
    <w:rsid w:val="007E3B2C"/>
    <w:rsid w:val="007E3D2B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3AD"/>
    <w:rsid w:val="007E755F"/>
    <w:rsid w:val="007E7CC3"/>
    <w:rsid w:val="007E7FE5"/>
    <w:rsid w:val="007F0039"/>
    <w:rsid w:val="007F0D65"/>
    <w:rsid w:val="007F0D76"/>
    <w:rsid w:val="007F0ECA"/>
    <w:rsid w:val="007F0F05"/>
    <w:rsid w:val="007F1072"/>
    <w:rsid w:val="007F111B"/>
    <w:rsid w:val="007F116D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42D"/>
    <w:rsid w:val="0080290F"/>
    <w:rsid w:val="00802C00"/>
    <w:rsid w:val="00802C31"/>
    <w:rsid w:val="00802C79"/>
    <w:rsid w:val="008030AE"/>
    <w:rsid w:val="008034CE"/>
    <w:rsid w:val="00803651"/>
    <w:rsid w:val="00803D64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24BC"/>
    <w:rsid w:val="00822E25"/>
    <w:rsid w:val="00822E51"/>
    <w:rsid w:val="0082353E"/>
    <w:rsid w:val="00823B0D"/>
    <w:rsid w:val="00823CFB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301B5"/>
    <w:rsid w:val="00830210"/>
    <w:rsid w:val="008307CB"/>
    <w:rsid w:val="00830876"/>
    <w:rsid w:val="0083087E"/>
    <w:rsid w:val="0083098A"/>
    <w:rsid w:val="00830C67"/>
    <w:rsid w:val="00830FB9"/>
    <w:rsid w:val="00830FE9"/>
    <w:rsid w:val="0083162F"/>
    <w:rsid w:val="00831677"/>
    <w:rsid w:val="00831860"/>
    <w:rsid w:val="008318A3"/>
    <w:rsid w:val="008319E7"/>
    <w:rsid w:val="00831B4E"/>
    <w:rsid w:val="00831EF3"/>
    <w:rsid w:val="00832346"/>
    <w:rsid w:val="008324BB"/>
    <w:rsid w:val="008325AC"/>
    <w:rsid w:val="008325DA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75"/>
    <w:rsid w:val="00841858"/>
    <w:rsid w:val="0084265D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D18"/>
    <w:rsid w:val="00850FA0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017"/>
    <w:rsid w:val="00860288"/>
    <w:rsid w:val="00860651"/>
    <w:rsid w:val="0086075E"/>
    <w:rsid w:val="00860B20"/>
    <w:rsid w:val="00860BAC"/>
    <w:rsid w:val="00860D52"/>
    <w:rsid w:val="00861009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8FA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198"/>
    <w:rsid w:val="00876293"/>
    <w:rsid w:val="0087665D"/>
    <w:rsid w:val="008767D9"/>
    <w:rsid w:val="00876A0F"/>
    <w:rsid w:val="00876D47"/>
    <w:rsid w:val="00876E17"/>
    <w:rsid w:val="0087723B"/>
    <w:rsid w:val="00877334"/>
    <w:rsid w:val="00877A36"/>
    <w:rsid w:val="00877A8C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E45"/>
    <w:rsid w:val="00881E8F"/>
    <w:rsid w:val="0088216C"/>
    <w:rsid w:val="00882895"/>
    <w:rsid w:val="00882952"/>
    <w:rsid w:val="00882965"/>
    <w:rsid w:val="008830AD"/>
    <w:rsid w:val="00883B32"/>
    <w:rsid w:val="00883D2E"/>
    <w:rsid w:val="00883EBC"/>
    <w:rsid w:val="008840C5"/>
    <w:rsid w:val="00884163"/>
    <w:rsid w:val="008851A8"/>
    <w:rsid w:val="0088584A"/>
    <w:rsid w:val="00885B1F"/>
    <w:rsid w:val="00885C90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0F5"/>
    <w:rsid w:val="0089417B"/>
    <w:rsid w:val="0089423C"/>
    <w:rsid w:val="008942B0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603"/>
    <w:rsid w:val="00896667"/>
    <w:rsid w:val="008967C7"/>
    <w:rsid w:val="008968AF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B00B7"/>
    <w:rsid w:val="008B0535"/>
    <w:rsid w:val="008B06BA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E6C"/>
    <w:rsid w:val="008C0160"/>
    <w:rsid w:val="008C025B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303D"/>
    <w:rsid w:val="008D33BB"/>
    <w:rsid w:val="008D38CC"/>
    <w:rsid w:val="008D3C6F"/>
    <w:rsid w:val="008D3E90"/>
    <w:rsid w:val="008D3F07"/>
    <w:rsid w:val="008D3F3F"/>
    <w:rsid w:val="008D45C4"/>
    <w:rsid w:val="008D4A2C"/>
    <w:rsid w:val="008D4B1F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E0036"/>
    <w:rsid w:val="008E0309"/>
    <w:rsid w:val="008E064A"/>
    <w:rsid w:val="008E066C"/>
    <w:rsid w:val="008E084D"/>
    <w:rsid w:val="008E0ACF"/>
    <w:rsid w:val="008E0ECC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515"/>
    <w:rsid w:val="00911727"/>
    <w:rsid w:val="00911CFC"/>
    <w:rsid w:val="00911DF6"/>
    <w:rsid w:val="00912110"/>
    <w:rsid w:val="009123D8"/>
    <w:rsid w:val="0091261B"/>
    <w:rsid w:val="0091268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D0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B8F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B91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5E08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B34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D33"/>
    <w:rsid w:val="0097430A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617"/>
    <w:rsid w:val="009819FB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7120"/>
    <w:rsid w:val="009872A8"/>
    <w:rsid w:val="0098773C"/>
    <w:rsid w:val="0098789A"/>
    <w:rsid w:val="009879C9"/>
    <w:rsid w:val="00987A8B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C65"/>
    <w:rsid w:val="00996F51"/>
    <w:rsid w:val="00997011"/>
    <w:rsid w:val="00997063"/>
    <w:rsid w:val="009970D0"/>
    <w:rsid w:val="00997987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EFB"/>
    <w:rsid w:val="009A7229"/>
    <w:rsid w:val="009A756F"/>
    <w:rsid w:val="009A7EE7"/>
    <w:rsid w:val="009B00C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A68"/>
    <w:rsid w:val="009B28A6"/>
    <w:rsid w:val="009B2E2C"/>
    <w:rsid w:val="009B2F3F"/>
    <w:rsid w:val="009B2FEA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C1"/>
    <w:rsid w:val="009C4363"/>
    <w:rsid w:val="009C48D2"/>
    <w:rsid w:val="009C50A4"/>
    <w:rsid w:val="009C5548"/>
    <w:rsid w:val="009C58FE"/>
    <w:rsid w:val="009C604B"/>
    <w:rsid w:val="009C607B"/>
    <w:rsid w:val="009C61B0"/>
    <w:rsid w:val="009C66B4"/>
    <w:rsid w:val="009C6A83"/>
    <w:rsid w:val="009C6B92"/>
    <w:rsid w:val="009C70C1"/>
    <w:rsid w:val="009C729E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CB7"/>
    <w:rsid w:val="009E7FE2"/>
    <w:rsid w:val="009F0565"/>
    <w:rsid w:val="009F08FA"/>
    <w:rsid w:val="009F09E1"/>
    <w:rsid w:val="009F1404"/>
    <w:rsid w:val="009F1534"/>
    <w:rsid w:val="009F1FF4"/>
    <w:rsid w:val="009F22CF"/>
    <w:rsid w:val="009F23BA"/>
    <w:rsid w:val="009F23F5"/>
    <w:rsid w:val="009F2553"/>
    <w:rsid w:val="009F2B84"/>
    <w:rsid w:val="009F3297"/>
    <w:rsid w:val="009F3A24"/>
    <w:rsid w:val="009F43A9"/>
    <w:rsid w:val="009F445A"/>
    <w:rsid w:val="009F4607"/>
    <w:rsid w:val="009F4BFA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A001CB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51BE"/>
    <w:rsid w:val="00A15E49"/>
    <w:rsid w:val="00A16216"/>
    <w:rsid w:val="00A16341"/>
    <w:rsid w:val="00A164A7"/>
    <w:rsid w:val="00A16621"/>
    <w:rsid w:val="00A16AEC"/>
    <w:rsid w:val="00A20248"/>
    <w:rsid w:val="00A2041E"/>
    <w:rsid w:val="00A20966"/>
    <w:rsid w:val="00A209A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E4D"/>
    <w:rsid w:val="00A2436E"/>
    <w:rsid w:val="00A2440F"/>
    <w:rsid w:val="00A24EBE"/>
    <w:rsid w:val="00A254D1"/>
    <w:rsid w:val="00A254DF"/>
    <w:rsid w:val="00A2556D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1277"/>
    <w:rsid w:val="00A3168A"/>
    <w:rsid w:val="00A316D8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2046"/>
    <w:rsid w:val="00A422AA"/>
    <w:rsid w:val="00A42347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3C1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0D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524"/>
    <w:rsid w:val="00A706D5"/>
    <w:rsid w:val="00A707E1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3180"/>
    <w:rsid w:val="00A93E2D"/>
    <w:rsid w:val="00A93ED3"/>
    <w:rsid w:val="00A9415B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A03E3"/>
    <w:rsid w:val="00AA085D"/>
    <w:rsid w:val="00AA0AE1"/>
    <w:rsid w:val="00AA1899"/>
    <w:rsid w:val="00AA1949"/>
    <w:rsid w:val="00AA1EB1"/>
    <w:rsid w:val="00AA2050"/>
    <w:rsid w:val="00AA23BF"/>
    <w:rsid w:val="00AA268D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DD4"/>
    <w:rsid w:val="00AC328A"/>
    <w:rsid w:val="00AC3554"/>
    <w:rsid w:val="00AC39B2"/>
    <w:rsid w:val="00AC3A39"/>
    <w:rsid w:val="00AC3CAD"/>
    <w:rsid w:val="00AC3D50"/>
    <w:rsid w:val="00AC3EC7"/>
    <w:rsid w:val="00AC4225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DB1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6E2"/>
    <w:rsid w:val="00AD198C"/>
    <w:rsid w:val="00AD1B18"/>
    <w:rsid w:val="00AD1C55"/>
    <w:rsid w:val="00AD1FFB"/>
    <w:rsid w:val="00AD2109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2A2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E09"/>
    <w:rsid w:val="00B10EF5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5D2A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834"/>
    <w:rsid w:val="00B42AFE"/>
    <w:rsid w:val="00B42CEB"/>
    <w:rsid w:val="00B42D2D"/>
    <w:rsid w:val="00B42E4D"/>
    <w:rsid w:val="00B431F9"/>
    <w:rsid w:val="00B43B46"/>
    <w:rsid w:val="00B43D1F"/>
    <w:rsid w:val="00B43DB0"/>
    <w:rsid w:val="00B44279"/>
    <w:rsid w:val="00B4466A"/>
    <w:rsid w:val="00B447A1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0817"/>
    <w:rsid w:val="00B51274"/>
    <w:rsid w:val="00B5128C"/>
    <w:rsid w:val="00B51B7B"/>
    <w:rsid w:val="00B51D09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247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26F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7FA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07"/>
    <w:rsid w:val="00B775D0"/>
    <w:rsid w:val="00B77748"/>
    <w:rsid w:val="00B7778F"/>
    <w:rsid w:val="00B778FB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193"/>
    <w:rsid w:val="00B84611"/>
    <w:rsid w:val="00B846A2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635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5BEA"/>
    <w:rsid w:val="00B96075"/>
    <w:rsid w:val="00B961EB"/>
    <w:rsid w:val="00B96C2C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9D9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4EA"/>
    <w:rsid w:val="00BB14F3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7E8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EE"/>
    <w:rsid w:val="00BD6321"/>
    <w:rsid w:val="00BD6957"/>
    <w:rsid w:val="00BD6E28"/>
    <w:rsid w:val="00BD781E"/>
    <w:rsid w:val="00BD78EC"/>
    <w:rsid w:val="00BE0114"/>
    <w:rsid w:val="00BE03C8"/>
    <w:rsid w:val="00BE066C"/>
    <w:rsid w:val="00BE0C26"/>
    <w:rsid w:val="00BE0EFB"/>
    <w:rsid w:val="00BE111A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163"/>
    <w:rsid w:val="00BF4C2B"/>
    <w:rsid w:val="00BF55EC"/>
    <w:rsid w:val="00BF56D0"/>
    <w:rsid w:val="00BF5C62"/>
    <w:rsid w:val="00BF5F33"/>
    <w:rsid w:val="00BF615B"/>
    <w:rsid w:val="00BF6305"/>
    <w:rsid w:val="00BF63B9"/>
    <w:rsid w:val="00BF65BD"/>
    <w:rsid w:val="00BF6C75"/>
    <w:rsid w:val="00BF6D20"/>
    <w:rsid w:val="00BF6E00"/>
    <w:rsid w:val="00BF705B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D7"/>
    <w:rsid w:val="00C0114D"/>
    <w:rsid w:val="00C01222"/>
    <w:rsid w:val="00C0149B"/>
    <w:rsid w:val="00C01670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A92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B5E"/>
    <w:rsid w:val="00C23CF1"/>
    <w:rsid w:val="00C23DAF"/>
    <w:rsid w:val="00C23EEC"/>
    <w:rsid w:val="00C23F73"/>
    <w:rsid w:val="00C241D1"/>
    <w:rsid w:val="00C243DD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418E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FBB"/>
    <w:rsid w:val="00C40049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7C"/>
    <w:rsid w:val="00C44244"/>
    <w:rsid w:val="00C44500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CE"/>
    <w:rsid w:val="00C50191"/>
    <w:rsid w:val="00C504E7"/>
    <w:rsid w:val="00C506D4"/>
    <w:rsid w:val="00C507C0"/>
    <w:rsid w:val="00C508E4"/>
    <w:rsid w:val="00C50C26"/>
    <w:rsid w:val="00C50F77"/>
    <w:rsid w:val="00C51250"/>
    <w:rsid w:val="00C512AC"/>
    <w:rsid w:val="00C5181C"/>
    <w:rsid w:val="00C51D39"/>
    <w:rsid w:val="00C51D5A"/>
    <w:rsid w:val="00C51EFF"/>
    <w:rsid w:val="00C52819"/>
    <w:rsid w:val="00C537D1"/>
    <w:rsid w:val="00C53E3D"/>
    <w:rsid w:val="00C54043"/>
    <w:rsid w:val="00C54501"/>
    <w:rsid w:val="00C5466F"/>
    <w:rsid w:val="00C54C3A"/>
    <w:rsid w:val="00C54F14"/>
    <w:rsid w:val="00C558A7"/>
    <w:rsid w:val="00C55A65"/>
    <w:rsid w:val="00C55E81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BAA"/>
    <w:rsid w:val="00C61D73"/>
    <w:rsid w:val="00C62161"/>
    <w:rsid w:val="00C62495"/>
    <w:rsid w:val="00C625EB"/>
    <w:rsid w:val="00C62A88"/>
    <w:rsid w:val="00C62C6E"/>
    <w:rsid w:val="00C635CB"/>
    <w:rsid w:val="00C6366E"/>
    <w:rsid w:val="00C63768"/>
    <w:rsid w:val="00C637EF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3DB"/>
    <w:rsid w:val="00C824FA"/>
    <w:rsid w:val="00C825B9"/>
    <w:rsid w:val="00C826BA"/>
    <w:rsid w:val="00C83596"/>
    <w:rsid w:val="00C83A97"/>
    <w:rsid w:val="00C83CC3"/>
    <w:rsid w:val="00C83CE8"/>
    <w:rsid w:val="00C83D2F"/>
    <w:rsid w:val="00C84798"/>
    <w:rsid w:val="00C84831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EA2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DC4"/>
    <w:rsid w:val="00CA0DE1"/>
    <w:rsid w:val="00CA0F4B"/>
    <w:rsid w:val="00CA14EC"/>
    <w:rsid w:val="00CA1691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B03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10"/>
    <w:rsid w:val="00CC17EC"/>
    <w:rsid w:val="00CC18C3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E15"/>
    <w:rsid w:val="00CD047D"/>
    <w:rsid w:val="00CD0865"/>
    <w:rsid w:val="00CD0BF4"/>
    <w:rsid w:val="00CD1BBB"/>
    <w:rsid w:val="00CD1C08"/>
    <w:rsid w:val="00CD1E9C"/>
    <w:rsid w:val="00CD212F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7ED"/>
    <w:rsid w:val="00CE2EC3"/>
    <w:rsid w:val="00CE322F"/>
    <w:rsid w:val="00CE34D2"/>
    <w:rsid w:val="00CE3590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F00F8"/>
    <w:rsid w:val="00CF0146"/>
    <w:rsid w:val="00CF01B5"/>
    <w:rsid w:val="00CF01D5"/>
    <w:rsid w:val="00CF08B1"/>
    <w:rsid w:val="00CF0B37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F2A"/>
    <w:rsid w:val="00CF2FCA"/>
    <w:rsid w:val="00CF3373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66D"/>
    <w:rsid w:val="00D04D2C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D95"/>
    <w:rsid w:val="00D07E4C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59E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8"/>
    <w:rsid w:val="00D23FD8"/>
    <w:rsid w:val="00D2424E"/>
    <w:rsid w:val="00D24421"/>
    <w:rsid w:val="00D2457E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BB8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883"/>
    <w:rsid w:val="00D51B1F"/>
    <w:rsid w:val="00D51F28"/>
    <w:rsid w:val="00D522C7"/>
    <w:rsid w:val="00D523A1"/>
    <w:rsid w:val="00D5249E"/>
    <w:rsid w:val="00D524CF"/>
    <w:rsid w:val="00D5251E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815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55A"/>
    <w:rsid w:val="00D719D2"/>
    <w:rsid w:val="00D71D7F"/>
    <w:rsid w:val="00D72A73"/>
    <w:rsid w:val="00D72EDF"/>
    <w:rsid w:val="00D73181"/>
    <w:rsid w:val="00D73225"/>
    <w:rsid w:val="00D7376B"/>
    <w:rsid w:val="00D73989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0C3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D41"/>
    <w:rsid w:val="00DA1D50"/>
    <w:rsid w:val="00DA284A"/>
    <w:rsid w:val="00DA2CA2"/>
    <w:rsid w:val="00DA2CBE"/>
    <w:rsid w:val="00DA2E82"/>
    <w:rsid w:val="00DA3172"/>
    <w:rsid w:val="00DA365E"/>
    <w:rsid w:val="00DA398E"/>
    <w:rsid w:val="00DA3DAB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91D"/>
    <w:rsid w:val="00DB394C"/>
    <w:rsid w:val="00DB3EA8"/>
    <w:rsid w:val="00DB4033"/>
    <w:rsid w:val="00DB42D6"/>
    <w:rsid w:val="00DB46BE"/>
    <w:rsid w:val="00DB46DC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C28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A"/>
    <w:rsid w:val="00DD004D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CA9"/>
    <w:rsid w:val="00DE00AB"/>
    <w:rsid w:val="00DE00BC"/>
    <w:rsid w:val="00DE025D"/>
    <w:rsid w:val="00DE032B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3FC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8AF"/>
    <w:rsid w:val="00DF69A2"/>
    <w:rsid w:val="00DF73AA"/>
    <w:rsid w:val="00DF7408"/>
    <w:rsid w:val="00E00114"/>
    <w:rsid w:val="00E007CF"/>
    <w:rsid w:val="00E00F56"/>
    <w:rsid w:val="00E00FE3"/>
    <w:rsid w:val="00E010BF"/>
    <w:rsid w:val="00E01351"/>
    <w:rsid w:val="00E014C8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78B"/>
    <w:rsid w:val="00E15A6A"/>
    <w:rsid w:val="00E15B46"/>
    <w:rsid w:val="00E15C36"/>
    <w:rsid w:val="00E16093"/>
    <w:rsid w:val="00E161B4"/>
    <w:rsid w:val="00E1621A"/>
    <w:rsid w:val="00E1649B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886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D37"/>
    <w:rsid w:val="00E33A12"/>
    <w:rsid w:val="00E340DF"/>
    <w:rsid w:val="00E3415F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C92"/>
    <w:rsid w:val="00E44EE9"/>
    <w:rsid w:val="00E45594"/>
    <w:rsid w:val="00E45702"/>
    <w:rsid w:val="00E4575A"/>
    <w:rsid w:val="00E45949"/>
    <w:rsid w:val="00E467F7"/>
    <w:rsid w:val="00E46B70"/>
    <w:rsid w:val="00E46E25"/>
    <w:rsid w:val="00E47399"/>
    <w:rsid w:val="00E4763F"/>
    <w:rsid w:val="00E47DBD"/>
    <w:rsid w:val="00E47ED2"/>
    <w:rsid w:val="00E50BA8"/>
    <w:rsid w:val="00E51C87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3A1"/>
    <w:rsid w:val="00E63430"/>
    <w:rsid w:val="00E636AB"/>
    <w:rsid w:val="00E637D4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C"/>
    <w:rsid w:val="00E7524D"/>
    <w:rsid w:val="00E755D0"/>
    <w:rsid w:val="00E7561C"/>
    <w:rsid w:val="00E7588A"/>
    <w:rsid w:val="00E75A33"/>
    <w:rsid w:val="00E75B57"/>
    <w:rsid w:val="00E75EEA"/>
    <w:rsid w:val="00E7611B"/>
    <w:rsid w:val="00E764C6"/>
    <w:rsid w:val="00E7661C"/>
    <w:rsid w:val="00E76797"/>
    <w:rsid w:val="00E769C2"/>
    <w:rsid w:val="00E76CA2"/>
    <w:rsid w:val="00E76EA1"/>
    <w:rsid w:val="00E77173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41DF"/>
    <w:rsid w:val="00E84597"/>
    <w:rsid w:val="00E847F2"/>
    <w:rsid w:val="00E84C29"/>
    <w:rsid w:val="00E84CB8"/>
    <w:rsid w:val="00E85E27"/>
    <w:rsid w:val="00E85FBF"/>
    <w:rsid w:val="00E86129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1F6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7C8"/>
    <w:rsid w:val="00EC3AC1"/>
    <w:rsid w:val="00EC3B0E"/>
    <w:rsid w:val="00EC4A9A"/>
    <w:rsid w:val="00EC53C4"/>
    <w:rsid w:val="00EC56DF"/>
    <w:rsid w:val="00EC57BA"/>
    <w:rsid w:val="00EC57CF"/>
    <w:rsid w:val="00EC5AC3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0F6D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62"/>
    <w:rsid w:val="00F05105"/>
    <w:rsid w:val="00F05339"/>
    <w:rsid w:val="00F05494"/>
    <w:rsid w:val="00F05A02"/>
    <w:rsid w:val="00F05C7F"/>
    <w:rsid w:val="00F05F65"/>
    <w:rsid w:val="00F060F5"/>
    <w:rsid w:val="00F06346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3214"/>
    <w:rsid w:val="00F13343"/>
    <w:rsid w:val="00F137C7"/>
    <w:rsid w:val="00F13D85"/>
    <w:rsid w:val="00F142AD"/>
    <w:rsid w:val="00F145AB"/>
    <w:rsid w:val="00F149FD"/>
    <w:rsid w:val="00F14E94"/>
    <w:rsid w:val="00F1509B"/>
    <w:rsid w:val="00F1517F"/>
    <w:rsid w:val="00F1527D"/>
    <w:rsid w:val="00F1549A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79F"/>
    <w:rsid w:val="00F238D4"/>
    <w:rsid w:val="00F23B4C"/>
    <w:rsid w:val="00F23C8D"/>
    <w:rsid w:val="00F23EE5"/>
    <w:rsid w:val="00F24829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F0C"/>
    <w:rsid w:val="00F372B9"/>
    <w:rsid w:val="00F374B8"/>
    <w:rsid w:val="00F378F8"/>
    <w:rsid w:val="00F4016E"/>
    <w:rsid w:val="00F40F06"/>
    <w:rsid w:val="00F41BBE"/>
    <w:rsid w:val="00F41E36"/>
    <w:rsid w:val="00F41EE6"/>
    <w:rsid w:val="00F42385"/>
    <w:rsid w:val="00F42B8B"/>
    <w:rsid w:val="00F42CBF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6E6"/>
    <w:rsid w:val="00F66996"/>
    <w:rsid w:val="00F66ED5"/>
    <w:rsid w:val="00F67123"/>
    <w:rsid w:val="00F67254"/>
    <w:rsid w:val="00F674A1"/>
    <w:rsid w:val="00F67A1A"/>
    <w:rsid w:val="00F67B91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23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20E5"/>
    <w:rsid w:val="00F8241D"/>
    <w:rsid w:val="00F825B7"/>
    <w:rsid w:val="00F82683"/>
    <w:rsid w:val="00F827CD"/>
    <w:rsid w:val="00F82A1D"/>
    <w:rsid w:val="00F82A8D"/>
    <w:rsid w:val="00F82B64"/>
    <w:rsid w:val="00F82D05"/>
    <w:rsid w:val="00F832F3"/>
    <w:rsid w:val="00F836DE"/>
    <w:rsid w:val="00F83A40"/>
    <w:rsid w:val="00F8433F"/>
    <w:rsid w:val="00F84511"/>
    <w:rsid w:val="00F847A1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D01"/>
    <w:rsid w:val="00FB1D85"/>
    <w:rsid w:val="00FB21B0"/>
    <w:rsid w:val="00FB228F"/>
    <w:rsid w:val="00FB2830"/>
    <w:rsid w:val="00FB28BD"/>
    <w:rsid w:val="00FB2944"/>
    <w:rsid w:val="00FB2D55"/>
    <w:rsid w:val="00FB2D5E"/>
    <w:rsid w:val="00FB2FAC"/>
    <w:rsid w:val="00FB324F"/>
    <w:rsid w:val="00FB328B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semiHidden="1" w:uiPriority="60" w:unhideWhenUsed="1"/>
    <w:lsdException w:name="Light List" w:locked="0" w:semiHidden="1" w:uiPriority="61" w:unhideWhenUsed="1"/>
    <w:lsdException w:name="Light Grid" w:locked="0" w:semiHidden="1" w:uiPriority="62" w:unhideWhenUsed="1"/>
    <w:lsdException w:name="Medium Shading 1" w:locked="0" w:semiHidden="1" w:uiPriority="63" w:unhideWhenUsed="1"/>
    <w:lsdException w:name="Medium Shading 2" w:locked="0" w:semiHidden="1" w:uiPriority="64" w:unhideWhenUsed="1"/>
    <w:lsdException w:name="Medium List 1" w:locked="0" w:semiHidden="1" w:uiPriority="65" w:unhideWhenUsed="1"/>
    <w:lsdException w:name="Medium List 2" w:locked="0" w:semiHidden="1" w:uiPriority="66" w:unhideWhenUsed="1"/>
    <w:lsdException w:name="Medium Grid 1" w:locked="0" w:semiHidden="1" w:uiPriority="67" w:unhideWhenUsed="1"/>
    <w:lsdException w:name="Medium Grid 2" w:locked="0" w:semiHidden="1" w:uiPriority="68" w:unhideWhenUsed="1"/>
    <w:lsdException w:name="Medium Grid 3" w:locked="0" w:semiHidden="1" w:uiPriority="69" w:unhideWhenUsed="1"/>
    <w:lsdException w:name="Dark List" w:locked="0" w:semiHidden="1" w:uiPriority="70" w:unhideWhenUsed="1"/>
    <w:lsdException w:name="Colorful Shading" w:locked="0" w:semiHidden="1" w:uiPriority="71" w:unhideWhenUsed="1"/>
    <w:lsdException w:name="Colorful List" w:locked="0" w:semiHidden="1" w:uiPriority="72" w:unhideWhenUsed="1"/>
    <w:lsdException w:name="Colorful Grid" w:locked="0" w:semiHidden="1" w:uiPriority="73" w:unhideWhenUsed="1"/>
    <w:lsdException w:name="Light Shading Accent 1" w:locked="0" w:semiHidden="1" w:uiPriority="60" w:unhideWhenUsed="1"/>
    <w:lsdException w:name="Light List Accent 1" w:locked="0" w:semiHidden="1" w:uiPriority="61" w:unhideWhenUsed="1"/>
    <w:lsdException w:name="Light Grid Accent 1" w:locked="0" w:semiHidden="1" w:uiPriority="62" w:unhideWhenUsed="1"/>
    <w:lsdException w:name="Medium Shading 1 Accent 1" w:locked="0" w:semiHidden="1" w:uiPriority="63" w:unhideWhenUsed="1"/>
    <w:lsdException w:name="Medium Shading 2 Accent 1" w:locked="0" w:semiHidden="1" w:uiPriority="64" w:unhideWhenUsed="1"/>
    <w:lsdException w:name="Medium List 1 Accent 1" w:locked="0" w:semiHidden="1" w:uiPriority="65" w:unhideWhenUsed="1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semiHidden="1" w:uiPriority="66" w:unhideWhenUsed="1"/>
    <w:lsdException w:name="Medium Grid 1 Accent 1" w:locked="0" w:semiHidden="1" w:uiPriority="67" w:unhideWhenUsed="1"/>
    <w:lsdException w:name="Medium Grid 2 Accent 1" w:locked="0" w:semiHidden="1" w:uiPriority="68" w:unhideWhenUsed="1"/>
    <w:lsdException w:name="Medium Grid 3 Accent 1" w:locked="0" w:semiHidden="1" w:uiPriority="69" w:unhideWhenUsed="1"/>
    <w:lsdException w:name="Dark List Accent 1" w:locked="0" w:semiHidden="1" w:uiPriority="70" w:unhideWhenUsed="1"/>
    <w:lsdException w:name="Colorful Shading Accent 1" w:locked="0" w:semiHidden="1" w:uiPriority="71" w:unhideWhenUsed="1"/>
    <w:lsdException w:name="Colorful List Accent 1" w:locked="0" w:semiHidden="1" w:uiPriority="72" w:unhideWhenUsed="1"/>
    <w:lsdException w:name="Colorful Grid Accent 1" w:locked="0" w:semiHidden="1" w:uiPriority="73" w:unhideWhenUsed="1"/>
    <w:lsdException w:name="Light Shading Accent 2" w:locked="0" w:semiHidden="1" w:uiPriority="60" w:unhideWhenUsed="1"/>
    <w:lsdException w:name="Light List Accent 2" w:locked="0" w:semiHidden="1" w:uiPriority="61" w:unhideWhenUsed="1"/>
    <w:lsdException w:name="Light Grid Accent 2" w:locked="0" w:semiHidden="1" w:uiPriority="62" w:unhideWhenUsed="1"/>
    <w:lsdException w:name="Medium Shading 1 Accent 2" w:locked="0" w:semiHidden="1" w:uiPriority="63" w:unhideWhenUsed="1"/>
    <w:lsdException w:name="Medium Shading 2 Accent 2" w:locked="0" w:semiHidden="1" w:uiPriority="64" w:unhideWhenUsed="1"/>
    <w:lsdException w:name="Medium List 1 Accent 2" w:locked="0" w:semiHidden="1" w:uiPriority="65" w:unhideWhenUsed="1"/>
    <w:lsdException w:name="Medium List 2 Accent 2" w:locked="0" w:semiHidden="1" w:uiPriority="66" w:unhideWhenUsed="1"/>
    <w:lsdException w:name="Medium Grid 1 Accent 2" w:locked="0" w:semiHidden="1" w:uiPriority="67" w:unhideWhenUsed="1"/>
    <w:lsdException w:name="Medium Grid 2 Accent 2" w:locked="0" w:semiHidden="1" w:uiPriority="68" w:unhideWhenUsed="1"/>
    <w:lsdException w:name="Medium Grid 3 Accent 2" w:locked="0" w:semiHidden="1" w:uiPriority="69" w:unhideWhenUsed="1"/>
    <w:lsdException w:name="Dark List Accent 2" w:locked="0" w:semiHidden="1" w:uiPriority="70" w:unhideWhenUsed="1"/>
    <w:lsdException w:name="Colorful Shading Accent 2" w:locked="0" w:semiHidden="1" w:uiPriority="71" w:unhideWhenUsed="1"/>
    <w:lsdException w:name="Colorful List Accent 2" w:locked="0" w:semiHidden="1" w:uiPriority="72" w:unhideWhenUsed="1"/>
    <w:lsdException w:name="Colorful Grid Accent 2" w:locked="0" w:semiHidden="1" w:uiPriority="73" w:unhideWhenUsed="1"/>
    <w:lsdException w:name="Light Shading Accent 3" w:locked="0" w:semiHidden="1" w:uiPriority="60" w:unhideWhenUsed="1"/>
    <w:lsdException w:name="Light List Accent 3" w:locked="0" w:semiHidden="1" w:uiPriority="61" w:unhideWhenUsed="1"/>
    <w:lsdException w:name="Light Grid Accent 3" w:locked="0" w:semiHidden="1" w:uiPriority="62" w:unhideWhenUsed="1"/>
    <w:lsdException w:name="Medium Shading 1 Accent 3" w:locked="0" w:semiHidden="1" w:uiPriority="63" w:unhideWhenUsed="1"/>
    <w:lsdException w:name="Medium Shading 2 Accent 3" w:locked="0" w:semiHidden="1" w:uiPriority="64" w:unhideWhenUsed="1"/>
    <w:lsdException w:name="Medium List 1 Accent 3" w:locked="0" w:semiHidden="1" w:uiPriority="65" w:unhideWhenUsed="1"/>
    <w:lsdException w:name="Medium List 2 Accent 3" w:locked="0" w:semiHidden="1" w:uiPriority="66" w:unhideWhenUsed="1"/>
    <w:lsdException w:name="Medium Grid 1 Accent 3" w:locked="0" w:semiHidden="1" w:uiPriority="67" w:unhideWhenUsed="1"/>
    <w:lsdException w:name="Medium Grid 2 Accent 3" w:locked="0" w:semiHidden="1" w:uiPriority="68" w:unhideWhenUsed="1"/>
    <w:lsdException w:name="Medium Grid 3 Accent 3" w:locked="0" w:semiHidden="1" w:uiPriority="69" w:unhideWhenUsed="1"/>
    <w:lsdException w:name="Dark List Accent 3" w:locked="0" w:semiHidden="1" w:uiPriority="70" w:unhideWhenUsed="1"/>
    <w:lsdException w:name="Colorful Shading Accent 3" w:locked="0" w:semiHidden="1" w:uiPriority="71" w:unhideWhenUsed="1"/>
    <w:lsdException w:name="Colorful List Accent 3" w:locked="0" w:semiHidden="1" w:uiPriority="72" w:unhideWhenUsed="1"/>
    <w:lsdException w:name="Colorful Grid Accent 3" w:locked="0" w:semiHidden="1" w:uiPriority="73" w:unhideWhenUsed="1"/>
    <w:lsdException w:name="Light Shading Accent 4" w:locked="0" w:semiHidden="1" w:uiPriority="60" w:unhideWhenUsed="1"/>
    <w:lsdException w:name="Light List Accent 4" w:locked="0" w:semiHidden="1" w:uiPriority="61" w:unhideWhenUsed="1"/>
    <w:lsdException w:name="Light Grid Accent 4" w:locked="0" w:semiHidden="1" w:uiPriority="62" w:unhideWhenUsed="1"/>
    <w:lsdException w:name="Medium Shading 1 Accent 4" w:locked="0" w:semiHidden="1" w:uiPriority="63" w:unhideWhenUsed="1"/>
    <w:lsdException w:name="Medium Shading 2 Accent 4" w:locked="0" w:semiHidden="1" w:uiPriority="64" w:unhideWhenUsed="1"/>
    <w:lsdException w:name="Medium List 1 Accent 4" w:locked="0" w:semiHidden="1" w:uiPriority="65" w:unhideWhenUsed="1"/>
    <w:lsdException w:name="Medium List 2 Accent 4" w:locked="0" w:semiHidden="1" w:uiPriority="66" w:unhideWhenUsed="1"/>
    <w:lsdException w:name="Medium Grid 1 Accent 4" w:locked="0" w:semiHidden="1" w:uiPriority="67" w:unhideWhenUsed="1"/>
    <w:lsdException w:name="Medium Grid 2 Accent 4" w:locked="0" w:semiHidden="1" w:uiPriority="68" w:unhideWhenUsed="1"/>
    <w:lsdException w:name="Medium Grid 3 Accent 4" w:locked="0" w:semiHidden="1" w:uiPriority="69" w:unhideWhenUsed="1"/>
    <w:lsdException w:name="Dark List Accent 4" w:locked="0" w:semiHidden="1" w:uiPriority="70" w:unhideWhenUsed="1"/>
    <w:lsdException w:name="Colorful Shading Accent 4" w:locked="0" w:semiHidden="1" w:uiPriority="71" w:unhideWhenUsed="1"/>
    <w:lsdException w:name="Colorful List Accent 4" w:locked="0" w:semiHidden="1" w:uiPriority="72" w:unhideWhenUsed="1"/>
    <w:lsdException w:name="Colorful Grid Accent 4" w:locked="0" w:semiHidden="1" w:uiPriority="73" w:unhideWhenUsed="1"/>
    <w:lsdException w:name="Light Shading Accent 5" w:locked="0" w:semiHidden="1" w:uiPriority="60" w:unhideWhenUsed="1"/>
    <w:lsdException w:name="Light List Accent 5" w:locked="0" w:semiHidden="1" w:uiPriority="61" w:unhideWhenUsed="1"/>
    <w:lsdException w:name="Light Grid Accent 5" w:locked="0" w:semiHidden="1" w:uiPriority="62" w:unhideWhenUsed="1"/>
    <w:lsdException w:name="Medium Shading 1 Accent 5" w:locked="0" w:semiHidden="1" w:uiPriority="63" w:unhideWhenUsed="1"/>
    <w:lsdException w:name="Medium Shading 2 Accent 5" w:locked="0" w:semiHidden="1" w:uiPriority="64" w:unhideWhenUsed="1"/>
    <w:lsdException w:name="Medium List 1 Accent 5" w:locked="0" w:semiHidden="1" w:uiPriority="65" w:unhideWhenUsed="1"/>
    <w:lsdException w:name="Medium List 2 Accent 5" w:locked="0" w:semiHidden="1" w:uiPriority="66" w:unhideWhenUsed="1"/>
    <w:lsdException w:name="Medium Grid 1 Accent 5" w:locked="0" w:semiHidden="1" w:uiPriority="67" w:unhideWhenUsed="1"/>
    <w:lsdException w:name="Medium Grid 2 Accent 5" w:locked="0" w:semiHidden="1" w:uiPriority="68" w:unhideWhenUsed="1"/>
    <w:lsdException w:name="Medium Grid 3 Accent 5" w:locked="0" w:semiHidden="1" w:uiPriority="69" w:unhideWhenUsed="1"/>
    <w:lsdException w:name="Dark List Accent 5" w:locked="0" w:semiHidden="1" w:uiPriority="70" w:unhideWhenUsed="1"/>
    <w:lsdException w:name="Colorful Shading Accent 5" w:locked="0" w:semiHidden="1" w:uiPriority="71" w:unhideWhenUsed="1"/>
    <w:lsdException w:name="Colorful List Accent 5" w:locked="0" w:semiHidden="1" w:uiPriority="72" w:unhideWhenUsed="1"/>
    <w:lsdException w:name="Colorful Grid Accent 5" w:locked="0" w:semiHidden="1" w:uiPriority="73" w:unhideWhenUsed="1"/>
    <w:lsdException w:name="Light Shading Accent 6" w:locked="0" w:semiHidden="1" w:uiPriority="60" w:unhideWhenUsed="1"/>
    <w:lsdException w:name="Light List Accent 6" w:locked="0" w:semiHidden="1" w:uiPriority="61" w:unhideWhenUsed="1"/>
    <w:lsdException w:name="Light Grid Accent 6" w:locked="0" w:semiHidden="1" w:uiPriority="62" w:unhideWhenUsed="1"/>
    <w:lsdException w:name="Medium Shading 1 Accent 6" w:locked="0" w:semiHidden="1" w:uiPriority="63" w:unhideWhenUsed="1"/>
    <w:lsdException w:name="Medium Shading 2 Accent 6" w:locked="0" w:semiHidden="1" w:uiPriority="64" w:unhideWhenUsed="1"/>
    <w:lsdException w:name="Medium List 1 Accent 6" w:locked="0" w:semiHidden="1" w:uiPriority="65" w:unhideWhenUsed="1"/>
    <w:lsdException w:name="Medium List 2 Accent 6" w:locked="0" w:semiHidden="1" w:uiPriority="66" w:unhideWhenUsed="1"/>
    <w:lsdException w:name="Medium Grid 1 Accent 6" w:locked="0" w:semiHidden="1" w:uiPriority="67" w:unhideWhenUsed="1"/>
    <w:lsdException w:name="Medium Grid 2 Accent 6" w:locked="0" w:semiHidden="1" w:uiPriority="68" w:unhideWhenUsed="1"/>
    <w:lsdException w:name="Medium Grid 3 Accent 6" w:locked="0" w:semiHidden="1" w:uiPriority="69" w:unhideWhenUsed="1"/>
    <w:lsdException w:name="Dark List Accent 6" w:locked="0" w:semiHidden="1" w:uiPriority="70" w:unhideWhenUsed="1"/>
    <w:lsdException w:name="Colorful Shading Accent 6" w:locked="0" w:semiHidden="1" w:uiPriority="71" w:unhideWhenUsed="1"/>
    <w:lsdException w:name="Colorful List Accent 6" w:locked="0" w:semiHidden="1" w:uiPriority="72" w:unhideWhenUsed="1"/>
    <w:lsdException w:name="Colorful Grid Accent 6" w:locked="0" w:semiHidden="1" w:uiPriority="73" w:unhideWhenUsed="1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0"/>
      <w:lang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0"/>
      <w:lang/>
    </w:rPr>
  </w:style>
  <w:style w:type="paragraph" w:styleId="31">
    <w:name w:val="heading 3"/>
    <w:basedOn w:val="a"/>
    <w:next w:val="40"/>
    <w:link w:val="32"/>
    <w:qFormat/>
    <w:rsid w:val="00C615E9"/>
    <w:pPr>
      <w:keepNext/>
      <w:keepLines/>
      <w:spacing w:before="360"/>
      <w:ind w:left="1701" w:hanging="1134"/>
      <w:outlineLvl w:val="2"/>
    </w:pPr>
    <w:rPr>
      <w:b/>
      <w:sz w:val="20"/>
      <w:lang/>
    </w:rPr>
  </w:style>
  <w:style w:type="paragraph" w:styleId="40">
    <w:name w:val="heading 4"/>
    <w:basedOn w:val="a"/>
    <w:next w:val="a0"/>
    <w:link w:val="41"/>
    <w:qFormat/>
    <w:rsid w:val="00C615E9"/>
    <w:pPr>
      <w:keepNext/>
      <w:keepLines/>
      <w:spacing w:before="240"/>
      <w:ind w:left="1701" w:hanging="1134"/>
      <w:outlineLvl w:val="3"/>
    </w:pPr>
    <w:rPr>
      <w:b/>
      <w:sz w:val="20"/>
      <w:lang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0"/>
      <w:lang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  <w:rPr>
      <w:lang/>
    </w:r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0">
    <w:name w:val="Заголовок 1 Знак"/>
    <w:aliases w:val=" Знак Знак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  <w:rPr>
      <w:lang/>
    </w:rPr>
  </w:style>
  <w:style w:type="character" w:customStyle="1" w:styleId="a4">
    <w:name w:val="Основной текст Знак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2">
    <w:name w:val="Заголовок 3 Знак"/>
    <w:link w:val="31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  <w:rPr>
      <w:lang/>
    </w:rPr>
  </w:style>
  <w:style w:type="character" w:customStyle="1" w:styleId="a6">
    <w:name w:val="Основной текст с отступом Знак"/>
    <w:link w:val="a5"/>
    <w:locked/>
    <w:rsid w:val="00870D8F"/>
    <w:rPr>
      <w:rFonts w:cs="Times New Roman"/>
      <w:sz w:val="24"/>
    </w:rPr>
  </w:style>
  <w:style w:type="character" w:styleId="a7">
    <w:name w:val="page number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  <w:rPr>
      <w:lang/>
    </w:rPr>
  </w:style>
  <w:style w:type="character" w:customStyle="1" w:styleId="a9">
    <w:name w:val="Верхний колонтитул Знак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  <w:rPr>
      <w:lang/>
    </w:rPr>
  </w:style>
  <w:style w:type="character" w:customStyle="1" w:styleId="ab">
    <w:name w:val="Нижний колонтитул Знак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  <w:rPr>
      <w:lang/>
    </w:rPr>
  </w:style>
  <w:style w:type="character" w:customStyle="1" w:styleId="ad">
    <w:name w:val="Подпись Знак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2">
    <w:name w:val="Стиль4"/>
    <w:basedOn w:val="a"/>
    <w:rsid w:val="00C615E9"/>
    <w:pPr>
      <w:ind w:left="567" w:firstLine="284"/>
      <w:jc w:val="both"/>
    </w:pPr>
  </w:style>
  <w:style w:type="paragraph" w:customStyle="1" w:styleId="3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0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 Знак Знак7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 Знак Знак Знак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 Знак Знак6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 Знак Знак14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 Знак Знак12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 Знак Знак13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 Знак Знак1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 Знак Знак10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 Знак Знак9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 Знак Знак8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 Знак Знак5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 Знак Знак4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 Знак Знак3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 Знак Знак2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 Знак Знак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qFormat/>
    <w:locked/>
    <w:rsid w:val="00F145AB"/>
    <w:rPr>
      <w:i/>
      <w:iCs/>
    </w:rPr>
  </w:style>
  <w:style w:type="character" w:customStyle="1" w:styleId="610">
    <w:name w:val="Заголовок 6 Знак1"/>
    <w:rsid w:val="00F145AB"/>
    <w:rPr>
      <w:sz w:val="28"/>
    </w:rPr>
  </w:style>
  <w:style w:type="character" w:customStyle="1" w:styleId="810">
    <w:name w:val="Заголовок 8 Знак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2B058-78DD-47D6-82F6-66D5252C1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0</TotalTime>
  <Pages>65</Pages>
  <Words>13237</Words>
  <Characters>75456</Characters>
  <Application>Microsoft Office Word</Application>
  <DocSecurity>0</DocSecurity>
  <Lines>628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88516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2</cp:revision>
  <cp:lastPrinted>2022-02-14T14:31:00Z</cp:lastPrinted>
  <dcterms:created xsi:type="dcterms:W3CDTF">2022-02-15T12:15:00Z</dcterms:created>
  <dcterms:modified xsi:type="dcterms:W3CDTF">2022-02-15T12:15:00Z</dcterms:modified>
</cp:coreProperties>
</file>