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285D14" w:rsidP="00997987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006A2F" w:rsidRDefault="006B3329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006A2F" w:rsidRDefault="00ED1B9C" w:rsidP="00860B20">
      <w:pPr>
        <w:tabs>
          <w:tab w:val="left" w:pos="4320"/>
        </w:tabs>
      </w:pPr>
      <w:r>
        <w:t xml:space="preserve">от </w:t>
      </w:r>
      <w:r w:rsidR="00CD7DB0">
        <w:t xml:space="preserve"> </w:t>
      </w:r>
      <w:r w:rsidR="000C3B58" w:rsidRPr="000C3B58">
        <w:rPr>
          <w:color w:val="008000"/>
        </w:rPr>
        <w:t>24.01</w:t>
      </w:r>
      <w:r w:rsidR="000C3B58">
        <w:t>.2022</w:t>
      </w:r>
      <w:r w:rsidR="00EE0F6D">
        <w:t xml:space="preserve"> г.</w:t>
      </w:r>
      <w:r w:rsidR="00CD7DB0">
        <w:t xml:space="preserve"> </w:t>
      </w:r>
      <w:r w:rsidR="00EE0F6D">
        <w:t xml:space="preserve">                         </w:t>
      </w:r>
      <w:r w:rsidR="00CD7DB0">
        <w:t xml:space="preserve">                                                       </w:t>
      </w:r>
      <w:r>
        <w:t xml:space="preserve"> </w:t>
      </w:r>
      <w:r w:rsidR="00281C98">
        <w:t xml:space="preserve">             </w:t>
      </w:r>
      <w:r w:rsidR="006F01FD">
        <w:t xml:space="preserve">           </w:t>
      </w:r>
      <w:r w:rsidR="00EE0F6D">
        <w:t xml:space="preserve"> </w:t>
      </w:r>
      <w:r w:rsidR="00523F88" w:rsidRPr="00006A2F">
        <w:t>№</w:t>
      </w:r>
      <w:r w:rsidR="00FD5C2F">
        <w:t xml:space="preserve"> </w:t>
      </w:r>
      <w:r w:rsidR="00FD5C2F" w:rsidRPr="00FD5C2F">
        <w:rPr>
          <w:color w:val="008000"/>
        </w:rPr>
        <w:t>268-56/7</w:t>
      </w:r>
      <w:r w:rsidR="00667BD5">
        <w:t xml:space="preserve">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FD5C2F" w:rsidRDefault="00FD5C2F" w:rsidP="00C361DC">
      <w:pPr>
        <w:tabs>
          <w:tab w:val="left" w:pos="4320"/>
        </w:tabs>
        <w:jc w:val="center"/>
      </w:pPr>
    </w:p>
    <w:p w:rsidR="00FC2EA4" w:rsidRPr="00AB11FC" w:rsidRDefault="00FC2EA4" w:rsidP="00FC2EA4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О внесении изменений в Решение Комитета местного 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24.12.2021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256-55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</w:p>
    <w:p w:rsidR="00FD5C2F" w:rsidRDefault="00FC2EA4" w:rsidP="00FC2EA4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2023 и 2024 годов»</w:t>
      </w:r>
    </w:p>
    <w:p w:rsidR="00FC2EA4" w:rsidRPr="00392C00" w:rsidRDefault="00FC2EA4" w:rsidP="00FC2EA4">
      <w:pPr>
        <w:tabs>
          <w:tab w:val="left" w:pos="4320"/>
        </w:tabs>
        <w:jc w:val="center"/>
        <w:rPr>
          <w:color w:val="0000FF"/>
        </w:rPr>
      </w:pPr>
    </w:p>
    <w:p w:rsidR="00FC2EA4" w:rsidRPr="00AB11FC" w:rsidRDefault="00FC2EA4" w:rsidP="00FC2EA4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17 ноября </w:t>
      </w:r>
      <w:smartTag w:uri="urn:schemas-microsoft-com:office:smarttags" w:element="metricconverter">
        <w:smartTagPr>
          <w:attr w:name="ProductID" w:val="2011 г"/>
        </w:smartTagPr>
        <w:r w:rsidRPr="00AB11FC">
          <w:rPr>
            <w:sz w:val="28"/>
            <w:szCs w:val="28"/>
          </w:rPr>
          <w:t>2011 г</w:t>
        </w:r>
      </w:smartTag>
      <w:r w:rsidRPr="00AB11FC">
        <w:rPr>
          <w:sz w:val="28"/>
          <w:szCs w:val="28"/>
        </w:rPr>
        <w:t xml:space="preserve">.  № 332-73/5 «Об утверждении Положения о бюджетном процессе 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4776FB" w:rsidRDefault="004776FB" w:rsidP="00FC2EA4">
      <w:pPr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FC2EA4" w:rsidRDefault="00FC2EA4" w:rsidP="004776FB">
      <w:pPr>
        <w:jc w:val="center"/>
        <w:rPr>
          <w:b/>
          <w:sz w:val="28"/>
          <w:szCs w:val="28"/>
        </w:rPr>
      </w:pPr>
    </w:p>
    <w:p w:rsidR="004A0932" w:rsidRDefault="004A0932" w:rsidP="004A0932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24.12.2021 г. № 256-55/7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2022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2023 и 2024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0C17AE" w:rsidRDefault="000C17AE" w:rsidP="004A09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0C17AE" w:rsidRPr="007C0240" w:rsidRDefault="000C17AE" w:rsidP="000C17AE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1) </w:t>
      </w:r>
      <w:r w:rsidRPr="007C0240">
        <w:rPr>
          <w:sz w:val="28"/>
          <w:szCs w:val="28"/>
        </w:rPr>
        <w:t>Пункт 1 решения изложить в новой редакции:</w:t>
      </w:r>
    </w:p>
    <w:p w:rsidR="000C17AE" w:rsidRPr="004A0932" w:rsidRDefault="000C17AE" w:rsidP="004A0932">
      <w:pPr>
        <w:jc w:val="both"/>
        <w:rPr>
          <w:sz w:val="28"/>
          <w:szCs w:val="28"/>
        </w:rPr>
      </w:pPr>
    </w:p>
    <w:p w:rsidR="007A3E8B" w:rsidRPr="00006A2F" w:rsidRDefault="000C17AE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сельсовета) на 2022</w:t>
      </w:r>
      <w:r w:rsidR="007A3E8B" w:rsidRPr="00006A2F">
        <w:rPr>
          <w:sz w:val="28"/>
          <w:szCs w:val="28"/>
        </w:rPr>
        <w:t xml:space="preserve"> год:</w:t>
      </w:r>
    </w:p>
    <w:p w:rsidR="007A3E8B" w:rsidRPr="00006A2F" w:rsidRDefault="000C17AE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>сельсовета в сумме</w:t>
      </w:r>
      <w:r w:rsidR="00C8209C">
        <w:rPr>
          <w:sz w:val="28"/>
          <w:szCs w:val="28"/>
        </w:rPr>
        <w:t xml:space="preserve"> </w:t>
      </w:r>
      <w:r w:rsidR="00883398" w:rsidRPr="00883398">
        <w:rPr>
          <w:color w:val="008000"/>
          <w:sz w:val="28"/>
          <w:szCs w:val="28"/>
        </w:rPr>
        <w:t>28 538,527</w:t>
      </w:r>
      <w:r w:rsidR="004D6126">
        <w:rPr>
          <w:sz w:val="28"/>
          <w:szCs w:val="28"/>
        </w:rPr>
        <w:t xml:space="preserve"> тыс. рублей;</w:t>
      </w:r>
    </w:p>
    <w:p w:rsidR="007A3E8B" w:rsidRPr="00006A2F" w:rsidRDefault="000C17AE" w:rsidP="007A3E8B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7A3E8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E841DF" w:rsidRPr="00006A2F">
        <w:rPr>
          <w:sz w:val="28"/>
          <w:szCs w:val="28"/>
        </w:rPr>
        <w:t>сель</w:t>
      </w:r>
      <w:r w:rsidR="00C8209C">
        <w:rPr>
          <w:sz w:val="28"/>
          <w:szCs w:val="28"/>
        </w:rPr>
        <w:t xml:space="preserve">совета в сумме </w:t>
      </w:r>
      <w:r w:rsidR="00883398" w:rsidRPr="00883398">
        <w:rPr>
          <w:color w:val="008000"/>
          <w:sz w:val="28"/>
          <w:szCs w:val="28"/>
        </w:rPr>
        <w:t>36 999,0</w:t>
      </w:r>
      <w:r w:rsidR="007339ED">
        <w:rPr>
          <w:color w:val="008000"/>
          <w:sz w:val="28"/>
          <w:szCs w:val="28"/>
        </w:rPr>
        <w:t>58</w:t>
      </w:r>
      <w:r w:rsidR="004D6126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тыс. рублей</w:t>
      </w:r>
      <w:r w:rsidR="004D6126">
        <w:rPr>
          <w:sz w:val="28"/>
          <w:szCs w:val="28"/>
        </w:rPr>
        <w:t>;</w:t>
      </w:r>
    </w:p>
    <w:p w:rsidR="007A3E8B" w:rsidRPr="00006A2F" w:rsidRDefault="000C17AE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93EA2" w:rsidRPr="00006A2F">
        <w:rPr>
          <w:sz w:val="28"/>
          <w:szCs w:val="28"/>
        </w:rPr>
        <w:t>3) размер</w:t>
      </w:r>
      <w:r w:rsidR="007A3E8B" w:rsidRPr="00006A2F">
        <w:rPr>
          <w:sz w:val="28"/>
          <w:szCs w:val="28"/>
        </w:rPr>
        <w:t xml:space="preserve"> резервного фо</w:t>
      </w:r>
      <w:r w:rsidR="006C01BA" w:rsidRPr="00006A2F">
        <w:rPr>
          <w:sz w:val="28"/>
          <w:szCs w:val="28"/>
        </w:rPr>
        <w:t>нда а</w:t>
      </w:r>
      <w:r w:rsidR="00C93EA2" w:rsidRPr="00006A2F">
        <w:rPr>
          <w:sz w:val="28"/>
          <w:szCs w:val="28"/>
        </w:rPr>
        <w:t xml:space="preserve">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</w:t>
      </w:r>
      <w:r w:rsidR="00C93EA2" w:rsidRPr="00006A2F">
        <w:rPr>
          <w:sz w:val="28"/>
          <w:szCs w:val="28"/>
        </w:rPr>
        <w:t>на Пензенской области в сумме 5</w:t>
      </w:r>
      <w:r w:rsidR="007A3E8B" w:rsidRPr="00006A2F">
        <w:rPr>
          <w:sz w:val="28"/>
          <w:szCs w:val="28"/>
        </w:rPr>
        <w:t>,000 тыс. р</w:t>
      </w:r>
      <w:r w:rsidR="006C5E77">
        <w:rPr>
          <w:sz w:val="28"/>
          <w:szCs w:val="28"/>
        </w:rPr>
        <w:t>у</w:t>
      </w:r>
      <w:r w:rsidR="008A7473">
        <w:rPr>
          <w:sz w:val="28"/>
          <w:szCs w:val="28"/>
        </w:rPr>
        <w:t>блей;</w:t>
      </w:r>
    </w:p>
    <w:p w:rsidR="007A3E8B" w:rsidRPr="00006A2F" w:rsidRDefault="000C17AE" w:rsidP="005300A4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4) верхний предел муницип</w:t>
      </w:r>
      <w:r w:rsidR="006526FE">
        <w:rPr>
          <w:sz w:val="28"/>
          <w:szCs w:val="28"/>
        </w:rPr>
        <w:t>ального</w:t>
      </w:r>
      <w:r w:rsidR="00E636AB">
        <w:rPr>
          <w:sz w:val="28"/>
          <w:szCs w:val="28"/>
        </w:rPr>
        <w:t xml:space="preserve"> внутреннего</w:t>
      </w:r>
      <w:r w:rsidR="006526FE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долга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района Пенз</w:t>
      </w:r>
      <w:r w:rsidR="008A7473">
        <w:rPr>
          <w:sz w:val="28"/>
          <w:szCs w:val="28"/>
        </w:rPr>
        <w:t>енской области на 01 января 2023 года в сумме 0,000 тыс. рублей;</w:t>
      </w:r>
    </w:p>
    <w:p w:rsidR="005E3667" w:rsidRDefault="000C17AE" w:rsidP="00C32CF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7A32"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C93EA2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сельсовета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в сумме</w:t>
      </w:r>
      <w:r w:rsidR="00EC5AC3">
        <w:rPr>
          <w:sz w:val="28"/>
          <w:szCs w:val="28"/>
        </w:rPr>
        <w:t xml:space="preserve"> </w:t>
      </w:r>
      <w:r w:rsidR="00883398" w:rsidRPr="00883398">
        <w:rPr>
          <w:color w:val="008000"/>
          <w:sz w:val="28"/>
          <w:szCs w:val="28"/>
        </w:rPr>
        <w:t>8 460,531</w:t>
      </w:r>
      <w:r w:rsidR="00A50E1D">
        <w:rPr>
          <w:sz w:val="28"/>
          <w:szCs w:val="28"/>
        </w:rPr>
        <w:t xml:space="preserve"> </w:t>
      </w:r>
      <w:r w:rsidR="008A5CA9" w:rsidRPr="00006A2F">
        <w:rPr>
          <w:sz w:val="28"/>
          <w:szCs w:val="28"/>
        </w:rPr>
        <w:t>тыс. руб</w:t>
      </w:r>
      <w:r w:rsidR="00A50E1D">
        <w:rPr>
          <w:sz w:val="28"/>
          <w:szCs w:val="28"/>
        </w:rPr>
        <w:t>ле</w:t>
      </w:r>
      <w:r>
        <w:rPr>
          <w:sz w:val="28"/>
          <w:szCs w:val="28"/>
        </w:rPr>
        <w:t>й».</w:t>
      </w:r>
    </w:p>
    <w:p w:rsidR="000C17AE" w:rsidRDefault="000C17AE" w:rsidP="00C32CF0">
      <w:pPr>
        <w:ind w:firstLine="627"/>
        <w:jc w:val="both"/>
        <w:rPr>
          <w:sz w:val="28"/>
          <w:szCs w:val="28"/>
        </w:rPr>
      </w:pPr>
    </w:p>
    <w:p w:rsidR="000C17AE" w:rsidRDefault="000C17AE" w:rsidP="00C32CF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2) Пункт 2</w:t>
      </w:r>
      <w:r w:rsidRPr="007C0240">
        <w:rPr>
          <w:sz w:val="28"/>
          <w:szCs w:val="28"/>
        </w:rPr>
        <w:t xml:space="preserve"> решения изложить в новой редакции:</w:t>
      </w:r>
    </w:p>
    <w:p w:rsidR="000C17AE" w:rsidRDefault="000C17AE" w:rsidP="00C32CF0">
      <w:pPr>
        <w:ind w:firstLine="627"/>
        <w:jc w:val="both"/>
        <w:rPr>
          <w:sz w:val="28"/>
          <w:szCs w:val="28"/>
        </w:rPr>
      </w:pPr>
    </w:p>
    <w:p w:rsidR="00B26E1F" w:rsidRPr="00F6345B" w:rsidRDefault="000C17AE" w:rsidP="00B26E1F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</w:t>
      </w:r>
      <w:r w:rsidR="00B26E1F" w:rsidRPr="00F6345B">
        <w:rPr>
          <w:sz w:val="28"/>
          <w:szCs w:val="28"/>
        </w:rPr>
        <w:t>2. Утв</w:t>
      </w:r>
      <w:r w:rsidR="00887A32">
        <w:rPr>
          <w:sz w:val="28"/>
          <w:szCs w:val="28"/>
        </w:rPr>
        <w:t xml:space="preserve">ердить основные характеристики </w:t>
      </w:r>
      <w:r w:rsidR="00642B99">
        <w:rPr>
          <w:sz w:val="28"/>
          <w:szCs w:val="28"/>
        </w:rPr>
        <w:t>Бюджета</w:t>
      </w:r>
      <w:r w:rsidR="0006701C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B26E1F" w:rsidRPr="00FE4B1A">
        <w:rPr>
          <w:sz w:val="28"/>
          <w:szCs w:val="28"/>
        </w:rPr>
        <w:t>с</w:t>
      </w:r>
      <w:r w:rsidR="00B26E1F" w:rsidRPr="00F6345B">
        <w:rPr>
          <w:sz w:val="28"/>
          <w:szCs w:val="28"/>
        </w:rPr>
        <w:t>ельсовета на</w:t>
      </w:r>
      <w:r w:rsidR="008A7473">
        <w:rPr>
          <w:sz w:val="28"/>
          <w:szCs w:val="28"/>
        </w:rPr>
        <w:t xml:space="preserve"> плановый период 2023 и 2024 годов:</w:t>
      </w:r>
    </w:p>
    <w:p w:rsidR="00B26E1F" w:rsidRPr="00F6345B" w:rsidRDefault="000C17AE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26E1F" w:rsidRPr="00F6345B">
        <w:rPr>
          <w:sz w:val="28"/>
          <w:szCs w:val="28"/>
        </w:rPr>
        <w:t>1) прог</w:t>
      </w:r>
      <w:r w:rsidR="00B26E1F">
        <w:rPr>
          <w:sz w:val="28"/>
          <w:szCs w:val="28"/>
        </w:rPr>
        <w:t xml:space="preserve">нозируемый </w:t>
      </w:r>
      <w:r w:rsidR="00887A32">
        <w:rPr>
          <w:sz w:val="28"/>
          <w:szCs w:val="28"/>
        </w:rPr>
        <w:t xml:space="preserve">общий объем доходов </w:t>
      </w:r>
      <w:r w:rsidR="00642B99">
        <w:rPr>
          <w:sz w:val="28"/>
          <w:szCs w:val="28"/>
        </w:rPr>
        <w:t>Бюджета</w:t>
      </w:r>
      <w:r w:rsidR="0006701C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сельсовета на 2023</w:t>
      </w:r>
      <w:r w:rsidR="00B26E1F" w:rsidRPr="00F6345B">
        <w:rPr>
          <w:sz w:val="28"/>
          <w:szCs w:val="28"/>
        </w:rPr>
        <w:t xml:space="preserve"> год в сумме</w:t>
      </w:r>
      <w:r w:rsidR="000C60FA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14 415,305</w:t>
      </w:r>
      <w:r w:rsidR="000C60FA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тыс. рублей, на 2024</w:t>
      </w:r>
      <w:r w:rsidR="00B26E1F" w:rsidRPr="00F6345B">
        <w:rPr>
          <w:sz w:val="28"/>
          <w:szCs w:val="28"/>
        </w:rPr>
        <w:t xml:space="preserve"> год в сумме</w:t>
      </w:r>
      <w:r w:rsidR="000C60FA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15 561,606</w:t>
      </w:r>
      <w:r w:rsidR="000C60FA">
        <w:rPr>
          <w:sz w:val="28"/>
          <w:szCs w:val="28"/>
        </w:rPr>
        <w:t xml:space="preserve"> </w:t>
      </w:r>
      <w:r w:rsidR="004C4552">
        <w:rPr>
          <w:sz w:val="28"/>
          <w:szCs w:val="28"/>
        </w:rPr>
        <w:t>тыс. рублей;</w:t>
      </w:r>
    </w:p>
    <w:p w:rsidR="009521CB" w:rsidRDefault="000C17AE" w:rsidP="00706257">
      <w:pPr>
        <w:pStyle w:val="22"/>
        <w:tabs>
          <w:tab w:val="left" w:pos="708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87A32"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B26E1F" w:rsidRPr="00F6345B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CE5DF0">
        <w:rPr>
          <w:sz w:val="28"/>
          <w:szCs w:val="28"/>
        </w:rPr>
        <w:t>сельсов</w:t>
      </w:r>
      <w:r w:rsidR="008A7473">
        <w:rPr>
          <w:sz w:val="28"/>
          <w:szCs w:val="28"/>
        </w:rPr>
        <w:t>ета на 2023</w:t>
      </w:r>
      <w:r w:rsidR="00B26E1F" w:rsidRPr="00F6345B">
        <w:rPr>
          <w:sz w:val="28"/>
          <w:szCs w:val="28"/>
        </w:rPr>
        <w:t xml:space="preserve"> год в сумме</w:t>
      </w:r>
      <w:r w:rsidR="000E35DA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14 720,405</w:t>
      </w:r>
      <w:r w:rsidR="000E35DA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 xml:space="preserve">тыс. рублей, </w:t>
      </w:r>
      <w:r w:rsidR="00706257">
        <w:rPr>
          <w:sz w:val="28"/>
          <w:szCs w:val="28"/>
        </w:rPr>
        <w:t xml:space="preserve">в том числе условно утвержденные расходы – </w:t>
      </w:r>
      <w:r w:rsidR="00097939" w:rsidRPr="008D6374">
        <w:rPr>
          <w:sz w:val="28"/>
          <w:szCs w:val="28"/>
        </w:rPr>
        <w:t>23</w:t>
      </w:r>
      <w:r w:rsidR="008D6EB5">
        <w:rPr>
          <w:sz w:val="28"/>
          <w:szCs w:val="28"/>
        </w:rPr>
        <w:t>3,200</w:t>
      </w:r>
      <w:r w:rsidR="00DA48DF">
        <w:rPr>
          <w:sz w:val="28"/>
          <w:szCs w:val="28"/>
        </w:rPr>
        <w:t xml:space="preserve"> </w:t>
      </w:r>
      <w:r w:rsidR="00706257">
        <w:rPr>
          <w:sz w:val="28"/>
          <w:szCs w:val="28"/>
        </w:rPr>
        <w:t>тыс. рублей, и</w:t>
      </w:r>
      <w:r w:rsidR="008A7473">
        <w:rPr>
          <w:sz w:val="28"/>
          <w:szCs w:val="28"/>
        </w:rPr>
        <w:t xml:space="preserve"> на 2024</w:t>
      </w:r>
      <w:r w:rsidR="00B26E1F" w:rsidRPr="00F6345B">
        <w:rPr>
          <w:sz w:val="28"/>
          <w:szCs w:val="28"/>
        </w:rPr>
        <w:t xml:space="preserve"> год в сумме</w:t>
      </w:r>
      <w:r w:rsidR="00BB1CD5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15 873,106</w:t>
      </w:r>
      <w:r w:rsidR="00BB1CD5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тыс. рублей</w:t>
      </w:r>
      <w:r w:rsidR="00706257">
        <w:rPr>
          <w:sz w:val="28"/>
          <w:szCs w:val="28"/>
        </w:rPr>
        <w:t>, в том числе</w:t>
      </w:r>
      <w:r w:rsidR="00DA48DF">
        <w:rPr>
          <w:sz w:val="28"/>
          <w:szCs w:val="28"/>
        </w:rPr>
        <w:t xml:space="preserve"> ус</w:t>
      </w:r>
      <w:r w:rsidR="00097939">
        <w:rPr>
          <w:sz w:val="28"/>
          <w:szCs w:val="28"/>
        </w:rPr>
        <w:t>ловн</w:t>
      </w:r>
      <w:r w:rsidR="004233BD">
        <w:rPr>
          <w:sz w:val="28"/>
          <w:szCs w:val="28"/>
        </w:rPr>
        <w:t xml:space="preserve">о утвержденные расходы – </w:t>
      </w:r>
      <w:r w:rsidR="008D6EB5">
        <w:rPr>
          <w:sz w:val="28"/>
          <w:szCs w:val="28"/>
        </w:rPr>
        <w:t>473,000</w:t>
      </w:r>
      <w:r w:rsidR="00A41762">
        <w:rPr>
          <w:sz w:val="28"/>
          <w:szCs w:val="28"/>
        </w:rPr>
        <w:t xml:space="preserve"> тыс. рублей;</w:t>
      </w:r>
    </w:p>
    <w:p w:rsidR="00B26E1F" w:rsidRPr="00F6345B" w:rsidRDefault="000C17AE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26E1F" w:rsidRPr="00F6345B">
        <w:rPr>
          <w:sz w:val="28"/>
          <w:szCs w:val="28"/>
        </w:rPr>
        <w:t xml:space="preserve">3) размер резервного фонда администрации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6345B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сельсовета  Камешкирского р</w:t>
      </w:r>
      <w:r w:rsidR="008A7473">
        <w:rPr>
          <w:sz w:val="28"/>
          <w:szCs w:val="28"/>
        </w:rPr>
        <w:t>айона Пензенской области на 2023</w:t>
      </w:r>
      <w:r w:rsidR="00B26E1F" w:rsidRPr="00F6345B">
        <w:rPr>
          <w:sz w:val="28"/>
          <w:szCs w:val="28"/>
        </w:rPr>
        <w:t xml:space="preserve"> год в с</w:t>
      </w:r>
      <w:r w:rsidR="008A7473">
        <w:rPr>
          <w:sz w:val="28"/>
          <w:szCs w:val="28"/>
        </w:rPr>
        <w:t>умме 5,000 тыс. рублей и на 2024</w:t>
      </w:r>
      <w:r w:rsidR="009A6EFB">
        <w:rPr>
          <w:sz w:val="28"/>
          <w:szCs w:val="28"/>
        </w:rPr>
        <w:t xml:space="preserve"> год в сумме 5,000 тыс. рубле</w:t>
      </w:r>
      <w:r w:rsidR="008A7473">
        <w:rPr>
          <w:sz w:val="28"/>
          <w:szCs w:val="28"/>
        </w:rPr>
        <w:t>й;</w:t>
      </w:r>
    </w:p>
    <w:p w:rsidR="00B26E1F" w:rsidRPr="00F6345B" w:rsidRDefault="000C17AE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26E1F" w:rsidRPr="00F6345B">
        <w:rPr>
          <w:sz w:val="28"/>
          <w:szCs w:val="28"/>
        </w:rPr>
        <w:t>4</w:t>
      </w:r>
      <w:r w:rsidR="00F52601">
        <w:rPr>
          <w:sz w:val="28"/>
          <w:szCs w:val="28"/>
        </w:rPr>
        <w:t>) верхний предел муниципального</w:t>
      </w:r>
      <w:r w:rsidR="00A41762">
        <w:rPr>
          <w:sz w:val="28"/>
          <w:szCs w:val="28"/>
        </w:rPr>
        <w:t xml:space="preserve"> внутреннего</w:t>
      </w:r>
      <w:r w:rsidR="00F52601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 xml:space="preserve">долга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6345B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сельсовета Камешкирского района Пенз</w:t>
      </w:r>
      <w:r w:rsidR="008A7473">
        <w:rPr>
          <w:sz w:val="28"/>
          <w:szCs w:val="28"/>
        </w:rPr>
        <w:t>енской области на 01 января 2024</w:t>
      </w:r>
      <w:r w:rsidR="00B26E1F" w:rsidRPr="00F6345B">
        <w:rPr>
          <w:sz w:val="28"/>
          <w:szCs w:val="28"/>
        </w:rPr>
        <w:t xml:space="preserve"> года в сумме 0,000</w:t>
      </w:r>
      <w:r w:rsidR="008A7473">
        <w:rPr>
          <w:sz w:val="28"/>
          <w:szCs w:val="28"/>
        </w:rPr>
        <w:t xml:space="preserve"> тыс. рублей и на 01 января 2025</w:t>
      </w:r>
      <w:r w:rsidR="00CD7DB0">
        <w:rPr>
          <w:sz w:val="28"/>
          <w:szCs w:val="28"/>
        </w:rPr>
        <w:t xml:space="preserve"> года в сумме 0,000</w:t>
      </w:r>
      <w:r w:rsidR="008A7473">
        <w:rPr>
          <w:sz w:val="28"/>
          <w:szCs w:val="28"/>
        </w:rPr>
        <w:t xml:space="preserve"> тыс. рублей;</w:t>
      </w:r>
    </w:p>
    <w:p w:rsidR="00B26E1F" w:rsidRDefault="000C17AE" w:rsidP="00D3596D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87A32"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B26E1F" w:rsidRPr="00F6345B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сельсо</w:t>
      </w:r>
      <w:r w:rsidR="006E0943">
        <w:rPr>
          <w:sz w:val="28"/>
          <w:szCs w:val="28"/>
        </w:rPr>
        <w:t xml:space="preserve">вета </w:t>
      </w:r>
      <w:r w:rsidR="00CD7DB0">
        <w:rPr>
          <w:sz w:val="28"/>
          <w:szCs w:val="28"/>
        </w:rPr>
        <w:t>на 2</w:t>
      </w:r>
      <w:r w:rsidR="008A7473">
        <w:rPr>
          <w:sz w:val="28"/>
          <w:szCs w:val="28"/>
        </w:rPr>
        <w:t>023</w:t>
      </w:r>
      <w:r w:rsidR="00B26E1F" w:rsidRPr="00F6345B">
        <w:rPr>
          <w:sz w:val="28"/>
          <w:szCs w:val="28"/>
        </w:rPr>
        <w:t xml:space="preserve"> год в сумме</w:t>
      </w:r>
      <w:r w:rsidR="00097939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305,100</w:t>
      </w:r>
      <w:r w:rsidR="00097939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тыс. рублей и на</w:t>
      </w:r>
      <w:r w:rsidR="008A7473">
        <w:rPr>
          <w:sz w:val="28"/>
          <w:szCs w:val="28"/>
        </w:rPr>
        <w:t xml:space="preserve"> 2024</w:t>
      </w:r>
      <w:r w:rsidR="00B26E1F" w:rsidRPr="00F6345B">
        <w:rPr>
          <w:sz w:val="28"/>
          <w:szCs w:val="28"/>
        </w:rPr>
        <w:t xml:space="preserve"> год в сумме</w:t>
      </w:r>
      <w:r w:rsidR="004233BD">
        <w:rPr>
          <w:sz w:val="28"/>
          <w:szCs w:val="28"/>
        </w:rPr>
        <w:t xml:space="preserve"> </w:t>
      </w:r>
      <w:r>
        <w:rPr>
          <w:sz w:val="28"/>
          <w:szCs w:val="28"/>
        </w:rPr>
        <w:t>311,500 тыс. рублей».</w:t>
      </w:r>
    </w:p>
    <w:p w:rsidR="000C17AE" w:rsidRDefault="000C17AE" w:rsidP="00D3596D">
      <w:pPr>
        <w:ind w:firstLine="627"/>
        <w:jc w:val="both"/>
        <w:rPr>
          <w:sz w:val="28"/>
          <w:szCs w:val="28"/>
        </w:rPr>
      </w:pPr>
    </w:p>
    <w:p w:rsidR="000C17AE" w:rsidRDefault="001F22B3" w:rsidP="00D3596D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3) Пункт 5</w:t>
      </w:r>
      <w:r w:rsidR="000C17AE" w:rsidRPr="007C0240">
        <w:rPr>
          <w:sz w:val="28"/>
          <w:szCs w:val="28"/>
        </w:rPr>
        <w:t xml:space="preserve"> решения изложить в новой редакции:</w:t>
      </w:r>
    </w:p>
    <w:p w:rsidR="007339ED" w:rsidRPr="00006A2F" w:rsidRDefault="007339ED" w:rsidP="00D3596D">
      <w:pPr>
        <w:ind w:firstLine="627"/>
        <w:jc w:val="both"/>
        <w:rPr>
          <w:sz w:val="28"/>
          <w:szCs w:val="28"/>
        </w:rPr>
      </w:pPr>
    </w:p>
    <w:p w:rsidR="00074238" w:rsidRDefault="001F22B3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«</w:t>
      </w:r>
      <w:r w:rsidR="00D52BB1">
        <w:rPr>
          <w:sz w:val="28"/>
          <w:szCs w:val="28"/>
        </w:rPr>
        <w:t>5</w:t>
      </w:r>
      <w:r w:rsidR="00C504E7">
        <w:rPr>
          <w:sz w:val="28"/>
          <w:szCs w:val="28"/>
        </w:rPr>
        <w:t xml:space="preserve">. </w:t>
      </w:r>
      <w:r w:rsidR="00074238" w:rsidRPr="00006A2F">
        <w:rPr>
          <w:sz w:val="28"/>
          <w:szCs w:val="28"/>
        </w:rPr>
        <w:t>Утвердить объ</w:t>
      </w:r>
      <w:r w:rsidR="00887A32">
        <w:rPr>
          <w:sz w:val="28"/>
          <w:szCs w:val="28"/>
        </w:rPr>
        <w:t xml:space="preserve">ем поступлений в </w:t>
      </w:r>
      <w:r w:rsidR="00642B99">
        <w:rPr>
          <w:sz w:val="28"/>
          <w:szCs w:val="28"/>
        </w:rPr>
        <w:t>Бюджет</w:t>
      </w:r>
      <w:r w:rsidR="0006701C">
        <w:rPr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074238" w:rsidRPr="00006A2F">
        <w:rPr>
          <w:sz w:val="28"/>
          <w:szCs w:val="28"/>
        </w:rPr>
        <w:t>сельсовета</w:t>
      </w:r>
      <w:r w:rsidR="008A7473">
        <w:rPr>
          <w:sz w:val="28"/>
          <w:szCs w:val="28"/>
        </w:rPr>
        <w:t xml:space="preserve"> по видам доходов на 2022 год и на плановый период 2023 и 2024</w:t>
      </w:r>
      <w:r w:rsidR="004A66E0">
        <w:rPr>
          <w:sz w:val="28"/>
          <w:szCs w:val="28"/>
        </w:rPr>
        <w:t xml:space="preserve"> годов:</w:t>
      </w:r>
    </w:p>
    <w:p w:rsidR="00074238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</w:t>
      </w:r>
      <w:r w:rsidR="00C84798">
        <w:rPr>
          <w:sz w:val="28"/>
          <w:szCs w:val="28"/>
        </w:rPr>
        <w:t>ых доходов согласно приложению 3</w:t>
      </w:r>
      <w:r w:rsidR="008A7473">
        <w:rPr>
          <w:sz w:val="28"/>
          <w:szCs w:val="28"/>
        </w:rPr>
        <w:t xml:space="preserve"> к настоящему решению;</w:t>
      </w:r>
    </w:p>
    <w:p w:rsidR="000C06CB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006A2F">
        <w:rPr>
          <w:sz w:val="28"/>
          <w:szCs w:val="28"/>
        </w:rPr>
        <w:t>объ</w:t>
      </w:r>
      <w:r>
        <w:rPr>
          <w:sz w:val="28"/>
          <w:szCs w:val="28"/>
        </w:rPr>
        <w:t>ем безвозмездных поступлений</w:t>
      </w:r>
      <w:r w:rsidRPr="00074238">
        <w:rPr>
          <w:sz w:val="28"/>
          <w:szCs w:val="28"/>
        </w:rPr>
        <w:t xml:space="preserve"> </w:t>
      </w:r>
      <w:r w:rsidR="00C84798">
        <w:rPr>
          <w:sz w:val="28"/>
          <w:szCs w:val="28"/>
        </w:rPr>
        <w:t xml:space="preserve">согласно приложению 4 </w:t>
      </w:r>
      <w:r w:rsidRPr="00006A2F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 xml:space="preserve">, </w:t>
      </w:r>
      <w:r w:rsidRPr="00006A2F">
        <w:rPr>
          <w:sz w:val="28"/>
          <w:szCs w:val="28"/>
        </w:rPr>
        <w:t>из них объем меж</w:t>
      </w:r>
      <w:r w:rsidR="00637281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8A7473">
        <w:rPr>
          <w:sz w:val="28"/>
          <w:szCs w:val="28"/>
        </w:rPr>
        <w:t>ных трансфертов в 2022</w:t>
      </w:r>
      <w:r w:rsidRPr="00006A2F">
        <w:rPr>
          <w:sz w:val="28"/>
          <w:szCs w:val="28"/>
        </w:rPr>
        <w:t xml:space="preserve"> году в сумме</w:t>
      </w:r>
      <w:r w:rsidR="00790B5A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22 539,527</w:t>
      </w:r>
      <w:r w:rsidR="00DA48DF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 рублей</w:t>
      </w:r>
      <w:r>
        <w:rPr>
          <w:sz w:val="28"/>
          <w:szCs w:val="28"/>
        </w:rPr>
        <w:t>,</w:t>
      </w:r>
      <w:r w:rsidRPr="00074238">
        <w:rPr>
          <w:sz w:val="28"/>
          <w:szCs w:val="28"/>
        </w:rPr>
        <w:t xml:space="preserve"> </w:t>
      </w:r>
      <w:r w:rsidR="008A7473">
        <w:rPr>
          <w:sz w:val="28"/>
          <w:szCs w:val="28"/>
        </w:rPr>
        <w:t>в 2023</w:t>
      </w:r>
      <w:r w:rsidR="00AD5B49">
        <w:rPr>
          <w:sz w:val="28"/>
          <w:szCs w:val="28"/>
        </w:rPr>
        <w:t xml:space="preserve"> году в сумме</w:t>
      </w:r>
      <w:r w:rsidR="00790B5A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8 313,305</w:t>
      </w:r>
      <w:r w:rsidR="00DA48DF">
        <w:rPr>
          <w:sz w:val="28"/>
          <w:szCs w:val="28"/>
        </w:rPr>
        <w:t xml:space="preserve"> </w:t>
      </w:r>
      <w:r w:rsidR="00912DA1">
        <w:rPr>
          <w:sz w:val="28"/>
          <w:szCs w:val="28"/>
        </w:rPr>
        <w:t xml:space="preserve">тыс. рублей </w:t>
      </w:r>
      <w:r w:rsidR="008A7473">
        <w:rPr>
          <w:sz w:val="28"/>
          <w:szCs w:val="28"/>
        </w:rPr>
        <w:t>и в 2024</w:t>
      </w:r>
      <w:r w:rsidR="00AD5B49">
        <w:rPr>
          <w:sz w:val="28"/>
          <w:szCs w:val="28"/>
        </w:rPr>
        <w:t xml:space="preserve"> году в сумме</w:t>
      </w:r>
      <w:r w:rsidR="00790B5A">
        <w:rPr>
          <w:sz w:val="28"/>
          <w:szCs w:val="28"/>
        </w:rPr>
        <w:t xml:space="preserve"> </w:t>
      </w:r>
      <w:r w:rsidR="007339ED" w:rsidRPr="007339ED">
        <w:rPr>
          <w:color w:val="008000"/>
          <w:sz w:val="28"/>
          <w:szCs w:val="28"/>
        </w:rPr>
        <w:t>9 331,606</w:t>
      </w:r>
      <w:r w:rsidR="008D6EB5">
        <w:rPr>
          <w:sz w:val="28"/>
          <w:szCs w:val="28"/>
        </w:rPr>
        <w:t xml:space="preserve"> тыс.</w:t>
      </w:r>
      <w:r w:rsidR="007339ED">
        <w:rPr>
          <w:sz w:val="28"/>
          <w:szCs w:val="28"/>
        </w:rPr>
        <w:t> рублей».</w:t>
      </w:r>
    </w:p>
    <w:p w:rsidR="001F22B3" w:rsidRDefault="001F22B3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</w:p>
    <w:p w:rsidR="001F22B3" w:rsidRDefault="001F22B3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4) </w:t>
      </w:r>
      <w:r w:rsidR="007339ED"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17 </w:t>
      </w:r>
      <w:r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 xml:space="preserve">:               </w:t>
      </w:r>
      <w:r w:rsidRPr="00006A2F">
        <w:rPr>
          <w:sz w:val="28"/>
          <w:szCs w:val="28"/>
        </w:rPr>
        <w:t xml:space="preserve">   </w:t>
      </w:r>
    </w:p>
    <w:p w:rsidR="003B611F" w:rsidRPr="00006A2F" w:rsidRDefault="00101AAC" w:rsidP="003132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27F33" w:rsidRDefault="001A64DA" w:rsidP="00DC1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7E9D">
        <w:rPr>
          <w:sz w:val="28"/>
          <w:szCs w:val="28"/>
        </w:rPr>
        <w:t xml:space="preserve"> </w:t>
      </w:r>
      <w:r w:rsidR="00101AAC">
        <w:rPr>
          <w:sz w:val="28"/>
          <w:szCs w:val="28"/>
        </w:rPr>
        <w:t xml:space="preserve"> </w:t>
      </w:r>
      <w:r w:rsidR="001F22B3">
        <w:rPr>
          <w:sz w:val="28"/>
          <w:szCs w:val="28"/>
        </w:rPr>
        <w:t xml:space="preserve">  «</w:t>
      </w:r>
      <w:r w:rsidR="00101AAC">
        <w:rPr>
          <w:sz w:val="28"/>
          <w:szCs w:val="28"/>
        </w:rPr>
        <w:t>17</w:t>
      </w:r>
      <w:r w:rsidR="00615643" w:rsidRPr="008A2418">
        <w:rPr>
          <w:sz w:val="28"/>
          <w:szCs w:val="28"/>
        </w:rPr>
        <w:t>. В соответствии</w:t>
      </w:r>
      <w:r w:rsidR="00615643" w:rsidRPr="00006A2F">
        <w:rPr>
          <w:sz w:val="28"/>
          <w:szCs w:val="28"/>
        </w:rPr>
        <w:t xml:space="preserve"> со статьей 16 Решения Комитета местного самоуправления </w:t>
      </w:r>
      <w:r w:rsidR="001D7258" w:rsidRPr="00DC4761">
        <w:rPr>
          <w:sz w:val="28"/>
          <w:szCs w:val="28"/>
        </w:rPr>
        <w:t>Русско-Камешкирского</w:t>
      </w:r>
      <w:r w:rsidR="00834185" w:rsidRPr="00006A2F">
        <w:rPr>
          <w:sz w:val="28"/>
          <w:szCs w:val="28"/>
        </w:rPr>
        <w:t xml:space="preserve"> </w:t>
      </w:r>
      <w:r w:rsidR="005A76E9">
        <w:rPr>
          <w:sz w:val="28"/>
          <w:szCs w:val="28"/>
        </w:rPr>
        <w:t xml:space="preserve">сельсовета </w:t>
      </w:r>
      <w:r w:rsidR="00615643" w:rsidRPr="00006A2F">
        <w:rPr>
          <w:sz w:val="28"/>
          <w:szCs w:val="28"/>
        </w:rPr>
        <w:t xml:space="preserve">Камешкирского района Пензенской области от </w:t>
      </w:r>
      <w:r w:rsidR="00FA391B" w:rsidRPr="00DC4761">
        <w:rPr>
          <w:sz w:val="28"/>
          <w:szCs w:val="28"/>
        </w:rPr>
        <w:t>17.11</w:t>
      </w:r>
      <w:r w:rsidR="00D45562" w:rsidRPr="00DC4761">
        <w:rPr>
          <w:sz w:val="28"/>
          <w:szCs w:val="28"/>
        </w:rPr>
        <w:t>.201</w:t>
      </w:r>
      <w:r w:rsidR="00FA391B" w:rsidRPr="00DC4761">
        <w:rPr>
          <w:sz w:val="28"/>
          <w:szCs w:val="28"/>
        </w:rPr>
        <w:t>1</w:t>
      </w:r>
      <w:r w:rsidR="00615643" w:rsidRPr="00006A2F">
        <w:rPr>
          <w:sz w:val="28"/>
          <w:szCs w:val="28"/>
        </w:rPr>
        <w:t xml:space="preserve"> года № </w:t>
      </w:r>
      <w:r w:rsidR="00FA391B" w:rsidRPr="00DC4761">
        <w:rPr>
          <w:sz w:val="28"/>
          <w:szCs w:val="28"/>
        </w:rPr>
        <w:t>332-73/5</w:t>
      </w:r>
      <w:r w:rsidR="00FA391B" w:rsidRPr="00006A2F">
        <w:rPr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«</w:t>
      </w:r>
      <w:r w:rsidR="00E2035A" w:rsidRPr="00006A2F">
        <w:rPr>
          <w:sz w:val="28"/>
          <w:szCs w:val="28"/>
        </w:rPr>
        <w:t xml:space="preserve">Об утверждении Положения </w:t>
      </w:r>
      <w:r w:rsidR="00E2035A" w:rsidRPr="00E2035A">
        <w:rPr>
          <w:sz w:val="28"/>
          <w:szCs w:val="28"/>
        </w:rPr>
        <w:t>о</w:t>
      </w:r>
      <w:r w:rsidR="00716483">
        <w:rPr>
          <w:sz w:val="28"/>
          <w:szCs w:val="28"/>
        </w:rPr>
        <w:t xml:space="preserve"> б</w:t>
      </w:r>
      <w:r w:rsidR="00642B99">
        <w:rPr>
          <w:sz w:val="28"/>
          <w:szCs w:val="28"/>
        </w:rPr>
        <w:t>юджет</w:t>
      </w:r>
      <w:r w:rsidR="00615643" w:rsidRPr="00E2035A">
        <w:rPr>
          <w:sz w:val="28"/>
          <w:szCs w:val="28"/>
        </w:rPr>
        <w:t xml:space="preserve">ном процессе в </w:t>
      </w:r>
      <w:r w:rsidR="001D7258" w:rsidRPr="00DC4761">
        <w:rPr>
          <w:sz w:val="28"/>
          <w:szCs w:val="28"/>
        </w:rPr>
        <w:t>Русско-Камешкирс</w:t>
      </w:r>
      <w:r w:rsidR="00716483">
        <w:rPr>
          <w:sz w:val="28"/>
          <w:szCs w:val="28"/>
        </w:rPr>
        <w:t>ком</w:t>
      </w:r>
      <w:r w:rsidR="00615643" w:rsidRPr="008C3559">
        <w:rPr>
          <w:color w:val="CC00FF"/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сельсовет</w:t>
      </w:r>
      <w:r w:rsidR="00716483">
        <w:rPr>
          <w:sz w:val="28"/>
          <w:szCs w:val="28"/>
        </w:rPr>
        <w:t>е</w:t>
      </w:r>
      <w:r w:rsidR="00615643" w:rsidRPr="00006A2F">
        <w:rPr>
          <w:sz w:val="28"/>
          <w:szCs w:val="28"/>
        </w:rPr>
        <w:t xml:space="preserve"> Камешкирског</w:t>
      </w:r>
      <w:r w:rsidR="00E2035A">
        <w:rPr>
          <w:sz w:val="28"/>
          <w:szCs w:val="28"/>
        </w:rPr>
        <w:t xml:space="preserve">о района Пензенской области» (с </w:t>
      </w:r>
      <w:r w:rsidR="00DC4761">
        <w:rPr>
          <w:sz w:val="28"/>
          <w:szCs w:val="28"/>
        </w:rPr>
        <w:t xml:space="preserve">последующими </w:t>
      </w:r>
      <w:r w:rsidR="00615643" w:rsidRPr="00006A2F">
        <w:rPr>
          <w:sz w:val="28"/>
          <w:szCs w:val="28"/>
        </w:rPr>
        <w:t>изменениями) в пределах общего объема расходов, установл</w:t>
      </w:r>
      <w:r w:rsidR="00E2035A">
        <w:rPr>
          <w:sz w:val="28"/>
          <w:szCs w:val="28"/>
        </w:rPr>
        <w:t>енного пунктами</w:t>
      </w:r>
      <w:r w:rsidR="00D018AC" w:rsidRPr="00006A2F">
        <w:rPr>
          <w:sz w:val="28"/>
          <w:szCs w:val="28"/>
        </w:rPr>
        <w:t xml:space="preserve"> 1</w:t>
      </w:r>
      <w:r w:rsidR="00E2035A">
        <w:rPr>
          <w:sz w:val="28"/>
          <w:szCs w:val="28"/>
        </w:rPr>
        <w:t xml:space="preserve"> и 2 </w:t>
      </w:r>
      <w:r w:rsidR="00D6155F" w:rsidRPr="00006A2F">
        <w:rPr>
          <w:sz w:val="28"/>
          <w:szCs w:val="28"/>
        </w:rPr>
        <w:t>настоящего р</w:t>
      </w:r>
      <w:r w:rsidR="00615643" w:rsidRPr="00006A2F">
        <w:rPr>
          <w:sz w:val="28"/>
          <w:szCs w:val="28"/>
        </w:rPr>
        <w:t xml:space="preserve">ешения, утвердить объем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615643" w:rsidRPr="00006A2F">
        <w:rPr>
          <w:sz w:val="28"/>
          <w:szCs w:val="28"/>
        </w:rPr>
        <w:t xml:space="preserve">ных ассигнований муниципального дорожного фонда </w:t>
      </w:r>
      <w:r w:rsidR="001D7258" w:rsidRPr="00DC4761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сельсовета Камешкирского района Пензенской области</w:t>
      </w:r>
      <w:r w:rsidR="004A66E0">
        <w:rPr>
          <w:sz w:val="28"/>
          <w:szCs w:val="28"/>
        </w:rPr>
        <w:t>:</w:t>
      </w:r>
      <w:r w:rsidR="00DC1C28">
        <w:rPr>
          <w:sz w:val="28"/>
          <w:szCs w:val="28"/>
        </w:rPr>
        <w:t xml:space="preserve"> </w:t>
      </w:r>
    </w:p>
    <w:p w:rsidR="00615643" w:rsidRPr="00647E9D" w:rsidRDefault="004E7E84" w:rsidP="00DC1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22B3">
        <w:rPr>
          <w:sz w:val="28"/>
          <w:szCs w:val="28"/>
        </w:rPr>
        <w:t xml:space="preserve">  </w:t>
      </w:r>
      <w:r w:rsidR="0031328A">
        <w:rPr>
          <w:sz w:val="28"/>
          <w:szCs w:val="28"/>
        </w:rPr>
        <w:t>на 2022</w:t>
      </w:r>
      <w:r w:rsidR="008C3559" w:rsidRPr="00C44500">
        <w:rPr>
          <w:sz w:val="28"/>
          <w:szCs w:val="28"/>
        </w:rPr>
        <w:t xml:space="preserve"> год</w:t>
      </w:r>
      <w:r w:rsidR="008C3559">
        <w:rPr>
          <w:sz w:val="28"/>
          <w:szCs w:val="28"/>
        </w:rPr>
        <w:t xml:space="preserve"> в сумме</w:t>
      </w:r>
      <w:r w:rsidR="00647E9D">
        <w:rPr>
          <w:sz w:val="28"/>
          <w:szCs w:val="28"/>
        </w:rPr>
        <w:t xml:space="preserve"> </w:t>
      </w:r>
      <w:r w:rsidR="00B727FA" w:rsidRPr="007339ED">
        <w:rPr>
          <w:color w:val="008000"/>
          <w:sz w:val="28"/>
          <w:szCs w:val="28"/>
        </w:rPr>
        <w:t>6</w:t>
      </w:r>
      <w:r w:rsidR="007339ED" w:rsidRPr="007339ED">
        <w:rPr>
          <w:color w:val="008000"/>
          <w:sz w:val="28"/>
          <w:szCs w:val="28"/>
        </w:rPr>
        <w:t> 404,160</w:t>
      </w:r>
      <w:r w:rsidR="00EC01A2" w:rsidRPr="00647E9D">
        <w:rPr>
          <w:sz w:val="28"/>
          <w:szCs w:val="28"/>
        </w:rPr>
        <w:t xml:space="preserve"> </w:t>
      </w:r>
      <w:r w:rsidR="00615643" w:rsidRPr="00647E9D">
        <w:rPr>
          <w:sz w:val="28"/>
          <w:szCs w:val="28"/>
        </w:rPr>
        <w:t>тыс.</w:t>
      </w:r>
      <w:r w:rsidR="00B727FA">
        <w:rPr>
          <w:sz w:val="28"/>
          <w:szCs w:val="28"/>
        </w:rPr>
        <w:t xml:space="preserve"> рублей,</w:t>
      </w:r>
      <w:r w:rsidR="00B727FA" w:rsidRPr="00B727FA">
        <w:rPr>
          <w:sz w:val="28"/>
          <w:szCs w:val="28"/>
        </w:rPr>
        <w:t xml:space="preserve"> </w:t>
      </w:r>
      <w:r w:rsidR="00B727FA">
        <w:rPr>
          <w:sz w:val="28"/>
          <w:szCs w:val="28"/>
        </w:rPr>
        <w:t xml:space="preserve">в том числе средства бюджета Пензенской области - </w:t>
      </w:r>
      <w:r w:rsidR="00B727FA" w:rsidRPr="007339ED">
        <w:rPr>
          <w:sz w:val="28"/>
          <w:szCs w:val="28"/>
        </w:rPr>
        <w:t>5 000,000</w:t>
      </w:r>
      <w:r w:rsidR="00B727FA">
        <w:rPr>
          <w:sz w:val="28"/>
          <w:szCs w:val="28"/>
        </w:rPr>
        <w:t xml:space="preserve"> тыс. рублей;</w:t>
      </w:r>
    </w:p>
    <w:p w:rsidR="00C27F33" w:rsidRPr="00647E9D" w:rsidRDefault="004E7E84" w:rsidP="00C27F33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 w:rsidR="001F22B3">
        <w:rPr>
          <w:sz w:val="28"/>
          <w:szCs w:val="28"/>
        </w:rPr>
        <w:t xml:space="preserve">   </w:t>
      </w:r>
      <w:r w:rsidR="0031328A">
        <w:rPr>
          <w:sz w:val="28"/>
          <w:szCs w:val="28"/>
        </w:rPr>
        <w:t>на 2023</w:t>
      </w:r>
      <w:r w:rsidR="00C27F33" w:rsidRPr="00647E9D">
        <w:rPr>
          <w:sz w:val="28"/>
          <w:szCs w:val="28"/>
        </w:rPr>
        <w:t xml:space="preserve"> год в сумме</w:t>
      </w:r>
      <w:r w:rsidR="00ED5F68" w:rsidRPr="00647E9D">
        <w:rPr>
          <w:sz w:val="28"/>
          <w:szCs w:val="28"/>
        </w:rPr>
        <w:t xml:space="preserve"> </w:t>
      </w:r>
      <w:r w:rsidR="0031328A">
        <w:rPr>
          <w:sz w:val="28"/>
          <w:szCs w:val="28"/>
        </w:rPr>
        <w:t>1439,000 тыс. рублей;</w:t>
      </w:r>
    </w:p>
    <w:p w:rsidR="00C27F33" w:rsidRDefault="004E7E84" w:rsidP="007D4DD1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 w:rsidR="001F22B3">
        <w:rPr>
          <w:sz w:val="28"/>
          <w:szCs w:val="28"/>
        </w:rPr>
        <w:t xml:space="preserve">   </w:t>
      </w:r>
      <w:r w:rsidR="0031328A">
        <w:rPr>
          <w:sz w:val="28"/>
          <w:szCs w:val="28"/>
        </w:rPr>
        <w:t>на 2024</w:t>
      </w:r>
      <w:r w:rsidR="00C27F33" w:rsidRPr="00647E9D">
        <w:rPr>
          <w:sz w:val="28"/>
          <w:szCs w:val="28"/>
        </w:rPr>
        <w:t xml:space="preserve"> год в сумме</w:t>
      </w:r>
      <w:r w:rsidR="00ED5F68" w:rsidRPr="00647E9D">
        <w:rPr>
          <w:sz w:val="28"/>
          <w:szCs w:val="28"/>
        </w:rPr>
        <w:t xml:space="preserve"> </w:t>
      </w:r>
      <w:r w:rsidR="0031328A">
        <w:rPr>
          <w:sz w:val="28"/>
          <w:szCs w:val="28"/>
        </w:rPr>
        <w:t>1487</w:t>
      </w:r>
      <w:r w:rsidR="00EC01A2" w:rsidRPr="00647E9D">
        <w:rPr>
          <w:sz w:val="28"/>
          <w:szCs w:val="28"/>
        </w:rPr>
        <w:t>,000</w:t>
      </w:r>
      <w:r w:rsidR="00EC01A2">
        <w:rPr>
          <w:sz w:val="28"/>
          <w:szCs w:val="28"/>
        </w:rPr>
        <w:t xml:space="preserve"> </w:t>
      </w:r>
      <w:r w:rsidR="00C27F33" w:rsidRPr="00F6345B">
        <w:rPr>
          <w:sz w:val="28"/>
          <w:szCs w:val="28"/>
        </w:rPr>
        <w:t>тыс. рублей</w:t>
      </w:r>
      <w:r w:rsidR="001F22B3">
        <w:rPr>
          <w:sz w:val="28"/>
          <w:szCs w:val="28"/>
        </w:rPr>
        <w:t>».</w:t>
      </w:r>
    </w:p>
    <w:p w:rsidR="00B727FA" w:rsidRDefault="00B727FA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B727FA" w:rsidRDefault="001F22B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5) Приложение 1 </w:t>
      </w:r>
      <w:r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 xml:space="preserve">:               </w:t>
      </w:r>
      <w:r w:rsidRPr="00006A2F">
        <w:rPr>
          <w:sz w:val="28"/>
          <w:szCs w:val="28"/>
        </w:rPr>
        <w:t xml:space="preserve">   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1F22B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31328A">
        <w:t>й области на 2022</w:t>
      </w:r>
      <w:r w:rsidR="0091092A" w:rsidRPr="00006A2F">
        <w:t xml:space="preserve"> год</w:t>
      </w:r>
      <w:r w:rsidR="0031328A">
        <w:t xml:space="preserve"> и на плановый период 2023 и 2024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31328A">
        <w:rPr>
          <w:sz w:val="28"/>
          <w:szCs w:val="28"/>
        </w:rPr>
        <w:t xml:space="preserve"> на 2022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31328A">
        <w:rPr>
          <w:sz w:val="28"/>
          <w:szCs w:val="28"/>
        </w:rPr>
        <w:t>ериод 2023 и 2024</w:t>
      </w:r>
      <w:r w:rsidR="00E637D4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Style w:val="af"/>
        <w:tblW w:w="10080" w:type="dxa"/>
        <w:tblInd w:w="-372" w:type="dxa"/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382BB8" w:rsidTr="00382BB8">
        <w:tc>
          <w:tcPr>
            <w:tcW w:w="26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Сумма</w:t>
            </w:r>
            <w:r w:rsidR="0031328A">
              <w:rPr>
                <w:b/>
                <w:szCs w:val="24"/>
              </w:rPr>
              <w:t xml:space="preserve"> на 2022</w:t>
            </w:r>
            <w:r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Сумма</w:t>
            </w:r>
            <w:r w:rsidR="0031328A">
              <w:rPr>
                <w:b/>
                <w:szCs w:val="24"/>
              </w:rPr>
              <w:t xml:space="preserve"> на 2023</w:t>
            </w:r>
            <w:r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Сумма</w:t>
            </w:r>
            <w:r w:rsidR="0031328A">
              <w:rPr>
                <w:b/>
                <w:szCs w:val="24"/>
              </w:rPr>
              <w:t xml:space="preserve"> на 2024</w:t>
            </w:r>
            <w:r>
              <w:rPr>
                <w:b/>
                <w:szCs w:val="24"/>
              </w:rPr>
              <w:t xml:space="preserve"> год</w:t>
            </w:r>
          </w:p>
        </w:tc>
      </w:tr>
      <w:tr w:rsidR="00382BB8" w:rsidTr="00382BB8">
        <w:tc>
          <w:tcPr>
            <w:tcW w:w="2640" w:type="dxa"/>
          </w:tcPr>
          <w:p w:rsidR="00382BB8" w:rsidRDefault="009165D2" w:rsidP="00661557">
            <w:pPr>
              <w:rPr>
                <w:szCs w:val="24"/>
              </w:rPr>
            </w:pPr>
            <w:r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382BB8" w:rsidRPr="00382BB8" w:rsidRDefault="00382BB8" w:rsidP="00661557">
            <w:pPr>
              <w:jc w:val="center"/>
              <w:rPr>
                <w:szCs w:val="24"/>
              </w:rPr>
            </w:pPr>
            <w:r w:rsidRPr="00382BB8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86360D" w:rsidRDefault="0086360D" w:rsidP="00661557">
            <w:pPr>
              <w:jc w:val="right"/>
              <w:rPr>
                <w:szCs w:val="24"/>
              </w:rPr>
            </w:pPr>
          </w:p>
          <w:p w:rsidR="0086360D" w:rsidRDefault="0086360D" w:rsidP="00661557">
            <w:pPr>
              <w:jc w:val="right"/>
              <w:rPr>
                <w:szCs w:val="24"/>
              </w:rPr>
            </w:pPr>
          </w:p>
          <w:p w:rsidR="00A45005" w:rsidRDefault="00A45005" w:rsidP="00661557">
            <w:pPr>
              <w:jc w:val="right"/>
              <w:rPr>
                <w:sz w:val="28"/>
                <w:szCs w:val="28"/>
              </w:rPr>
            </w:pPr>
          </w:p>
          <w:p w:rsidR="0086360D" w:rsidRPr="00883398" w:rsidRDefault="00883398" w:rsidP="00A45005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8 460,531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05394B" w:rsidRDefault="006956C9" w:rsidP="0005394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6956C9" w:rsidP="000E5E8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311,500</w:t>
            </w:r>
          </w:p>
        </w:tc>
      </w:tr>
      <w:tr w:rsidR="00382BB8" w:rsidTr="00382BB8">
        <w:tc>
          <w:tcPr>
            <w:tcW w:w="2640" w:type="dxa"/>
          </w:tcPr>
          <w:p w:rsidR="00382BB8" w:rsidRDefault="00382BB8" w:rsidP="00661557">
            <w:pPr>
              <w:rPr>
                <w:szCs w:val="24"/>
              </w:rPr>
            </w:pPr>
            <w:r w:rsidRPr="00006A2F">
              <w:rPr>
                <w:bCs/>
                <w:szCs w:val="24"/>
              </w:rPr>
              <w:lastRenderedPageBreak/>
              <w:t xml:space="preserve">Изменение остатков средств на счетах по учету средств </w:t>
            </w:r>
            <w:r w:rsidR="00773D1D">
              <w:rPr>
                <w:bCs/>
                <w:szCs w:val="24"/>
              </w:rPr>
              <w:t>б</w:t>
            </w:r>
            <w:r w:rsidR="00642B99">
              <w:rPr>
                <w:bCs/>
                <w:szCs w:val="24"/>
              </w:rPr>
              <w:t>юджета</w:t>
            </w:r>
          </w:p>
        </w:tc>
        <w:tc>
          <w:tcPr>
            <w:tcW w:w="3120" w:type="dxa"/>
          </w:tcPr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382BB8" w:rsidRDefault="00382BB8" w:rsidP="00661557">
            <w:pPr>
              <w:jc w:val="center"/>
              <w:rPr>
                <w:szCs w:val="24"/>
              </w:rPr>
            </w:pPr>
            <w:r w:rsidRPr="00006A2F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4C4552" w:rsidRDefault="004C4552" w:rsidP="0005394B">
            <w:pPr>
              <w:jc w:val="right"/>
              <w:rPr>
                <w:szCs w:val="24"/>
              </w:rPr>
            </w:pPr>
          </w:p>
          <w:p w:rsidR="00F53D09" w:rsidRDefault="00883398" w:rsidP="004C4552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8 460,531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6956C9" w:rsidP="003132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6956C9" w:rsidP="00C506D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311,500</w:t>
            </w:r>
          </w:p>
        </w:tc>
      </w:tr>
      <w:tr w:rsidR="00382BB8" w:rsidTr="00382BB8">
        <w:tc>
          <w:tcPr>
            <w:tcW w:w="2640" w:type="dxa"/>
          </w:tcPr>
          <w:p w:rsidR="00382BB8" w:rsidRDefault="00382BB8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остатков средств </w:t>
            </w:r>
            <w:r w:rsidR="00773D1D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юджета</w:t>
            </w:r>
          </w:p>
        </w:tc>
        <w:tc>
          <w:tcPr>
            <w:tcW w:w="3120" w:type="dxa"/>
          </w:tcPr>
          <w:p w:rsidR="0086360D" w:rsidRDefault="0086360D" w:rsidP="00661557">
            <w:pPr>
              <w:jc w:val="center"/>
              <w:rPr>
                <w:szCs w:val="24"/>
              </w:rPr>
            </w:pPr>
          </w:p>
          <w:p w:rsidR="00382BB8" w:rsidRDefault="00382BB8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64000C" w:rsidRDefault="0086360D" w:rsidP="00661557">
            <w:pPr>
              <w:jc w:val="right"/>
              <w:rPr>
                <w:szCs w:val="24"/>
              </w:rPr>
            </w:pPr>
          </w:p>
          <w:p w:rsidR="00382BB8" w:rsidRPr="00883398" w:rsidRDefault="00883398" w:rsidP="006956C9">
            <w:pPr>
              <w:jc w:val="right"/>
              <w:rPr>
                <w:color w:val="008000"/>
                <w:szCs w:val="24"/>
              </w:rPr>
            </w:pPr>
            <w:r w:rsidRPr="00883398">
              <w:rPr>
                <w:color w:val="008000"/>
                <w:szCs w:val="24"/>
              </w:rPr>
              <w:t>-28 538,527</w:t>
            </w:r>
          </w:p>
        </w:tc>
        <w:tc>
          <w:tcPr>
            <w:tcW w:w="1440" w:type="dxa"/>
          </w:tcPr>
          <w:p w:rsidR="00B52517" w:rsidRDefault="00B52517" w:rsidP="00661557">
            <w:pPr>
              <w:jc w:val="right"/>
              <w:rPr>
                <w:szCs w:val="24"/>
              </w:rPr>
            </w:pPr>
          </w:p>
          <w:p w:rsidR="00382BB8" w:rsidRPr="007339ED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szCs w:val="24"/>
              </w:rPr>
              <w:t>-</w:t>
            </w:r>
            <w:r w:rsidRPr="007339ED">
              <w:rPr>
                <w:color w:val="008000"/>
                <w:szCs w:val="24"/>
              </w:rPr>
              <w:t>14 415,305</w:t>
            </w:r>
          </w:p>
        </w:tc>
        <w:tc>
          <w:tcPr>
            <w:tcW w:w="1440" w:type="dxa"/>
          </w:tcPr>
          <w:p w:rsidR="00C507C0" w:rsidRDefault="00C507C0" w:rsidP="00661557">
            <w:pPr>
              <w:jc w:val="right"/>
              <w:rPr>
                <w:szCs w:val="24"/>
              </w:rPr>
            </w:pPr>
          </w:p>
          <w:p w:rsidR="00382BB8" w:rsidRPr="007339ED" w:rsidRDefault="007339ED" w:rsidP="00661557">
            <w:pPr>
              <w:jc w:val="right"/>
              <w:rPr>
                <w:color w:val="008000"/>
                <w:szCs w:val="24"/>
              </w:rPr>
            </w:pPr>
            <w:r w:rsidRPr="007339ED">
              <w:rPr>
                <w:color w:val="008000"/>
                <w:szCs w:val="24"/>
              </w:rPr>
              <w:t>-15 561,606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прочих остатков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64000C" w:rsidRDefault="0064000C" w:rsidP="006772AB">
            <w:pPr>
              <w:jc w:val="right"/>
              <w:rPr>
                <w:szCs w:val="24"/>
              </w:rPr>
            </w:pPr>
          </w:p>
          <w:p w:rsidR="00952529" w:rsidRDefault="00952529" w:rsidP="006772AB">
            <w:pPr>
              <w:jc w:val="right"/>
              <w:rPr>
                <w:szCs w:val="24"/>
              </w:rPr>
            </w:pPr>
          </w:p>
          <w:p w:rsidR="0064000C" w:rsidRPr="0064000C" w:rsidRDefault="00883398" w:rsidP="00952529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-28 538,527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64000C" w:rsidRDefault="007339ED" w:rsidP="0005394B">
            <w:pPr>
              <w:jc w:val="right"/>
              <w:rPr>
                <w:szCs w:val="24"/>
              </w:rPr>
            </w:pPr>
            <w:r w:rsidRPr="007339ED">
              <w:rPr>
                <w:szCs w:val="24"/>
              </w:rPr>
              <w:t>-</w:t>
            </w:r>
            <w:r w:rsidRPr="007339ED">
              <w:rPr>
                <w:color w:val="008000"/>
                <w:szCs w:val="24"/>
              </w:rPr>
              <w:t>14 415,305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-15 561,606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952529" w:rsidRDefault="00952529" w:rsidP="0064000C">
            <w:pPr>
              <w:jc w:val="right"/>
              <w:rPr>
                <w:szCs w:val="24"/>
              </w:rPr>
            </w:pPr>
          </w:p>
          <w:p w:rsidR="0064000C" w:rsidRDefault="00883398" w:rsidP="00952529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-28 538,527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64000C" w:rsidRDefault="007339ED" w:rsidP="0005394B">
            <w:pPr>
              <w:jc w:val="right"/>
              <w:rPr>
                <w:szCs w:val="24"/>
              </w:rPr>
            </w:pPr>
            <w:r w:rsidRPr="007339ED">
              <w:rPr>
                <w:szCs w:val="24"/>
              </w:rPr>
              <w:t>-</w:t>
            </w:r>
            <w:r w:rsidRPr="007339ED">
              <w:rPr>
                <w:color w:val="008000"/>
                <w:szCs w:val="24"/>
              </w:rPr>
              <w:t>14 415,305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-15 561,606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 сельских поселений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4C4552" w:rsidRDefault="004C4552" w:rsidP="00661557">
            <w:pPr>
              <w:jc w:val="right"/>
              <w:rPr>
                <w:szCs w:val="24"/>
              </w:rPr>
            </w:pPr>
          </w:p>
          <w:p w:rsidR="0064000C" w:rsidRDefault="00883398" w:rsidP="004C4552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-28 538,527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0C60FA" w:rsidRDefault="000C60FA" w:rsidP="0005394B">
            <w:pPr>
              <w:jc w:val="right"/>
              <w:rPr>
                <w:szCs w:val="24"/>
              </w:rPr>
            </w:pPr>
          </w:p>
          <w:p w:rsidR="0064000C" w:rsidRDefault="007339ED" w:rsidP="0005394B">
            <w:pPr>
              <w:jc w:val="right"/>
              <w:rPr>
                <w:szCs w:val="24"/>
              </w:rPr>
            </w:pPr>
            <w:r w:rsidRPr="007339ED">
              <w:rPr>
                <w:szCs w:val="24"/>
              </w:rPr>
              <w:t>-</w:t>
            </w:r>
            <w:r w:rsidRPr="007339ED">
              <w:rPr>
                <w:color w:val="008000"/>
                <w:szCs w:val="24"/>
              </w:rPr>
              <w:t>14 415,305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C60FA" w:rsidRDefault="000C60FA" w:rsidP="00661557">
            <w:pPr>
              <w:jc w:val="right"/>
              <w:rPr>
                <w:szCs w:val="24"/>
              </w:rPr>
            </w:pPr>
          </w:p>
          <w:p w:rsidR="0064000C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-15 561,606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остатков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Pr="00883398" w:rsidRDefault="00883398" w:rsidP="00661557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36 999,05</w:t>
            </w:r>
            <w:r w:rsidR="007339ED">
              <w:rPr>
                <w:color w:val="008000"/>
                <w:szCs w:val="24"/>
              </w:rPr>
              <w:t>8</w:t>
            </w:r>
          </w:p>
        </w:tc>
        <w:tc>
          <w:tcPr>
            <w:tcW w:w="1440" w:type="dxa"/>
          </w:tcPr>
          <w:p w:rsidR="006956C9" w:rsidRDefault="006956C9" w:rsidP="00661557">
            <w:pPr>
              <w:jc w:val="right"/>
              <w:rPr>
                <w:szCs w:val="24"/>
              </w:rPr>
            </w:pPr>
          </w:p>
          <w:p w:rsidR="0064000C" w:rsidRPr="007339ED" w:rsidRDefault="007339ED" w:rsidP="006956C9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14 720,405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Pr="007339ED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15 873,106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прочих остатков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883398" w:rsidP="00661557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36 999,05</w:t>
            </w:r>
            <w:r w:rsidR="007339ED">
              <w:rPr>
                <w:color w:val="008000"/>
                <w:szCs w:val="24"/>
              </w:rPr>
              <w:t>8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8D6374" w:rsidRDefault="008D6374" w:rsidP="00661557">
            <w:pPr>
              <w:jc w:val="right"/>
              <w:rPr>
                <w:szCs w:val="24"/>
              </w:rPr>
            </w:pPr>
          </w:p>
          <w:p w:rsidR="0064000C" w:rsidRDefault="007339ED" w:rsidP="008D6374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14 720,405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15 873,106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CE5B7C" w:rsidRDefault="00CE5B7C" w:rsidP="00661557">
            <w:pPr>
              <w:jc w:val="right"/>
              <w:rPr>
                <w:szCs w:val="24"/>
              </w:rPr>
            </w:pPr>
          </w:p>
          <w:p w:rsidR="0064000C" w:rsidRDefault="00883398" w:rsidP="00CE5B7C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36 999,05</w:t>
            </w:r>
            <w:r w:rsidR="007339ED">
              <w:rPr>
                <w:color w:val="008000"/>
                <w:szCs w:val="24"/>
              </w:rPr>
              <w:t>8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64000C" w:rsidRDefault="007339ED" w:rsidP="0005394B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14 720,405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7339ED" w:rsidP="00661557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15 873,106</w:t>
            </w:r>
          </w:p>
        </w:tc>
      </w:tr>
      <w:tr w:rsidR="0064000C" w:rsidTr="00382BB8"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 сельских поселений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883398" w:rsidP="00661557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36 999,05</w:t>
            </w:r>
            <w:r w:rsidR="007339ED">
              <w:rPr>
                <w:color w:val="008000"/>
                <w:szCs w:val="24"/>
              </w:rPr>
              <w:t>8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8D6374" w:rsidRDefault="008D6374" w:rsidP="00661557">
            <w:pPr>
              <w:jc w:val="right"/>
              <w:rPr>
                <w:szCs w:val="24"/>
              </w:rPr>
            </w:pPr>
          </w:p>
          <w:p w:rsidR="008D6374" w:rsidRDefault="008D6374" w:rsidP="00661557">
            <w:pPr>
              <w:jc w:val="right"/>
              <w:rPr>
                <w:szCs w:val="24"/>
              </w:rPr>
            </w:pPr>
          </w:p>
          <w:p w:rsidR="0064000C" w:rsidRDefault="007339ED" w:rsidP="008D6374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14 720,405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512410" w:rsidRDefault="00512410" w:rsidP="00512410">
            <w:pPr>
              <w:jc w:val="right"/>
              <w:rPr>
                <w:szCs w:val="24"/>
              </w:rPr>
            </w:pPr>
          </w:p>
          <w:p w:rsidR="0064000C" w:rsidRDefault="007339ED" w:rsidP="00512410">
            <w:pPr>
              <w:jc w:val="right"/>
              <w:rPr>
                <w:szCs w:val="24"/>
              </w:rPr>
            </w:pPr>
            <w:r w:rsidRPr="007339ED">
              <w:rPr>
                <w:color w:val="008000"/>
                <w:szCs w:val="24"/>
              </w:rPr>
              <w:t>15 873,106</w:t>
            </w:r>
          </w:p>
        </w:tc>
      </w:tr>
      <w:tr w:rsidR="0064000C" w:rsidTr="00C506D4">
        <w:trPr>
          <w:trHeight w:val="195"/>
        </w:trPr>
        <w:tc>
          <w:tcPr>
            <w:tcW w:w="264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Default="00883398" w:rsidP="00661557">
            <w:pPr>
              <w:jc w:val="right"/>
              <w:rPr>
                <w:szCs w:val="24"/>
              </w:rPr>
            </w:pPr>
            <w:r w:rsidRPr="00883398">
              <w:rPr>
                <w:color w:val="008000"/>
                <w:szCs w:val="24"/>
              </w:rPr>
              <w:t>8 460,531</w:t>
            </w:r>
          </w:p>
        </w:tc>
        <w:tc>
          <w:tcPr>
            <w:tcW w:w="1440" w:type="dxa"/>
          </w:tcPr>
          <w:p w:rsidR="0064000C" w:rsidRDefault="006956C9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305,100</w:t>
            </w:r>
          </w:p>
        </w:tc>
        <w:tc>
          <w:tcPr>
            <w:tcW w:w="1440" w:type="dxa"/>
          </w:tcPr>
          <w:p w:rsidR="0064000C" w:rsidRDefault="006956C9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311,5</w:t>
            </w:r>
            <w:r w:rsidR="0029141A">
              <w:rPr>
                <w:szCs w:val="24"/>
              </w:rPr>
              <w:t>00</w:t>
            </w:r>
            <w:r w:rsidR="001F22B3">
              <w:rPr>
                <w:szCs w:val="24"/>
              </w:rPr>
              <w:t>»</w:t>
            </w:r>
          </w:p>
        </w:tc>
      </w:tr>
    </w:tbl>
    <w:p w:rsidR="00102173" w:rsidRDefault="00102173" w:rsidP="00102173">
      <w:pPr>
        <w:ind w:right="-530"/>
        <w:rPr>
          <w:szCs w:val="24"/>
        </w:rPr>
      </w:pPr>
    </w:p>
    <w:p w:rsidR="003C4628" w:rsidRDefault="001F22B3" w:rsidP="00102173">
      <w:pPr>
        <w:ind w:right="-530"/>
        <w:rPr>
          <w:szCs w:val="24"/>
        </w:rPr>
      </w:pPr>
      <w:r>
        <w:rPr>
          <w:sz w:val="28"/>
          <w:szCs w:val="28"/>
        </w:rPr>
        <w:t xml:space="preserve">              6) Приложение 4 </w:t>
      </w:r>
      <w:r w:rsidRPr="00AB11FC">
        <w:rPr>
          <w:sz w:val="28"/>
          <w:szCs w:val="28"/>
        </w:rPr>
        <w:t>к решению изложить в новой редакции</w:t>
      </w:r>
      <w:r>
        <w:rPr>
          <w:sz w:val="28"/>
          <w:szCs w:val="28"/>
        </w:rPr>
        <w:t xml:space="preserve">:               </w:t>
      </w:r>
      <w:r w:rsidRPr="00006A2F">
        <w:rPr>
          <w:sz w:val="28"/>
          <w:szCs w:val="28"/>
        </w:rPr>
        <w:t xml:space="preserve">   </w:t>
      </w:r>
    </w:p>
    <w:p w:rsidR="00704A00" w:rsidRDefault="00704A00" w:rsidP="00FE2CC1">
      <w:pPr>
        <w:ind w:right="-530"/>
        <w:rPr>
          <w:szCs w:val="24"/>
        </w:rPr>
      </w:pPr>
    </w:p>
    <w:p w:rsidR="0036569D" w:rsidRPr="00006A2F" w:rsidRDefault="0036569D" w:rsidP="003656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833D2F"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 w:rsidR="00C84798">
        <w:rPr>
          <w:szCs w:val="24"/>
        </w:rPr>
        <w:t>4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31328A">
        <w:rPr>
          <w:szCs w:val="24"/>
        </w:rPr>
        <w:t>ласти на 2022</w:t>
      </w:r>
      <w:r w:rsidRPr="00006A2F">
        <w:rPr>
          <w:szCs w:val="24"/>
        </w:rPr>
        <w:t xml:space="preserve"> год</w:t>
      </w:r>
      <w:r w:rsidR="0031328A">
        <w:rPr>
          <w:szCs w:val="24"/>
        </w:rPr>
        <w:t xml:space="preserve"> и на плановый период 2023 и 2024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FE2CC1" w:rsidRDefault="0036569D" w:rsidP="00FE2CC1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31328A">
        <w:rPr>
          <w:bCs/>
          <w:sz w:val="28"/>
          <w:szCs w:val="28"/>
        </w:rPr>
        <w:t>на 2022</w:t>
      </w:r>
      <w:r>
        <w:rPr>
          <w:bCs/>
          <w:sz w:val="28"/>
          <w:szCs w:val="28"/>
        </w:rPr>
        <w:t xml:space="preserve"> год </w:t>
      </w:r>
      <w:r w:rsidR="0031328A">
        <w:rPr>
          <w:bCs/>
          <w:sz w:val="28"/>
          <w:szCs w:val="28"/>
        </w:rPr>
        <w:t>и на плановый период 2023</w:t>
      </w:r>
      <w:r>
        <w:rPr>
          <w:bCs/>
          <w:sz w:val="28"/>
          <w:szCs w:val="28"/>
        </w:rPr>
        <w:t xml:space="preserve"> и 2</w:t>
      </w:r>
      <w:r w:rsidR="0031328A">
        <w:rPr>
          <w:bCs/>
          <w:sz w:val="28"/>
          <w:szCs w:val="28"/>
        </w:rPr>
        <w:t>024</w:t>
      </w:r>
      <w:r w:rsidR="00102173">
        <w:rPr>
          <w:bCs/>
          <w:sz w:val="28"/>
          <w:szCs w:val="28"/>
        </w:rPr>
        <w:t xml:space="preserve"> го</w:t>
      </w:r>
      <w:r w:rsidR="002A0240">
        <w:rPr>
          <w:bCs/>
          <w:sz w:val="28"/>
          <w:szCs w:val="28"/>
        </w:rPr>
        <w:t>дов</w:t>
      </w: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2022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33D2F" w:rsidRDefault="00535FCD" w:rsidP="00634DCB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833D2F">
              <w:rPr>
                <w:b/>
                <w:color w:val="008000"/>
                <w:sz w:val="22"/>
                <w:szCs w:val="22"/>
              </w:rPr>
              <w:t>22539,5</w:t>
            </w:r>
            <w:r w:rsidR="00833D2F" w:rsidRPr="00833D2F">
              <w:rPr>
                <w:b/>
                <w:color w:val="008000"/>
                <w:sz w:val="22"/>
                <w:szCs w:val="22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B3440" w:rsidRDefault="00E6471E" w:rsidP="00634DCB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FB3440">
              <w:rPr>
                <w:b/>
                <w:color w:val="008000"/>
                <w:sz w:val="22"/>
                <w:szCs w:val="22"/>
              </w:rPr>
              <w:t>8313,30</w:t>
            </w:r>
            <w:r w:rsidR="00FB3440" w:rsidRPr="00FB3440">
              <w:rPr>
                <w:b/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B3440" w:rsidRDefault="00F35F74" w:rsidP="00634DCB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FB3440">
              <w:rPr>
                <w:b/>
                <w:color w:val="008000"/>
                <w:sz w:val="22"/>
                <w:szCs w:val="22"/>
              </w:rPr>
              <w:t>9331,60</w:t>
            </w:r>
            <w:r w:rsidR="00FB3440" w:rsidRPr="00FB3440">
              <w:rPr>
                <w:b/>
                <w:color w:val="008000"/>
                <w:sz w:val="22"/>
                <w:szCs w:val="22"/>
              </w:rPr>
              <w:t>6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33D2F" w:rsidRDefault="00535FCD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833D2F">
              <w:rPr>
                <w:color w:val="008000"/>
                <w:sz w:val="22"/>
                <w:szCs w:val="22"/>
              </w:rPr>
              <w:t>22539,5</w:t>
            </w:r>
            <w:r w:rsidR="00833D2F" w:rsidRPr="00833D2F">
              <w:rPr>
                <w:color w:val="008000"/>
                <w:sz w:val="22"/>
                <w:szCs w:val="22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B3440" w:rsidRDefault="00E6471E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FB3440">
              <w:rPr>
                <w:color w:val="008000"/>
                <w:sz w:val="22"/>
                <w:szCs w:val="22"/>
              </w:rPr>
              <w:t>8313,30</w:t>
            </w:r>
            <w:r w:rsidR="00FB3440" w:rsidRPr="00FB3440">
              <w:rPr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B3440" w:rsidRDefault="00F35F74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FB3440">
              <w:rPr>
                <w:color w:val="008000"/>
                <w:sz w:val="22"/>
                <w:szCs w:val="22"/>
              </w:rPr>
              <w:t>9331,6</w:t>
            </w:r>
            <w:r w:rsidR="00FB3440" w:rsidRPr="00FB3440">
              <w:rPr>
                <w:color w:val="008000"/>
                <w:sz w:val="22"/>
                <w:szCs w:val="22"/>
              </w:rPr>
              <w:t>06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2906,800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2917,900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1581,900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1581,900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1336,000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1336,000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E7660C" w:rsidRDefault="00831B4E" w:rsidP="00634DCB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E7660C">
              <w:rPr>
                <w:b/>
                <w:color w:val="008000"/>
                <w:sz w:val="22"/>
                <w:szCs w:val="22"/>
              </w:rPr>
              <w:t>19295,7</w:t>
            </w:r>
            <w:r w:rsidR="00E7660C" w:rsidRPr="00E7660C">
              <w:rPr>
                <w:b/>
                <w:color w:val="008000"/>
                <w:sz w:val="22"/>
                <w:szCs w:val="22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E7660C" w:rsidRDefault="00E6471E" w:rsidP="00634DCB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E7660C">
              <w:rPr>
                <w:b/>
                <w:color w:val="008000"/>
                <w:sz w:val="22"/>
                <w:szCs w:val="22"/>
              </w:rPr>
              <w:t>5050,50</w:t>
            </w:r>
            <w:r w:rsidR="00E7660C" w:rsidRPr="00E7660C">
              <w:rPr>
                <w:b/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E7660C" w:rsidRDefault="00E7660C" w:rsidP="00634DCB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E7660C">
              <w:rPr>
                <w:b/>
                <w:color w:val="008000"/>
                <w:sz w:val="22"/>
                <w:szCs w:val="22"/>
              </w:rPr>
              <w:t>6060,606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493870" w:rsidRDefault="00C50191" w:rsidP="00634DCB">
            <w:pPr>
              <w:jc w:val="center"/>
              <w:rPr>
                <w:b/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000 2 02 25555 00 0000 150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493870" w:rsidRDefault="001A14F7" w:rsidP="00634DCB">
            <w:pPr>
              <w:rPr>
                <w:b/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833D2F" w:rsidRDefault="001B5342" w:rsidP="00634DCB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833D2F">
              <w:rPr>
                <w:i/>
                <w:color w:val="008000"/>
                <w:sz w:val="22"/>
                <w:szCs w:val="22"/>
              </w:rPr>
              <w:t>5050,50</w:t>
            </w:r>
            <w:r w:rsidR="00833D2F" w:rsidRPr="00833D2F">
              <w:rPr>
                <w:i/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833D2F" w:rsidRDefault="001B5342" w:rsidP="00634DCB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833D2F">
              <w:rPr>
                <w:i/>
                <w:color w:val="008000"/>
                <w:sz w:val="22"/>
                <w:szCs w:val="22"/>
              </w:rPr>
              <w:t>5050,50</w:t>
            </w:r>
            <w:r w:rsidR="00833D2F" w:rsidRPr="00833D2F">
              <w:rPr>
                <w:i/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833D2F" w:rsidRDefault="001B5342" w:rsidP="00634DCB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833D2F">
              <w:rPr>
                <w:i/>
                <w:color w:val="008000"/>
                <w:sz w:val="22"/>
                <w:szCs w:val="22"/>
              </w:rPr>
              <w:t>6060,60</w:t>
            </w:r>
            <w:r w:rsidR="00833D2F" w:rsidRPr="00833D2F">
              <w:rPr>
                <w:i/>
                <w:color w:val="008000"/>
                <w:sz w:val="22"/>
                <w:szCs w:val="22"/>
              </w:rPr>
              <w:t>6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1F22B3" w:rsidRDefault="00CB1B03" w:rsidP="00634DCB">
            <w:pPr>
              <w:jc w:val="center"/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000 2 02 25555 10 9508</w:t>
            </w:r>
            <w:r w:rsidR="00C50191" w:rsidRPr="001F22B3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1F22B3" w:rsidRDefault="00C50191" w:rsidP="00634DCB">
            <w:pPr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 xml:space="preserve">Субсидии бюджетам сельских поселений на реализацию программ формирования современной городской среды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1F22B3" w:rsidRDefault="001B5342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50</w:t>
            </w:r>
            <w:r w:rsidR="00CB1B03" w:rsidRPr="001F22B3">
              <w:rPr>
                <w:sz w:val="22"/>
                <w:szCs w:val="22"/>
              </w:rPr>
              <w:t>00,0</w:t>
            </w:r>
            <w:r w:rsidRPr="001F22B3">
              <w:rPr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1F22B3" w:rsidRDefault="00CB1B03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5000,0</w:t>
            </w:r>
            <w:r w:rsidR="001B5342" w:rsidRPr="001F22B3">
              <w:rPr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1F22B3" w:rsidRDefault="00CB1B03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6000,0</w:t>
            </w:r>
            <w:r w:rsidR="001B5342" w:rsidRPr="001F22B3">
              <w:rPr>
                <w:sz w:val="22"/>
                <w:szCs w:val="22"/>
              </w:rPr>
              <w:t>00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1F22B3" w:rsidRDefault="00CB1B03" w:rsidP="00634DCB">
            <w:pPr>
              <w:jc w:val="center"/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000 2 02 25555 10 9257</w:t>
            </w:r>
            <w:r w:rsidR="00C50191" w:rsidRPr="001F22B3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1F22B3" w:rsidRDefault="00C50191" w:rsidP="00634DCB">
            <w:pPr>
              <w:rPr>
                <w:b/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Субсидии бюджетам сельских поселений на реализацию программ формирован</w:t>
            </w:r>
            <w:r w:rsidR="003A20E2" w:rsidRPr="001F22B3">
              <w:rPr>
                <w:sz w:val="22"/>
                <w:szCs w:val="22"/>
              </w:rPr>
              <w:t>ия современной городской среды</w:t>
            </w:r>
            <w:r w:rsidRPr="001F22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833D2F" w:rsidRDefault="00CB1B03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833D2F">
              <w:rPr>
                <w:color w:val="008000"/>
                <w:sz w:val="22"/>
                <w:szCs w:val="22"/>
              </w:rPr>
              <w:t>50,50</w:t>
            </w:r>
            <w:r w:rsidR="00833D2F" w:rsidRPr="00833D2F">
              <w:rPr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833D2F" w:rsidRDefault="00CB1B03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833D2F">
              <w:rPr>
                <w:color w:val="008000"/>
                <w:sz w:val="22"/>
                <w:szCs w:val="22"/>
              </w:rPr>
              <w:t>50,50</w:t>
            </w:r>
            <w:r w:rsidR="00833D2F" w:rsidRPr="00833D2F">
              <w:rPr>
                <w:color w:val="008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833D2F" w:rsidRDefault="00CB1B03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833D2F">
              <w:rPr>
                <w:color w:val="008000"/>
                <w:sz w:val="22"/>
                <w:szCs w:val="22"/>
              </w:rPr>
              <w:t>60,60</w:t>
            </w:r>
            <w:r w:rsidR="00833D2F" w:rsidRPr="00833D2F">
              <w:rPr>
                <w:color w:val="008000"/>
                <w:sz w:val="22"/>
                <w:szCs w:val="22"/>
              </w:rPr>
              <w:t>6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3870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3870" w:rsidRDefault="00FC3D42" w:rsidP="00634DCB">
            <w:pPr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E7660C" w:rsidRDefault="00E7660C" w:rsidP="00634DCB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E7660C">
              <w:rPr>
                <w:i/>
                <w:color w:val="008000"/>
                <w:sz w:val="22"/>
                <w:szCs w:val="22"/>
              </w:rPr>
              <w:t>14245,222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6471E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6471E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E36E76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1A14F7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 w:rsidR="00E36E7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E7660C" w:rsidRDefault="00E7660C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E7660C">
              <w:rPr>
                <w:color w:val="008000"/>
                <w:sz w:val="22"/>
                <w:szCs w:val="22"/>
              </w:rPr>
              <w:t>14245,222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6471E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6471E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3609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36091" w:rsidRDefault="00036091" w:rsidP="00634DCB">
            <w:pPr>
              <w:jc w:val="center"/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36091" w:rsidRDefault="00036091" w:rsidP="00634DCB">
            <w:pPr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1F22B3" w:rsidRDefault="00535FCD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636FF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6FF" w:rsidRDefault="00EE0735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000 2 02 29999 10 9274</w:t>
            </w:r>
            <w:r w:rsidR="001636FF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FF" w:rsidRPr="00273627" w:rsidRDefault="001636FF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>
              <w:rPr>
                <w:sz w:val="22"/>
                <w:szCs w:val="22"/>
              </w:rPr>
              <w:t>ний</w:t>
            </w:r>
            <w:r w:rsidR="00EE0735"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79F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9F1" w:rsidRPr="001B5342" w:rsidRDefault="00E6471E" w:rsidP="00634DC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000</w:t>
            </w:r>
            <w:r w:rsidRPr="00E6471E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9275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9F1" w:rsidRPr="00E6471E" w:rsidRDefault="00E6471E" w:rsidP="00634DCB">
            <w:pPr>
              <w:rPr>
                <w:sz w:val="22"/>
                <w:szCs w:val="22"/>
                <w:highlight w:val="yellow"/>
              </w:rPr>
            </w:pPr>
            <w:r w:rsidRPr="00E6471E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водоснабжения в населен</w:t>
            </w:r>
            <w:r>
              <w:rPr>
                <w:sz w:val="22"/>
                <w:szCs w:val="22"/>
              </w:rPr>
              <w:t>ных пунктах Пензенской области (</w:t>
            </w:r>
            <w:r w:rsidRPr="00E6471E">
              <w:rPr>
                <w:sz w:val="22"/>
                <w:szCs w:val="22"/>
              </w:rPr>
              <w:t>за исключением субсидий на софинансирование объектов капит</w:t>
            </w:r>
            <w:r>
              <w:rPr>
                <w:sz w:val="22"/>
                <w:szCs w:val="22"/>
              </w:rPr>
              <w:t>ального строительст</w:t>
            </w:r>
            <w:r w:rsidRPr="00E6471E"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833D2F" w:rsidRDefault="00535FCD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833D2F">
              <w:rPr>
                <w:color w:val="008000"/>
                <w:sz w:val="22"/>
                <w:szCs w:val="22"/>
              </w:rPr>
              <w:t>5884,9</w:t>
            </w:r>
            <w:r w:rsidR="00833D2F" w:rsidRPr="00833D2F">
              <w:rPr>
                <w:color w:val="008000"/>
                <w:sz w:val="22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E6471E" w:rsidRDefault="00E6471E" w:rsidP="00634DCB">
            <w:pPr>
              <w:jc w:val="right"/>
              <w:rPr>
                <w:sz w:val="22"/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E6471E" w:rsidRDefault="00E6471E" w:rsidP="00634DCB">
            <w:pPr>
              <w:jc w:val="right"/>
              <w:rPr>
                <w:sz w:val="22"/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</w:tr>
      <w:tr w:rsidR="00B77507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507" w:rsidRPr="001F22B3" w:rsidRDefault="00831B4E" w:rsidP="00634DCB">
            <w:pPr>
              <w:jc w:val="center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000 2 02 29999 10 9282</w:t>
            </w:r>
            <w:r w:rsidR="00B77507" w:rsidRPr="001F22B3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1F22B3" w:rsidRDefault="00B77507" w:rsidP="00634DCB">
            <w:pPr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833D2F" w:rsidRDefault="00831B4E" w:rsidP="00634DCB">
            <w:pPr>
              <w:jc w:val="right"/>
              <w:rPr>
                <w:color w:val="008000"/>
                <w:sz w:val="22"/>
                <w:szCs w:val="22"/>
              </w:rPr>
            </w:pPr>
            <w:r w:rsidRPr="00833D2F">
              <w:rPr>
                <w:color w:val="008000"/>
                <w:sz w:val="22"/>
                <w:szCs w:val="22"/>
              </w:rPr>
              <w:t>1020,30</w:t>
            </w:r>
            <w:r w:rsidR="00833D2F" w:rsidRPr="00833D2F">
              <w:rPr>
                <w:color w:val="008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831B4E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831B4E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</w:tr>
      <w:tr w:rsidR="00B77507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507" w:rsidRPr="001F22B3" w:rsidRDefault="00B77507" w:rsidP="00634DCB">
            <w:pPr>
              <w:jc w:val="center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lastRenderedPageBreak/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1F22B3" w:rsidRDefault="00B77507" w:rsidP="00634DCB">
            <w:pPr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B77507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B77507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1F22B3" w:rsidRDefault="00B77507" w:rsidP="00634DCB">
            <w:pPr>
              <w:jc w:val="right"/>
              <w:rPr>
                <w:sz w:val="22"/>
                <w:szCs w:val="22"/>
              </w:rPr>
            </w:pPr>
            <w:r w:rsidRPr="001F22B3">
              <w:rPr>
                <w:sz w:val="22"/>
                <w:szCs w:val="22"/>
              </w:rPr>
              <w:t>0,000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251,100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FE2CC1" w:rsidRPr="0062797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0B0A5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  <w:r w:rsidR="00833D2F">
              <w:rPr>
                <w:sz w:val="22"/>
                <w:szCs w:val="22"/>
              </w:rPr>
              <w:t>»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1F22B3" w:rsidP="001F22B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FB344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7) Приложение 5 </w:t>
      </w:r>
      <w:r w:rsidRPr="00AB11FC">
        <w:rPr>
          <w:sz w:val="28"/>
          <w:szCs w:val="28"/>
        </w:rPr>
        <w:t>к р</w:t>
      </w:r>
      <w:r w:rsidR="00FB3440">
        <w:rPr>
          <w:sz w:val="28"/>
          <w:szCs w:val="28"/>
        </w:rPr>
        <w:t>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1F22B3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101AAC">
        <w:t>5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FE50B0">
        <w:t>области на 2022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FE50B0">
        <w:rPr>
          <w:szCs w:val="24"/>
        </w:rPr>
        <w:t>на плановый период 2023</w:t>
      </w:r>
      <w:r w:rsidR="005D1A96" w:rsidRPr="00EC25E4">
        <w:rPr>
          <w:szCs w:val="24"/>
        </w:rPr>
        <w:t xml:space="preserve"> и </w:t>
      </w:r>
      <w:r w:rsidR="00FE50B0">
        <w:rPr>
          <w:szCs w:val="24"/>
        </w:rPr>
        <w:t>2024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FE50B0">
        <w:rPr>
          <w:sz w:val="28"/>
          <w:szCs w:val="28"/>
        </w:rPr>
        <w:t>ных ассигнований на 2022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FE50B0">
        <w:rPr>
          <w:sz w:val="28"/>
          <w:szCs w:val="28"/>
        </w:rPr>
        <w:t>2023 и 2024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AE4789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734465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FE50B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FE50B0">
              <w:rPr>
                <w:sz w:val="22"/>
                <w:szCs w:val="22"/>
              </w:rPr>
              <w:t>2023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FE50B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734465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C65560" w:rsidRDefault="00C65560" w:rsidP="006976DC">
            <w:pPr>
              <w:jc w:val="right"/>
              <w:rPr>
                <w:b/>
                <w:bCs/>
                <w:color w:val="008000"/>
              </w:rPr>
            </w:pPr>
            <w:r w:rsidRPr="00C65560">
              <w:rPr>
                <w:b/>
                <w:bCs/>
                <w:color w:val="008000"/>
              </w:rPr>
              <w:t>36999,059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E50B0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E50B0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15400,100</w:t>
            </w:r>
          </w:p>
        </w:tc>
      </w:tr>
      <w:tr w:rsidR="00E14890" w:rsidRPr="00006A2F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C51A19" w:rsidRDefault="00C51A19" w:rsidP="00D67D6F">
            <w:pPr>
              <w:jc w:val="right"/>
              <w:rPr>
                <w:b/>
                <w:bCs/>
                <w:color w:val="008000"/>
              </w:rPr>
            </w:pPr>
            <w:r w:rsidRPr="00C51A19">
              <w:rPr>
                <w:b/>
                <w:bCs/>
                <w:color w:val="008000"/>
              </w:rPr>
              <w:t>5432,672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C226F1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</w:t>
            </w:r>
            <w:r w:rsidR="00DA7D0E">
              <w:rPr>
                <w:b/>
                <w:bCs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C226F1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E14890" w:rsidRPr="00006A2F" w:rsidTr="00734465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C51A19" w:rsidRDefault="00C51A19" w:rsidP="00465B20">
            <w:pPr>
              <w:jc w:val="right"/>
              <w:rPr>
                <w:b/>
                <w:color w:val="008000"/>
              </w:rPr>
            </w:pPr>
            <w:r w:rsidRPr="00C51A19">
              <w:rPr>
                <w:b/>
                <w:color w:val="00800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26CC4" w:rsidRDefault="00AB2A68" w:rsidP="00465B20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73AB8" w:rsidRDefault="00AB2A68" w:rsidP="00465B20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14890" w:rsidRPr="00006A2F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C51A19" w:rsidRDefault="00C51A19" w:rsidP="00D67D6F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D5D12" w:rsidRDefault="00AB2A68" w:rsidP="00D67D6F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D5D12" w:rsidRDefault="00AB2A68" w:rsidP="00D67D6F">
            <w:pPr>
              <w:jc w:val="right"/>
            </w:pPr>
            <w:r>
              <w:t>4666,645</w:t>
            </w:r>
          </w:p>
        </w:tc>
      </w:tr>
      <w:tr w:rsidR="00E14890" w:rsidRPr="00006A2F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C51A19" w:rsidRDefault="00C51A19" w:rsidP="00D67D6F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4666,645</w:t>
            </w:r>
          </w:p>
        </w:tc>
      </w:tr>
      <w:tr w:rsidR="00E14890" w:rsidRPr="00006A2F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7338FC" w:rsidRDefault="00BD5D12" w:rsidP="00D67D6F">
            <w:pPr>
              <w:jc w:val="right"/>
            </w:pPr>
          </w:p>
          <w:p w:rsidR="00BD5D12" w:rsidRPr="007338FC" w:rsidRDefault="00BD5D12" w:rsidP="00D67D6F">
            <w:pPr>
              <w:jc w:val="right"/>
            </w:pPr>
          </w:p>
          <w:p w:rsidR="00695526" w:rsidRPr="00C51A19" w:rsidRDefault="00C51A19" w:rsidP="00893F34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4664,645</w:t>
            </w:r>
          </w:p>
        </w:tc>
      </w:tr>
      <w:tr w:rsidR="00E14890" w:rsidRPr="00006A2F" w:rsidTr="00734465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6B6221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E14890" w:rsidRPr="00006A2F" w:rsidTr="00734465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Default="008A41A9" w:rsidP="00D67D6F">
            <w:pPr>
              <w:jc w:val="both"/>
              <w:rPr>
                <w:szCs w:val="24"/>
                <w:lang w:val="en-US"/>
              </w:rPr>
            </w:pPr>
          </w:p>
          <w:p w:rsidR="008A41A9" w:rsidRDefault="008A41A9" w:rsidP="00D67D6F">
            <w:pPr>
              <w:jc w:val="both"/>
              <w:rPr>
                <w:szCs w:val="24"/>
                <w:lang w:val="en-US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D67D6F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E14890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D67D6F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E14890" w:rsidRPr="00006A2F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C51A19" w:rsidRDefault="00C51A19" w:rsidP="00D67D6F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864,420</w:t>
            </w:r>
          </w:p>
        </w:tc>
      </w:tr>
      <w:tr w:rsidR="00E14890" w:rsidRPr="00006A2F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C51A19" w:rsidRDefault="00C51A19" w:rsidP="00D67D6F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842,120</w:t>
            </w:r>
          </w:p>
        </w:tc>
      </w:tr>
      <w:tr w:rsidR="00E14890" w:rsidRPr="00006A2F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C51A19" w:rsidRDefault="00C51A19" w:rsidP="006B6221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842,120</w:t>
            </w:r>
          </w:p>
        </w:tc>
      </w:tr>
      <w:tr w:rsidR="00D67D6F" w:rsidRPr="00006A2F" w:rsidTr="00734465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893F34" w:rsidP="00D67D6F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893F34" w:rsidP="00D67D6F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C51A19" w:rsidP="00D67D6F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C51A19" w:rsidP="00D67D6F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D81A0E" w:rsidP="00D67D6F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C51A19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D81A0E" w:rsidP="00D67D6F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D81A0E" w:rsidRDefault="00D81A0E" w:rsidP="00D67D6F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D81A0E" w:rsidRDefault="00D81A0E" w:rsidP="00D67D6F">
            <w:pPr>
              <w:jc w:val="right"/>
              <w:rPr>
                <w:b/>
                <w:color w:val="008000"/>
              </w:rPr>
            </w:pPr>
            <w:r w:rsidRPr="00D81A0E">
              <w:rPr>
                <w:b/>
                <w:color w:val="008000"/>
              </w:rPr>
              <w:t>611,610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C226F1" w:rsidP="00D67D6F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C226F1" w:rsidP="00D67D6F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</w:t>
            </w:r>
            <w:r w:rsidRPr="0099544A">
              <w:rPr>
                <w:szCs w:val="24"/>
              </w:rPr>
              <w:lastRenderedPageBreak/>
              <w:t xml:space="preserve">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81A0E" w:rsidRDefault="00D81A0E" w:rsidP="00D67D6F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592,610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568,415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81A0E" w:rsidRDefault="00D81A0E" w:rsidP="00D67D6F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592,610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568,415</w:t>
            </w:r>
          </w:p>
        </w:tc>
      </w:tr>
      <w:tr w:rsidR="002F4721" w:rsidRPr="00006A2F" w:rsidTr="00734465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2F4721" w:rsidP="00D67D6F">
            <w:pPr>
              <w:jc w:val="right"/>
            </w:pPr>
          </w:p>
          <w:p w:rsidR="00D25B01" w:rsidRDefault="00D25B01" w:rsidP="00D67D6F">
            <w:pPr>
              <w:jc w:val="right"/>
            </w:pPr>
          </w:p>
          <w:p w:rsidR="00D25B01" w:rsidRDefault="00D25B01" w:rsidP="00D67D6F">
            <w:pPr>
              <w:jc w:val="right"/>
            </w:pPr>
          </w:p>
          <w:p w:rsidR="007145DC" w:rsidRDefault="007145DC" w:rsidP="00D67D6F">
            <w:pPr>
              <w:jc w:val="right"/>
            </w:pPr>
          </w:p>
          <w:p w:rsidR="00D25B01" w:rsidRPr="00D81A0E" w:rsidRDefault="00D81A0E" w:rsidP="007145DC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592,610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14BC6">
            <w:pPr>
              <w:jc w:val="right"/>
            </w:pPr>
            <w:r>
              <w:t>568,415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D81A0E" w:rsidRDefault="00D81A0E" w:rsidP="00D67D6F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D81A0E" w:rsidRDefault="00D81A0E" w:rsidP="00D67D6F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D81A0E" w:rsidRDefault="00D81A0E" w:rsidP="00D67D6F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7145DC" w:rsidP="00D67D6F">
            <w:pPr>
              <w:jc w:val="right"/>
            </w:pPr>
            <w:r>
              <w:t>525,110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7145DC" w:rsidP="00D67D6F">
            <w:pPr>
              <w:jc w:val="right"/>
            </w:pPr>
            <w:r>
              <w:t>525,110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7145DC" w:rsidP="00D67D6F">
            <w:pPr>
              <w:jc w:val="right"/>
            </w:pPr>
            <w:r>
              <w:t>525,110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2F4721" w:rsidP="00D67D6F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Pr="00BD4DD7">
              <w:rPr>
                <w:szCs w:val="24"/>
              </w:rPr>
              <w:t xml:space="preserve"> сельсовете Камешкирского района</w:t>
            </w:r>
            <w:r w:rsidR="003E161A">
              <w:rPr>
                <w:szCs w:val="24"/>
              </w:rPr>
              <w:t xml:space="preserve"> </w:t>
            </w:r>
            <w:r w:rsidR="003E161A">
              <w:rPr>
                <w:szCs w:val="24"/>
              </w:rPr>
              <w:lastRenderedPageBreak/>
              <w:t>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145DC" w:rsidP="00D67D6F">
            <w:pPr>
              <w:jc w:val="right"/>
            </w:pPr>
            <w:r>
              <w:t>7</w:t>
            </w:r>
            <w:r w:rsidR="00AD1FFB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7</w:t>
            </w:r>
            <w:r w:rsidR="00AD1FFB"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3E161A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AD1FFB" w:rsidRPr="00006A2F" w:rsidTr="00734465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B0649A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B0649A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B0649A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F35F74" w:rsidP="005E038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35F74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35F74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248,599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0759F2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248,599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2,501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2,501</w:t>
            </w:r>
          </w:p>
        </w:tc>
      </w:tr>
      <w:tr w:rsidR="002F4721" w:rsidRPr="00006A2F" w:rsidTr="00734465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F31FD1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2F4721" w:rsidRPr="00006A2F" w:rsidTr="00734465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0649A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81A0E" w:rsidRDefault="00D81A0E" w:rsidP="00D67D6F">
            <w:pPr>
              <w:jc w:val="right"/>
              <w:rPr>
                <w:b/>
                <w:color w:val="008000"/>
              </w:rPr>
            </w:pPr>
            <w:r w:rsidRPr="00D81A0E">
              <w:rPr>
                <w:b/>
                <w:color w:val="008000"/>
              </w:rPr>
              <w:t>6504,160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81A0E" w:rsidRDefault="00D81A0E" w:rsidP="00D67D6F">
            <w:pPr>
              <w:jc w:val="right"/>
              <w:rPr>
                <w:b/>
                <w:color w:val="008000"/>
              </w:rPr>
            </w:pPr>
            <w:r w:rsidRPr="00D81A0E">
              <w:rPr>
                <w:b/>
                <w:color w:val="008000"/>
              </w:rPr>
              <w:t>6404,160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D81A0E" w:rsidRDefault="00D81A0E" w:rsidP="00D67D6F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6404,160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775EB" w:rsidRDefault="00E775EB" w:rsidP="00D67D6F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9F6827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9F6827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775EB" w:rsidRDefault="00E775EB" w:rsidP="00D67D6F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775EB" w:rsidRDefault="00E775EB" w:rsidP="00D67D6F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775EB" w:rsidP="00D67D6F">
            <w:pPr>
              <w:jc w:val="right"/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775EB" w:rsidP="00D67D6F">
            <w:pPr>
              <w:jc w:val="right"/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E775EB" w:rsidRDefault="00E775EB" w:rsidP="00D67D6F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Основное мероприятие «Мероприятия </w:t>
            </w:r>
            <w:r w:rsidRPr="00A00595">
              <w:rPr>
                <w:szCs w:val="24"/>
              </w:rPr>
              <w:lastRenderedPageBreak/>
              <w:t>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00595" w:rsidRDefault="00E775EB" w:rsidP="00D67D6F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00595" w:rsidRDefault="00E775EB" w:rsidP="00D67D6F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560DCA" w:rsidRDefault="00E775EB" w:rsidP="00D67D6F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560DCA" w:rsidRDefault="00E775EB" w:rsidP="00D63815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334561" w:rsidP="001A748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41F56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334561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41F56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</w:t>
            </w:r>
            <w:r w:rsidR="001D7258" w:rsidRPr="008E6878">
              <w:rPr>
                <w:szCs w:val="24"/>
              </w:rPr>
              <w:lastRenderedPageBreak/>
              <w:t>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EC319E" w:rsidRDefault="00EC319E" w:rsidP="00D67D6F">
            <w:pPr>
              <w:jc w:val="right"/>
              <w:rPr>
                <w:b/>
                <w:color w:val="008000"/>
              </w:rPr>
            </w:pPr>
            <w:r w:rsidRPr="00EC319E">
              <w:rPr>
                <w:b/>
                <w:color w:val="008000"/>
              </w:rPr>
              <w:t>23671,512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EC319E" w:rsidRDefault="00EC319E" w:rsidP="00D67D6F">
            <w:pPr>
              <w:jc w:val="right"/>
              <w:rPr>
                <w:b/>
                <w:color w:val="008000"/>
              </w:rPr>
            </w:pPr>
            <w:r w:rsidRPr="00EC319E">
              <w:rPr>
                <w:b/>
                <w:color w:val="008000"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EC319E" w:rsidRDefault="00EC319E" w:rsidP="00D67D6F">
            <w:pPr>
              <w:jc w:val="right"/>
              <w:rPr>
                <w:b/>
                <w:color w:val="008000"/>
              </w:rPr>
            </w:pPr>
            <w:r w:rsidRPr="00EC319E">
              <w:rPr>
                <w:b/>
                <w:color w:val="008000"/>
              </w:rPr>
              <w:t>7147,231</w:t>
            </w:r>
          </w:p>
        </w:tc>
      </w:tr>
      <w:tr w:rsidR="00AE33C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319E">
              <w:rPr>
                <w:b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319E">
              <w:rPr>
                <w:b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319E">
              <w:rPr>
                <w:b/>
              </w:rPr>
              <w:t>2</w:t>
            </w:r>
          </w:p>
        </w:tc>
      </w:tr>
      <w:tr w:rsidR="00AE33C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160595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EC319E" w:rsidP="00D67D6F">
            <w:pPr>
              <w:jc w:val="right"/>
            </w:pPr>
            <w:r>
              <w:t>6,202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EC319E"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577568"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</w:t>
            </w:r>
            <w:r w:rsidR="00577568">
              <w:t>2</w:t>
            </w:r>
          </w:p>
        </w:tc>
      </w:tr>
      <w:tr w:rsidR="002F4721" w:rsidRPr="00006A2F" w:rsidTr="00734465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  <w:rPr>
                <w:b/>
                <w:color w:val="008000"/>
              </w:rPr>
            </w:pPr>
            <w:r w:rsidRPr="00577568">
              <w:rPr>
                <w:b/>
                <w:color w:val="008000"/>
              </w:rPr>
              <w:t>15500,234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CA45D0" w:rsidP="00D67D6F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CA45D0" w:rsidP="00D67D6F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</w:pPr>
            <w:r w:rsidRPr="00577568">
              <w:rPr>
                <w:color w:val="008000"/>
              </w:rPr>
              <w:t>15500,234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60595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B1738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12900,234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9422,092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D6381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both"/>
              <w:rPr>
                <w:szCs w:val="24"/>
              </w:rPr>
            </w:pPr>
            <w:r w:rsidRPr="00D63815">
              <w:rPr>
                <w:szCs w:val="24"/>
              </w:rPr>
              <w:t xml:space="preserve">Расходы на капитальный ремонт сетей и </w:t>
            </w:r>
            <w:r w:rsidRPr="00D63815">
              <w:rPr>
                <w:szCs w:val="24"/>
              </w:rPr>
              <w:lastRenderedPageBreak/>
              <w:t>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006A2F" w:rsidRDefault="00D6381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</w:tr>
      <w:tr w:rsidR="00D6381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006A2F" w:rsidRDefault="00D6381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Default="00577568" w:rsidP="00D67D6F">
            <w:pPr>
              <w:jc w:val="right"/>
            </w:pPr>
            <w:r w:rsidRPr="00577568">
              <w:rPr>
                <w:color w:val="008000"/>
              </w:rPr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</w:tr>
      <w:tr w:rsidR="00D6381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006A2F" w:rsidRDefault="00D6381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Default="00577568" w:rsidP="00D67D6F">
            <w:pPr>
              <w:jc w:val="right"/>
            </w:pPr>
            <w:r w:rsidRPr="00577568">
              <w:rPr>
                <w:color w:val="008000"/>
              </w:rPr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33456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147A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147A5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FA678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FA678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Default="00577568" w:rsidP="00D67D6F">
            <w:pPr>
              <w:jc w:val="right"/>
            </w:pPr>
            <w:r w:rsidRPr="00577568">
              <w:rPr>
                <w:color w:val="008000"/>
              </w:rPr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FA678F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3478,141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577568" w:rsidP="00D67D6F">
            <w:pPr>
              <w:jc w:val="right"/>
            </w:pPr>
            <w:r w:rsidRPr="00577568">
              <w:rPr>
                <w:color w:val="008000"/>
              </w:rPr>
              <w:t>3478,141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577568" w:rsidP="00D67D6F">
            <w:pPr>
              <w:jc w:val="right"/>
            </w:pPr>
            <w:r w:rsidRPr="00577568">
              <w:rPr>
                <w:color w:val="008000"/>
              </w:rPr>
              <w:t>3478,1</w:t>
            </w:r>
            <w:r>
              <w:rPr>
                <w:color w:val="008000"/>
              </w:rPr>
              <w:t>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577568" w:rsidP="00D67D6F">
            <w:pPr>
              <w:jc w:val="right"/>
            </w:pPr>
            <w:r w:rsidRPr="00577568">
              <w:rPr>
                <w:color w:val="008000"/>
              </w:rPr>
              <w:t>3478,141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160595" w:rsidRDefault="00160595" w:rsidP="00D67D6F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</w:t>
            </w:r>
            <w:r w:rsidRPr="00160595">
              <w:rPr>
                <w:szCs w:val="24"/>
              </w:rPr>
              <w:lastRenderedPageBreak/>
              <w:t>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16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16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006A2F" w:rsidRDefault="0016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577568" w:rsidRDefault="00577568" w:rsidP="00D67D6F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160595" w:rsidRDefault="00160595" w:rsidP="00D67D6F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lastRenderedPageBreak/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006A2F" w:rsidRDefault="0016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160595" w:rsidRDefault="00577568" w:rsidP="00D67D6F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160595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="00160595"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AB3087" w:rsidRDefault="00AB3087" w:rsidP="00D67D6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006A2F" w:rsidRDefault="0016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160595" w:rsidRDefault="00577568" w:rsidP="00D67D6F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AB3087" w:rsidRDefault="00AB3087" w:rsidP="00D67D6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160595" w:rsidRDefault="00577568" w:rsidP="00D67D6F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AB3087" w:rsidRDefault="00AB3087" w:rsidP="00D67D6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160595" w:rsidRDefault="00577568" w:rsidP="00D67D6F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55607" w:rsidRDefault="00755607" w:rsidP="00F10E76">
            <w:pPr>
              <w:jc w:val="right"/>
              <w:rPr>
                <w:b/>
                <w:color w:val="008000"/>
              </w:rPr>
            </w:pPr>
            <w:r w:rsidRPr="00755607">
              <w:rPr>
                <w:b/>
                <w:color w:val="008000"/>
              </w:rPr>
              <w:t>8165,077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55607" w:rsidRDefault="00755607" w:rsidP="00D67D6F">
            <w:pPr>
              <w:jc w:val="right"/>
              <w:rPr>
                <w:b/>
                <w:color w:val="008000"/>
              </w:rPr>
            </w:pPr>
            <w:r w:rsidRPr="00755607">
              <w:rPr>
                <w:b/>
                <w:color w:val="008000"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55607" w:rsidRDefault="00755607" w:rsidP="00D67D6F">
            <w:pPr>
              <w:jc w:val="right"/>
              <w:rPr>
                <w:b/>
                <w:color w:val="008000"/>
              </w:rPr>
            </w:pPr>
            <w:r w:rsidRPr="00755607">
              <w:rPr>
                <w:b/>
                <w:color w:val="008000"/>
              </w:rPr>
              <w:t>7002,60</w:t>
            </w:r>
            <w:r>
              <w:rPr>
                <w:b/>
                <w:color w:val="008000"/>
              </w:rPr>
              <w:t>2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18708B">
              <w:rPr>
                <w:szCs w:val="24"/>
              </w:rPr>
              <w:t>Русско-Камешкирском</w:t>
            </w:r>
            <w:r w:rsidRPr="0018708B">
              <w:rPr>
                <w:szCs w:val="24"/>
              </w:rPr>
              <w:t xml:space="preserve"> сельсовете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55607" w:rsidRDefault="00755607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1766,571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Подпрограмма «Благоустройство территории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55607" w:rsidRDefault="00755607" w:rsidP="00F10E76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1766,571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1766,571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DA7D0E" w:rsidP="00D67D6F">
            <w:pPr>
              <w:jc w:val="right"/>
            </w:pPr>
            <w:r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4465" w:rsidP="00D67D6F">
            <w:pPr>
              <w:jc w:val="right"/>
            </w:pPr>
            <w:r>
              <w:t>679,842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4465" w:rsidP="00D67D6F">
            <w:pPr>
              <w:jc w:val="right"/>
            </w:pPr>
            <w:r>
              <w:t>679,842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4465" w:rsidP="00D67D6F">
            <w:pPr>
              <w:jc w:val="right"/>
            </w:pPr>
            <w:r>
              <w:t>679,842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55607" w:rsidRDefault="00755607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4E30DD">
            <w:pPr>
              <w:jc w:val="right"/>
            </w:pPr>
            <w:r>
              <w:t>177,318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177,318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177,318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755607" w:rsidRDefault="00755607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Default="00755607" w:rsidP="00D67D6F">
            <w:pPr>
              <w:jc w:val="right"/>
            </w:pPr>
            <w:r w:rsidRPr="00755607">
              <w:rPr>
                <w:color w:val="00800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Default="00755607" w:rsidP="00D67D6F">
            <w:pPr>
              <w:jc w:val="right"/>
            </w:pPr>
            <w:r w:rsidRPr="00755607">
              <w:rPr>
                <w:color w:val="00800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755607" w:rsidRDefault="00755607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55607" w:rsidP="00D67D6F">
            <w:pPr>
              <w:jc w:val="right"/>
            </w:pPr>
            <w:r w:rsidRPr="00755607">
              <w:rPr>
                <w:color w:val="00800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55607" w:rsidP="00D67D6F">
            <w:pPr>
              <w:jc w:val="right"/>
            </w:pPr>
            <w:r w:rsidRPr="00755607">
              <w:rPr>
                <w:color w:val="00800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755607" w:rsidRDefault="007338FC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5468,30</w:t>
            </w:r>
            <w:r w:rsidR="00755607" w:rsidRPr="00755607">
              <w:rPr>
                <w:color w:val="008000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755607" w:rsidRDefault="00755607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755607" w:rsidRDefault="00D21791" w:rsidP="00D67D6F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6060,60</w:t>
            </w:r>
            <w:r w:rsidR="00755607" w:rsidRPr="00755607">
              <w:rPr>
                <w:color w:val="008000"/>
              </w:rPr>
              <w:t>6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755607" w:rsidP="00D67D6F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755607" w:rsidP="00D67D6F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755607" w:rsidP="00D67D6F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55607" w:rsidP="007338FC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55607" w:rsidP="007338FC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55607" w:rsidP="007338FC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55607" w:rsidP="007338FC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55607" w:rsidP="007338FC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55607" w:rsidP="007338FC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55607" w:rsidP="007338FC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55607" w:rsidP="007338FC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55607" w:rsidP="007338FC">
            <w:pPr>
              <w:jc w:val="right"/>
            </w:pPr>
            <w:r w:rsidRPr="00755607">
              <w:rPr>
                <w:color w:val="008000"/>
              </w:rPr>
              <w:t>6060,606</w:t>
            </w:r>
            <w:r>
              <w:t>»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DB09A7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center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DB09A7" w:rsidRDefault="00DB09A7" w:rsidP="007338FC">
            <w:pPr>
              <w:jc w:val="right"/>
            </w:pPr>
            <w:r>
              <w:rPr>
                <w:color w:val="008000"/>
              </w:rPr>
              <w:t>0,000</w:t>
            </w:r>
            <w:r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F22B3" w:rsidRDefault="00A84C90" w:rsidP="008A1CFE">
      <w:pPr>
        <w:rPr>
          <w:szCs w:val="24"/>
        </w:rPr>
      </w:pPr>
      <w:r>
        <w:rPr>
          <w:szCs w:val="24"/>
        </w:rPr>
        <w:lastRenderedPageBreak/>
        <w:t xml:space="preserve">         </w:t>
      </w:r>
      <w:r w:rsidR="00852CED">
        <w:rPr>
          <w:szCs w:val="24"/>
        </w:rPr>
        <w:t xml:space="preserve">   </w:t>
      </w:r>
      <w:r w:rsidR="001F22B3">
        <w:rPr>
          <w:szCs w:val="24"/>
        </w:rPr>
        <w:t xml:space="preserve">                                                 </w:t>
      </w:r>
      <w:r w:rsidR="001F22B3" w:rsidRPr="001F22B3">
        <w:rPr>
          <w:sz w:val="28"/>
          <w:szCs w:val="28"/>
        </w:rPr>
        <w:t>8) Приложение</w:t>
      </w:r>
      <w:r w:rsidR="001F22B3">
        <w:rPr>
          <w:sz w:val="28"/>
          <w:szCs w:val="28"/>
        </w:rPr>
        <w:t xml:space="preserve"> 6 </w:t>
      </w:r>
      <w:r w:rsidR="001F22B3" w:rsidRPr="00AB11FC">
        <w:rPr>
          <w:sz w:val="28"/>
          <w:szCs w:val="28"/>
        </w:rPr>
        <w:t>к решению изложить в новой редакции</w:t>
      </w:r>
      <w:r w:rsidR="00B96717">
        <w:rPr>
          <w:sz w:val="28"/>
          <w:szCs w:val="28"/>
        </w:rPr>
        <w:t>:</w:t>
      </w:r>
      <w:r w:rsidR="001F22B3">
        <w:rPr>
          <w:sz w:val="28"/>
          <w:szCs w:val="28"/>
        </w:rPr>
        <w:t xml:space="preserve">               </w:t>
      </w:r>
      <w:r w:rsidR="001F22B3" w:rsidRPr="00006A2F">
        <w:rPr>
          <w:sz w:val="28"/>
          <w:szCs w:val="28"/>
        </w:rPr>
        <w:t xml:space="preserve">   </w:t>
      </w:r>
      <w:r w:rsidR="00852CE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</w:p>
    <w:p w:rsidR="008F319F" w:rsidRPr="00006A2F" w:rsidRDefault="001F22B3" w:rsidP="008A1CF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006A2F">
        <w:rPr>
          <w:szCs w:val="24"/>
        </w:rPr>
        <w:t xml:space="preserve">Приложение </w:t>
      </w:r>
      <w:r w:rsidR="00101AAC">
        <w:rPr>
          <w:szCs w:val="24"/>
        </w:rPr>
        <w:t>6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D54B39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>
        <w:rPr>
          <w:szCs w:val="24"/>
        </w:rPr>
        <w:t>23</w:t>
      </w:r>
      <w:r w:rsidR="00AE1BB1">
        <w:rPr>
          <w:szCs w:val="24"/>
        </w:rPr>
        <w:t xml:space="preserve"> и 20</w:t>
      </w:r>
      <w:r>
        <w:rPr>
          <w:szCs w:val="24"/>
        </w:rPr>
        <w:t>24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D54F1F" w:rsidRDefault="001D7258" w:rsidP="00D54F1F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D54B39">
        <w:rPr>
          <w:sz w:val="28"/>
          <w:szCs w:val="28"/>
        </w:rPr>
        <w:t>22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D54B39">
        <w:rPr>
          <w:sz w:val="28"/>
          <w:szCs w:val="28"/>
        </w:rPr>
        <w:t>23</w:t>
      </w:r>
      <w:r w:rsidR="00AE1BB1">
        <w:rPr>
          <w:sz w:val="28"/>
          <w:szCs w:val="28"/>
        </w:rPr>
        <w:t xml:space="preserve"> и 20</w:t>
      </w:r>
      <w:r w:rsidR="00D54B39">
        <w:rPr>
          <w:sz w:val="28"/>
          <w:szCs w:val="28"/>
        </w:rPr>
        <w:t>24</w:t>
      </w:r>
      <w:r w:rsidR="00B96717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B96717" w:rsidRPr="00006A2F" w:rsidTr="00B96717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B96717" w:rsidRPr="00006A2F" w:rsidRDefault="00B96717" w:rsidP="00B96717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B96717" w:rsidRPr="00006A2F" w:rsidTr="00B96717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3228F" w:rsidRDefault="00B96717" w:rsidP="00B96717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9F59DA" w:rsidRDefault="00B96717" w:rsidP="00B96717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B96717" w:rsidRDefault="00B96717" w:rsidP="00B96717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B96717" w:rsidRPr="00006A2F" w:rsidTr="00B96717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B96717" w:rsidRPr="00006A2F" w:rsidTr="00B96717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1F2D9F" w:rsidP="00B96717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b/>
                <w:bCs/>
                <w:szCs w:val="24"/>
              </w:rPr>
            </w:pPr>
          </w:p>
          <w:p w:rsidR="001F2D9F" w:rsidRDefault="001F2D9F" w:rsidP="00B96717">
            <w:pPr>
              <w:jc w:val="both"/>
              <w:rPr>
                <w:b/>
                <w:bCs/>
                <w:szCs w:val="24"/>
              </w:rPr>
            </w:pPr>
          </w:p>
          <w:p w:rsidR="001F2D9F" w:rsidRDefault="001F2D9F" w:rsidP="00B96717">
            <w:pPr>
              <w:jc w:val="both"/>
              <w:rPr>
                <w:b/>
                <w:bCs/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65560" w:rsidRDefault="00B96717" w:rsidP="00B96717">
            <w:pPr>
              <w:jc w:val="right"/>
              <w:rPr>
                <w:b/>
                <w:bCs/>
                <w:color w:val="008000"/>
              </w:rPr>
            </w:pPr>
            <w:r w:rsidRPr="00C65560">
              <w:rPr>
                <w:b/>
                <w:bCs/>
                <w:color w:val="008000"/>
              </w:rPr>
              <w:t>36999,059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14487,200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15400,100</w:t>
            </w:r>
          </w:p>
        </w:tc>
      </w:tr>
      <w:tr w:rsidR="00B96717" w:rsidRPr="00006A2F" w:rsidTr="00B96717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b/>
                <w:bCs/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b/>
                <w:bCs/>
                <w:color w:val="008000"/>
              </w:rPr>
            </w:pPr>
            <w:r w:rsidRPr="00C51A19">
              <w:rPr>
                <w:b/>
                <w:bCs/>
                <w:color w:val="008000"/>
              </w:rPr>
              <w:t>5432,672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B96717" w:rsidRPr="00273AB8" w:rsidTr="00B96717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b/>
                <w:szCs w:val="24"/>
              </w:rPr>
            </w:pPr>
          </w:p>
          <w:p w:rsidR="001F2D9F" w:rsidRDefault="001F2D9F" w:rsidP="00B96717">
            <w:pPr>
              <w:jc w:val="both"/>
              <w:rPr>
                <w:b/>
                <w:szCs w:val="24"/>
              </w:rPr>
            </w:pPr>
          </w:p>
          <w:p w:rsidR="001F2D9F" w:rsidRDefault="001F2D9F" w:rsidP="00B96717">
            <w:pPr>
              <w:jc w:val="both"/>
              <w:rPr>
                <w:b/>
                <w:szCs w:val="24"/>
              </w:rPr>
            </w:pPr>
          </w:p>
          <w:p w:rsidR="001F2D9F" w:rsidRDefault="001F2D9F" w:rsidP="00B96717">
            <w:pPr>
              <w:jc w:val="both"/>
              <w:rPr>
                <w:b/>
                <w:szCs w:val="24"/>
              </w:rPr>
            </w:pPr>
          </w:p>
          <w:p w:rsidR="001F2D9F" w:rsidRDefault="001F2D9F" w:rsidP="00B96717">
            <w:pPr>
              <w:jc w:val="both"/>
              <w:rPr>
                <w:b/>
                <w:szCs w:val="24"/>
              </w:rPr>
            </w:pPr>
          </w:p>
          <w:p w:rsidR="001F2D9F" w:rsidRPr="002B64C6" w:rsidRDefault="001F2D9F" w:rsidP="00B9671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2B64C6" w:rsidRDefault="00B96717" w:rsidP="00B96717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b/>
                <w:color w:val="008000"/>
              </w:rPr>
            </w:pPr>
            <w:r w:rsidRPr="00C51A19">
              <w:rPr>
                <w:b/>
                <w:color w:val="00800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F26CC4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73AB8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B96717" w:rsidRPr="00BD5D12" w:rsidTr="00B96717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D5D12" w:rsidRDefault="00B96717" w:rsidP="00B96717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D5D12" w:rsidRDefault="00B96717" w:rsidP="00B96717">
            <w:pPr>
              <w:jc w:val="right"/>
            </w:pPr>
            <w:r>
              <w:t>4666,645</w:t>
            </w:r>
          </w:p>
        </w:tc>
      </w:tr>
      <w:tr w:rsidR="00B96717" w:rsidRPr="00006A2F" w:rsidTr="00B96717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4666,645</w:t>
            </w:r>
          </w:p>
        </w:tc>
      </w:tr>
      <w:tr w:rsidR="00B96717" w:rsidRPr="00006A2F" w:rsidTr="00B96717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338FC" w:rsidRDefault="00B96717" w:rsidP="00B96717">
            <w:pPr>
              <w:jc w:val="right"/>
            </w:pPr>
          </w:p>
          <w:p w:rsidR="00B96717" w:rsidRPr="007338FC" w:rsidRDefault="00B96717" w:rsidP="00B96717">
            <w:pPr>
              <w:jc w:val="right"/>
            </w:pPr>
          </w:p>
          <w:p w:rsidR="00B96717" w:rsidRPr="00C51A19" w:rsidRDefault="00B96717" w:rsidP="00B96717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4664,645</w:t>
            </w:r>
          </w:p>
        </w:tc>
      </w:tr>
      <w:tr w:rsidR="00B96717" w:rsidRPr="00006A2F" w:rsidTr="00B96717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</w:p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2823,367</w:t>
            </w:r>
          </w:p>
        </w:tc>
      </w:tr>
      <w:tr w:rsidR="00B96717" w:rsidRPr="00006A2F" w:rsidTr="00B96717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</w:p>
          <w:p w:rsidR="00B96717" w:rsidRPr="00006A2F" w:rsidRDefault="00B96717" w:rsidP="00B96717">
            <w:pPr>
              <w:jc w:val="both"/>
              <w:rPr>
                <w:szCs w:val="24"/>
              </w:rPr>
            </w:pPr>
          </w:p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B96717" w:rsidRPr="00B96717" w:rsidRDefault="00B96717" w:rsidP="00B96717">
            <w:pPr>
              <w:jc w:val="both"/>
              <w:rPr>
                <w:szCs w:val="24"/>
              </w:rPr>
            </w:pPr>
          </w:p>
          <w:p w:rsidR="00B96717" w:rsidRPr="00B96717" w:rsidRDefault="00B96717" w:rsidP="00B96717">
            <w:pPr>
              <w:jc w:val="both"/>
              <w:rPr>
                <w:szCs w:val="24"/>
              </w:rPr>
            </w:pPr>
          </w:p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2823,367</w:t>
            </w:r>
          </w:p>
        </w:tc>
      </w:tr>
      <w:tr w:rsidR="00B96717" w:rsidRPr="00006A2F" w:rsidTr="00B96717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2823,367</w:t>
            </w:r>
          </w:p>
        </w:tc>
      </w:tr>
      <w:tr w:rsidR="00B96717" w:rsidRPr="00006A2F" w:rsidTr="00B96717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A401A" w:rsidRDefault="00B96717" w:rsidP="00B96717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976,858</w:t>
            </w:r>
          </w:p>
        </w:tc>
      </w:tr>
      <w:tr w:rsidR="00B96717" w:rsidRPr="00006A2F" w:rsidTr="001F2D9F">
        <w:trPr>
          <w:trHeight w:val="2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A401A" w:rsidRDefault="00B96717" w:rsidP="00B96717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976,858</w:t>
            </w:r>
          </w:p>
        </w:tc>
      </w:tr>
      <w:tr w:rsidR="00B96717" w:rsidRPr="00006A2F" w:rsidTr="001F2D9F">
        <w:trPr>
          <w:trHeight w:val="29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A401A" w:rsidRDefault="00B96717" w:rsidP="00B96717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976,858</w:t>
            </w:r>
          </w:p>
        </w:tc>
      </w:tr>
      <w:tr w:rsidR="00B96717" w:rsidRPr="00006A2F" w:rsidTr="00B96717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864,420</w:t>
            </w:r>
          </w:p>
        </w:tc>
      </w:tr>
      <w:tr w:rsidR="00B96717" w:rsidRPr="00006A2F" w:rsidTr="00B96717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842,120</w:t>
            </w:r>
          </w:p>
        </w:tc>
      </w:tr>
      <w:tr w:rsidR="00B96717" w:rsidRPr="00006A2F" w:rsidTr="00B96717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C51A19" w:rsidRDefault="00B96717" w:rsidP="00B96717">
            <w:pPr>
              <w:jc w:val="right"/>
              <w:rPr>
                <w:color w:val="008000"/>
              </w:rPr>
            </w:pPr>
            <w:r w:rsidRPr="00C51A19">
              <w:rPr>
                <w:color w:val="00800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842,120</w:t>
            </w:r>
          </w:p>
        </w:tc>
      </w:tr>
      <w:tr w:rsidR="00B96717" w:rsidRPr="00006A2F" w:rsidTr="00B96717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8479C5" w:rsidRDefault="00B96717" w:rsidP="00B96717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22,300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8479C5" w:rsidRDefault="00B96717" w:rsidP="00B96717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22,300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2,000</w:t>
            </w:r>
          </w:p>
        </w:tc>
      </w:tr>
      <w:tr w:rsidR="00B96717" w:rsidRPr="00D81A0E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1F2D9F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81A0E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color w:val="008000"/>
                <w:szCs w:val="24"/>
              </w:rPr>
            </w:pPr>
          </w:p>
          <w:p w:rsidR="00B96717" w:rsidRDefault="001F2D9F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81A0E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color w:val="008000"/>
                <w:szCs w:val="24"/>
              </w:rPr>
            </w:pPr>
          </w:p>
          <w:p w:rsidR="001F2D9F" w:rsidRDefault="001F2D9F" w:rsidP="00B96717">
            <w:pPr>
              <w:jc w:val="both"/>
              <w:rPr>
                <w:color w:val="008000"/>
                <w:szCs w:val="24"/>
              </w:rPr>
            </w:pPr>
          </w:p>
          <w:p w:rsidR="001F2D9F" w:rsidRDefault="001F2D9F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81A0E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 w:rsidRPr="00D81A0E">
              <w:rPr>
                <w:color w:val="008000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color w:val="008000"/>
                <w:szCs w:val="24"/>
              </w:rPr>
            </w:pPr>
          </w:p>
          <w:p w:rsidR="001F2D9F" w:rsidRDefault="001F2D9F" w:rsidP="00B96717">
            <w:pPr>
              <w:jc w:val="both"/>
              <w:rPr>
                <w:color w:val="008000"/>
                <w:szCs w:val="24"/>
              </w:rPr>
            </w:pPr>
          </w:p>
          <w:p w:rsidR="00B96717" w:rsidRDefault="001F2D9F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2B64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2B64C6" w:rsidRDefault="001F2D9F" w:rsidP="00B9671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2B64C6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2B64C6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5,000</w:t>
            </w:r>
          </w:p>
        </w:tc>
      </w:tr>
      <w:tr w:rsidR="00B96717" w:rsidRPr="002B64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2B64C6" w:rsidRDefault="001F2D9F" w:rsidP="00B96717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2B64C6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b/>
                <w:color w:val="008000"/>
              </w:rPr>
            </w:pPr>
            <w:r w:rsidRPr="00D81A0E">
              <w:rPr>
                <w:b/>
                <w:color w:val="008000"/>
              </w:rPr>
              <w:t>611,610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B64C6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B5E12" w:rsidRDefault="00B96717" w:rsidP="00B96717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B5E12" w:rsidRDefault="00B96717" w:rsidP="00B96717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B5E12" w:rsidRDefault="00B96717" w:rsidP="00B96717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B5E12" w:rsidRDefault="00B96717" w:rsidP="00B96717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</w:t>
            </w:r>
            <w:r w:rsidRPr="00CB5E12">
              <w:rPr>
                <w:szCs w:val="24"/>
              </w:rPr>
              <w:lastRenderedPageBreak/>
              <w:t xml:space="preserve">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</w:tr>
      <w:tr w:rsidR="00B96717" w:rsidTr="00B96717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99544A" w:rsidRDefault="00B96717" w:rsidP="00B96717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592,610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568,415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99544A" w:rsidRDefault="00B96717" w:rsidP="00B96717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592,610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568,415</w:t>
            </w:r>
          </w:p>
        </w:tc>
      </w:tr>
      <w:tr w:rsidR="00B96717" w:rsidRPr="00006A2F" w:rsidTr="00B96717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</w:p>
          <w:p w:rsidR="00B96717" w:rsidRDefault="00B96717" w:rsidP="00B96717">
            <w:pPr>
              <w:jc w:val="right"/>
            </w:pPr>
          </w:p>
          <w:p w:rsidR="00B96717" w:rsidRDefault="00B96717" w:rsidP="00B96717">
            <w:pPr>
              <w:jc w:val="right"/>
            </w:pPr>
          </w:p>
          <w:p w:rsidR="00B96717" w:rsidRDefault="00B96717" w:rsidP="00B96717">
            <w:pPr>
              <w:jc w:val="right"/>
            </w:pPr>
          </w:p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592,610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568,415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41291" w:rsidRDefault="00B96717" w:rsidP="00B96717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D81A0E">
              <w:rPr>
                <w:color w:val="00800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525,110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561,415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525,110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561,415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965DF" w:rsidRDefault="00B96717" w:rsidP="00B96717">
            <w:pPr>
              <w:jc w:val="right"/>
            </w:pPr>
            <w:r>
              <w:t>525,110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561,415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D4DD7" w:rsidRDefault="00B96717" w:rsidP="00B96717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D4DD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Пропагандистские мероприятия в сфере профилактики правонарушений и </w:t>
            </w:r>
            <w:r w:rsidRPr="00006A2F">
              <w:rPr>
                <w:szCs w:val="24"/>
              </w:rPr>
              <w:lastRenderedPageBreak/>
              <w:t>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97A00" w:rsidRDefault="00B96717" w:rsidP="00B96717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97A00" w:rsidRDefault="00B96717" w:rsidP="00B96717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97A00" w:rsidRDefault="00B96717" w:rsidP="00B96717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97A00" w:rsidRDefault="00B96717" w:rsidP="00B96717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97A00" w:rsidRDefault="00B96717" w:rsidP="00B96717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397A00" w:rsidRDefault="00B96717" w:rsidP="00B96717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 xml:space="preserve">Пропагандистские мероприятия в сфере </w:t>
            </w:r>
            <w:r w:rsidRPr="00397A00">
              <w:rPr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3,000</w:t>
            </w:r>
          </w:p>
        </w:tc>
      </w:tr>
      <w:tr w:rsidR="00B96717" w:rsidTr="00B96717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672F" w:rsidRDefault="00B96717" w:rsidP="00B96717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4,000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B96717" w:rsidRPr="0006590A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B96717" w:rsidRPr="0063452B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51047" w:rsidRDefault="00B96717" w:rsidP="00B96717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F67A1A" w:rsidRDefault="00B96717" w:rsidP="00B96717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64C27" w:rsidRDefault="00B96717" w:rsidP="00B96717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3452B" w:rsidRDefault="00B96717" w:rsidP="00B96717">
            <w:pPr>
              <w:jc w:val="right"/>
            </w:pPr>
            <w:r>
              <w:t>251,100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51047" w:rsidRDefault="00B96717" w:rsidP="00B96717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251,100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51047" w:rsidRDefault="00B96717" w:rsidP="00B96717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251,100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51047" w:rsidRDefault="00B96717" w:rsidP="00B96717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251,100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248,599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248,599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2,501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2,501</w:t>
            </w:r>
          </w:p>
        </w:tc>
      </w:tr>
      <w:tr w:rsidR="00B96717" w:rsidRPr="0006590A" w:rsidTr="00B96717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B96717" w:rsidRPr="0006590A" w:rsidTr="00B96717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CA1FEB" w:rsidRDefault="00B96717" w:rsidP="00B96717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 xml:space="preserve">Защита населения и территории от </w:t>
            </w:r>
            <w:r w:rsidRPr="00CA1FEB">
              <w:rPr>
                <w:b/>
                <w:szCs w:val="24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B0649A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14459" w:rsidRDefault="00B96717" w:rsidP="00B96717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14459" w:rsidRDefault="00B96717" w:rsidP="00B96717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14459" w:rsidRDefault="00B96717" w:rsidP="00B96717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B0649A">
              <w:t>1155,715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b/>
                <w:color w:val="008000"/>
              </w:rPr>
            </w:pPr>
            <w:r w:rsidRPr="00D81A0E">
              <w:rPr>
                <w:b/>
                <w:color w:val="008000"/>
              </w:rPr>
              <w:t>6504,160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B96717" w:rsidRPr="0006590A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b/>
                <w:color w:val="008000"/>
              </w:rPr>
            </w:pPr>
            <w:r w:rsidRPr="00D81A0E">
              <w:rPr>
                <w:b/>
                <w:color w:val="008000"/>
              </w:rPr>
              <w:t>6404,160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B96717" w:rsidRPr="002273B5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14459" w:rsidRDefault="00B96717" w:rsidP="00B96717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81A0E" w:rsidRDefault="00B96717" w:rsidP="00B96717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6404,160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1487,000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14459" w:rsidRDefault="00B96717" w:rsidP="00B96717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E775EB" w:rsidRDefault="00B96717" w:rsidP="00B96717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1487,000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E775EB" w:rsidRDefault="00B96717" w:rsidP="00B96717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1487,000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E775EB" w:rsidRDefault="00B96717" w:rsidP="00B96717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1487,000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1487,000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E775EB">
              <w:rPr>
                <w:color w:val="008000"/>
              </w:rPr>
              <w:t>755,127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1487,000</w:t>
            </w:r>
          </w:p>
        </w:tc>
      </w:tr>
      <w:tr w:rsidR="00B96717" w:rsidRPr="002273B5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E775EB" w:rsidRDefault="00B96717" w:rsidP="00B96717">
            <w:pPr>
              <w:jc w:val="right"/>
              <w:rPr>
                <w:color w:val="008000"/>
              </w:rPr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2273B5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00595" w:rsidRDefault="00B96717" w:rsidP="00B96717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2273B5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Расходы за счет бюджетных </w:t>
            </w:r>
            <w:r w:rsidRPr="00A00595">
              <w:rPr>
                <w:szCs w:val="24"/>
              </w:rPr>
              <w:lastRenderedPageBreak/>
              <w:t>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00595" w:rsidRDefault="00B96717" w:rsidP="00B96717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2273B5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60DCA" w:rsidRDefault="00B96717" w:rsidP="00B96717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2273B5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00595" w:rsidRDefault="00B96717" w:rsidP="00B96717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60DCA" w:rsidRDefault="00B96717" w:rsidP="00B96717">
            <w:pPr>
              <w:jc w:val="right"/>
            </w:pPr>
            <w:r w:rsidRPr="00E775EB">
              <w:rPr>
                <w:color w:val="00800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2273B5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6C14B0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1F2D9F" w:rsidRDefault="001F2D9F" w:rsidP="00B96717">
            <w:pPr>
              <w:jc w:val="both"/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6C14B0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6C14B0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6C14B0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B96717" w:rsidRPr="00DA7AD3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8E6878" w:rsidRDefault="00B96717" w:rsidP="00B96717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641F56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A7AD3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A7AD3" w:rsidRDefault="00B96717" w:rsidP="00B96717">
            <w:pPr>
              <w:jc w:val="right"/>
            </w:pPr>
            <w:r>
              <w:t>100,000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8E6878" w:rsidRDefault="00B96717" w:rsidP="00B96717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641F56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8E6878" w:rsidRDefault="00B96717" w:rsidP="00B96717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Русско-Камешкирского сельсовета </w:t>
            </w:r>
            <w:r w:rsidRPr="008E6878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43E3A" w:rsidRDefault="00B96717" w:rsidP="00B96717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1F2D9F" w:rsidRDefault="001F2D9F" w:rsidP="00B96717">
            <w:pPr>
              <w:jc w:val="both"/>
              <w:rPr>
                <w:szCs w:val="24"/>
              </w:rPr>
            </w:pPr>
          </w:p>
          <w:p w:rsidR="00B96717" w:rsidRPr="00006A2F" w:rsidRDefault="001F2D9F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100,000</w:t>
            </w:r>
          </w:p>
        </w:tc>
      </w:tr>
      <w:tr w:rsidR="00B96717" w:rsidRPr="00EC319E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rPr>
                <w:szCs w:val="24"/>
              </w:rPr>
            </w:pPr>
          </w:p>
          <w:p w:rsidR="00B96717" w:rsidRPr="001F2D9F" w:rsidRDefault="001F2D9F" w:rsidP="00B96717">
            <w:pPr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rPr>
                <w:b/>
                <w:szCs w:val="24"/>
              </w:rPr>
            </w:pPr>
          </w:p>
          <w:p w:rsidR="00B96717" w:rsidRPr="00006A2F" w:rsidRDefault="00B96717" w:rsidP="00B96717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EC319E" w:rsidRDefault="00B96717" w:rsidP="00B96717">
            <w:pPr>
              <w:jc w:val="right"/>
              <w:rPr>
                <w:b/>
                <w:color w:val="008000"/>
              </w:rPr>
            </w:pPr>
            <w:r w:rsidRPr="00EC319E">
              <w:rPr>
                <w:b/>
                <w:color w:val="008000"/>
              </w:rPr>
              <w:t>23671,512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EC319E" w:rsidRDefault="00B96717" w:rsidP="00B96717">
            <w:pPr>
              <w:jc w:val="right"/>
              <w:rPr>
                <w:b/>
                <w:color w:val="008000"/>
              </w:rPr>
            </w:pPr>
            <w:r w:rsidRPr="00EC319E">
              <w:rPr>
                <w:b/>
                <w:color w:val="008000"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EC319E" w:rsidRDefault="00B96717" w:rsidP="00B96717">
            <w:pPr>
              <w:jc w:val="right"/>
              <w:rPr>
                <w:b/>
                <w:color w:val="008000"/>
              </w:rPr>
            </w:pPr>
            <w:r w:rsidRPr="00EC319E">
              <w:rPr>
                <w:b/>
                <w:color w:val="008000"/>
              </w:rPr>
              <w:t>7147,231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1F2D9F" w:rsidRDefault="001F2D9F" w:rsidP="00B96717">
            <w:pPr>
              <w:rPr>
                <w:b/>
                <w:szCs w:val="24"/>
              </w:rPr>
            </w:pPr>
            <w:r w:rsidRPr="001F2D9F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6,202</w:t>
            </w:r>
          </w:p>
        </w:tc>
      </w:tr>
      <w:tr w:rsidR="00B96717" w:rsidRPr="00AE33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9F" w:rsidRDefault="001F2D9F" w:rsidP="00B96717">
            <w:pPr>
              <w:rPr>
                <w:szCs w:val="24"/>
              </w:rPr>
            </w:pPr>
          </w:p>
          <w:p w:rsidR="001F2D9F" w:rsidRDefault="001F2D9F" w:rsidP="00B96717">
            <w:pPr>
              <w:rPr>
                <w:szCs w:val="24"/>
              </w:rPr>
            </w:pPr>
          </w:p>
          <w:p w:rsidR="001F2D9F" w:rsidRDefault="001F2D9F" w:rsidP="00B96717">
            <w:pPr>
              <w:rPr>
                <w:szCs w:val="24"/>
              </w:rPr>
            </w:pPr>
          </w:p>
          <w:p w:rsidR="001F2D9F" w:rsidRDefault="001F2D9F" w:rsidP="00B96717">
            <w:pPr>
              <w:rPr>
                <w:szCs w:val="24"/>
              </w:rPr>
            </w:pPr>
          </w:p>
          <w:p w:rsidR="001F2D9F" w:rsidRDefault="001F2D9F" w:rsidP="00B96717">
            <w:pPr>
              <w:rPr>
                <w:szCs w:val="24"/>
              </w:rPr>
            </w:pPr>
          </w:p>
          <w:p w:rsidR="00B96717" w:rsidRPr="00AE33C6" w:rsidRDefault="001F2D9F" w:rsidP="00B96717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160595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</w:tr>
      <w:tr w:rsidR="00B96717" w:rsidRPr="00AE33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B96717" w:rsidRPr="00AE33C6" w:rsidRDefault="00514F55" w:rsidP="00B96717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</w:tr>
      <w:tr w:rsidR="00B96717" w:rsidRPr="00AE33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 xml:space="preserve">района Пензенской </w:t>
            </w:r>
            <w:r w:rsidRPr="00EC29FA">
              <w:rPr>
                <w:bCs/>
                <w:szCs w:val="24"/>
              </w:rPr>
              <w:lastRenderedPageBreak/>
              <w:t>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B96717" w:rsidRDefault="00514F55" w:rsidP="00B96717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</w:tr>
      <w:tr w:rsidR="00B96717" w:rsidRPr="00AE33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B96717" w:rsidRDefault="00514F55" w:rsidP="00B96717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</w:tr>
      <w:tr w:rsidR="00B96717" w:rsidRPr="00AE33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B96717" w:rsidRDefault="00514F55" w:rsidP="00B96717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</w:tr>
      <w:tr w:rsidR="00B96717" w:rsidRPr="00AE33C6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Default="00514F55" w:rsidP="00B96717">
            <w:pPr>
              <w:rPr>
                <w:szCs w:val="24"/>
              </w:rPr>
            </w:pPr>
          </w:p>
          <w:p w:rsidR="00514F55" w:rsidRDefault="00514F55" w:rsidP="00B96717">
            <w:pPr>
              <w:rPr>
                <w:szCs w:val="24"/>
              </w:rPr>
            </w:pPr>
          </w:p>
          <w:p w:rsidR="00B96717" w:rsidRDefault="00514F55" w:rsidP="00B96717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E33C6" w:rsidRDefault="00B96717" w:rsidP="00B96717">
            <w:pPr>
              <w:jc w:val="right"/>
            </w:pPr>
            <w:r>
              <w:t>6,202</w:t>
            </w:r>
          </w:p>
        </w:tc>
      </w:tr>
      <w:tr w:rsidR="00B96717" w:rsidRPr="0006590A" w:rsidTr="00B96717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514F55" w:rsidRDefault="00514F55" w:rsidP="00B96717">
            <w:pPr>
              <w:jc w:val="both"/>
              <w:rPr>
                <w:b/>
                <w:szCs w:val="24"/>
              </w:rPr>
            </w:pPr>
            <w:r w:rsidRPr="00514F55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b/>
                <w:color w:val="008000"/>
              </w:rPr>
            </w:pPr>
            <w:r w:rsidRPr="00577568">
              <w:rPr>
                <w:b/>
                <w:color w:val="008000"/>
              </w:rPr>
              <w:t>15500,234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B96717" w:rsidRPr="000B1738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54F8C" w:rsidRDefault="00B96717" w:rsidP="00B96717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514F55" w:rsidRDefault="00514F55" w:rsidP="00B96717">
            <w:pPr>
              <w:jc w:val="both"/>
              <w:rPr>
                <w:szCs w:val="24"/>
              </w:rPr>
            </w:pPr>
          </w:p>
          <w:p w:rsidR="00B96717" w:rsidRPr="00006A2F" w:rsidRDefault="00514F55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</w:pPr>
            <w:r w:rsidRPr="00577568">
              <w:rPr>
                <w:color w:val="008000"/>
              </w:rPr>
              <w:t>15500,234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60595" w:rsidRDefault="00B96717" w:rsidP="00B96717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B1738" w:rsidRDefault="00B96717" w:rsidP="00B96717">
            <w:pPr>
              <w:jc w:val="right"/>
            </w:pPr>
            <w:r>
              <w:t>138,427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54F8C" w:rsidRDefault="00B96717" w:rsidP="00B96717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12900,234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138,427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54F8C" w:rsidRDefault="00B96717" w:rsidP="00B96717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9422,092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138,427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Ремонт и содержание скважин и водопроводных сетей, а также изготовление проектно-сметной </w:t>
            </w:r>
            <w:r w:rsidRPr="00006A2F">
              <w:rPr>
                <w:szCs w:val="24"/>
              </w:rPr>
              <w:lastRenderedPageBreak/>
              <w:t>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138,427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138,427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138,427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63815" w:rsidRDefault="00B96717" w:rsidP="00B96717">
            <w:pPr>
              <w:jc w:val="both"/>
              <w:rPr>
                <w:szCs w:val="24"/>
              </w:rPr>
            </w:pPr>
            <w:r w:rsidRPr="00D63815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63815" w:rsidRDefault="00B96717" w:rsidP="00B96717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63815" w:rsidRDefault="00B96717" w:rsidP="00B96717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577568">
              <w:rPr>
                <w:color w:val="008000"/>
              </w:rPr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63815" w:rsidRDefault="00B96717" w:rsidP="00B96717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577568">
              <w:rPr>
                <w:color w:val="008000"/>
              </w:rPr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FA678F" w:rsidRDefault="00B96717" w:rsidP="00B96717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FA678F" w:rsidRDefault="00B96717" w:rsidP="00B96717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FA678F" w:rsidRDefault="00B96717" w:rsidP="00B96717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FA678F" w:rsidRDefault="00B96717" w:rsidP="00B96717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577568">
              <w:rPr>
                <w:color w:val="008000"/>
              </w:rPr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FA678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3478,141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 xml:space="preserve"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</w:t>
            </w:r>
            <w:r w:rsidRPr="00734465">
              <w:rPr>
                <w:szCs w:val="24"/>
              </w:rPr>
              <w:lastRenderedPageBreak/>
              <w:t>Пензенской области от 16.01.2018 г. №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577568">
              <w:rPr>
                <w:color w:val="008000"/>
              </w:rPr>
              <w:t>3478,141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577568">
              <w:rPr>
                <w:color w:val="008000"/>
              </w:rPr>
              <w:t>3478,1</w:t>
            </w:r>
            <w:r>
              <w:rPr>
                <w:color w:val="008000"/>
              </w:rPr>
              <w:t>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34465" w:rsidRDefault="00B96717" w:rsidP="00B96717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577568">
              <w:rPr>
                <w:color w:val="008000"/>
              </w:rPr>
              <w:t>3478,141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60595" w:rsidRDefault="00B96717" w:rsidP="00B96717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577568" w:rsidRDefault="00B96717" w:rsidP="00B96717">
            <w:pPr>
              <w:jc w:val="right"/>
              <w:rPr>
                <w:color w:val="008000"/>
              </w:rPr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60595" w:rsidRDefault="00B96717" w:rsidP="00B96717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160595" w:rsidRDefault="00B96717" w:rsidP="00B96717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60595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AB3087" w:rsidRDefault="00B96717" w:rsidP="00B9671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160595" w:rsidRDefault="00B96717" w:rsidP="00B96717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B3087" w:rsidRDefault="00B96717" w:rsidP="00B9671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160595" w:rsidRDefault="00B96717" w:rsidP="00B96717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AB3087" w:rsidRDefault="00B96717" w:rsidP="00B9671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160595" w:rsidRDefault="00B96717" w:rsidP="00B96717">
            <w:pPr>
              <w:jc w:val="right"/>
            </w:pPr>
            <w:r w:rsidRPr="00577568">
              <w:rPr>
                <w:color w:val="008000"/>
              </w:rPr>
              <w:t>2600,000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75560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E44BE3" w:rsidRDefault="00E44BE3" w:rsidP="00B96717">
            <w:pPr>
              <w:jc w:val="both"/>
              <w:rPr>
                <w:b/>
                <w:szCs w:val="24"/>
              </w:rPr>
            </w:pPr>
            <w:r w:rsidRPr="00E44BE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6590A" w:rsidRDefault="00B96717" w:rsidP="00B96717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6590A" w:rsidRDefault="00B96717" w:rsidP="00B96717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b/>
                <w:color w:val="008000"/>
              </w:rPr>
            </w:pPr>
            <w:r w:rsidRPr="00755607">
              <w:rPr>
                <w:b/>
                <w:color w:val="008000"/>
              </w:rPr>
              <w:t>8165,077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55607" w:rsidRDefault="00B96717" w:rsidP="00B96717">
            <w:pPr>
              <w:jc w:val="right"/>
              <w:rPr>
                <w:b/>
                <w:color w:val="008000"/>
              </w:rPr>
            </w:pPr>
            <w:r w:rsidRPr="00755607">
              <w:rPr>
                <w:b/>
                <w:color w:val="008000"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55607" w:rsidRDefault="00B96717" w:rsidP="00B96717">
            <w:pPr>
              <w:jc w:val="right"/>
              <w:rPr>
                <w:b/>
                <w:color w:val="008000"/>
              </w:rPr>
            </w:pPr>
            <w:r w:rsidRPr="00755607">
              <w:rPr>
                <w:b/>
                <w:color w:val="008000"/>
              </w:rPr>
              <w:t>7002,60</w:t>
            </w:r>
            <w:r>
              <w:rPr>
                <w:b/>
                <w:color w:val="008000"/>
              </w:rPr>
              <w:t>2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8708B" w:rsidRDefault="00B96717" w:rsidP="00B96717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1766,571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941,996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8708B" w:rsidRDefault="00B96717" w:rsidP="00B96717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1766,571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941,996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18708B" w:rsidRDefault="00B96717" w:rsidP="00B96717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1766,571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941,996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679,842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744,678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679,842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744,678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>
              <w:t>679,842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744,678</w:t>
            </w:r>
          </w:p>
        </w:tc>
      </w:tr>
      <w:tr w:rsidR="00B96717" w:rsidRPr="00006A2F" w:rsidTr="00B96717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177,318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177,318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>
              <w:t>177,318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006A2F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20,000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A79F2" w:rsidRDefault="00B96717" w:rsidP="00B96717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lastRenderedPageBreak/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B3011" w:rsidRDefault="00B96717" w:rsidP="00B96717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B3011" w:rsidRDefault="00B96717" w:rsidP="00B96717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A79F2" w:rsidRDefault="00B96717" w:rsidP="00B96717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Pr="00006A2F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BB3011" w:rsidRDefault="00B96717" w:rsidP="00B96717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right"/>
            </w:pPr>
            <w:r>
              <w:t>0,000</w:t>
            </w:r>
          </w:p>
        </w:tc>
      </w:tr>
      <w:tr w:rsidR="00B96717" w:rsidRPr="0075560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755607" w:rsidRDefault="00B96717" w:rsidP="00B96717">
            <w:pPr>
              <w:jc w:val="right"/>
              <w:rPr>
                <w:color w:val="008000"/>
              </w:rPr>
            </w:pPr>
            <w:r w:rsidRPr="00755607">
              <w:rPr>
                <w:color w:val="008000"/>
              </w:rPr>
              <w:t>6060,606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E44BE3" w:rsidRDefault="00E44BE3" w:rsidP="00B96717">
            <w:pPr>
              <w:jc w:val="both"/>
              <w:rPr>
                <w:szCs w:val="24"/>
              </w:rPr>
            </w:pPr>
          </w:p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6060,606</w:t>
            </w:r>
          </w:p>
        </w:tc>
      </w:tr>
      <w:tr w:rsidR="00B96717" w:rsidRPr="00006A2F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E44BE3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Default="00B96717" w:rsidP="00B967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Default="00B96717" w:rsidP="00B96717">
            <w:pPr>
              <w:jc w:val="right"/>
            </w:pPr>
            <w:r w:rsidRPr="00755607">
              <w:rPr>
                <w:color w:val="00800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006A2F" w:rsidRDefault="00B96717" w:rsidP="00B96717">
            <w:pPr>
              <w:jc w:val="right"/>
            </w:pPr>
            <w:r w:rsidRPr="00755607">
              <w:rPr>
                <w:color w:val="008000"/>
              </w:rPr>
              <w:t>6060,606</w:t>
            </w:r>
            <w:r>
              <w:t>»</w:t>
            </w:r>
          </w:p>
        </w:tc>
      </w:tr>
      <w:tr w:rsidR="00B96717" w:rsidRPr="00DB09A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 xml:space="preserve">Муниципальная программа </w:t>
            </w:r>
            <w:r w:rsidRPr="00DB09A7">
              <w:rPr>
                <w:color w:val="008000"/>
                <w:szCs w:val="24"/>
              </w:rPr>
              <w:lastRenderedPageBreak/>
              <w:t>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E44BE3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B09A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B09A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B09A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rPr>
                <w:color w:val="00800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B09A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</w:tr>
      <w:tr w:rsidR="00B96717" w:rsidRPr="00DB09A7" w:rsidTr="00B96717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7" w:rsidRDefault="00B96717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</w:p>
          <w:p w:rsidR="00E44BE3" w:rsidRDefault="00E44BE3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both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center"/>
              <w:rPr>
                <w:color w:val="008000"/>
                <w:szCs w:val="24"/>
              </w:rPr>
            </w:pPr>
            <w:r w:rsidRPr="00DB09A7">
              <w:rPr>
                <w:color w:val="008000"/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rPr>
                <w:color w:val="008000"/>
                <w:szCs w:val="24"/>
              </w:rPr>
            </w:pPr>
            <w:r>
              <w:rPr>
                <w:color w:val="008000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930,201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  <w:rPr>
                <w:color w:val="008000"/>
              </w:rPr>
            </w:pPr>
            <w:r>
              <w:rPr>
                <w:color w:val="00800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17" w:rsidRPr="00DB09A7" w:rsidRDefault="00B96717" w:rsidP="00B96717">
            <w:pPr>
              <w:jc w:val="right"/>
            </w:pPr>
            <w:r>
              <w:rPr>
                <w:color w:val="008000"/>
              </w:rPr>
              <w:t>0,000</w:t>
            </w:r>
            <w:r>
              <w:t>»</w:t>
            </w:r>
          </w:p>
        </w:tc>
      </w:tr>
    </w:tbl>
    <w:p w:rsidR="00E44BE3" w:rsidRDefault="001F22B3" w:rsidP="001F22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E44BE3" w:rsidRDefault="00E44BE3" w:rsidP="001F22B3">
      <w:pPr>
        <w:rPr>
          <w:sz w:val="28"/>
          <w:szCs w:val="28"/>
        </w:rPr>
      </w:pPr>
    </w:p>
    <w:p w:rsidR="001F22B3" w:rsidRDefault="00E44BE3" w:rsidP="001F22B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="001F22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F22B3">
        <w:rPr>
          <w:sz w:val="28"/>
          <w:szCs w:val="28"/>
        </w:rPr>
        <w:t xml:space="preserve">9) Приложение 7 </w:t>
      </w:r>
      <w:r w:rsidR="001F22B3" w:rsidRPr="00AB11FC">
        <w:rPr>
          <w:sz w:val="28"/>
          <w:szCs w:val="28"/>
        </w:rPr>
        <w:t>к решению изложить в новой редакции</w:t>
      </w:r>
      <w:r w:rsidR="001F22B3">
        <w:rPr>
          <w:sz w:val="28"/>
          <w:szCs w:val="28"/>
        </w:rPr>
        <w:t>:</w:t>
      </w:r>
      <w:r w:rsidR="008F319F">
        <w:rPr>
          <w:sz w:val="28"/>
          <w:szCs w:val="28"/>
        </w:rPr>
        <w:t xml:space="preserve">               </w:t>
      </w:r>
      <w:r w:rsidR="008F319F" w:rsidRPr="00006A2F">
        <w:rPr>
          <w:sz w:val="28"/>
          <w:szCs w:val="28"/>
        </w:rPr>
        <w:t xml:space="preserve">   </w:t>
      </w:r>
    </w:p>
    <w:p w:rsidR="008F319F" w:rsidRPr="00006A2F" w:rsidRDefault="001F22B3" w:rsidP="000E5338">
      <w:pPr>
        <w:jc w:val="right"/>
        <w:rPr>
          <w:szCs w:val="24"/>
        </w:rPr>
      </w:pPr>
      <w:r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101AAC">
        <w:rPr>
          <w:szCs w:val="24"/>
        </w:rPr>
        <w:t>7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F12640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="008F319F" w:rsidRPr="00581266">
        <w:rPr>
          <w:szCs w:val="24"/>
        </w:rPr>
        <w:t xml:space="preserve"> год и </w:t>
      </w:r>
      <w:r>
        <w:rPr>
          <w:szCs w:val="24"/>
        </w:rPr>
        <w:t>на плановый период 2023</w:t>
      </w:r>
      <w:r w:rsidR="002D7E55">
        <w:rPr>
          <w:szCs w:val="24"/>
        </w:rPr>
        <w:t xml:space="preserve"> и 20</w:t>
      </w:r>
      <w:r>
        <w:rPr>
          <w:szCs w:val="24"/>
        </w:rPr>
        <w:t>24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F12640">
        <w:rPr>
          <w:sz w:val="28"/>
          <w:szCs w:val="28"/>
        </w:rPr>
        <w:t xml:space="preserve"> на 2022</w:t>
      </w:r>
      <w:r w:rsidRPr="00006A2F">
        <w:rPr>
          <w:sz w:val="28"/>
          <w:szCs w:val="28"/>
        </w:rPr>
        <w:t xml:space="preserve"> год</w:t>
      </w:r>
      <w:r w:rsidR="00F12640">
        <w:rPr>
          <w:sz w:val="28"/>
          <w:szCs w:val="28"/>
        </w:rPr>
        <w:t xml:space="preserve"> и на плановый период 2023 и 2024</w:t>
      </w:r>
      <w:r>
        <w:rPr>
          <w:sz w:val="28"/>
          <w:szCs w:val="28"/>
        </w:rPr>
        <w:t xml:space="preserve"> го</w:t>
      </w:r>
      <w:r w:rsidR="00364A9D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F12640">
              <w:rPr>
                <w:sz w:val="22"/>
                <w:szCs w:val="22"/>
              </w:rPr>
              <w:br/>
              <w:t>на 2023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15222" w:rsidRDefault="00115222" w:rsidP="00393F93">
            <w:pPr>
              <w:jc w:val="right"/>
              <w:rPr>
                <w:b/>
                <w:bCs/>
                <w:color w:val="008000"/>
                <w:sz w:val="22"/>
                <w:szCs w:val="22"/>
              </w:rPr>
            </w:pPr>
            <w:r w:rsidRPr="00115222">
              <w:rPr>
                <w:b/>
                <w:bCs/>
                <w:color w:val="008000"/>
                <w:sz w:val="22"/>
                <w:szCs w:val="22"/>
              </w:rPr>
              <w:t>6208,777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297AC9" w:rsidRDefault="005140D0" w:rsidP="005140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6014,82</w:t>
            </w:r>
            <w:r w:rsidR="00BD27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AF09EA" w:rsidRDefault="005140D0" w:rsidP="00FA21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</w:t>
            </w:r>
            <w:r w:rsidR="00115222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15222" w:rsidRDefault="00115222" w:rsidP="00AC65BE">
            <w:pPr>
              <w:jc w:val="right"/>
              <w:rPr>
                <w:b/>
                <w:bCs/>
                <w:color w:val="008000"/>
                <w:sz w:val="22"/>
                <w:szCs w:val="22"/>
              </w:rPr>
            </w:pPr>
            <w:r w:rsidRPr="00115222">
              <w:rPr>
                <w:b/>
                <w:bCs/>
                <w:color w:val="008000"/>
                <w:sz w:val="22"/>
                <w:szCs w:val="22"/>
              </w:rPr>
              <w:t>6208,769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6014,82</w:t>
            </w:r>
            <w:r w:rsidR="00BD27E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</w:t>
            </w:r>
            <w:r w:rsidR="00115222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</w:t>
            </w:r>
            <w:r w:rsidRPr="00581266">
              <w:rPr>
                <w:i/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15222" w:rsidRDefault="00115222" w:rsidP="00AC65BE">
            <w:pPr>
              <w:jc w:val="right"/>
              <w:rPr>
                <w:bCs/>
                <w:i/>
                <w:color w:val="008000"/>
                <w:sz w:val="22"/>
                <w:szCs w:val="22"/>
              </w:rPr>
            </w:pPr>
            <w:r w:rsidRPr="00115222">
              <w:rPr>
                <w:bCs/>
                <w:i/>
                <w:color w:val="008000"/>
                <w:sz w:val="22"/>
                <w:szCs w:val="22"/>
              </w:rPr>
              <w:t>5051,054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4857,108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4917,745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AD3B25" w:rsidRDefault="00AA0AE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A0AE1" w:rsidRDefault="00AA0AE1" w:rsidP="00AC65BE">
            <w:pPr>
              <w:jc w:val="right"/>
              <w:rPr>
                <w:sz w:val="22"/>
                <w:szCs w:val="22"/>
              </w:rPr>
            </w:pPr>
            <w:r w:rsidRPr="00AA0AE1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AA0AE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56570C">
              <w:rPr>
                <w:sz w:val="22"/>
                <w:szCs w:val="22"/>
              </w:rPr>
              <w:t>б</w:t>
            </w:r>
            <w:r w:rsidR="00642B99" w:rsidRPr="0056570C">
              <w:rPr>
                <w:sz w:val="22"/>
                <w:szCs w:val="22"/>
              </w:rPr>
              <w:t>юджет</w:t>
            </w:r>
            <w:r w:rsidRPr="0056570C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</w:t>
            </w:r>
            <w:r w:rsidR="00115222">
              <w:rPr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</w:t>
            </w:r>
            <w:r w:rsidR="00115222">
              <w:rPr>
                <w:sz w:val="22"/>
                <w:szCs w:val="22"/>
              </w:rPr>
              <w:t>95,311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15C5A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C40C1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15C5A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15222" w:rsidRDefault="0011522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115222">
              <w:rPr>
                <w:color w:val="008000"/>
                <w:sz w:val="22"/>
                <w:szCs w:val="22"/>
              </w:rPr>
              <w:t>1073,256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849,810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864,420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15222" w:rsidRDefault="0011522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115222">
              <w:rPr>
                <w:color w:val="008000"/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115222" w:rsidRDefault="0011522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115222">
              <w:rPr>
                <w:color w:val="008000"/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115222" w:rsidP="00AC65BE">
            <w:pPr>
              <w:jc w:val="right"/>
              <w:rPr>
                <w:sz w:val="22"/>
                <w:szCs w:val="22"/>
              </w:rPr>
            </w:pPr>
            <w:r w:rsidRPr="00115222">
              <w:rPr>
                <w:color w:val="008000"/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15C5A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9C40C1" w:rsidRPr="00D12644" w:rsidRDefault="00115222" w:rsidP="000F26A6">
            <w:pPr>
              <w:jc w:val="right"/>
              <w:rPr>
                <w:sz w:val="22"/>
                <w:szCs w:val="22"/>
              </w:rPr>
            </w:pPr>
            <w:r w:rsidRPr="00115222">
              <w:rPr>
                <w:color w:val="008000"/>
                <w:sz w:val="22"/>
                <w:szCs w:val="22"/>
              </w:rPr>
              <w:t>1050,9</w:t>
            </w:r>
            <w:r>
              <w:rPr>
                <w:color w:val="008000"/>
                <w:sz w:val="22"/>
                <w:szCs w:val="22"/>
              </w:rPr>
              <w:t>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456AEF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8F319F" w:rsidRDefault="008F319F" w:rsidP="00456AEF">
            <w:pPr>
              <w:jc w:val="right"/>
              <w:rPr>
                <w:sz w:val="22"/>
                <w:szCs w:val="22"/>
              </w:rPr>
            </w:pPr>
          </w:p>
          <w:p w:rsidR="00642836" w:rsidRPr="00D12644" w:rsidRDefault="00915C5A" w:rsidP="00456AE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D12644" w:rsidRDefault="00915C5A" w:rsidP="000F26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</w:t>
            </w:r>
            <w:r w:rsidRPr="00D12644">
              <w:rPr>
                <w:bCs/>
                <w:sz w:val="22"/>
                <w:szCs w:val="22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15222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BD27E8" w:rsidP="00E60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8212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D12644" w:rsidRDefault="00BD27E8" w:rsidP="00427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D12644" w:rsidRDefault="009F6827" w:rsidP="00CC56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6F5E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</w:t>
            </w:r>
            <w:r w:rsidRPr="00FA3564">
              <w:rPr>
                <w:sz w:val="22"/>
                <w:szCs w:val="22"/>
              </w:rPr>
              <w:lastRenderedPageBreak/>
              <w:t xml:space="preserve">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403A47" w:rsidRDefault="00403A47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7D6872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</w:t>
            </w:r>
            <w:r w:rsidR="00CC56B7" w:rsidRPr="00FA3564">
              <w:rPr>
                <w:sz w:val="22"/>
                <w:szCs w:val="22"/>
              </w:rPr>
              <w:t>00</w:t>
            </w:r>
            <w:r w:rsidRPr="00FA3564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403A47" w:rsidRDefault="00403A4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E27C74" w:rsidP="00403A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403A47" w:rsidRDefault="00403A47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CC56B7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226BD">
            <w:pPr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226BD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915C5A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E600B7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915C5A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915C5A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7D6872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915C5A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915C5A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12501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6B566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255096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/>
                <w:bCs/>
                <w:color w:val="008000"/>
                <w:sz w:val="22"/>
                <w:szCs w:val="22"/>
              </w:rPr>
            </w:pPr>
            <w:r w:rsidRPr="00902EFF">
              <w:rPr>
                <w:b/>
                <w:bCs/>
                <w:color w:val="008000"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902EFF">
              <w:rPr>
                <w:b/>
                <w:color w:val="00800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b/>
                <w:color w:val="008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b/>
                <w:color w:val="008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b/>
                <w:color w:val="008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902EFF" w:rsidRDefault="00902EFF" w:rsidP="00AC65BE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FF" w:rsidRPr="00902EFF" w:rsidRDefault="00902EFF" w:rsidP="00A226BD">
            <w:pPr>
              <w:jc w:val="right"/>
              <w:rPr>
                <w:b/>
                <w:color w:val="008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FF" w:rsidRPr="00902EFF" w:rsidRDefault="00902EFF" w:rsidP="00A226BD">
            <w:pPr>
              <w:jc w:val="right"/>
              <w:rPr>
                <w:b/>
                <w:color w:val="008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FF" w:rsidRPr="00902EFF" w:rsidRDefault="00902EFF" w:rsidP="00A226BD">
            <w:pPr>
              <w:jc w:val="right"/>
              <w:rPr>
                <w:b/>
                <w:color w:val="008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Cs/>
                <w:color w:val="008000"/>
                <w:sz w:val="22"/>
                <w:szCs w:val="22"/>
              </w:rPr>
            </w:pPr>
            <w:r w:rsidRPr="00902EFF">
              <w:rPr>
                <w:bCs/>
                <w:color w:val="008000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902EFF" w:rsidRDefault="00902EFF" w:rsidP="00AC65B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color w:val="008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Default="006B3329" w:rsidP="00A226BD">
            <w:pPr>
              <w:jc w:val="right"/>
              <w:rPr>
                <w:b/>
                <w:color w:val="008000"/>
                <w:sz w:val="22"/>
                <w:szCs w:val="22"/>
              </w:rPr>
            </w:pPr>
          </w:p>
          <w:p w:rsidR="00902EFF" w:rsidRP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b/>
                <w:color w:val="008000"/>
                <w:sz w:val="22"/>
                <w:szCs w:val="22"/>
              </w:rPr>
            </w:pPr>
          </w:p>
          <w:p w:rsidR="00902EFF" w:rsidRP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Cs/>
                <w:color w:val="008000"/>
                <w:sz w:val="22"/>
                <w:szCs w:val="22"/>
              </w:rPr>
            </w:pPr>
            <w:r w:rsidRPr="00902EFF">
              <w:rPr>
                <w:bCs/>
                <w:color w:val="008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902EFF" w:rsidRDefault="006B3329" w:rsidP="00AC65B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color w:val="008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Cs/>
                <w:color w:val="008000"/>
                <w:sz w:val="22"/>
                <w:szCs w:val="22"/>
              </w:rPr>
            </w:pPr>
            <w:r w:rsidRPr="00902EFF">
              <w:rPr>
                <w:bCs/>
                <w:color w:val="008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902EFF" w:rsidRDefault="006B3329" w:rsidP="00AC65B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jc w:val="center"/>
              <w:rPr>
                <w:color w:val="008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Cs/>
                <w:color w:val="008000"/>
                <w:sz w:val="22"/>
                <w:szCs w:val="22"/>
              </w:rPr>
            </w:pPr>
            <w:r w:rsidRPr="00902EFF">
              <w:rPr>
                <w:bCs/>
                <w:color w:val="008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902EFF" w:rsidRDefault="006B3329" w:rsidP="00AC65B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</w:tr>
      <w:tr w:rsidR="00902EF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902EFF" w:rsidP="00AC65BE">
            <w:pPr>
              <w:rPr>
                <w:bCs/>
                <w:color w:val="008000"/>
                <w:sz w:val="22"/>
                <w:szCs w:val="22"/>
              </w:rPr>
            </w:pPr>
            <w:r w:rsidRPr="00902EFF">
              <w:rPr>
                <w:bCs/>
                <w:color w:val="008000"/>
                <w:sz w:val="22"/>
                <w:szCs w:val="22"/>
              </w:rPr>
              <w:t xml:space="preserve">Функционирование Правительства Российской Федерации, высших </w:t>
            </w:r>
            <w:r w:rsidRPr="00902EFF">
              <w:rPr>
                <w:bCs/>
                <w:color w:val="008000"/>
                <w:sz w:val="22"/>
                <w:szCs w:val="22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902EFF" w:rsidRDefault="006B3329" w:rsidP="00AC65B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jc w:val="center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902EFF" w:rsidRDefault="006B3329" w:rsidP="00AC65B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 w:rsidRPr="006B3329">
              <w:rPr>
                <w:color w:val="00800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6B3329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902EFF" w:rsidRPr="00902EFF" w:rsidRDefault="006B3329" w:rsidP="00A226BD">
            <w:pPr>
              <w:jc w:val="right"/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03A47" w:rsidRDefault="00403A47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403A47">
              <w:rPr>
                <w:b/>
                <w:color w:val="008000"/>
                <w:sz w:val="22"/>
                <w:szCs w:val="22"/>
              </w:rPr>
              <w:t>17266,804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E41097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1101,3</w:t>
            </w:r>
            <w:r w:rsidR="00BD27E8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1080,4</w:t>
            </w:r>
            <w:r w:rsidR="00BD27E8">
              <w:rPr>
                <w:b/>
                <w:sz w:val="22"/>
                <w:szCs w:val="22"/>
              </w:rPr>
              <w:t>23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03A47" w:rsidRDefault="00403A47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403A47">
              <w:rPr>
                <w:b/>
                <w:color w:val="008000"/>
                <w:sz w:val="22"/>
                <w:szCs w:val="22"/>
              </w:rPr>
              <w:t>1766,571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1181F" w:rsidRDefault="00C1181F" w:rsidP="00AC65BE">
            <w:pPr>
              <w:jc w:val="right"/>
              <w:rPr>
                <w:b/>
                <w:sz w:val="22"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1181F" w:rsidRDefault="00C1181F" w:rsidP="006E0559">
            <w:pPr>
              <w:jc w:val="right"/>
              <w:rPr>
                <w:b/>
                <w:sz w:val="22"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941,996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03A47" w:rsidRDefault="00403A47" w:rsidP="00AC65BE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403A47">
              <w:rPr>
                <w:i/>
                <w:color w:val="008000"/>
                <w:sz w:val="22"/>
                <w:szCs w:val="22"/>
              </w:rPr>
              <w:t>1766,571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85658" w:rsidRDefault="00C1181F" w:rsidP="00787F5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85658" w:rsidRDefault="00C1181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941,996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1BD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121BD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1BD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1BD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1BD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03A47" w:rsidRDefault="00403A47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403A47">
              <w:rPr>
                <w:color w:val="008000"/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403A47" w:rsidP="00AC65BE">
            <w:pPr>
              <w:jc w:val="right"/>
              <w:rPr>
                <w:sz w:val="22"/>
                <w:szCs w:val="22"/>
              </w:rPr>
            </w:pPr>
            <w:r w:rsidRPr="00403A47">
              <w:rPr>
                <w:color w:val="008000"/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403A47" w:rsidP="00AC65BE">
            <w:pPr>
              <w:jc w:val="right"/>
              <w:rPr>
                <w:sz w:val="22"/>
                <w:szCs w:val="22"/>
              </w:rPr>
            </w:pPr>
            <w:r w:rsidRPr="00403A47">
              <w:rPr>
                <w:color w:val="008000"/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403A47" w:rsidP="00AC65BE">
            <w:pPr>
              <w:jc w:val="right"/>
              <w:rPr>
                <w:sz w:val="22"/>
                <w:szCs w:val="22"/>
              </w:rPr>
            </w:pPr>
            <w:r w:rsidRPr="00403A47">
              <w:rPr>
                <w:color w:val="008000"/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403A47" w:rsidP="00AC65BE">
            <w:pPr>
              <w:jc w:val="right"/>
              <w:rPr>
                <w:sz w:val="22"/>
                <w:szCs w:val="22"/>
              </w:rPr>
            </w:pPr>
            <w:r w:rsidRPr="00403A47">
              <w:rPr>
                <w:color w:val="008000"/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DE032B" w:rsidRPr="00D12644" w:rsidTr="00B5128C">
        <w:trPr>
          <w:trHeight w:val="45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E032B" w:rsidRDefault="00DE032B" w:rsidP="00AC65BE">
            <w:pPr>
              <w:rPr>
                <w:bCs/>
                <w:sz w:val="22"/>
                <w:szCs w:val="22"/>
              </w:rPr>
            </w:pPr>
            <w:r w:rsidRPr="00DE032B">
              <w:rPr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45042" w:rsidRDefault="0024504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DE03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DE0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92,29</w:t>
            </w:r>
            <w:r>
              <w:rPr>
                <w:color w:val="008000"/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45042" w:rsidRDefault="0024504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D12644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12900,234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i/>
                <w:color w:val="008000"/>
                <w:sz w:val="22"/>
                <w:szCs w:val="22"/>
              </w:rPr>
            </w:pPr>
            <w:r>
              <w:rPr>
                <w:i/>
                <w:color w:val="008000"/>
                <w:sz w:val="22"/>
                <w:szCs w:val="22"/>
              </w:rPr>
              <w:t>9422,092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B7D99" w:rsidRDefault="00C7503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C7503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527CA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lastRenderedPageBreak/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45042" w:rsidRDefault="008E0ACF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1020,</w:t>
            </w:r>
            <w:r w:rsidR="00245042" w:rsidRPr="00245042">
              <w:rPr>
                <w:color w:val="008000"/>
                <w:sz w:val="22"/>
                <w:szCs w:val="22"/>
              </w:rPr>
              <w:t>301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45042" w:rsidRDefault="008E0ACF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1020,30</w:t>
            </w:r>
            <w:r w:rsidR="00245042" w:rsidRPr="00245042">
              <w:rPr>
                <w:color w:val="008000"/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1020,301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1020,301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1020,301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rPr>
                <w:bCs/>
                <w:sz w:val="22"/>
                <w:szCs w:val="22"/>
              </w:rPr>
            </w:pPr>
            <w:r w:rsidRPr="00447395">
              <w:rPr>
                <w:bCs/>
                <w:sz w:val="22"/>
                <w:szCs w:val="22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45042" w:rsidRDefault="0024504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i/>
                <w:sz w:val="22"/>
                <w:szCs w:val="22"/>
              </w:rPr>
            </w:pPr>
            <w:r w:rsidRPr="008E0ACF">
              <w:rPr>
                <w:bCs/>
                <w:i/>
                <w:sz w:val="22"/>
                <w:szCs w:val="22"/>
              </w:rPr>
              <w:t>Основное мероприятие «Перечисление субсидий МУП «Гарант»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8E0ACF" w:rsidRDefault="008E0AC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45042" w:rsidRDefault="00245042" w:rsidP="00AC65BE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245042">
              <w:rPr>
                <w:i/>
                <w:color w:val="008000"/>
                <w:sz w:val="22"/>
                <w:szCs w:val="22"/>
              </w:rPr>
              <w:t>3478,141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 xml:space="preserve">Расходы, связанные с предоставлением субсидий в целях оказания финансовой помощи для предупреждения </w:t>
            </w:r>
            <w:r w:rsidRPr="008E0ACF">
              <w:rPr>
                <w:bCs/>
                <w:sz w:val="22"/>
                <w:szCs w:val="22"/>
              </w:rPr>
              <w:lastRenderedPageBreak/>
              <w:t>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45042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3478,141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45042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3478,141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3478,141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3478,141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447395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3478,141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rPr>
                <w:b/>
                <w:bCs/>
                <w:sz w:val="22"/>
                <w:szCs w:val="22"/>
              </w:rPr>
            </w:pPr>
            <w:r w:rsidRPr="00FC4797">
              <w:rPr>
                <w:b/>
                <w:bCs/>
                <w:sz w:val="22"/>
                <w:szCs w:val="22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FC4797" w:rsidRDefault="00FC479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45042" w:rsidRDefault="00245042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rPr>
                <w:bCs/>
                <w:i/>
                <w:sz w:val="22"/>
                <w:szCs w:val="22"/>
              </w:rPr>
            </w:pPr>
            <w:r w:rsidRPr="00FC4797">
              <w:rPr>
                <w:bCs/>
                <w:i/>
                <w:sz w:val="22"/>
                <w:szCs w:val="22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FC4797" w:rsidRDefault="00FC479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45042" w:rsidRDefault="00245042" w:rsidP="00AC65BE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245042">
              <w:rPr>
                <w:i/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7935F9" w:rsidRDefault="007935F9" w:rsidP="00AC6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Расходы на закупку </w:t>
            </w:r>
            <w:r w:rsidRPr="007935F9">
              <w:rPr>
                <w:bCs/>
                <w:sz w:val="22"/>
                <w:szCs w:val="22"/>
              </w:rPr>
              <w:t>коммунальной техники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7935F9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FC4797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45042" w:rsidRDefault="0024504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D12644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9B7D99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2600,000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6404,160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43075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43075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755,127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i/>
                <w:color w:val="008000"/>
                <w:sz w:val="22"/>
                <w:szCs w:val="22"/>
              </w:rPr>
            </w:pPr>
            <w:r w:rsidRPr="00245042">
              <w:rPr>
                <w:i/>
                <w:color w:val="008000"/>
                <w:sz w:val="22"/>
                <w:szCs w:val="22"/>
              </w:rPr>
              <w:t>755,127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45042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755,127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</w:t>
            </w:r>
            <w:r w:rsidR="005645A8">
              <w:rPr>
                <w:sz w:val="22"/>
                <w:szCs w:val="22"/>
              </w:rPr>
              <w:t>00</w:t>
            </w:r>
          </w:p>
        </w:tc>
      </w:tr>
      <w:tr w:rsidR="000E5338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755,127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закупки товаров, работ и услуг </w:t>
            </w:r>
            <w:r w:rsidRPr="00D12644">
              <w:rPr>
                <w:bCs/>
                <w:sz w:val="22"/>
                <w:szCs w:val="22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755,127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755,127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755,1</w:t>
            </w:r>
            <w:r>
              <w:rPr>
                <w:color w:val="008000"/>
                <w:sz w:val="22"/>
                <w:szCs w:val="22"/>
              </w:rPr>
              <w:t>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45042" w:rsidRDefault="00245042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681F2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681F2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45042" w:rsidRDefault="00245042" w:rsidP="00AC65BE">
            <w:pPr>
              <w:jc w:val="right"/>
              <w:rPr>
                <w:i/>
                <w:sz w:val="22"/>
                <w:szCs w:val="22"/>
              </w:rPr>
            </w:pPr>
            <w:r w:rsidRPr="00245042">
              <w:rPr>
                <w:i/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81F2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81F2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sz w:val="22"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45042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74495C" w:rsidRDefault="0074495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74495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9663CA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закупки товаров, работ и услуг </w:t>
            </w:r>
            <w:r w:rsidRPr="00D12644">
              <w:rPr>
                <w:bCs/>
                <w:sz w:val="22"/>
                <w:szCs w:val="22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9663CA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17A85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17A85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5469,032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2A569D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45042" w:rsidRDefault="00245042" w:rsidP="00AC65BE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698,812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14C0D" w:rsidRDefault="00245042" w:rsidP="00AC65BE">
            <w:pPr>
              <w:jc w:val="right"/>
              <w:rPr>
                <w:b/>
                <w:sz w:val="22"/>
                <w:szCs w:val="22"/>
              </w:rPr>
            </w:pPr>
            <w:r w:rsidRPr="00245042">
              <w:rPr>
                <w:b/>
                <w:color w:val="008000"/>
                <w:sz w:val="22"/>
                <w:szCs w:val="22"/>
              </w:rPr>
              <w:t>698,812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45042" w:rsidRDefault="00245042" w:rsidP="00AC65BE">
            <w:pPr>
              <w:jc w:val="right"/>
              <w:rPr>
                <w:i/>
                <w:sz w:val="22"/>
                <w:szCs w:val="22"/>
                <w:u w:val="single"/>
              </w:rPr>
            </w:pPr>
            <w:r w:rsidRPr="00245042">
              <w:rPr>
                <w:i/>
                <w:color w:val="008000"/>
                <w:sz w:val="22"/>
                <w:szCs w:val="22"/>
                <w:u w:val="single"/>
              </w:rPr>
              <w:t>698,812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A569D" w:rsidRDefault="00FA74F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A569D" w:rsidRDefault="003F025E" w:rsidP="003F02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674,616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45042" w:rsidRDefault="00245042" w:rsidP="00AC65BE">
            <w:pPr>
              <w:jc w:val="right"/>
              <w:rPr>
                <w:color w:val="008000"/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Default="00245042" w:rsidP="00AC65BE">
            <w:pPr>
              <w:jc w:val="right"/>
              <w:rPr>
                <w:sz w:val="22"/>
                <w:szCs w:val="22"/>
              </w:rPr>
            </w:pPr>
            <w:r w:rsidRPr="00245042">
              <w:rPr>
                <w:color w:val="008000"/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531,31</w:t>
            </w:r>
            <w:r w:rsidR="00245042">
              <w:rPr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283394" w:rsidRDefault="00283394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2833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</w:t>
            </w:r>
            <w:r w:rsidR="00245042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3F025E" w:rsidRDefault="003F025E" w:rsidP="009663CA">
            <w:pPr>
              <w:jc w:val="right"/>
              <w:rPr>
                <w:sz w:val="22"/>
                <w:szCs w:val="22"/>
              </w:rPr>
            </w:pPr>
          </w:p>
          <w:p w:rsidR="0004000E" w:rsidRPr="00D12644" w:rsidRDefault="003F025E" w:rsidP="003F02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</w:t>
            </w:r>
            <w:r w:rsidR="00245042">
              <w:rPr>
                <w:sz w:val="22"/>
                <w:szCs w:val="22"/>
              </w:rPr>
              <w:t>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8632A">
            <w:pPr>
              <w:jc w:val="right"/>
              <w:rPr>
                <w:sz w:val="22"/>
                <w:szCs w:val="22"/>
              </w:rPr>
            </w:pPr>
          </w:p>
          <w:p w:rsidR="005A71B7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531,31</w:t>
            </w:r>
            <w:r w:rsidR="00245042">
              <w:rPr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86620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</w:t>
            </w:r>
            <w:r w:rsidR="00245042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3F025E" w:rsidP="003F02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</w:t>
            </w:r>
            <w:r w:rsidR="00245042">
              <w:rPr>
                <w:sz w:val="22"/>
                <w:szCs w:val="22"/>
              </w:rPr>
              <w:t>7</w:t>
            </w:r>
          </w:p>
        </w:tc>
      </w:tr>
      <w:tr w:rsidR="000E5338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Default="00866207" w:rsidP="0088632A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531,31</w:t>
            </w:r>
            <w:r w:rsidR="00245042">
              <w:rPr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</w:t>
            </w:r>
            <w:r w:rsidR="00245042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3F025E" w:rsidP="00914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</w:t>
            </w:r>
            <w:r w:rsidR="00245042">
              <w:rPr>
                <w:sz w:val="22"/>
                <w:szCs w:val="22"/>
              </w:rPr>
              <w:t>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632A" w:rsidRDefault="0088632A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525,110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BF70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BF70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525,110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FA74FF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034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356520">
              <w:rPr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356520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Default="00F1549A" w:rsidP="00F54A3B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356520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6,202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356520">
              <w:rPr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356520">
              <w:rPr>
                <w:sz w:val="22"/>
                <w:szCs w:val="22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D12644" w:rsidRDefault="00FA74FF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356520">
              <w:rPr>
                <w:sz w:val="22"/>
                <w:szCs w:val="22"/>
              </w:rPr>
              <w:t>2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C1E65" w:rsidRDefault="002C1E65" w:rsidP="00AC65BE">
            <w:pPr>
              <w:rPr>
                <w:sz w:val="22"/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8D210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</w:t>
            </w:r>
            <w:r w:rsidR="004B4A08">
              <w:rPr>
                <w:sz w:val="22"/>
                <w:szCs w:val="22"/>
              </w:rPr>
              <w:t>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9A17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24A23" w:rsidP="00AC6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F5D90" w:rsidRDefault="005645A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7F5D90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7F5D90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7F5D90">
              <w:rPr>
                <w:i/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45450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D90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D90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D90">
              <w:rPr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ОБЩЕГОСУДАРСТВЕННЫЕ </w:t>
            </w:r>
            <w:r w:rsidRPr="00581266">
              <w:rPr>
                <w:bCs/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263ADD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5645A8" w:rsidP="000454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5645A8" w:rsidP="000454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579B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579B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Default="005F6D49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5645A8" w:rsidP="009B67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579B">
              <w:rPr>
                <w:b/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E836C6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C25431" w:rsidRPr="0070579B" w:rsidRDefault="005645A8" w:rsidP="0070579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70579B"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E836C6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E836C6" w:rsidRDefault="005645A8" w:rsidP="009B671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579B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579B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5645A8" w:rsidP="00C254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sz w:val="22"/>
                <w:szCs w:val="22"/>
              </w:rPr>
            </w:pPr>
          </w:p>
          <w:p w:rsidR="0070579B" w:rsidRDefault="005645A8" w:rsidP="007057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5645A8" w:rsidP="00C254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5F6D49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5F6D49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5F6D49" w:rsidRPr="003E36A5" w:rsidRDefault="005645A8" w:rsidP="009B67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25431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3E36A5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3E36A5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3E36A5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3E36A5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3E36A5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3E36A5" w:rsidRP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3E36A5" w:rsidRDefault="005645A8" w:rsidP="003E36A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3E36A5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3E36A5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3E36A5" w:rsidRDefault="005645A8" w:rsidP="009B671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C254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Default="00777E3C" w:rsidP="00777E3C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777E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9B671D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9B671D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E36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36A5" w:rsidRDefault="003E36A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36A5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36A5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5645A8" w:rsidP="009B67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36A5">
              <w:rPr>
                <w:b/>
                <w:sz w:val="22"/>
                <w:szCs w:val="22"/>
              </w:rPr>
              <w:t>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7F7E" w:rsidRDefault="003E36A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CF3373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CF3373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5645A8" w:rsidP="009B671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3E36A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DF4192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581266" w:rsidRDefault="00DF4192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DF4192" w:rsidRDefault="00DF4192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E1564C" w:rsidRDefault="00927B91" w:rsidP="003A68C9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E1564C">
              <w:rPr>
                <w:b/>
                <w:color w:val="008000"/>
                <w:sz w:val="22"/>
                <w:szCs w:val="22"/>
              </w:rPr>
              <w:t>5468,30</w:t>
            </w:r>
            <w:r w:rsidR="00E1564C" w:rsidRPr="00E1564C">
              <w:rPr>
                <w:b/>
                <w:color w:val="008000"/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E1564C" w:rsidRDefault="00FA74FF" w:rsidP="003A68C9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E1564C">
              <w:rPr>
                <w:b/>
                <w:color w:val="008000"/>
                <w:sz w:val="22"/>
                <w:szCs w:val="22"/>
              </w:rPr>
              <w:t>5252,7</w:t>
            </w:r>
            <w:r w:rsidR="00E1564C" w:rsidRPr="00E1564C">
              <w:rPr>
                <w:b/>
                <w:color w:val="008000"/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DF4192" w:rsidRPr="00E1564C" w:rsidRDefault="00FA74FF" w:rsidP="00FA74FF">
            <w:pPr>
              <w:jc w:val="right"/>
              <w:rPr>
                <w:b/>
                <w:color w:val="008000"/>
                <w:sz w:val="22"/>
                <w:szCs w:val="22"/>
              </w:rPr>
            </w:pPr>
            <w:r w:rsidRPr="00E1564C">
              <w:rPr>
                <w:b/>
                <w:color w:val="008000"/>
                <w:sz w:val="22"/>
                <w:szCs w:val="22"/>
              </w:rPr>
              <w:t>6060,60</w:t>
            </w:r>
            <w:r w:rsidR="00E1564C" w:rsidRPr="00E1564C">
              <w:rPr>
                <w:b/>
                <w:color w:val="008000"/>
                <w:sz w:val="22"/>
                <w:szCs w:val="22"/>
              </w:rPr>
              <w:t>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670928" w:rsidRDefault="00E4132B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670928" w:rsidRPr="00FA74FF" w:rsidRDefault="00E1564C" w:rsidP="00FA74FF">
            <w:pPr>
              <w:jc w:val="right"/>
              <w:rPr>
                <w:b/>
                <w:sz w:val="22"/>
                <w:szCs w:val="22"/>
              </w:rPr>
            </w:pPr>
            <w:r w:rsidRPr="00E1564C">
              <w:rPr>
                <w:b/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FA74FF" w:rsidRDefault="008E067B" w:rsidP="00FA74FF">
            <w:pPr>
              <w:jc w:val="right"/>
              <w:rPr>
                <w:b/>
                <w:sz w:val="22"/>
                <w:szCs w:val="22"/>
              </w:rPr>
            </w:pPr>
            <w:r w:rsidRPr="00E1564C">
              <w:rPr>
                <w:b/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Default="00E4132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670928" w:rsidRPr="00FA74FF" w:rsidRDefault="008E067B" w:rsidP="00FA74FF">
            <w:pPr>
              <w:jc w:val="right"/>
              <w:rPr>
                <w:b/>
                <w:sz w:val="22"/>
                <w:szCs w:val="22"/>
              </w:rPr>
            </w:pPr>
            <w:r w:rsidRPr="00E1564C">
              <w:rPr>
                <w:b/>
                <w:color w:val="008000"/>
                <w:sz w:val="22"/>
                <w:szCs w:val="22"/>
              </w:rPr>
              <w:t>6060,606</w:t>
            </w:r>
          </w:p>
        </w:tc>
      </w:tr>
      <w:tr w:rsidR="00543D1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EC29FA" w:rsidRDefault="00543D1D" w:rsidP="00AC65BE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6C04DD" w:rsidRDefault="00543D1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6C04DD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E1564C" w:rsidRDefault="00E1564C" w:rsidP="003A68C9">
            <w:pPr>
              <w:jc w:val="right"/>
              <w:rPr>
                <w:i/>
                <w:sz w:val="22"/>
                <w:szCs w:val="22"/>
              </w:rPr>
            </w:pPr>
            <w:r w:rsidRPr="00E1564C">
              <w:rPr>
                <w:i/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6C04DD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E067B" w:rsidRDefault="008E067B" w:rsidP="003A68C9">
            <w:pPr>
              <w:jc w:val="right"/>
              <w:rPr>
                <w:i/>
                <w:sz w:val="22"/>
                <w:szCs w:val="22"/>
              </w:rPr>
            </w:pPr>
            <w:r w:rsidRPr="008E067B">
              <w:rPr>
                <w:i/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E067B" w:rsidRDefault="008E067B" w:rsidP="00FA74FF">
            <w:pPr>
              <w:jc w:val="right"/>
              <w:rPr>
                <w:i/>
                <w:sz w:val="22"/>
                <w:szCs w:val="22"/>
              </w:rPr>
            </w:pPr>
            <w:r w:rsidRPr="008E067B">
              <w:rPr>
                <w:i/>
                <w:color w:val="008000"/>
                <w:sz w:val="22"/>
                <w:szCs w:val="22"/>
              </w:rPr>
              <w:t>6060,606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E41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Default="00E4132B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E067B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72F2E" w:rsidRDefault="00E72F2E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E067B" w:rsidRDefault="008E067B" w:rsidP="003A68C9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9B671D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E067B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6060,606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E067B" w:rsidP="003A68C9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6060,606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927B91" w:rsidRDefault="00927B91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8E067B" w:rsidRDefault="008E067B" w:rsidP="003A68C9">
            <w:pPr>
              <w:jc w:val="right"/>
              <w:rPr>
                <w:color w:val="008000"/>
                <w:sz w:val="22"/>
                <w:szCs w:val="22"/>
              </w:rPr>
            </w:pPr>
          </w:p>
          <w:p w:rsidR="00E4132B" w:rsidRPr="00C25431" w:rsidRDefault="008E067B" w:rsidP="003A68C9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670928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6060,606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927B91" w:rsidRPr="00C25431" w:rsidRDefault="008E067B" w:rsidP="00927B91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Default="00442EB4" w:rsidP="004F378B">
            <w:pPr>
              <w:jc w:val="center"/>
              <w:rPr>
                <w:sz w:val="22"/>
                <w:szCs w:val="22"/>
              </w:rPr>
            </w:pPr>
          </w:p>
          <w:p w:rsidR="008E067B" w:rsidRPr="00C25431" w:rsidRDefault="008E067B" w:rsidP="008E067B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Default="00442EB4" w:rsidP="00AA78EC">
            <w:pPr>
              <w:jc w:val="right"/>
              <w:rPr>
                <w:sz w:val="22"/>
                <w:szCs w:val="22"/>
              </w:rPr>
            </w:pPr>
          </w:p>
          <w:p w:rsidR="004F378B" w:rsidRPr="00C25431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6060,606</w:t>
            </w:r>
          </w:p>
        </w:tc>
      </w:tr>
      <w:tr w:rsidR="0067092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C25431" w:rsidRDefault="008E067B" w:rsidP="003A68C9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C25431" w:rsidRDefault="008E067B" w:rsidP="003A68C9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C25431" w:rsidRDefault="008E067B" w:rsidP="00FA74FF">
            <w:pPr>
              <w:jc w:val="right"/>
              <w:rPr>
                <w:sz w:val="22"/>
                <w:szCs w:val="22"/>
              </w:rPr>
            </w:pPr>
            <w:r w:rsidRPr="008E067B">
              <w:rPr>
                <w:color w:val="008000"/>
                <w:sz w:val="22"/>
                <w:szCs w:val="22"/>
              </w:rPr>
              <w:t>6060,606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 xml:space="preserve">Иные непрограммные расходы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sz w:val="22"/>
                <w:szCs w:val="22"/>
              </w:rPr>
              <w:t xml:space="preserve">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7E060D" w:rsidRDefault="007E06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B9357F" w:rsidP="00B9357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712BDC" w:rsidRDefault="00712BDC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B9357F" w:rsidP="00712BD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442EB4" w:rsidRDefault="00442EB4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Default="00263ADD" w:rsidP="007E060D">
            <w:pPr>
              <w:jc w:val="right"/>
              <w:rPr>
                <w:b/>
                <w:sz w:val="22"/>
                <w:szCs w:val="22"/>
              </w:rPr>
            </w:pPr>
          </w:p>
          <w:p w:rsidR="00442EB4" w:rsidRPr="00D12644" w:rsidRDefault="00B9357F" w:rsidP="007E06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Резервные фонды местных </w:t>
            </w:r>
            <w:r w:rsidRPr="00D12644">
              <w:rPr>
                <w:bCs/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23A5" w:rsidRDefault="00D023A5" w:rsidP="008968AF">
            <w:pPr>
              <w:jc w:val="right"/>
              <w:rPr>
                <w:sz w:val="22"/>
                <w:szCs w:val="22"/>
              </w:rPr>
            </w:pPr>
          </w:p>
          <w:p w:rsidR="00C16DE0" w:rsidRPr="00D12644" w:rsidRDefault="00C16DE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8968AF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8968AF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 xml:space="preserve">Иные </w:t>
            </w:r>
            <w:r w:rsidR="00B377FE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23C" w:rsidRDefault="003E723C" w:rsidP="007D456B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7D456B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3C" w:rsidRDefault="003E723C" w:rsidP="007D456B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7D456B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3C" w:rsidRDefault="003E723C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C65560" w:rsidRDefault="00C65560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C65560">
              <w:rPr>
                <w:b/>
                <w:bCs/>
                <w:color w:val="008000"/>
                <w:sz w:val="22"/>
                <w:szCs w:val="22"/>
              </w:rPr>
              <w:t>36999,0</w:t>
            </w:r>
            <w:r>
              <w:rPr>
                <w:b/>
                <w:bCs/>
                <w:color w:val="008000"/>
                <w:sz w:val="22"/>
                <w:szCs w:val="22"/>
              </w:rPr>
              <w:t>59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E067B" w:rsidRDefault="004F378B" w:rsidP="004B4783">
            <w:pPr>
              <w:jc w:val="right"/>
              <w:rPr>
                <w:b/>
                <w:color w:val="008000"/>
                <w:sz w:val="22"/>
                <w:szCs w:val="22"/>
                <w:highlight w:val="yellow"/>
              </w:rPr>
            </w:pPr>
            <w:r w:rsidRPr="008E067B">
              <w:rPr>
                <w:b/>
                <w:color w:val="008000"/>
                <w:sz w:val="22"/>
                <w:szCs w:val="22"/>
              </w:rPr>
              <w:t>14487,20</w:t>
            </w:r>
            <w:r w:rsidR="008E067B" w:rsidRPr="008E067B">
              <w:rPr>
                <w:b/>
                <w:color w:val="008000"/>
                <w:sz w:val="22"/>
                <w:szCs w:val="22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7D2EA1" w:rsidRDefault="004F378B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E067B">
              <w:rPr>
                <w:b/>
                <w:color w:val="008000"/>
                <w:sz w:val="22"/>
                <w:szCs w:val="22"/>
              </w:rPr>
              <w:t>15400,10</w:t>
            </w:r>
            <w:r w:rsidR="008E067B" w:rsidRPr="008E067B">
              <w:rPr>
                <w:b/>
                <w:color w:val="008000"/>
                <w:sz w:val="22"/>
                <w:szCs w:val="22"/>
              </w:rPr>
              <w:t>6</w:t>
            </w:r>
            <w:r w:rsidR="001F22B3">
              <w:rPr>
                <w:b/>
                <w:sz w:val="22"/>
                <w:szCs w:val="22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F22B3" w:rsidRPr="00AB11FC" w:rsidRDefault="001F22B3" w:rsidP="001F22B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1F22B3" w:rsidRPr="00AB11FC" w:rsidRDefault="001F22B3" w:rsidP="001F2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1F22B3" w:rsidRPr="00AB11FC" w:rsidRDefault="001F22B3" w:rsidP="001F22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1F22B3" w:rsidRPr="00AB11FC" w:rsidRDefault="001F22B3" w:rsidP="001F22B3">
      <w:pPr>
        <w:jc w:val="both"/>
        <w:rPr>
          <w:sz w:val="28"/>
          <w:szCs w:val="28"/>
        </w:rPr>
      </w:pPr>
    </w:p>
    <w:p w:rsidR="001F22B3" w:rsidRPr="00AB11FC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 xml:space="preserve">Глава </w:t>
      </w:r>
    </w:p>
    <w:p w:rsidR="001F22B3" w:rsidRPr="00AB11FC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>Русско-Камешкирского сельсовета</w:t>
      </w:r>
    </w:p>
    <w:p w:rsidR="001F22B3" w:rsidRPr="00AB11FC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AB11FC">
        <w:rPr>
          <w:sz w:val="28"/>
          <w:szCs w:val="28"/>
        </w:rPr>
        <w:t>Камешкирского района</w:t>
      </w:r>
    </w:p>
    <w:p w:rsidR="001F22B3" w:rsidRDefault="001F22B3" w:rsidP="001F22B3">
      <w:pPr>
        <w:rPr>
          <w:szCs w:val="24"/>
        </w:rPr>
        <w:sectPr w:rsidR="001F22B3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AB11FC">
        <w:t xml:space="preserve">    </w:t>
      </w:r>
      <w:r>
        <w:t xml:space="preserve">     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Н.И.Кирюши</w:t>
      </w:r>
      <w:r>
        <w:rPr>
          <w:sz w:val="28"/>
          <w:szCs w:val="28"/>
        </w:rPr>
        <w:t>на</w:t>
      </w:r>
    </w:p>
    <w:p w:rsidR="00FC3D07" w:rsidRPr="00EA3BA5" w:rsidRDefault="00FC3D07" w:rsidP="001F22B3"/>
    <w:sectPr w:rsidR="00FC3D07" w:rsidRPr="00EA3BA5" w:rsidSect="00FC3D07">
      <w:pgSz w:w="16838" w:h="11906" w:orient="landscape"/>
      <w:pgMar w:top="1134" w:right="1418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194" w:rsidRDefault="00BB2194" w:rsidP="00C615E9">
      <w:r>
        <w:separator/>
      </w:r>
    </w:p>
  </w:endnote>
  <w:endnote w:type="continuationSeparator" w:id="1">
    <w:p w:rsidR="00BB2194" w:rsidRDefault="00BB2194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329" w:rsidRDefault="006B3329">
    <w:pPr>
      <w:pStyle w:val="aa"/>
      <w:jc w:val="right"/>
    </w:pPr>
  </w:p>
  <w:p w:rsidR="006B3329" w:rsidRDefault="006B3329">
    <w:pPr>
      <w:pStyle w:val="aa"/>
      <w:jc w:val="right"/>
    </w:pPr>
    <w:fldSimple w:instr=" PAGE   \* MERGEFORMAT ">
      <w:r w:rsidR="00285D14">
        <w:rPr>
          <w:noProof/>
        </w:rPr>
        <w:t>63</w:t>
      </w:r>
    </w:fldSimple>
  </w:p>
  <w:p w:rsidR="006B3329" w:rsidRDefault="006B332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194" w:rsidRDefault="00BB2194" w:rsidP="00C615E9">
      <w:r>
        <w:separator/>
      </w:r>
    </w:p>
  </w:footnote>
  <w:footnote w:type="continuationSeparator" w:id="1">
    <w:p w:rsidR="00BB2194" w:rsidRDefault="00BB2194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87D"/>
    <w:rsid w:val="00022AA1"/>
    <w:rsid w:val="00022FAC"/>
    <w:rsid w:val="0002335C"/>
    <w:rsid w:val="000237D9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A9"/>
    <w:rsid w:val="000A0BF3"/>
    <w:rsid w:val="000A0CD9"/>
    <w:rsid w:val="000A135C"/>
    <w:rsid w:val="000A13A6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8B6"/>
    <w:rsid w:val="000B6A1C"/>
    <w:rsid w:val="000B6BDC"/>
    <w:rsid w:val="000B6D46"/>
    <w:rsid w:val="000B71F3"/>
    <w:rsid w:val="000B7899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7AE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58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222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BDA"/>
    <w:rsid w:val="00121C12"/>
    <w:rsid w:val="00121D10"/>
    <w:rsid w:val="00122415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565"/>
    <w:rsid w:val="001265E5"/>
    <w:rsid w:val="001266D5"/>
    <w:rsid w:val="00126A09"/>
    <w:rsid w:val="00127583"/>
    <w:rsid w:val="0012765A"/>
    <w:rsid w:val="00127A3A"/>
    <w:rsid w:val="00127E3B"/>
    <w:rsid w:val="001303CA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AEC"/>
    <w:rsid w:val="00141D8F"/>
    <w:rsid w:val="00141E9F"/>
    <w:rsid w:val="001422D5"/>
    <w:rsid w:val="00142BCF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36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886"/>
    <w:rsid w:val="00155D97"/>
    <w:rsid w:val="001561B4"/>
    <w:rsid w:val="001561C3"/>
    <w:rsid w:val="001562E7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DC9"/>
    <w:rsid w:val="00193EF6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C93"/>
    <w:rsid w:val="001A1DAB"/>
    <w:rsid w:val="001A2748"/>
    <w:rsid w:val="001A2AD6"/>
    <w:rsid w:val="001A2F5D"/>
    <w:rsid w:val="001A3108"/>
    <w:rsid w:val="001A3368"/>
    <w:rsid w:val="001A34F2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6C"/>
    <w:rsid w:val="001D2CB3"/>
    <w:rsid w:val="001D2D31"/>
    <w:rsid w:val="001D316B"/>
    <w:rsid w:val="001D31AA"/>
    <w:rsid w:val="001D37F2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2B3"/>
    <w:rsid w:val="001F268C"/>
    <w:rsid w:val="001F27DD"/>
    <w:rsid w:val="001F28FC"/>
    <w:rsid w:val="001F296F"/>
    <w:rsid w:val="001F2A68"/>
    <w:rsid w:val="001F2B37"/>
    <w:rsid w:val="001F2B5B"/>
    <w:rsid w:val="001F2D9F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1167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042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8B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97"/>
    <w:rsid w:val="002739C0"/>
    <w:rsid w:val="00273AB8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D14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97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1033"/>
    <w:rsid w:val="00341291"/>
    <w:rsid w:val="00341354"/>
    <w:rsid w:val="00341397"/>
    <w:rsid w:val="0034152D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20"/>
    <w:rsid w:val="0035659E"/>
    <w:rsid w:val="003568E3"/>
    <w:rsid w:val="00356C42"/>
    <w:rsid w:val="003572CF"/>
    <w:rsid w:val="00357521"/>
    <w:rsid w:val="0035772B"/>
    <w:rsid w:val="003577D3"/>
    <w:rsid w:val="00357937"/>
    <w:rsid w:val="003603C9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A9D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E"/>
    <w:rsid w:val="00366B50"/>
    <w:rsid w:val="0036745D"/>
    <w:rsid w:val="003675CF"/>
    <w:rsid w:val="00367AB1"/>
    <w:rsid w:val="0037021F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C8A"/>
    <w:rsid w:val="003A52CD"/>
    <w:rsid w:val="003A5C11"/>
    <w:rsid w:val="003A628A"/>
    <w:rsid w:val="003A644F"/>
    <w:rsid w:val="003A68C9"/>
    <w:rsid w:val="003A68DF"/>
    <w:rsid w:val="003A6B04"/>
    <w:rsid w:val="003A726C"/>
    <w:rsid w:val="003A7408"/>
    <w:rsid w:val="003A7643"/>
    <w:rsid w:val="003A78D2"/>
    <w:rsid w:val="003B0057"/>
    <w:rsid w:val="003B0122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47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A47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0932"/>
    <w:rsid w:val="004A126D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6E0"/>
    <w:rsid w:val="004A6E3A"/>
    <w:rsid w:val="004A78D1"/>
    <w:rsid w:val="004A79C3"/>
    <w:rsid w:val="004A79E7"/>
    <w:rsid w:val="004A7A91"/>
    <w:rsid w:val="004B0321"/>
    <w:rsid w:val="004B0A0E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D0B"/>
    <w:rsid w:val="00504D20"/>
    <w:rsid w:val="0050542D"/>
    <w:rsid w:val="00505495"/>
    <w:rsid w:val="005059DC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55"/>
    <w:rsid w:val="00514FA4"/>
    <w:rsid w:val="0051585A"/>
    <w:rsid w:val="005158B3"/>
    <w:rsid w:val="00515A8D"/>
    <w:rsid w:val="005160B1"/>
    <w:rsid w:val="005161CD"/>
    <w:rsid w:val="00516389"/>
    <w:rsid w:val="005166C6"/>
    <w:rsid w:val="0051687F"/>
    <w:rsid w:val="005169BD"/>
    <w:rsid w:val="00516A40"/>
    <w:rsid w:val="00516B0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5FCD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70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568"/>
    <w:rsid w:val="00577AAD"/>
    <w:rsid w:val="00577BEE"/>
    <w:rsid w:val="00577D16"/>
    <w:rsid w:val="0058030E"/>
    <w:rsid w:val="00580A70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5F84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2E15"/>
    <w:rsid w:val="006931D6"/>
    <w:rsid w:val="0069349C"/>
    <w:rsid w:val="00693638"/>
    <w:rsid w:val="00693897"/>
    <w:rsid w:val="006938DB"/>
    <w:rsid w:val="00693B17"/>
    <w:rsid w:val="00693D92"/>
    <w:rsid w:val="00693E95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2132"/>
    <w:rsid w:val="006A2146"/>
    <w:rsid w:val="006A2502"/>
    <w:rsid w:val="006A25DD"/>
    <w:rsid w:val="006A2B56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CA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329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674"/>
    <w:rsid w:val="006D17D6"/>
    <w:rsid w:val="006D189B"/>
    <w:rsid w:val="006D18D7"/>
    <w:rsid w:val="006D19F7"/>
    <w:rsid w:val="006D1D7F"/>
    <w:rsid w:val="006D28E8"/>
    <w:rsid w:val="006D2991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409F"/>
    <w:rsid w:val="006F412C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636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B65"/>
    <w:rsid w:val="0071537F"/>
    <w:rsid w:val="00715662"/>
    <w:rsid w:val="00715952"/>
    <w:rsid w:val="00715990"/>
    <w:rsid w:val="00715FBF"/>
    <w:rsid w:val="00716432"/>
    <w:rsid w:val="00716483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38FC"/>
    <w:rsid w:val="007339ED"/>
    <w:rsid w:val="007340F6"/>
    <w:rsid w:val="00734357"/>
    <w:rsid w:val="00734465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D44"/>
    <w:rsid w:val="00737EDE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87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607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24BC"/>
    <w:rsid w:val="00822E25"/>
    <w:rsid w:val="00822E51"/>
    <w:rsid w:val="0082353E"/>
    <w:rsid w:val="00823B0D"/>
    <w:rsid w:val="00823CFB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B4E"/>
    <w:rsid w:val="00831EF3"/>
    <w:rsid w:val="00832346"/>
    <w:rsid w:val="008324BB"/>
    <w:rsid w:val="008325AC"/>
    <w:rsid w:val="008325DA"/>
    <w:rsid w:val="00832C0B"/>
    <w:rsid w:val="00833BCF"/>
    <w:rsid w:val="00833D2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E45"/>
    <w:rsid w:val="00881E8F"/>
    <w:rsid w:val="0088216C"/>
    <w:rsid w:val="00882895"/>
    <w:rsid w:val="00882952"/>
    <w:rsid w:val="00882965"/>
    <w:rsid w:val="008830AD"/>
    <w:rsid w:val="00883398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027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E0036"/>
    <w:rsid w:val="008E0309"/>
    <w:rsid w:val="008E064A"/>
    <w:rsid w:val="008E066C"/>
    <w:rsid w:val="008E067B"/>
    <w:rsid w:val="008E084D"/>
    <w:rsid w:val="008E0ACF"/>
    <w:rsid w:val="008E0ECC"/>
    <w:rsid w:val="008E161A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DC3"/>
    <w:rsid w:val="00901E23"/>
    <w:rsid w:val="00902625"/>
    <w:rsid w:val="00902A45"/>
    <w:rsid w:val="00902D5A"/>
    <w:rsid w:val="00902EFF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0B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B91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C65"/>
    <w:rsid w:val="00996F51"/>
    <w:rsid w:val="00997011"/>
    <w:rsid w:val="00997063"/>
    <w:rsid w:val="009970D0"/>
    <w:rsid w:val="00997987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4B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E4D"/>
    <w:rsid w:val="00A2436E"/>
    <w:rsid w:val="00A2440F"/>
    <w:rsid w:val="00A24EBE"/>
    <w:rsid w:val="00A254D1"/>
    <w:rsid w:val="00A254DF"/>
    <w:rsid w:val="00A2556D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DD4"/>
    <w:rsid w:val="00AC328A"/>
    <w:rsid w:val="00AC3554"/>
    <w:rsid w:val="00AC39B2"/>
    <w:rsid w:val="00AC3A39"/>
    <w:rsid w:val="00AC3CAD"/>
    <w:rsid w:val="00AC3D50"/>
    <w:rsid w:val="00AC3EC7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7FA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07"/>
    <w:rsid w:val="00B775D0"/>
    <w:rsid w:val="00B77748"/>
    <w:rsid w:val="00B7778F"/>
    <w:rsid w:val="00B778FB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193"/>
    <w:rsid w:val="00B84611"/>
    <w:rsid w:val="00B846A2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717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4EA"/>
    <w:rsid w:val="00BB14F3"/>
    <w:rsid w:val="00BB191E"/>
    <w:rsid w:val="00BB1CD5"/>
    <w:rsid w:val="00BB1E86"/>
    <w:rsid w:val="00BB1F85"/>
    <w:rsid w:val="00BB2194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7E8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C75"/>
    <w:rsid w:val="00BF6D20"/>
    <w:rsid w:val="00BF6E00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22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CE"/>
    <w:rsid w:val="00C50191"/>
    <w:rsid w:val="00C504E7"/>
    <w:rsid w:val="00C506D4"/>
    <w:rsid w:val="00C507C0"/>
    <w:rsid w:val="00C508E4"/>
    <w:rsid w:val="00C50C26"/>
    <w:rsid w:val="00C50F77"/>
    <w:rsid w:val="00C51250"/>
    <w:rsid w:val="00C512AC"/>
    <w:rsid w:val="00C5181C"/>
    <w:rsid w:val="00C51A19"/>
    <w:rsid w:val="00C51D39"/>
    <w:rsid w:val="00C51D5A"/>
    <w:rsid w:val="00C51EFF"/>
    <w:rsid w:val="00C52819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752"/>
    <w:rsid w:val="00C64A71"/>
    <w:rsid w:val="00C64C8C"/>
    <w:rsid w:val="00C6513F"/>
    <w:rsid w:val="00C65234"/>
    <w:rsid w:val="00C65560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DC4"/>
    <w:rsid w:val="00CA0DE1"/>
    <w:rsid w:val="00CA0F4B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B03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E15"/>
    <w:rsid w:val="00CD047D"/>
    <w:rsid w:val="00CD0865"/>
    <w:rsid w:val="00CD0BF4"/>
    <w:rsid w:val="00CD1BBB"/>
    <w:rsid w:val="00CD1C08"/>
    <w:rsid w:val="00CD1E9C"/>
    <w:rsid w:val="00CD212F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7ED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F00F8"/>
    <w:rsid w:val="00CF0146"/>
    <w:rsid w:val="00CF01B5"/>
    <w:rsid w:val="00CF01D5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66D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D92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59E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57E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815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0E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9A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9A2"/>
    <w:rsid w:val="00DF73AA"/>
    <w:rsid w:val="00DF7408"/>
    <w:rsid w:val="00E00114"/>
    <w:rsid w:val="00E007CF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64C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BE3"/>
    <w:rsid w:val="00E44C92"/>
    <w:rsid w:val="00E44EE9"/>
    <w:rsid w:val="00E45594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0C"/>
    <w:rsid w:val="00E7661C"/>
    <w:rsid w:val="00E76797"/>
    <w:rsid w:val="00E769C2"/>
    <w:rsid w:val="00E76CA2"/>
    <w:rsid w:val="00E76EA1"/>
    <w:rsid w:val="00E77173"/>
    <w:rsid w:val="00E775EB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19E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0F6D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62"/>
    <w:rsid w:val="00F05105"/>
    <w:rsid w:val="00F05339"/>
    <w:rsid w:val="00F05A02"/>
    <w:rsid w:val="00F05C7F"/>
    <w:rsid w:val="00F05F65"/>
    <w:rsid w:val="00F060F5"/>
    <w:rsid w:val="00F06346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79F"/>
    <w:rsid w:val="00F238D4"/>
    <w:rsid w:val="00F23B4C"/>
    <w:rsid w:val="00F23C8D"/>
    <w:rsid w:val="00F23EE5"/>
    <w:rsid w:val="00F24829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8F8"/>
    <w:rsid w:val="00F4016E"/>
    <w:rsid w:val="00F40F06"/>
    <w:rsid w:val="00F41BBE"/>
    <w:rsid w:val="00F41E36"/>
    <w:rsid w:val="00F41EE6"/>
    <w:rsid w:val="00F42385"/>
    <w:rsid w:val="00F42B8B"/>
    <w:rsid w:val="00F42CBF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20E5"/>
    <w:rsid w:val="00F8241D"/>
    <w:rsid w:val="00F825B7"/>
    <w:rsid w:val="00F82683"/>
    <w:rsid w:val="00F827CD"/>
    <w:rsid w:val="00F82A1D"/>
    <w:rsid w:val="00F82A8D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440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A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5C2F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65</Pages>
  <Words>13171</Words>
  <Characters>75081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88076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2019-12-02T05:40:00Z</cp:lastPrinted>
  <dcterms:created xsi:type="dcterms:W3CDTF">2022-02-15T12:15:00Z</dcterms:created>
  <dcterms:modified xsi:type="dcterms:W3CDTF">2022-02-15T12:15:00Z</dcterms:modified>
</cp:coreProperties>
</file>