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4A" w:rsidRPr="00491B86" w:rsidRDefault="00D3044A">
      <w:pPr>
        <w:rPr>
          <w:sz w:val="4"/>
          <w:szCs w:val="4"/>
        </w:rPr>
      </w:pPr>
    </w:p>
    <w:p w:rsidR="00F268EF" w:rsidRDefault="00F268EF" w:rsidP="00F268EF">
      <w:pPr>
        <w:pStyle w:val="af"/>
        <w:rPr>
          <w:lang w:val="en-US"/>
        </w:rPr>
      </w:pPr>
    </w:p>
    <w:p w:rsidR="00433B79" w:rsidRDefault="00433B79" w:rsidP="00433B79">
      <w:pPr>
        <w:jc w:val="center"/>
        <w:rPr>
          <w:b/>
          <w:bCs/>
          <w:sz w:val="36"/>
          <w:szCs w:val="36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128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79" w:rsidRDefault="00433B79" w:rsidP="00433B79">
      <w:pPr>
        <w:jc w:val="center"/>
        <w:rPr>
          <w:b/>
          <w:bCs/>
          <w:sz w:val="36"/>
          <w:szCs w:val="36"/>
        </w:rPr>
      </w:pPr>
    </w:p>
    <w:p w:rsidR="00433B79" w:rsidRDefault="00433B79" w:rsidP="00433B79">
      <w:pPr>
        <w:jc w:val="center"/>
        <w:rPr>
          <w:b/>
          <w:bCs/>
          <w:sz w:val="36"/>
          <w:szCs w:val="36"/>
        </w:rPr>
      </w:pPr>
      <w:r w:rsidRPr="00FD1EE6">
        <w:rPr>
          <w:b/>
          <w:bCs/>
          <w:sz w:val="36"/>
          <w:szCs w:val="36"/>
        </w:rPr>
        <w:t xml:space="preserve">АДМИНИСТРАЦИЯ  </w:t>
      </w:r>
    </w:p>
    <w:p w:rsidR="00433B79" w:rsidRPr="00FD1EE6" w:rsidRDefault="00433B79" w:rsidP="00433B79">
      <w:pPr>
        <w:jc w:val="center"/>
        <w:rPr>
          <w:b/>
          <w:bCs/>
          <w:sz w:val="36"/>
          <w:szCs w:val="36"/>
        </w:rPr>
      </w:pPr>
      <w:r w:rsidRPr="00FD1EE6">
        <w:rPr>
          <w:b/>
          <w:bCs/>
          <w:sz w:val="36"/>
          <w:szCs w:val="36"/>
        </w:rPr>
        <w:t>НОВОШАТКИНСКОГО СЕЛЬСОВЕТА</w:t>
      </w:r>
    </w:p>
    <w:p w:rsidR="00433B79" w:rsidRPr="00FD1EE6" w:rsidRDefault="00433B79" w:rsidP="00433B79">
      <w:pPr>
        <w:jc w:val="center"/>
        <w:rPr>
          <w:b/>
          <w:bCs/>
          <w:sz w:val="36"/>
          <w:szCs w:val="36"/>
        </w:rPr>
      </w:pPr>
      <w:r w:rsidRPr="00FD1EE6">
        <w:rPr>
          <w:b/>
          <w:bCs/>
          <w:sz w:val="36"/>
          <w:szCs w:val="36"/>
        </w:rPr>
        <w:t>КАМЕШКИРСКОГО РАЙОНА</w:t>
      </w:r>
    </w:p>
    <w:p w:rsidR="00433B79" w:rsidRDefault="00433B79" w:rsidP="00433B79">
      <w:pPr>
        <w:jc w:val="center"/>
        <w:rPr>
          <w:b/>
          <w:bCs/>
          <w:sz w:val="36"/>
          <w:szCs w:val="36"/>
        </w:rPr>
      </w:pPr>
      <w:r w:rsidRPr="00FD1EE6">
        <w:rPr>
          <w:b/>
          <w:bCs/>
          <w:sz w:val="36"/>
          <w:szCs w:val="36"/>
        </w:rPr>
        <w:t>ПЕНЗЕНСКОЙ ОБЛАСТИ</w:t>
      </w:r>
    </w:p>
    <w:p w:rsidR="00433B79" w:rsidRPr="00FD1EE6" w:rsidRDefault="00433B79" w:rsidP="00433B79">
      <w:pPr>
        <w:jc w:val="center"/>
        <w:rPr>
          <w:sz w:val="36"/>
          <w:szCs w:val="36"/>
        </w:rPr>
      </w:pPr>
    </w:p>
    <w:p w:rsidR="00433B79" w:rsidRPr="00433B79" w:rsidRDefault="00433B79" w:rsidP="00433B79">
      <w:pPr>
        <w:jc w:val="center"/>
        <w:rPr>
          <w:sz w:val="28"/>
          <w:szCs w:val="28"/>
        </w:rPr>
      </w:pPr>
      <w:r w:rsidRPr="00433B79">
        <w:rPr>
          <w:b/>
          <w:bCs/>
          <w:sz w:val="28"/>
          <w:szCs w:val="28"/>
        </w:rPr>
        <w:t>ПОСТАНОВЛЕНИЕ</w:t>
      </w:r>
    </w:p>
    <w:p w:rsidR="00433B79" w:rsidRPr="00433B79" w:rsidRDefault="00433B79" w:rsidP="00433B79">
      <w:pPr>
        <w:jc w:val="center"/>
        <w:rPr>
          <w:sz w:val="28"/>
          <w:szCs w:val="28"/>
        </w:rPr>
      </w:pPr>
      <w:r w:rsidRPr="00433B79">
        <w:rPr>
          <w:b/>
          <w:bCs/>
          <w:sz w:val="28"/>
          <w:szCs w:val="28"/>
        </w:rPr>
        <w:t>от 13.03.2026 № 32</w:t>
      </w:r>
    </w:p>
    <w:p w:rsidR="00433B79" w:rsidRPr="00433B79" w:rsidRDefault="00433B79" w:rsidP="00433B79">
      <w:pPr>
        <w:jc w:val="center"/>
        <w:rPr>
          <w:b/>
          <w:bCs/>
          <w:sz w:val="28"/>
          <w:szCs w:val="28"/>
        </w:rPr>
      </w:pPr>
      <w:r w:rsidRPr="00433B79">
        <w:rPr>
          <w:b/>
          <w:bCs/>
          <w:sz w:val="28"/>
          <w:szCs w:val="28"/>
        </w:rPr>
        <w:t>с.Новое Шаткино</w:t>
      </w:r>
    </w:p>
    <w:p w:rsidR="00433B79" w:rsidRDefault="00433B79" w:rsidP="006105AD">
      <w:pPr>
        <w:pStyle w:val="a3"/>
        <w:jc w:val="center"/>
        <w:rPr>
          <w:b/>
          <w:color w:val="000000"/>
          <w:sz w:val="28"/>
          <w:szCs w:val="28"/>
        </w:rPr>
      </w:pPr>
    </w:p>
    <w:p w:rsidR="00433B79" w:rsidRDefault="00433B79" w:rsidP="006105AD">
      <w:pPr>
        <w:pStyle w:val="a3"/>
        <w:jc w:val="center"/>
        <w:rPr>
          <w:b/>
          <w:color w:val="000000"/>
          <w:sz w:val="28"/>
          <w:szCs w:val="28"/>
        </w:rPr>
      </w:pPr>
    </w:p>
    <w:p w:rsidR="00F268EF" w:rsidRPr="007D1446" w:rsidRDefault="00F268EF" w:rsidP="006105AD">
      <w:pPr>
        <w:pStyle w:val="a3"/>
        <w:jc w:val="center"/>
        <w:rPr>
          <w:b/>
          <w:color w:val="000000"/>
          <w:sz w:val="28"/>
          <w:szCs w:val="28"/>
        </w:rPr>
      </w:pPr>
      <w:r w:rsidRPr="007D1446">
        <w:rPr>
          <w:b/>
          <w:color w:val="000000"/>
          <w:sz w:val="28"/>
          <w:szCs w:val="28"/>
        </w:rPr>
        <w:t>Об утверждении Плана противодействи</w:t>
      </w:r>
      <w:r>
        <w:rPr>
          <w:b/>
          <w:color w:val="000000"/>
          <w:sz w:val="28"/>
          <w:szCs w:val="28"/>
        </w:rPr>
        <w:t>я</w:t>
      </w:r>
      <w:r w:rsidRPr="007D1446">
        <w:rPr>
          <w:b/>
          <w:color w:val="000000"/>
          <w:sz w:val="28"/>
          <w:szCs w:val="28"/>
        </w:rPr>
        <w:t xml:space="preserve"> коррупции в </w:t>
      </w:r>
      <w:r w:rsidR="006105AD">
        <w:rPr>
          <w:b/>
          <w:color w:val="000000"/>
          <w:sz w:val="28"/>
          <w:szCs w:val="28"/>
        </w:rPr>
        <w:t>Новошаткинском сельсовете</w:t>
      </w:r>
      <w:r w:rsidR="00E21E4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Камешкирского</w:t>
      </w:r>
      <w:r w:rsidRPr="007D1446">
        <w:rPr>
          <w:b/>
          <w:color w:val="000000"/>
          <w:sz w:val="28"/>
          <w:szCs w:val="28"/>
        </w:rPr>
        <w:t xml:space="preserve"> района Пензенской области на </w:t>
      </w:r>
      <w:r>
        <w:rPr>
          <w:b/>
          <w:color w:val="000000"/>
          <w:sz w:val="28"/>
          <w:szCs w:val="28"/>
        </w:rPr>
        <w:t>2026 год</w:t>
      </w:r>
    </w:p>
    <w:p w:rsidR="00F268EF" w:rsidRDefault="00F268EF" w:rsidP="006105AD">
      <w:pPr>
        <w:spacing w:line="259" w:lineRule="auto"/>
        <w:jc w:val="both"/>
        <w:outlineLvl w:val="0"/>
        <w:rPr>
          <w:color w:val="000000"/>
          <w:sz w:val="28"/>
          <w:szCs w:val="28"/>
        </w:rPr>
      </w:pPr>
    </w:p>
    <w:p w:rsidR="00F268EF" w:rsidRDefault="00F268EF" w:rsidP="006105AD">
      <w:pPr>
        <w:spacing w:line="259" w:lineRule="auto"/>
        <w:jc w:val="both"/>
        <w:outlineLvl w:val="0"/>
        <w:rPr>
          <w:bCs/>
          <w:sz w:val="26"/>
          <w:szCs w:val="26"/>
        </w:rPr>
      </w:pPr>
      <w:r>
        <w:rPr>
          <w:color w:val="000000"/>
          <w:sz w:val="28"/>
          <w:szCs w:val="28"/>
        </w:rPr>
        <w:t>В</w:t>
      </w:r>
      <w:r w:rsidRPr="007D1446">
        <w:rPr>
          <w:color w:val="000000"/>
          <w:sz w:val="28"/>
          <w:szCs w:val="28"/>
        </w:rPr>
        <w:t xml:space="preserve"> соответствии с Федеральным законом от 25.12.2008 № 273-ФЗ «О противодействии коррупции» (с последующими изменениями), </w:t>
      </w:r>
      <w:r w:rsidRPr="00591F1D">
        <w:rPr>
          <w:sz w:val="28"/>
          <w:szCs w:val="28"/>
        </w:rPr>
        <w:t xml:space="preserve">Законом Пензенской области от 24.04.2024 </w:t>
      </w:r>
      <w:r>
        <w:rPr>
          <w:sz w:val="28"/>
          <w:szCs w:val="28"/>
        </w:rPr>
        <w:t>№ </w:t>
      </w:r>
      <w:r w:rsidRPr="00591F1D">
        <w:rPr>
          <w:sz w:val="28"/>
          <w:szCs w:val="28"/>
        </w:rPr>
        <w:t xml:space="preserve">4204-ЗПО </w:t>
      </w:r>
      <w:r>
        <w:rPr>
          <w:sz w:val="28"/>
          <w:szCs w:val="28"/>
        </w:rPr>
        <w:t>«</w:t>
      </w:r>
      <w:r w:rsidRPr="00591F1D">
        <w:rPr>
          <w:sz w:val="28"/>
          <w:szCs w:val="28"/>
        </w:rPr>
        <w:t>О противодействии коррупции в Пензенской области</w:t>
      </w:r>
      <w:r>
        <w:rPr>
          <w:sz w:val="28"/>
          <w:szCs w:val="28"/>
        </w:rPr>
        <w:t>»</w:t>
      </w:r>
      <w:r w:rsidRPr="007D1446">
        <w:rPr>
          <w:color w:val="000000"/>
          <w:spacing w:val="-2"/>
          <w:sz w:val="28"/>
          <w:szCs w:val="28"/>
        </w:rPr>
        <w:t>,</w:t>
      </w:r>
      <w:r w:rsidRPr="007D1446">
        <w:rPr>
          <w:color w:val="000000"/>
          <w:sz w:val="28"/>
          <w:szCs w:val="28"/>
        </w:rPr>
        <w:t xml:space="preserve"> Распоряжением Губернатора Пензенской области от </w:t>
      </w:r>
      <w:r>
        <w:rPr>
          <w:color w:val="000000"/>
          <w:sz w:val="28"/>
          <w:szCs w:val="28"/>
        </w:rPr>
        <w:t xml:space="preserve">26.02.2026 </w:t>
      </w:r>
      <w:r w:rsidRPr="007D1446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 xml:space="preserve">56-р </w:t>
      </w:r>
      <w:r w:rsidRPr="00474B07">
        <w:rPr>
          <w:color w:val="000000"/>
          <w:sz w:val="28"/>
          <w:szCs w:val="28"/>
        </w:rPr>
        <w:t>«</w:t>
      </w:r>
      <w:r w:rsidRPr="00474B07">
        <w:rPr>
          <w:sz w:val="28"/>
          <w:szCs w:val="28"/>
        </w:rPr>
        <w:t>Об утверждении Плана противодействия коррупции</w:t>
      </w:r>
      <w:r w:rsidR="006105AD">
        <w:rPr>
          <w:sz w:val="28"/>
          <w:szCs w:val="28"/>
        </w:rPr>
        <w:t xml:space="preserve"> </w:t>
      </w:r>
      <w:r w:rsidRPr="00474B07">
        <w:rPr>
          <w:sz w:val="28"/>
          <w:szCs w:val="28"/>
        </w:rPr>
        <w:t>в Пензенской области на 2026 год»</w:t>
      </w:r>
      <w:r w:rsidRPr="007D1446">
        <w:rPr>
          <w:color w:val="000000"/>
          <w:sz w:val="28"/>
          <w:szCs w:val="28"/>
        </w:rPr>
        <w:t>, руководствуясь Устав</w:t>
      </w:r>
      <w:r>
        <w:rPr>
          <w:color w:val="000000"/>
          <w:sz w:val="28"/>
          <w:szCs w:val="28"/>
        </w:rPr>
        <w:t xml:space="preserve">ом </w:t>
      </w:r>
      <w:r w:rsidR="00E21E4B">
        <w:rPr>
          <w:color w:val="000000"/>
          <w:sz w:val="28"/>
          <w:szCs w:val="28"/>
        </w:rPr>
        <w:t xml:space="preserve">сельского поселения </w:t>
      </w:r>
      <w:r w:rsidR="006105AD">
        <w:rPr>
          <w:color w:val="000000"/>
          <w:sz w:val="28"/>
          <w:szCs w:val="28"/>
        </w:rPr>
        <w:t>Новошаткинского</w:t>
      </w:r>
      <w:r w:rsidR="00E21E4B">
        <w:rPr>
          <w:color w:val="000000"/>
          <w:sz w:val="28"/>
          <w:szCs w:val="28"/>
        </w:rPr>
        <w:t xml:space="preserve"> сельсовета муниципального</w:t>
      </w:r>
      <w:r>
        <w:rPr>
          <w:color w:val="000000"/>
          <w:sz w:val="28"/>
          <w:szCs w:val="28"/>
        </w:rPr>
        <w:t xml:space="preserve"> района</w:t>
      </w:r>
      <w:r w:rsidR="006105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Камешкирский</w:t>
      </w:r>
      <w:r w:rsidRPr="007D1446">
        <w:rPr>
          <w:color w:val="000000"/>
          <w:sz w:val="28"/>
          <w:szCs w:val="28"/>
        </w:rPr>
        <w:t xml:space="preserve"> район Пензенской области,</w:t>
      </w:r>
      <w:r w:rsidR="006105AD">
        <w:rPr>
          <w:color w:val="000000"/>
          <w:sz w:val="28"/>
          <w:szCs w:val="28"/>
        </w:rPr>
        <w:t xml:space="preserve"> </w:t>
      </w:r>
      <w:r w:rsidRPr="00FA1C4D">
        <w:rPr>
          <w:sz w:val="28"/>
          <w:szCs w:val="28"/>
        </w:rPr>
        <w:t xml:space="preserve">Администрация </w:t>
      </w:r>
      <w:r w:rsidR="006105AD">
        <w:rPr>
          <w:sz w:val="28"/>
          <w:szCs w:val="28"/>
        </w:rPr>
        <w:t>Новошаткинского</w:t>
      </w:r>
      <w:r w:rsidR="00E21E4B">
        <w:rPr>
          <w:sz w:val="28"/>
          <w:szCs w:val="28"/>
        </w:rPr>
        <w:t xml:space="preserve"> сельсовета </w:t>
      </w:r>
      <w:r w:rsidRPr="00FA1C4D">
        <w:rPr>
          <w:sz w:val="28"/>
          <w:szCs w:val="28"/>
        </w:rPr>
        <w:t>Камешкирского района</w:t>
      </w:r>
      <w:r w:rsidR="006105AD">
        <w:rPr>
          <w:sz w:val="28"/>
          <w:szCs w:val="28"/>
        </w:rPr>
        <w:t xml:space="preserve"> </w:t>
      </w:r>
      <w:r w:rsidR="00E21E4B" w:rsidRPr="00E21E4B">
        <w:rPr>
          <w:bCs/>
          <w:sz w:val="26"/>
          <w:szCs w:val="26"/>
        </w:rPr>
        <w:t>Пензенской области</w:t>
      </w:r>
    </w:p>
    <w:p w:rsidR="006105AD" w:rsidRPr="00E21E4B" w:rsidRDefault="006105AD" w:rsidP="006105AD">
      <w:pPr>
        <w:spacing w:line="259" w:lineRule="auto"/>
        <w:jc w:val="both"/>
        <w:outlineLvl w:val="0"/>
        <w:rPr>
          <w:bCs/>
          <w:sz w:val="26"/>
          <w:szCs w:val="26"/>
        </w:rPr>
      </w:pPr>
    </w:p>
    <w:p w:rsidR="00F268EF" w:rsidRPr="00FA1C4D" w:rsidRDefault="00F268EF" w:rsidP="006105A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1C4D">
        <w:rPr>
          <w:b/>
          <w:sz w:val="28"/>
          <w:szCs w:val="28"/>
        </w:rPr>
        <w:t>постановляет:</w:t>
      </w:r>
    </w:p>
    <w:p w:rsidR="00F268EF" w:rsidRPr="007D1446" w:rsidRDefault="00F268EF" w:rsidP="00433B7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268EF" w:rsidRPr="007D1446" w:rsidRDefault="00F268EF" w:rsidP="00433B79">
      <w:pPr>
        <w:pStyle w:val="a3"/>
        <w:jc w:val="both"/>
        <w:rPr>
          <w:color w:val="000000"/>
          <w:sz w:val="28"/>
          <w:szCs w:val="28"/>
        </w:rPr>
      </w:pPr>
      <w:r w:rsidRPr="007D1446">
        <w:rPr>
          <w:color w:val="000000"/>
          <w:sz w:val="28"/>
          <w:szCs w:val="28"/>
        </w:rPr>
        <w:t xml:space="preserve">         1.Утвердить прилагаемый План противодействи</w:t>
      </w:r>
      <w:r>
        <w:rPr>
          <w:color w:val="000000"/>
          <w:sz w:val="28"/>
          <w:szCs w:val="28"/>
        </w:rPr>
        <w:t>я</w:t>
      </w:r>
      <w:r w:rsidRPr="007D1446">
        <w:rPr>
          <w:color w:val="000000"/>
          <w:sz w:val="28"/>
          <w:szCs w:val="28"/>
        </w:rPr>
        <w:t xml:space="preserve"> коррупции в </w:t>
      </w:r>
      <w:r w:rsidR="006105AD">
        <w:rPr>
          <w:color w:val="000000"/>
          <w:sz w:val="28"/>
          <w:szCs w:val="28"/>
        </w:rPr>
        <w:t>Новошаткинском сельсовете</w:t>
      </w:r>
      <w:r w:rsidR="00E21E4B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>амешкирского</w:t>
      </w:r>
      <w:r w:rsidRPr="007D1446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 xml:space="preserve">айона Пензенской области на 2026 год </w:t>
      </w:r>
      <w:r w:rsidRPr="007D1446">
        <w:rPr>
          <w:color w:val="000000"/>
          <w:sz w:val="28"/>
          <w:szCs w:val="28"/>
        </w:rPr>
        <w:t xml:space="preserve"> (далее – План) (приложение).</w:t>
      </w:r>
    </w:p>
    <w:p w:rsidR="00F268EF" w:rsidRPr="00F268EF" w:rsidRDefault="00E21E4B" w:rsidP="00433B79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268EF">
        <w:rPr>
          <w:color w:val="000000"/>
          <w:sz w:val="28"/>
          <w:szCs w:val="28"/>
        </w:rPr>
        <w:t xml:space="preserve">.Постановление администрации </w:t>
      </w:r>
      <w:r w:rsidR="006105AD">
        <w:rPr>
          <w:color w:val="000000"/>
          <w:sz w:val="28"/>
          <w:szCs w:val="28"/>
        </w:rPr>
        <w:t>Новошаткинского</w:t>
      </w:r>
      <w:r>
        <w:rPr>
          <w:color w:val="000000"/>
          <w:sz w:val="28"/>
          <w:szCs w:val="28"/>
        </w:rPr>
        <w:t xml:space="preserve"> сельсовета </w:t>
      </w:r>
      <w:r w:rsidR="00F268EF">
        <w:rPr>
          <w:color w:val="000000"/>
          <w:sz w:val="28"/>
          <w:szCs w:val="28"/>
        </w:rPr>
        <w:t xml:space="preserve">Камешкирского района Пензенской области </w:t>
      </w:r>
      <w:r w:rsidR="00F268EF" w:rsidRPr="00433B79">
        <w:rPr>
          <w:sz w:val="28"/>
          <w:szCs w:val="28"/>
        </w:rPr>
        <w:t xml:space="preserve">от </w:t>
      </w:r>
      <w:r w:rsidR="00433B79" w:rsidRPr="00433B79">
        <w:rPr>
          <w:sz w:val="28"/>
          <w:szCs w:val="28"/>
        </w:rPr>
        <w:t>31.03.</w:t>
      </w:r>
      <w:r w:rsidRPr="00433B79">
        <w:rPr>
          <w:sz w:val="28"/>
          <w:szCs w:val="28"/>
        </w:rPr>
        <w:t>2025</w:t>
      </w:r>
      <w:r w:rsidR="00F268EF" w:rsidRPr="00433B79">
        <w:rPr>
          <w:sz w:val="28"/>
          <w:szCs w:val="28"/>
        </w:rPr>
        <w:t xml:space="preserve"> № </w:t>
      </w:r>
      <w:r w:rsidR="00433B79" w:rsidRPr="00433B79">
        <w:rPr>
          <w:sz w:val="28"/>
          <w:szCs w:val="28"/>
        </w:rPr>
        <w:t xml:space="preserve">39 </w:t>
      </w:r>
      <w:r w:rsidR="00F268EF" w:rsidRPr="00433B79">
        <w:rPr>
          <w:sz w:val="28"/>
          <w:szCs w:val="28"/>
        </w:rPr>
        <w:t>«</w:t>
      </w:r>
      <w:r w:rsidRPr="00433B79">
        <w:rPr>
          <w:sz w:val="28"/>
          <w:szCs w:val="28"/>
        </w:rPr>
        <w:t xml:space="preserve">Об утверждении Плана противодействия коррупции администрации  </w:t>
      </w:r>
      <w:r w:rsidR="006105AD" w:rsidRPr="00433B79">
        <w:rPr>
          <w:sz w:val="28"/>
          <w:szCs w:val="28"/>
        </w:rPr>
        <w:t>Новошаткинского</w:t>
      </w:r>
      <w:r w:rsidRPr="00E21E4B">
        <w:rPr>
          <w:color w:val="000000"/>
          <w:sz w:val="28"/>
          <w:szCs w:val="28"/>
        </w:rPr>
        <w:t xml:space="preserve"> сельсовета Камешкирского района Пензенской области на 2025 год</w:t>
      </w:r>
      <w:r w:rsidR="00F268EF" w:rsidRPr="00F268EF">
        <w:rPr>
          <w:color w:val="000000"/>
          <w:sz w:val="28"/>
          <w:szCs w:val="28"/>
        </w:rPr>
        <w:t xml:space="preserve">» признать утратившим силу. </w:t>
      </w:r>
    </w:p>
    <w:p w:rsidR="00F268EF" w:rsidRPr="007D1446" w:rsidRDefault="00F268EF" w:rsidP="00433B79">
      <w:pPr>
        <w:pStyle w:val="ConsPlusNormal"/>
        <w:jc w:val="both"/>
        <w:rPr>
          <w:b/>
          <w:color w:val="000000"/>
        </w:rPr>
      </w:pPr>
      <w:r>
        <w:rPr>
          <w:color w:val="000000"/>
        </w:rPr>
        <w:t>3</w:t>
      </w:r>
      <w:r w:rsidRPr="007D1446">
        <w:rPr>
          <w:color w:val="000000"/>
        </w:rPr>
        <w:t>.Настоящее постановление опубликовать в информационном бюллетене «</w:t>
      </w:r>
      <w:r w:rsidR="006105AD">
        <w:rPr>
          <w:color w:val="000000"/>
        </w:rPr>
        <w:t>Сельские ве</w:t>
      </w:r>
      <w:r w:rsidR="00E21E4B">
        <w:rPr>
          <w:color w:val="000000"/>
        </w:rPr>
        <w:t>сти</w:t>
      </w:r>
      <w:r w:rsidRPr="007D1446">
        <w:rPr>
          <w:color w:val="000000"/>
        </w:rPr>
        <w:t>».</w:t>
      </w:r>
    </w:p>
    <w:p w:rsidR="00F268EF" w:rsidRPr="007D1446" w:rsidRDefault="00F268EF" w:rsidP="00433B79">
      <w:pPr>
        <w:pStyle w:val="ConsPlusNormal"/>
        <w:jc w:val="both"/>
        <w:rPr>
          <w:b/>
          <w:color w:val="000000"/>
        </w:rPr>
      </w:pPr>
      <w:r>
        <w:rPr>
          <w:color w:val="000000"/>
        </w:rPr>
        <w:t>4</w:t>
      </w:r>
      <w:r w:rsidRPr="007D1446">
        <w:rPr>
          <w:color w:val="000000"/>
        </w:rPr>
        <w:t xml:space="preserve">. Настоящее постановление вступает в силу </w:t>
      </w:r>
      <w:r w:rsidRPr="00CB775E">
        <w:rPr>
          <w:color w:val="000000"/>
        </w:rPr>
        <w:t>со дня его принятия</w:t>
      </w:r>
      <w:r w:rsidRPr="007D1446">
        <w:rPr>
          <w:color w:val="000000"/>
        </w:rPr>
        <w:t>.</w:t>
      </w:r>
    </w:p>
    <w:p w:rsidR="00F268EF" w:rsidRPr="007D1446" w:rsidRDefault="00F268EF" w:rsidP="00433B79">
      <w:pPr>
        <w:pStyle w:val="ConsPlusNormal"/>
        <w:jc w:val="both"/>
        <w:rPr>
          <w:b/>
          <w:color w:val="000000"/>
        </w:rPr>
      </w:pPr>
      <w:r>
        <w:rPr>
          <w:color w:val="000000"/>
        </w:rPr>
        <w:lastRenderedPageBreak/>
        <w:t>5</w:t>
      </w:r>
      <w:r w:rsidRPr="007D1446">
        <w:rPr>
          <w:color w:val="000000"/>
        </w:rPr>
        <w:t xml:space="preserve">.Контроль за исполнением настоящего постановления возложить на </w:t>
      </w:r>
      <w:r w:rsidR="006105AD">
        <w:rPr>
          <w:color w:val="000000"/>
        </w:rPr>
        <w:t>г</w:t>
      </w:r>
      <w:r w:rsidR="00E21E4B">
        <w:rPr>
          <w:color w:val="000000"/>
        </w:rPr>
        <w:t xml:space="preserve">лаву </w:t>
      </w:r>
      <w:r w:rsidRPr="007D1446">
        <w:rPr>
          <w:color w:val="000000"/>
        </w:rPr>
        <w:t>администрации</w:t>
      </w:r>
      <w:r w:rsidR="00E21E4B">
        <w:rPr>
          <w:color w:val="000000"/>
        </w:rPr>
        <w:t xml:space="preserve"> </w:t>
      </w:r>
      <w:r w:rsidR="006105AD">
        <w:rPr>
          <w:color w:val="000000"/>
        </w:rPr>
        <w:t>Новошаткинского</w:t>
      </w:r>
      <w:r w:rsidR="00E21E4B">
        <w:rPr>
          <w:color w:val="000000"/>
        </w:rPr>
        <w:t xml:space="preserve"> сельсовета</w:t>
      </w:r>
      <w:r w:rsidR="006105AD">
        <w:rPr>
          <w:color w:val="000000"/>
        </w:rPr>
        <w:t xml:space="preserve"> </w:t>
      </w:r>
      <w:r>
        <w:rPr>
          <w:color w:val="000000"/>
        </w:rPr>
        <w:t>Камешкирского</w:t>
      </w:r>
      <w:r w:rsidRPr="007D1446">
        <w:rPr>
          <w:color w:val="000000"/>
        </w:rPr>
        <w:t xml:space="preserve"> района</w:t>
      </w:r>
      <w:r w:rsidR="00E21E4B">
        <w:rPr>
          <w:color w:val="000000"/>
        </w:rPr>
        <w:t xml:space="preserve"> Пензенской области</w:t>
      </w:r>
      <w:r w:rsidRPr="007D1446">
        <w:rPr>
          <w:color w:val="000000"/>
        </w:rPr>
        <w:t>.</w:t>
      </w:r>
    </w:p>
    <w:p w:rsidR="00CB775E" w:rsidRDefault="00CB775E" w:rsidP="006105AD">
      <w:pPr>
        <w:tabs>
          <w:tab w:val="left" w:pos="9781"/>
        </w:tabs>
        <w:rPr>
          <w:color w:val="000000"/>
          <w:sz w:val="28"/>
          <w:szCs w:val="28"/>
        </w:rPr>
      </w:pPr>
    </w:p>
    <w:p w:rsidR="00E21E4B" w:rsidRPr="007D1446" w:rsidRDefault="00E21E4B" w:rsidP="006105AD">
      <w:pPr>
        <w:tabs>
          <w:tab w:val="left" w:pos="9781"/>
        </w:tabs>
        <w:rPr>
          <w:color w:val="000000"/>
          <w:sz w:val="28"/>
          <w:szCs w:val="28"/>
        </w:rPr>
      </w:pPr>
    </w:p>
    <w:p w:rsidR="00E21E4B" w:rsidRPr="00E21E4B" w:rsidRDefault="00E21E4B" w:rsidP="006105AD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E4B">
        <w:rPr>
          <w:rFonts w:ascii="Times New Roman" w:hAnsi="Times New Roman" w:cs="Times New Roman"/>
          <w:bCs/>
          <w:sz w:val="28"/>
          <w:szCs w:val="28"/>
        </w:rPr>
        <w:t>И.о.</w:t>
      </w:r>
      <w:r w:rsidR="006105AD">
        <w:rPr>
          <w:rFonts w:ascii="Times New Roman" w:hAnsi="Times New Roman" w:cs="Times New Roman"/>
          <w:bCs/>
          <w:sz w:val="28"/>
          <w:szCs w:val="28"/>
        </w:rPr>
        <w:t>г</w:t>
      </w:r>
      <w:r w:rsidR="00F268EF" w:rsidRPr="00E21E4B">
        <w:rPr>
          <w:rFonts w:ascii="Times New Roman" w:hAnsi="Times New Roman" w:cs="Times New Roman"/>
          <w:bCs/>
          <w:sz w:val="28"/>
          <w:szCs w:val="28"/>
        </w:rPr>
        <w:t>лав</w:t>
      </w:r>
      <w:r w:rsidRPr="00E21E4B">
        <w:rPr>
          <w:rFonts w:ascii="Times New Roman" w:hAnsi="Times New Roman" w:cs="Times New Roman"/>
          <w:bCs/>
          <w:sz w:val="28"/>
          <w:szCs w:val="28"/>
        </w:rPr>
        <w:t xml:space="preserve">ы администрации </w:t>
      </w:r>
    </w:p>
    <w:p w:rsidR="00E21E4B" w:rsidRPr="00E21E4B" w:rsidRDefault="006105AD" w:rsidP="006105AD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Новошаткинского</w:t>
      </w:r>
      <w:r w:rsidR="00E21E4B" w:rsidRPr="00E21E4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</w:p>
    <w:p w:rsidR="00E21E4B" w:rsidRPr="00E21E4B" w:rsidRDefault="00F268EF" w:rsidP="006105AD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E4B">
        <w:rPr>
          <w:rFonts w:ascii="Times New Roman" w:hAnsi="Times New Roman" w:cs="Times New Roman"/>
          <w:bCs/>
          <w:sz w:val="28"/>
          <w:szCs w:val="28"/>
        </w:rPr>
        <w:t>Камешкирского района</w:t>
      </w:r>
    </w:p>
    <w:p w:rsidR="00E21E4B" w:rsidRPr="00E21E4B" w:rsidRDefault="00E21E4B" w:rsidP="006105AD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E4B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                                             </w:t>
      </w:r>
      <w:r w:rsidR="006105AD">
        <w:rPr>
          <w:rFonts w:ascii="Times New Roman" w:hAnsi="Times New Roman" w:cs="Times New Roman"/>
          <w:bCs/>
          <w:sz w:val="28"/>
          <w:szCs w:val="28"/>
        </w:rPr>
        <w:t xml:space="preserve">                              А.А.Бажутина</w:t>
      </w:r>
    </w:p>
    <w:p w:rsidR="00767B2D" w:rsidRDefault="00767B2D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</w:pPr>
    </w:p>
    <w:p w:rsidR="00F268EF" w:rsidRDefault="00F268EF" w:rsidP="006105AD">
      <w:pPr>
        <w:jc w:val="both"/>
        <w:rPr>
          <w:sz w:val="28"/>
        </w:rPr>
        <w:sectPr w:rsidR="00F268EF" w:rsidSect="00767B2D">
          <w:headerReference w:type="default" r:id="rId9"/>
          <w:foot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E21E4B" w:rsidRPr="00FA1C4D" w:rsidRDefault="00E21E4B" w:rsidP="006105AD">
      <w:pPr>
        <w:autoSpaceDE w:val="0"/>
        <w:autoSpaceDN w:val="0"/>
        <w:adjustRightInd w:val="0"/>
        <w:jc w:val="right"/>
        <w:outlineLvl w:val="0"/>
        <w:rPr>
          <w:color w:val="000000"/>
          <w:sz w:val="24"/>
          <w:szCs w:val="24"/>
        </w:rPr>
      </w:pPr>
      <w:r w:rsidRPr="00FA1C4D">
        <w:rPr>
          <w:color w:val="000000"/>
          <w:sz w:val="24"/>
          <w:szCs w:val="24"/>
        </w:rPr>
        <w:lastRenderedPageBreak/>
        <w:t>Утвержден</w:t>
      </w:r>
    </w:p>
    <w:p w:rsidR="006105AD" w:rsidRDefault="00E21E4B" w:rsidP="006105AD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FA1C4D">
        <w:rPr>
          <w:color w:val="000000"/>
          <w:sz w:val="24"/>
          <w:szCs w:val="24"/>
        </w:rPr>
        <w:t xml:space="preserve">постановлением администрации </w:t>
      </w:r>
    </w:p>
    <w:p w:rsidR="006105AD" w:rsidRDefault="006105AD" w:rsidP="006105AD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Новошаткинского</w:t>
      </w:r>
      <w:r w:rsidR="00E21E4B">
        <w:rPr>
          <w:color w:val="000000"/>
          <w:sz w:val="24"/>
          <w:szCs w:val="24"/>
        </w:rPr>
        <w:t xml:space="preserve"> сельсовета </w:t>
      </w:r>
    </w:p>
    <w:p w:rsidR="00E21E4B" w:rsidRDefault="00E21E4B" w:rsidP="006105AD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FA1C4D">
        <w:rPr>
          <w:color w:val="000000"/>
          <w:sz w:val="24"/>
          <w:szCs w:val="24"/>
        </w:rPr>
        <w:t>Камешкирского района</w:t>
      </w:r>
    </w:p>
    <w:p w:rsidR="00E21E4B" w:rsidRPr="00FA1C4D" w:rsidRDefault="00E21E4B" w:rsidP="006105AD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Пензенской области</w:t>
      </w:r>
    </w:p>
    <w:p w:rsidR="00E21E4B" w:rsidRPr="00FA1C4D" w:rsidRDefault="00687687" w:rsidP="006105AD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№  32</w:t>
      </w:r>
      <w:r w:rsidR="00E21E4B" w:rsidRPr="00FA1C4D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13.03.2026</w:t>
      </w:r>
      <w:r w:rsidR="00E21E4B" w:rsidRPr="00FA1C4D">
        <w:rPr>
          <w:color w:val="000000"/>
          <w:sz w:val="24"/>
          <w:szCs w:val="24"/>
        </w:rPr>
        <w:t xml:space="preserve"> года </w:t>
      </w:r>
    </w:p>
    <w:p w:rsidR="00767B2D" w:rsidRPr="005C7C1A" w:rsidRDefault="00767B2D" w:rsidP="006105AD">
      <w:pPr>
        <w:pStyle w:val="ConsPlusTitle"/>
        <w:spacing w:line="223" w:lineRule="auto"/>
        <w:jc w:val="center"/>
        <w:rPr>
          <w:b w:val="0"/>
          <w:szCs w:val="24"/>
        </w:rPr>
      </w:pPr>
    </w:p>
    <w:p w:rsidR="00767B2D" w:rsidRPr="005C7C1A" w:rsidRDefault="00767B2D" w:rsidP="006105AD">
      <w:pPr>
        <w:pStyle w:val="ConsPlusTitle"/>
        <w:spacing w:line="223" w:lineRule="auto"/>
        <w:jc w:val="center"/>
        <w:rPr>
          <w:b w:val="0"/>
          <w:szCs w:val="24"/>
        </w:rPr>
      </w:pPr>
    </w:p>
    <w:p w:rsidR="00767B2D" w:rsidRPr="005C7C1A" w:rsidRDefault="00767B2D" w:rsidP="006105AD">
      <w:pPr>
        <w:pStyle w:val="ConsPlusTitle"/>
        <w:spacing w:line="223" w:lineRule="auto"/>
        <w:jc w:val="center"/>
        <w:rPr>
          <w:sz w:val="28"/>
          <w:szCs w:val="28"/>
        </w:rPr>
      </w:pPr>
      <w:r w:rsidRPr="005C7C1A">
        <w:rPr>
          <w:sz w:val="28"/>
          <w:szCs w:val="28"/>
        </w:rPr>
        <w:t xml:space="preserve">П Л А Н </w:t>
      </w:r>
    </w:p>
    <w:p w:rsidR="00687687" w:rsidRDefault="00767B2D" w:rsidP="006105AD">
      <w:pPr>
        <w:pStyle w:val="ConsPlusTitle"/>
        <w:spacing w:line="223" w:lineRule="auto"/>
        <w:jc w:val="center"/>
        <w:rPr>
          <w:color w:val="000000"/>
          <w:sz w:val="28"/>
          <w:szCs w:val="28"/>
        </w:rPr>
      </w:pPr>
      <w:r w:rsidRPr="005C7C1A">
        <w:rPr>
          <w:sz w:val="28"/>
          <w:szCs w:val="28"/>
        </w:rPr>
        <w:t>противодействия коррупции</w:t>
      </w:r>
      <w:r w:rsidR="006105AD">
        <w:rPr>
          <w:sz w:val="28"/>
          <w:szCs w:val="28"/>
        </w:rPr>
        <w:t xml:space="preserve"> </w:t>
      </w:r>
      <w:r w:rsidR="00E21E4B" w:rsidRPr="007D1446">
        <w:rPr>
          <w:color w:val="000000"/>
          <w:sz w:val="28"/>
          <w:szCs w:val="28"/>
        </w:rPr>
        <w:t xml:space="preserve">в </w:t>
      </w:r>
      <w:r w:rsidR="006105AD">
        <w:rPr>
          <w:color w:val="000000"/>
          <w:sz w:val="28"/>
          <w:szCs w:val="28"/>
        </w:rPr>
        <w:t>Новошаткинском сельсовете</w:t>
      </w:r>
      <w:r w:rsidR="00E21E4B">
        <w:rPr>
          <w:color w:val="000000"/>
          <w:sz w:val="28"/>
          <w:szCs w:val="28"/>
        </w:rPr>
        <w:t xml:space="preserve"> Камешкирского</w:t>
      </w:r>
      <w:r w:rsidR="00E21E4B" w:rsidRPr="007D1446">
        <w:rPr>
          <w:color w:val="000000"/>
          <w:sz w:val="28"/>
          <w:szCs w:val="28"/>
        </w:rPr>
        <w:t xml:space="preserve"> р</w:t>
      </w:r>
      <w:r w:rsidR="00E21E4B">
        <w:rPr>
          <w:color w:val="000000"/>
          <w:sz w:val="28"/>
          <w:szCs w:val="28"/>
        </w:rPr>
        <w:t xml:space="preserve">айона Пензенской области </w:t>
      </w:r>
    </w:p>
    <w:p w:rsidR="00767B2D" w:rsidRPr="005C7C1A" w:rsidRDefault="00E21E4B" w:rsidP="006105AD">
      <w:pPr>
        <w:pStyle w:val="ConsPlusTitle"/>
        <w:spacing w:line="223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на 2026</w:t>
      </w:r>
      <w:r w:rsidR="00687687">
        <w:rPr>
          <w:color w:val="000000"/>
          <w:sz w:val="28"/>
          <w:szCs w:val="28"/>
        </w:rPr>
        <w:t xml:space="preserve"> </w:t>
      </w:r>
      <w:r w:rsidR="00767B2D" w:rsidRPr="005C7C1A">
        <w:rPr>
          <w:sz w:val="28"/>
          <w:szCs w:val="28"/>
        </w:rPr>
        <w:t>год</w:t>
      </w:r>
    </w:p>
    <w:p w:rsidR="00767B2D" w:rsidRPr="005C7C1A" w:rsidRDefault="00767B2D" w:rsidP="006105AD">
      <w:pPr>
        <w:pStyle w:val="ConsPlusNormal"/>
        <w:spacing w:line="223" w:lineRule="auto"/>
        <w:jc w:val="center"/>
      </w:pPr>
    </w:p>
    <w:tbl>
      <w:tblPr>
        <w:tblStyle w:val="ad"/>
        <w:tblW w:w="15418" w:type="dxa"/>
        <w:tblInd w:w="-318" w:type="dxa"/>
        <w:tblLayout w:type="fixed"/>
        <w:tblLook w:val="0000"/>
      </w:tblPr>
      <w:tblGrid>
        <w:gridCol w:w="742"/>
        <w:gridCol w:w="5462"/>
        <w:gridCol w:w="2551"/>
        <w:gridCol w:w="3403"/>
        <w:gridCol w:w="3260"/>
      </w:tblGrid>
      <w:tr w:rsidR="00767B2D" w:rsidRPr="005C7C1A" w:rsidTr="0045726A">
        <w:tc>
          <w:tcPr>
            <w:tcW w:w="742" w:type="dxa"/>
          </w:tcPr>
          <w:p w:rsidR="0045726A" w:rsidRDefault="0045726A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№ </w:t>
            </w:r>
          </w:p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п/п</w:t>
            </w: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Срок исполнения мероприятия</w:t>
            </w:r>
          </w:p>
        </w:tc>
        <w:tc>
          <w:tcPr>
            <w:tcW w:w="3403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Основной исполнитель мероприятия, соисполнители мероприятия</w:t>
            </w:r>
          </w:p>
        </w:tc>
        <w:tc>
          <w:tcPr>
            <w:tcW w:w="3260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Ожидаемый</w:t>
            </w:r>
          </w:p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результат</w:t>
            </w:r>
          </w:p>
        </w:tc>
      </w:tr>
    </w:tbl>
    <w:p w:rsidR="00767B2D" w:rsidRPr="00767B2D" w:rsidRDefault="00767B2D" w:rsidP="006105AD">
      <w:pPr>
        <w:rPr>
          <w:sz w:val="4"/>
          <w:szCs w:val="4"/>
        </w:rPr>
      </w:pPr>
    </w:p>
    <w:tbl>
      <w:tblPr>
        <w:tblStyle w:val="ad"/>
        <w:tblW w:w="15418" w:type="dxa"/>
        <w:tblInd w:w="-318" w:type="dxa"/>
        <w:tblLayout w:type="fixed"/>
        <w:tblLook w:val="0000"/>
      </w:tblPr>
      <w:tblGrid>
        <w:gridCol w:w="742"/>
        <w:gridCol w:w="5462"/>
        <w:gridCol w:w="2551"/>
        <w:gridCol w:w="3403"/>
        <w:gridCol w:w="3260"/>
      </w:tblGrid>
      <w:tr w:rsidR="00767B2D" w:rsidRPr="005C7C1A" w:rsidTr="0045726A">
        <w:trPr>
          <w:tblHeader/>
        </w:trPr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1</w:t>
            </w: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2</w:t>
            </w:r>
          </w:p>
        </w:tc>
        <w:tc>
          <w:tcPr>
            <w:tcW w:w="2551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3</w:t>
            </w:r>
          </w:p>
        </w:tc>
        <w:tc>
          <w:tcPr>
            <w:tcW w:w="3403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4</w:t>
            </w:r>
          </w:p>
        </w:tc>
        <w:tc>
          <w:tcPr>
            <w:tcW w:w="3260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5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1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6105AD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Организационные мероприятия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numPr>
                <w:ilvl w:val="0"/>
                <w:numId w:val="11"/>
              </w:numPr>
              <w:spacing w:line="247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spacing w:line="247" w:lineRule="auto"/>
              <w:jc w:val="center"/>
              <w:rPr>
                <w:spacing w:val="-4"/>
                <w:szCs w:val="24"/>
              </w:rPr>
            </w:pPr>
            <w:r w:rsidRPr="005C7C1A">
              <w:rPr>
                <w:szCs w:val="24"/>
              </w:rPr>
              <w:t>Утверждение план</w:t>
            </w:r>
            <w:r w:rsidR="00202C62">
              <w:rPr>
                <w:szCs w:val="24"/>
              </w:rPr>
              <w:t>а</w:t>
            </w:r>
            <w:r w:rsidRPr="005C7C1A">
              <w:rPr>
                <w:szCs w:val="24"/>
              </w:rPr>
              <w:t xml:space="preserve"> противодействия коррупции </w:t>
            </w:r>
            <w:r w:rsidR="00202C62">
              <w:rPr>
                <w:szCs w:val="24"/>
              </w:rPr>
              <w:t xml:space="preserve">в </w:t>
            </w:r>
            <w:r w:rsidR="006105AD">
              <w:rPr>
                <w:szCs w:val="24"/>
              </w:rPr>
              <w:t>Новошаткинском сельсовете</w:t>
            </w:r>
            <w:r w:rsidR="00202C62">
              <w:rPr>
                <w:szCs w:val="24"/>
              </w:rPr>
              <w:t xml:space="preserve"> Камешкирского района Пензенской области </w:t>
            </w:r>
            <w:r w:rsidRPr="005C7C1A">
              <w:rPr>
                <w:szCs w:val="24"/>
              </w:rPr>
              <w:t>на 2026 год</w:t>
            </w:r>
          </w:p>
        </w:tc>
        <w:tc>
          <w:tcPr>
            <w:tcW w:w="2551" w:type="dxa"/>
          </w:tcPr>
          <w:p w:rsidR="00767B2D" w:rsidRPr="00A772EE" w:rsidRDefault="00767B2D" w:rsidP="006105AD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A772EE">
              <w:rPr>
                <w:szCs w:val="24"/>
              </w:rPr>
              <w:t>до 1</w:t>
            </w:r>
            <w:r>
              <w:rPr>
                <w:szCs w:val="24"/>
              </w:rPr>
              <w:t>6</w:t>
            </w:r>
            <w:r w:rsidRPr="00A772EE">
              <w:rPr>
                <w:szCs w:val="24"/>
              </w:rPr>
              <w:t xml:space="preserve"> марта</w:t>
            </w:r>
          </w:p>
          <w:p w:rsidR="00767B2D" w:rsidRPr="005C7C1A" w:rsidRDefault="00767B2D" w:rsidP="006105AD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A772EE">
              <w:rPr>
                <w:szCs w:val="24"/>
              </w:rPr>
              <w:t>2026 г.</w:t>
            </w:r>
          </w:p>
        </w:tc>
        <w:tc>
          <w:tcPr>
            <w:tcW w:w="3403" w:type="dxa"/>
          </w:tcPr>
          <w:p w:rsidR="0045726A" w:rsidRDefault="00202C62" w:rsidP="006105AD">
            <w:pPr>
              <w:pStyle w:val="ConsPlusNormal"/>
              <w:spacing w:line="247" w:lineRule="auto"/>
              <w:jc w:val="center"/>
            </w:pPr>
            <w:r>
              <w:t>И.о.Главы  а</w:t>
            </w:r>
            <w:r w:rsidR="00F25004">
              <w:t xml:space="preserve">дминистрации </w:t>
            </w:r>
            <w:r w:rsidR="006105AD">
              <w:t>Новошаткинского</w:t>
            </w:r>
            <w:r>
              <w:t xml:space="preserve"> сельсовета </w:t>
            </w:r>
            <w:r w:rsidR="00F25004">
              <w:t>Камешкирского района</w:t>
            </w:r>
            <w:r>
              <w:t xml:space="preserve"> Пензенской области</w:t>
            </w:r>
          </w:p>
          <w:p w:rsidR="0045726A" w:rsidRPr="005C7C1A" w:rsidRDefault="0045726A" w:rsidP="006105AD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</w:p>
        </w:tc>
        <w:tc>
          <w:tcPr>
            <w:tcW w:w="3260" w:type="dxa"/>
          </w:tcPr>
          <w:p w:rsidR="00767B2D" w:rsidRPr="005C7C1A" w:rsidRDefault="00767B2D" w:rsidP="006105AD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утверждение план</w:t>
            </w:r>
            <w:r w:rsidR="00202C62">
              <w:rPr>
                <w:szCs w:val="24"/>
              </w:rPr>
              <w:t>а</w:t>
            </w:r>
            <w:r w:rsidRPr="005C7C1A">
              <w:rPr>
                <w:szCs w:val="24"/>
              </w:rPr>
              <w:br/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numPr>
                <w:ilvl w:val="0"/>
                <w:numId w:val="11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jc w:val="center"/>
            </w:pPr>
            <w:r w:rsidRPr="005C7C1A">
              <w:t xml:space="preserve">Анализ реализации </w:t>
            </w:r>
            <w:r>
              <w:t>ОМС</w:t>
            </w:r>
            <w:r w:rsidRPr="005C7C1A">
              <w:t xml:space="preserve"> требований пункта 2.1 статьи 6 </w:t>
            </w:r>
            <w:r w:rsidRPr="000A26E9">
              <w:t>Фе</w:t>
            </w:r>
            <w:r>
              <w:t xml:space="preserve">дерального закона от 25.12.2008 </w:t>
            </w:r>
            <w:r w:rsidR="0045726A">
              <w:br/>
            </w:r>
            <w:r w:rsidR="0045726A">
              <w:lastRenderedPageBreak/>
              <w:t>№ </w:t>
            </w:r>
            <w:r w:rsidRPr="000A26E9">
              <w:t xml:space="preserve">273-ФЗ </w:t>
            </w:r>
            <w:r w:rsidR="0045726A">
              <w:t>"</w:t>
            </w:r>
            <w:r w:rsidRPr="000A26E9">
              <w:t>О противодействии коррупции</w:t>
            </w:r>
            <w:r w:rsidR="0045726A">
              <w:t>"</w:t>
            </w:r>
            <w:r w:rsidRPr="000A26E9">
              <w:t xml:space="preserve"> (с последующими изменениями)</w:t>
            </w:r>
          </w:p>
        </w:tc>
        <w:tc>
          <w:tcPr>
            <w:tcW w:w="2551" w:type="dxa"/>
          </w:tcPr>
          <w:p w:rsidR="00767B2D" w:rsidRPr="005C7C1A" w:rsidRDefault="00767B2D" w:rsidP="006105AD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в течение 2026 г.</w:t>
            </w:r>
          </w:p>
        </w:tc>
        <w:tc>
          <w:tcPr>
            <w:tcW w:w="3403" w:type="dxa"/>
          </w:tcPr>
          <w:p w:rsidR="00767B2D" w:rsidRPr="005C7C1A" w:rsidRDefault="00202C62" w:rsidP="006105AD">
            <w:pPr>
              <w:pStyle w:val="ConsPlusNormal"/>
              <w:spacing w:line="247" w:lineRule="auto"/>
              <w:jc w:val="center"/>
            </w:pPr>
            <w:r>
              <w:t xml:space="preserve">Главный специалист администрации </w:t>
            </w:r>
            <w:r w:rsidR="006105AD">
              <w:t>Новошаткинского</w:t>
            </w:r>
            <w:r>
              <w:t xml:space="preserve"> </w:t>
            </w:r>
            <w:r>
              <w:lastRenderedPageBreak/>
              <w:t>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45726A" w:rsidRDefault="00767B2D" w:rsidP="006105AD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 xml:space="preserve">анализ эффективности </w:t>
            </w:r>
          </w:p>
          <w:p w:rsidR="0045726A" w:rsidRDefault="00767B2D" w:rsidP="006105AD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мер по предупреждению </w:t>
            </w:r>
            <w:r w:rsidR="0045726A"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и устранению причин </w:t>
            </w:r>
            <w:r w:rsidRPr="005C7C1A">
              <w:rPr>
                <w:sz w:val="28"/>
                <w:szCs w:val="28"/>
              </w:rPr>
              <w:lastRenderedPageBreak/>
              <w:t>выявленных коррупционных правонарушений</w:t>
            </w:r>
          </w:p>
          <w:p w:rsidR="0045726A" w:rsidRPr="005C7C1A" w:rsidRDefault="0045726A" w:rsidP="006105AD">
            <w:pPr>
              <w:jc w:val="center"/>
              <w:rPr>
                <w:sz w:val="28"/>
                <w:szCs w:val="28"/>
              </w:rPr>
            </w:pP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lastRenderedPageBreak/>
              <w:t>2</w:t>
            </w:r>
          </w:p>
        </w:tc>
        <w:tc>
          <w:tcPr>
            <w:tcW w:w="14676" w:type="dxa"/>
            <w:gridSpan w:val="4"/>
          </w:tcPr>
          <w:p w:rsidR="00767B2D" w:rsidRPr="005C7C1A" w:rsidRDefault="00767B2D" w:rsidP="006105AD">
            <w:pPr>
              <w:pStyle w:val="ConsPlusNormal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Противодействие коррупции в </w:t>
            </w:r>
            <w:r w:rsidR="006105AD">
              <w:rPr>
                <w:szCs w:val="24"/>
              </w:rPr>
              <w:t>Новошаткинском сельсовете</w:t>
            </w:r>
            <w:r w:rsidR="00202C62">
              <w:rPr>
                <w:szCs w:val="24"/>
              </w:rPr>
              <w:t xml:space="preserve"> Камешкирского района Пензенской области</w:t>
            </w:r>
            <w:r w:rsidRPr="005C7C1A">
              <w:rPr>
                <w:szCs w:val="24"/>
              </w:rPr>
              <w:t xml:space="preserve">, а также в организациях, в отношении которых исполнительными органами </w:t>
            </w:r>
            <w:r w:rsidR="00F25004">
              <w:rPr>
                <w:szCs w:val="24"/>
              </w:rPr>
              <w:t>местного самоуправления</w:t>
            </w:r>
            <w:r w:rsidR="00202C62">
              <w:rPr>
                <w:szCs w:val="24"/>
              </w:rPr>
              <w:t xml:space="preserve"> </w:t>
            </w:r>
            <w:r w:rsidR="006105AD">
              <w:rPr>
                <w:szCs w:val="24"/>
              </w:rPr>
              <w:t>Новошаткинского</w:t>
            </w:r>
            <w:r w:rsidR="00202C62">
              <w:rPr>
                <w:szCs w:val="24"/>
              </w:rPr>
              <w:t xml:space="preserve"> сельсовета </w:t>
            </w:r>
            <w:r w:rsidR="00F25004">
              <w:rPr>
                <w:szCs w:val="24"/>
              </w:rPr>
              <w:t xml:space="preserve"> Камешкирского района</w:t>
            </w:r>
            <w:r w:rsidR="006105AD">
              <w:rPr>
                <w:szCs w:val="24"/>
              </w:rPr>
              <w:t xml:space="preserve"> </w:t>
            </w:r>
            <w:r w:rsidRPr="005C7C1A">
              <w:rPr>
                <w:szCs w:val="24"/>
              </w:rPr>
              <w:t>Пензенской области осуществляются функции и полномочия учредителя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2</w:t>
            </w: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jc w:val="center"/>
              <w:rPr>
                <w:spacing w:val="-6"/>
                <w:kern w:val="24"/>
              </w:rPr>
            </w:pPr>
            <w:r w:rsidRPr="005C7C1A">
              <w:rPr>
                <w:spacing w:val="-6"/>
                <w:kern w:val="24"/>
              </w:rPr>
              <w:t>Обеспечение в установленном порядке сбора и анализа с</w:t>
            </w:r>
            <w:r w:rsidRPr="005C7C1A">
              <w:t xml:space="preserve">ведений о доходах, </w:t>
            </w:r>
            <w:r>
              <w:t xml:space="preserve">расходах, </w:t>
            </w:r>
            <w:r w:rsidRPr="005C7C1A">
              <w:t>об имуществе и обязательствах имущест</w:t>
            </w:r>
            <w:r>
              <w:t xml:space="preserve">венного характера, </w:t>
            </w:r>
            <w:r w:rsidRPr="005C7C1A">
              <w:t xml:space="preserve">предусмотренных Федеральным </w:t>
            </w:r>
            <w:hyperlink r:id="rId11" w:history="1">
              <w:r w:rsidRPr="005C7C1A">
                <w:t>законом</w:t>
              </w:r>
            </w:hyperlink>
            <w:r w:rsidRPr="005C7C1A">
              <w:t xml:space="preserve"> от 25.12.2008 </w:t>
            </w:r>
            <w:r w:rsidR="0045726A">
              <w:t>№ </w:t>
            </w:r>
            <w:r w:rsidRPr="005C7C1A">
              <w:t xml:space="preserve">273-ФЗ </w:t>
            </w:r>
            <w:r w:rsidR="0045726A">
              <w:t>"</w:t>
            </w:r>
            <w:r w:rsidRPr="005C7C1A">
              <w:t>О противодействии коррупции</w:t>
            </w:r>
            <w:r w:rsidR="0045726A">
              <w:t>"</w:t>
            </w:r>
            <w:r w:rsidRPr="001E71F7">
              <w:t xml:space="preserve">(с последующими изменениями) </w:t>
            </w:r>
            <w:r w:rsidRPr="005C7C1A">
              <w:rPr>
                <w:szCs w:val="24"/>
              </w:rPr>
              <w:t xml:space="preserve">(далее </w:t>
            </w:r>
            <w:r w:rsidR="0045726A">
              <w:rPr>
                <w:szCs w:val="24"/>
              </w:rPr>
              <w:t>-</w:t>
            </w:r>
            <w:r w:rsidRPr="005C7C1A">
              <w:rPr>
                <w:szCs w:val="24"/>
              </w:rPr>
              <w:t xml:space="preserve"> сведения о доходах)</w:t>
            </w:r>
            <w:r w:rsidR="00824CC9">
              <w:rPr>
                <w:szCs w:val="24"/>
              </w:rPr>
              <w:t>,</w:t>
            </w:r>
            <w:r w:rsidRPr="005C7C1A">
              <w:rPr>
                <w:szCs w:val="24"/>
              </w:rPr>
              <w:t xml:space="preserve"> лиц, на которых в соответствии 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767B2D" w:rsidRPr="005C7C1A" w:rsidRDefault="00767B2D" w:rsidP="006105AD">
            <w:pPr>
              <w:pStyle w:val="ConsPlusNormal"/>
              <w:jc w:val="center"/>
              <w:rPr>
                <w:spacing w:val="-2"/>
                <w:szCs w:val="24"/>
              </w:rPr>
            </w:pPr>
            <w:r w:rsidRPr="005C7C1A">
              <w:rPr>
                <w:szCs w:val="24"/>
              </w:rPr>
              <w:t>при наличии оснований и в сроки, 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202C62" w:rsidP="006105AD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>
              <w:t xml:space="preserve">Главный специалист </w:t>
            </w:r>
            <w:r w:rsidR="0085125D">
              <w:t xml:space="preserve"> администрации</w:t>
            </w:r>
            <w:r>
              <w:t xml:space="preserve"> </w:t>
            </w:r>
            <w:r w:rsidR="006105AD">
              <w:t>Новошаткинского</w:t>
            </w:r>
            <w:r>
              <w:t xml:space="preserve"> сельсовета</w:t>
            </w:r>
            <w:r w:rsidR="0085125D">
              <w:t xml:space="preserve"> Камешкирского района</w:t>
            </w:r>
            <w:r>
              <w:t xml:space="preserve"> Пензенской области</w:t>
            </w:r>
          </w:p>
        </w:tc>
        <w:tc>
          <w:tcPr>
            <w:tcW w:w="3260" w:type="dxa"/>
          </w:tcPr>
          <w:p w:rsidR="00767B2D" w:rsidRPr="005C7C1A" w:rsidRDefault="00767B2D" w:rsidP="006105AD">
            <w:pPr>
              <w:jc w:val="center"/>
              <w:rPr>
                <w:color w:val="FF0000"/>
                <w:sz w:val="28"/>
                <w:szCs w:val="28"/>
              </w:rPr>
            </w:pPr>
            <w:r w:rsidRPr="005C7C1A">
              <w:rPr>
                <w:sz w:val="28"/>
                <w:szCs w:val="24"/>
              </w:rPr>
              <w:t xml:space="preserve">представление сведений о доходах лицами, </w:t>
            </w:r>
            <w:r w:rsidRPr="00E26A44">
              <w:rPr>
                <w:spacing w:val="-8"/>
                <w:sz w:val="28"/>
                <w:szCs w:val="24"/>
              </w:rPr>
              <w:t>на которых в соответствии</w:t>
            </w:r>
            <w:r w:rsidR="006105AD">
              <w:rPr>
                <w:spacing w:val="-8"/>
                <w:sz w:val="28"/>
                <w:szCs w:val="24"/>
              </w:rPr>
              <w:t xml:space="preserve"> </w:t>
            </w:r>
            <w:r w:rsidRPr="005C7C1A">
              <w:rPr>
                <w:sz w:val="28"/>
                <w:szCs w:val="28"/>
              </w:rPr>
              <w:t>с законодательством возложена обязанность по их представлению,</w:t>
            </w:r>
          </w:p>
          <w:p w:rsidR="00767B2D" w:rsidRPr="005C7C1A" w:rsidRDefault="00767B2D" w:rsidP="006105AD">
            <w:pPr>
              <w:jc w:val="center"/>
              <w:rPr>
                <w:sz w:val="24"/>
                <w:szCs w:val="24"/>
              </w:rPr>
            </w:pPr>
            <w:r w:rsidRPr="005C7C1A">
              <w:rPr>
                <w:sz w:val="28"/>
                <w:szCs w:val="28"/>
              </w:rPr>
              <w:t xml:space="preserve">выявление признаков представления недостоверных и (или)неполных сведений, являющихся основанием для проведения проверки </w:t>
            </w:r>
            <w:r w:rsidRPr="00E26A44">
              <w:rPr>
                <w:spacing w:val="-8"/>
                <w:sz w:val="28"/>
                <w:szCs w:val="28"/>
              </w:rPr>
              <w:t>и осуществления контроля</w:t>
            </w:r>
            <w:r w:rsidRPr="005C7C1A">
              <w:rPr>
                <w:sz w:val="28"/>
                <w:szCs w:val="28"/>
              </w:rPr>
              <w:t xml:space="preserve"> за соответствием расходов доходам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spacing w:line="235" w:lineRule="auto"/>
              <w:jc w:val="center"/>
              <w:rPr>
                <w:b/>
                <w:kern w:val="24"/>
              </w:rPr>
            </w:pPr>
            <w:r w:rsidRPr="005C7C1A">
              <w:rPr>
                <w:spacing w:val="-2"/>
                <w:kern w:val="24"/>
              </w:rPr>
              <w:t>Осуществление проверок достоверности и</w:t>
            </w:r>
            <w:r w:rsidRPr="005C7C1A">
              <w:rPr>
                <w:spacing w:val="-6"/>
                <w:kern w:val="24"/>
              </w:rPr>
              <w:t xml:space="preserve"> полноты сведений о доходах в отношении лиц, на которых в соответствии с </w:t>
            </w:r>
            <w:r w:rsidRPr="005C7C1A">
              <w:rPr>
                <w:spacing w:val="-6"/>
                <w:kern w:val="24"/>
              </w:rPr>
              <w:lastRenderedPageBreak/>
              <w:t>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767B2D" w:rsidRPr="005C7C1A" w:rsidRDefault="00767B2D" w:rsidP="006105AD">
            <w:pPr>
              <w:pStyle w:val="ConsPlusNormal"/>
              <w:spacing w:line="235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lastRenderedPageBreak/>
              <w:t xml:space="preserve">при наличии оснований и в сроки, </w:t>
            </w:r>
            <w:r w:rsidRPr="005C7C1A">
              <w:rPr>
                <w:szCs w:val="24"/>
              </w:rPr>
              <w:lastRenderedPageBreak/>
              <w:t>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202C62" w:rsidP="006105AD">
            <w:pPr>
              <w:pStyle w:val="ConsPlusNormal"/>
              <w:spacing w:line="247" w:lineRule="auto"/>
              <w:jc w:val="center"/>
              <w:rPr>
                <w:spacing w:val="-6"/>
                <w:kern w:val="24"/>
              </w:rPr>
            </w:pPr>
            <w:r>
              <w:lastRenderedPageBreak/>
              <w:t xml:space="preserve">Главный специалист  администрации </w:t>
            </w:r>
            <w:r w:rsidR="006105AD">
              <w:t>Новошаткинского</w:t>
            </w:r>
            <w:r>
              <w:t xml:space="preserve"> </w:t>
            </w:r>
            <w:r>
              <w:lastRenderedPageBreak/>
              <w:t>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767B2D" w:rsidRPr="005C7C1A" w:rsidRDefault="00767B2D" w:rsidP="006105AD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lastRenderedPageBreak/>
              <w:t>подтверждение (не</w:t>
            </w:r>
            <w:r w:rsidR="006105AD">
              <w:rPr>
                <w:sz w:val="28"/>
                <w:szCs w:val="24"/>
              </w:rPr>
              <w:t xml:space="preserve"> </w:t>
            </w:r>
            <w:r w:rsidRPr="005C7C1A">
              <w:rPr>
                <w:sz w:val="28"/>
                <w:szCs w:val="24"/>
              </w:rPr>
              <w:t xml:space="preserve">подтверждение) факта совершения </w:t>
            </w:r>
            <w:r w:rsidRPr="005C7C1A">
              <w:rPr>
                <w:sz w:val="28"/>
                <w:szCs w:val="24"/>
              </w:rPr>
              <w:lastRenderedPageBreak/>
              <w:t>коррупционного правонарушения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spacing w:line="235" w:lineRule="auto"/>
              <w:jc w:val="center"/>
              <w:rPr>
                <w:spacing w:val="-2"/>
                <w:kern w:val="24"/>
              </w:rPr>
            </w:pPr>
            <w:r w:rsidRPr="005C7C1A">
              <w:rPr>
                <w:spacing w:val="-2"/>
                <w:kern w:val="24"/>
              </w:rPr>
              <w:t xml:space="preserve">Осуществление проверок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законодательством </w:t>
            </w:r>
            <w:r w:rsidR="0045726A">
              <w:rPr>
                <w:spacing w:val="-2"/>
                <w:kern w:val="24"/>
              </w:rPr>
              <w:br/>
            </w:r>
            <w:r w:rsidRPr="005C7C1A">
              <w:rPr>
                <w:spacing w:val="-2"/>
                <w:kern w:val="24"/>
              </w:rPr>
              <w:t>о противодействии коррупции</w:t>
            </w:r>
          </w:p>
        </w:tc>
        <w:tc>
          <w:tcPr>
            <w:tcW w:w="2551" w:type="dxa"/>
          </w:tcPr>
          <w:p w:rsidR="00767B2D" w:rsidRPr="005C7C1A" w:rsidRDefault="00767B2D" w:rsidP="006105AD">
            <w:pPr>
              <w:pStyle w:val="ConsPlusNormal"/>
              <w:spacing w:line="235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при наличии оснований и в сроки, 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202C62" w:rsidP="006105AD">
            <w:pPr>
              <w:pStyle w:val="ConsPlusNormal"/>
              <w:spacing w:line="247" w:lineRule="auto"/>
              <w:jc w:val="center"/>
              <w:rPr>
                <w:spacing w:val="-6"/>
                <w:kern w:val="24"/>
              </w:rPr>
            </w:pPr>
            <w:r>
              <w:t xml:space="preserve">Главный специалист  администрации </w:t>
            </w:r>
            <w:r w:rsidR="006105AD">
              <w:t>Новошаткинского</w:t>
            </w:r>
            <w: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767B2D" w:rsidRPr="005C7C1A" w:rsidRDefault="00767B2D" w:rsidP="006105AD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подтверждение (не</w:t>
            </w:r>
            <w:r w:rsidR="006105AD">
              <w:rPr>
                <w:sz w:val="28"/>
                <w:szCs w:val="24"/>
              </w:rPr>
              <w:t xml:space="preserve"> </w:t>
            </w:r>
            <w:r w:rsidRPr="005C7C1A">
              <w:rPr>
                <w:sz w:val="28"/>
                <w:szCs w:val="24"/>
              </w:rPr>
              <w:t>подтверждение) факта совершения коррупционного правонарушения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spacing w:line="235" w:lineRule="auto"/>
              <w:jc w:val="center"/>
              <w:rPr>
                <w:kern w:val="24"/>
              </w:rPr>
            </w:pPr>
            <w:r w:rsidRPr="005C7C1A">
              <w:rPr>
                <w:kern w:val="24"/>
              </w:rPr>
              <w:t>Осуществление контроля за расходами лиц,</w:t>
            </w:r>
          </w:p>
          <w:p w:rsidR="00767B2D" w:rsidRPr="005C7C1A" w:rsidRDefault="00767B2D" w:rsidP="006105AD">
            <w:pPr>
              <w:pStyle w:val="ConsPlusNormal"/>
              <w:spacing w:line="235" w:lineRule="auto"/>
              <w:jc w:val="center"/>
              <w:rPr>
                <w:kern w:val="24"/>
              </w:rPr>
            </w:pPr>
            <w:r w:rsidRPr="005C7C1A">
              <w:rPr>
                <w:kern w:val="24"/>
              </w:rPr>
              <w:t xml:space="preserve">замещающих должности, указанные </w:t>
            </w:r>
            <w:r w:rsidR="0045726A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в подпунктах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>в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,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>г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,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>е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 и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>ж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 пункта 1 части 1 статьи 2 Федерального закона </w:t>
            </w:r>
            <w:r w:rsidR="0045726A">
              <w:rPr>
                <w:kern w:val="24"/>
              </w:rPr>
              <w:br/>
            </w:r>
            <w:r w:rsidRPr="005C7C1A">
              <w:rPr>
                <w:kern w:val="24"/>
              </w:rPr>
              <w:t xml:space="preserve">от 03.12.2012 </w:t>
            </w:r>
            <w:r w:rsidR="0045726A">
              <w:rPr>
                <w:kern w:val="24"/>
              </w:rPr>
              <w:t>№ </w:t>
            </w:r>
            <w:r w:rsidRPr="005C7C1A">
              <w:rPr>
                <w:kern w:val="24"/>
              </w:rPr>
              <w:t xml:space="preserve">230-ФЗ 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О контроле </w:t>
            </w:r>
            <w:r w:rsidR="0045726A">
              <w:rPr>
                <w:kern w:val="24"/>
              </w:rPr>
              <w:br/>
            </w:r>
            <w:r w:rsidRPr="005C7C1A">
              <w:rPr>
                <w:kern w:val="24"/>
              </w:rPr>
              <w:t>за соответствием расходов лиц, замещающих государственные должности, и иных лиц их доходам</w:t>
            </w:r>
            <w:r w:rsidR="0045726A">
              <w:rPr>
                <w:kern w:val="24"/>
              </w:rPr>
              <w:t>"</w:t>
            </w:r>
            <w:r w:rsidRPr="005C7C1A">
              <w:rPr>
                <w:kern w:val="24"/>
              </w:rPr>
              <w:t xml:space="preserve"> (с последующими изменениями), должности руководителей муниципальных учреждений, </w:t>
            </w:r>
            <w:r w:rsidR="0045726A">
              <w:rPr>
                <w:kern w:val="24"/>
              </w:rPr>
              <w:br/>
            </w:r>
            <w:r w:rsidRPr="005C7C1A">
              <w:rPr>
                <w:kern w:val="24"/>
              </w:rPr>
              <w:t>а также за расходами их супруг (супругов) и несовершеннолетних детей</w:t>
            </w:r>
          </w:p>
        </w:tc>
        <w:tc>
          <w:tcPr>
            <w:tcW w:w="2551" w:type="dxa"/>
          </w:tcPr>
          <w:p w:rsidR="00767B2D" w:rsidRPr="005C7C1A" w:rsidRDefault="00767B2D" w:rsidP="006105AD">
            <w:pPr>
              <w:pStyle w:val="ConsPlusNormal"/>
              <w:spacing w:line="235" w:lineRule="auto"/>
              <w:jc w:val="center"/>
              <w:rPr>
                <w:color w:val="000000" w:themeColor="text1"/>
                <w:szCs w:val="24"/>
              </w:rPr>
            </w:pPr>
            <w:r w:rsidRPr="005C7C1A">
              <w:rPr>
                <w:color w:val="000000" w:themeColor="text1"/>
                <w:szCs w:val="24"/>
              </w:rPr>
              <w:t>при наличии оснований</w:t>
            </w:r>
          </w:p>
          <w:p w:rsidR="00767B2D" w:rsidRPr="005C7C1A" w:rsidRDefault="00767B2D" w:rsidP="006105AD">
            <w:pPr>
              <w:pStyle w:val="ConsPlusNormal"/>
              <w:spacing w:line="235" w:lineRule="auto"/>
              <w:jc w:val="center"/>
              <w:rPr>
                <w:color w:val="000000" w:themeColor="text1"/>
                <w:szCs w:val="24"/>
              </w:rPr>
            </w:pPr>
            <w:r w:rsidRPr="005C7C1A">
              <w:rPr>
                <w:color w:val="000000" w:themeColor="text1"/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202C62" w:rsidP="006105AD">
            <w:pPr>
              <w:pStyle w:val="ConsPlusNormal"/>
              <w:spacing w:line="247" w:lineRule="auto"/>
              <w:jc w:val="center"/>
              <w:rPr>
                <w:color w:val="000000" w:themeColor="text1"/>
                <w:spacing w:val="-6"/>
                <w:kern w:val="24"/>
              </w:rPr>
            </w:pPr>
            <w:r>
              <w:t xml:space="preserve">Главный специалист  администрации </w:t>
            </w:r>
            <w:r w:rsidR="006105AD">
              <w:t>Новошаткинского</w:t>
            </w:r>
            <w: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767B2D" w:rsidRPr="005C7C1A" w:rsidRDefault="00767B2D" w:rsidP="006105AD">
            <w:pPr>
              <w:spacing w:line="235" w:lineRule="auto"/>
              <w:jc w:val="center"/>
              <w:rPr>
                <w:color w:val="000000" w:themeColor="text1"/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подтверждение (не</w:t>
            </w:r>
            <w:r w:rsidR="006105AD">
              <w:rPr>
                <w:sz w:val="28"/>
                <w:szCs w:val="24"/>
              </w:rPr>
              <w:t xml:space="preserve"> </w:t>
            </w:r>
            <w:r w:rsidRPr="005C7C1A">
              <w:rPr>
                <w:sz w:val="28"/>
                <w:szCs w:val="24"/>
              </w:rPr>
              <w:t xml:space="preserve">подтверждение) законности доходов, являющихся источником приобретения </w:t>
            </w:r>
            <w:r w:rsidR="0045726A"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>имущества</w:t>
            </w: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62" w:type="dxa"/>
          </w:tcPr>
          <w:p w:rsidR="00767B2D" w:rsidRPr="005C7C1A" w:rsidRDefault="00767B2D" w:rsidP="006105AD">
            <w:pPr>
              <w:pStyle w:val="ConsPlusNormal"/>
              <w:jc w:val="center"/>
              <w:rPr>
                <w:b/>
              </w:rPr>
            </w:pPr>
            <w:r w:rsidRPr="005C7C1A">
              <w:t xml:space="preserve">Обеспечение деятельности комиссий по соблюдению требований к служебному поведению муниципальных служащих и урегулированию конфликта интересов, в </w:t>
            </w:r>
            <w:r w:rsidRPr="005C7C1A">
              <w:lastRenderedPageBreak/>
              <w:t>том числе в части, касающейся:</w:t>
            </w:r>
          </w:p>
          <w:p w:rsidR="00767B2D" w:rsidRPr="005C7C1A" w:rsidRDefault="00767B2D" w:rsidP="006105AD">
            <w:pPr>
              <w:pStyle w:val="ConsPlusNormal"/>
              <w:tabs>
                <w:tab w:val="left" w:pos="284"/>
              </w:tabs>
              <w:ind w:firstLine="2"/>
              <w:jc w:val="center"/>
              <w:rPr>
                <w:b/>
              </w:rPr>
            </w:pPr>
            <w:r w:rsidRPr="005C7C1A">
              <w:t>-проведения заседаний комиссий;</w:t>
            </w:r>
          </w:p>
          <w:p w:rsidR="00767B2D" w:rsidRPr="005C7C1A" w:rsidRDefault="00767B2D" w:rsidP="006105AD">
            <w:pPr>
              <w:pStyle w:val="ConsPlusNormal"/>
              <w:tabs>
                <w:tab w:val="left" w:pos="284"/>
              </w:tabs>
              <w:ind w:firstLine="2"/>
              <w:jc w:val="center"/>
              <w:rPr>
                <w:b/>
              </w:rPr>
            </w:pPr>
            <w:r w:rsidRPr="005C7C1A">
              <w:t>-объективности и обоснованности установления комиссиями нарушений;</w:t>
            </w:r>
          </w:p>
          <w:p w:rsidR="00767B2D" w:rsidRDefault="00767B2D" w:rsidP="006105AD">
            <w:pPr>
              <w:tabs>
                <w:tab w:val="left" w:pos="284"/>
              </w:tabs>
              <w:ind w:firstLine="2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-привлечения  муниципальных служащих, в отношении которых комиссией установлены факты </w:t>
            </w:r>
            <w:r w:rsidRPr="005C7C1A">
              <w:rPr>
                <w:spacing w:val="-6"/>
                <w:sz w:val="28"/>
                <w:szCs w:val="28"/>
              </w:rPr>
              <w:t xml:space="preserve">совершения коррупционных правонарушений, </w:t>
            </w:r>
            <w:r w:rsidRPr="005C7C1A">
              <w:rPr>
                <w:sz w:val="28"/>
                <w:szCs w:val="28"/>
              </w:rPr>
              <w:t>к дисциплинарной ответственности</w:t>
            </w:r>
          </w:p>
          <w:p w:rsidR="00824CC9" w:rsidRPr="005C7C1A" w:rsidRDefault="00824CC9" w:rsidP="006105AD">
            <w:pPr>
              <w:tabs>
                <w:tab w:val="left" w:pos="284"/>
              </w:tabs>
              <w:ind w:firstLine="2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67B2D" w:rsidRPr="005C7C1A" w:rsidRDefault="00767B2D" w:rsidP="006105A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403" w:type="dxa"/>
          </w:tcPr>
          <w:p w:rsidR="00767B2D" w:rsidRPr="005C7C1A" w:rsidRDefault="00202C62" w:rsidP="006105AD">
            <w:pPr>
              <w:pStyle w:val="ConsPlusNormal"/>
              <w:spacing w:line="247" w:lineRule="auto"/>
              <w:jc w:val="center"/>
              <w:rPr>
                <w:szCs w:val="24"/>
              </w:rPr>
            </w:pPr>
            <w:r>
              <w:t xml:space="preserve">Главный специалист  администрации </w:t>
            </w:r>
            <w:r w:rsidR="006105AD">
              <w:t>Новошаткинского</w:t>
            </w:r>
            <w:r>
              <w:t xml:space="preserve"> сельсовета </w:t>
            </w:r>
            <w:r>
              <w:lastRenderedPageBreak/>
              <w:t>Камешкирского района Пензенской области</w:t>
            </w:r>
          </w:p>
        </w:tc>
        <w:tc>
          <w:tcPr>
            <w:tcW w:w="3260" w:type="dxa"/>
          </w:tcPr>
          <w:p w:rsidR="00767B2D" w:rsidRPr="005C7C1A" w:rsidRDefault="00767B2D" w:rsidP="006105AD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привлечение к дисциплинарной ответственности не менее 70</w:t>
            </w:r>
            <w:r w:rsidR="0045726A">
              <w:rPr>
                <w:sz w:val="28"/>
                <w:szCs w:val="28"/>
              </w:rPr>
              <w:t> %</w:t>
            </w:r>
            <w:r w:rsidRPr="005C7C1A">
              <w:rPr>
                <w:sz w:val="28"/>
                <w:szCs w:val="28"/>
              </w:rPr>
              <w:t xml:space="preserve"> от общего </w:t>
            </w:r>
            <w:r w:rsidRPr="005C7C1A">
              <w:rPr>
                <w:sz w:val="28"/>
                <w:szCs w:val="28"/>
              </w:rPr>
              <w:lastRenderedPageBreak/>
              <w:t>числа муниципальных служащих, в отношении которых комиссией установлены факты совершения коррупционных правонарушений</w:t>
            </w:r>
          </w:p>
          <w:p w:rsidR="00767B2D" w:rsidRPr="005C7C1A" w:rsidRDefault="00767B2D" w:rsidP="006105AD">
            <w:pPr>
              <w:jc w:val="center"/>
              <w:rPr>
                <w:szCs w:val="24"/>
              </w:rPr>
            </w:pPr>
          </w:p>
        </w:tc>
      </w:tr>
      <w:tr w:rsidR="00767B2D" w:rsidRPr="005C7C1A" w:rsidTr="0045726A">
        <w:tc>
          <w:tcPr>
            <w:tcW w:w="742" w:type="dxa"/>
          </w:tcPr>
          <w:p w:rsidR="00767B2D" w:rsidRPr="005C7C1A" w:rsidRDefault="00767B2D" w:rsidP="006105A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5726A" w:rsidRDefault="00767B2D" w:rsidP="006105AD">
            <w:pPr>
              <w:pStyle w:val="ConsPlusNormal"/>
              <w:jc w:val="center"/>
            </w:pPr>
            <w:r w:rsidRPr="005C7C1A">
              <w:t xml:space="preserve">Рассмотрение уведомлений (заявлений, ходатайств) лиц, </w:t>
            </w:r>
          </w:p>
          <w:p w:rsidR="0045726A" w:rsidRDefault="00767B2D" w:rsidP="006105AD">
            <w:pPr>
              <w:pStyle w:val="ConsPlusNormal"/>
              <w:jc w:val="center"/>
            </w:pPr>
            <w:r w:rsidRPr="005C7C1A">
              <w:t xml:space="preserve">на которых Федеральным законом от 25.12.2008 </w:t>
            </w:r>
            <w:r w:rsidR="0045726A">
              <w:t>№ </w:t>
            </w:r>
            <w:r w:rsidRPr="005C7C1A">
              <w:t xml:space="preserve">273-ФЗ </w:t>
            </w:r>
          </w:p>
          <w:p w:rsidR="0045726A" w:rsidRPr="005C7C1A" w:rsidRDefault="0045726A" w:rsidP="006105AD">
            <w:pPr>
              <w:pStyle w:val="ConsPlusNormal"/>
              <w:jc w:val="center"/>
            </w:pPr>
            <w:r>
              <w:t>"</w:t>
            </w:r>
            <w:r w:rsidR="00767B2D" w:rsidRPr="005C7C1A">
              <w:t>О противодействии коррупции</w:t>
            </w:r>
            <w:r>
              <w:t>"</w:t>
            </w:r>
            <w:r w:rsidR="00767B2D" w:rsidRPr="005C7C1A">
              <w:t xml:space="preserve"> (с последующими изменениями) и иными нормативными правовыми актами возложены соответствующие обязанности</w:t>
            </w:r>
          </w:p>
        </w:tc>
        <w:tc>
          <w:tcPr>
            <w:tcW w:w="2551" w:type="dxa"/>
          </w:tcPr>
          <w:p w:rsidR="00767B2D" w:rsidRPr="005C7C1A" w:rsidRDefault="00767B2D" w:rsidP="006105AD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при наличии основанийи в сроки, установленные законодательством</w:t>
            </w:r>
          </w:p>
        </w:tc>
        <w:tc>
          <w:tcPr>
            <w:tcW w:w="3403" w:type="dxa"/>
          </w:tcPr>
          <w:p w:rsidR="00767B2D" w:rsidRPr="005C7C1A" w:rsidRDefault="00202C62" w:rsidP="006105AD">
            <w:pPr>
              <w:pStyle w:val="ConsPlusNormal"/>
              <w:spacing w:line="247" w:lineRule="auto"/>
              <w:jc w:val="center"/>
            </w:pPr>
            <w:r>
              <w:t xml:space="preserve">Главный специалист  администрации </w:t>
            </w:r>
            <w:r w:rsidR="006105AD">
              <w:t>Новошаткинского</w:t>
            </w:r>
            <w: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767B2D" w:rsidRPr="005C7C1A" w:rsidRDefault="00767B2D" w:rsidP="006105AD">
            <w:pPr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обеспечение реализации соответствующими лицами обязанностей, установленных законодательством о противодействии коррупции</w:t>
            </w: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5C7C1A">
              <w:rPr>
                <w:spacing w:val="-2"/>
                <w:sz w:val="28"/>
                <w:szCs w:val="28"/>
                <w:shd w:val="clear" w:color="auto" w:fill="FFFFFF"/>
              </w:rPr>
              <w:t>Направление в орга</w:t>
            </w:r>
            <w:r>
              <w:rPr>
                <w:spacing w:val="-2"/>
                <w:sz w:val="28"/>
                <w:szCs w:val="28"/>
                <w:shd w:val="clear" w:color="auto" w:fill="FFFFFF"/>
              </w:rPr>
              <w:t xml:space="preserve">ны прокуратуры информации о </w:t>
            </w:r>
            <w:r w:rsidRPr="005C7C1A">
              <w:rPr>
                <w:spacing w:val="-2"/>
                <w:sz w:val="28"/>
                <w:szCs w:val="28"/>
                <w:shd w:val="clear" w:color="auto" w:fill="FFFFFF"/>
              </w:rPr>
              <w:t xml:space="preserve">муниципальных служащих, в отношении которых по истечении шести </w:t>
            </w:r>
            <w:r w:rsidRPr="005C7C1A">
              <w:rPr>
                <w:spacing w:val="-4"/>
                <w:sz w:val="28"/>
                <w:szCs w:val="28"/>
                <w:shd w:val="clear" w:color="auto" w:fill="FFFFFF"/>
              </w:rPr>
              <w:t>месяцев не поступили сведения о дальнейшем трудоустройстве</w:t>
            </w:r>
          </w:p>
        </w:tc>
        <w:tc>
          <w:tcPr>
            <w:tcW w:w="2551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0A26E9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481AD1" w:rsidRPr="00202C62" w:rsidRDefault="00202C62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202C62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202C62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 xml:space="preserve">осуществление контроля за соблюдением исполнения </w:t>
            </w:r>
            <w:r w:rsidRPr="00F37C9E">
              <w:rPr>
                <w:sz w:val="28"/>
                <w:szCs w:val="24"/>
              </w:rPr>
              <w:t xml:space="preserve">требований </w:t>
            </w:r>
            <w:r w:rsidRPr="005C7C1A">
              <w:rPr>
                <w:sz w:val="28"/>
                <w:szCs w:val="24"/>
              </w:rPr>
              <w:t xml:space="preserve">статьи 12 </w:t>
            </w:r>
            <w:r w:rsidRPr="005C7C1A">
              <w:rPr>
                <w:spacing w:val="-2"/>
                <w:kern w:val="24"/>
                <w:sz w:val="28"/>
                <w:szCs w:val="28"/>
              </w:rPr>
              <w:t xml:space="preserve">Федерального закона от 25.12.2008 </w:t>
            </w:r>
            <w:r>
              <w:rPr>
                <w:spacing w:val="-2"/>
                <w:kern w:val="24"/>
                <w:sz w:val="28"/>
                <w:szCs w:val="28"/>
              </w:rPr>
              <w:t>№ </w:t>
            </w:r>
            <w:r w:rsidRPr="005C7C1A">
              <w:rPr>
                <w:spacing w:val="-2"/>
                <w:kern w:val="24"/>
                <w:sz w:val="28"/>
                <w:szCs w:val="28"/>
              </w:rPr>
              <w:t>273-ФЗ</w:t>
            </w:r>
            <w:r>
              <w:rPr>
                <w:spacing w:val="-2"/>
                <w:kern w:val="24"/>
                <w:sz w:val="28"/>
                <w:szCs w:val="28"/>
              </w:rPr>
              <w:t>"</w:t>
            </w:r>
            <w:r w:rsidRPr="005C7C1A">
              <w:rPr>
                <w:spacing w:val="-2"/>
                <w:kern w:val="24"/>
                <w:sz w:val="28"/>
                <w:szCs w:val="28"/>
              </w:rPr>
              <w:t>О противодействии</w:t>
            </w:r>
            <w:r w:rsidR="006105AD">
              <w:rPr>
                <w:spacing w:val="-2"/>
                <w:kern w:val="24"/>
                <w:sz w:val="28"/>
                <w:szCs w:val="28"/>
              </w:rPr>
              <w:t xml:space="preserve"> </w:t>
            </w:r>
            <w:r w:rsidRPr="005C7C1A">
              <w:rPr>
                <w:kern w:val="24"/>
                <w:sz w:val="28"/>
                <w:szCs w:val="28"/>
              </w:rPr>
              <w:t>коррупции</w:t>
            </w:r>
            <w:r>
              <w:rPr>
                <w:kern w:val="24"/>
                <w:sz w:val="28"/>
                <w:szCs w:val="28"/>
              </w:rPr>
              <w:t>"</w:t>
            </w:r>
            <w:r w:rsidRPr="005C7C1A">
              <w:rPr>
                <w:kern w:val="24"/>
                <w:sz w:val="28"/>
                <w:szCs w:val="28"/>
              </w:rPr>
              <w:t xml:space="preserve"> (с </w:t>
            </w:r>
            <w:r w:rsidRPr="005C7C1A">
              <w:rPr>
                <w:kern w:val="24"/>
                <w:sz w:val="28"/>
                <w:szCs w:val="28"/>
              </w:rPr>
              <w:lastRenderedPageBreak/>
              <w:t>последующими изменениями)</w:t>
            </w: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81AD1" w:rsidRPr="005C7C1A" w:rsidRDefault="00481AD1" w:rsidP="006105AD">
            <w:pPr>
              <w:pStyle w:val="ConsPlusNormal"/>
              <w:spacing w:line="235" w:lineRule="auto"/>
              <w:jc w:val="center"/>
              <w:rPr>
                <w:b/>
                <w:spacing w:val="-4"/>
              </w:rPr>
            </w:pPr>
            <w:r w:rsidRPr="005C7C1A">
              <w:rPr>
                <w:spacing w:val="-4"/>
              </w:rPr>
              <w:t>Проведение оценки коррупционных рисков, возникающих при реализации своих функций, а также внесение изменений в перечни должностей муниципальной службы, замещение которых связано с коррупционными рисками, устранение недостатков, выявленных</w:t>
            </w:r>
            <w:r w:rsidRPr="005C7C1A">
              <w:rPr>
                <w:spacing w:val="-8"/>
              </w:rPr>
              <w:t xml:space="preserve"> Управлением по профилактике коррупционных</w:t>
            </w:r>
            <w:r w:rsidRPr="005C7C1A">
              <w:rPr>
                <w:spacing w:val="-4"/>
              </w:rPr>
              <w:t xml:space="preserve"> правонарушений</w:t>
            </w:r>
            <w:r w:rsidRPr="005C7C1A">
              <w:t xml:space="preserve"> при а</w:t>
            </w:r>
            <w:r w:rsidRPr="005C7C1A">
              <w:rPr>
                <w:spacing w:val="-4"/>
              </w:rPr>
              <w:t>нализе карт коррупционных рисков, возникающих</w:t>
            </w:r>
            <w:r w:rsidR="006105AD">
              <w:rPr>
                <w:spacing w:val="-4"/>
              </w:rPr>
              <w:t xml:space="preserve"> </w:t>
            </w:r>
            <w:r w:rsidRPr="005C7C1A">
              <w:rPr>
                <w:spacing w:val="-4"/>
              </w:rPr>
              <w:t xml:space="preserve">при реализации </w:t>
            </w:r>
            <w:r>
              <w:rPr>
                <w:spacing w:val="-4"/>
              </w:rPr>
              <w:t xml:space="preserve">органов местного самоуправления </w:t>
            </w:r>
            <w:r w:rsidRPr="005C7C1A">
              <w:rPr>
                <w:spacing w:val="-4"/>
              </w:rPr>
              <w:t>своих полномочий</w:t>
            </w:r>
          </w:p>
        </w:tc>
        <w:tc>
          <w:tcPr>
            <w:tcW w:w="2551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481AD1" w:rsidRPr="005C7C1A" w:rsidRDefault="00AB559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481AD1" w:rsidRPr="005C7C1A" w:rsidRDefault="00481AD1" w:rsidP="006105AD">
            <w:pPr>
              <w:pStyle w:val="ConsPlusNormal"/>
              <w:spacing w:line="235" w:lineRule="auto"/>
              <w:jc w:val="center"/>
              <w:rPr>
                <w:spacing w:val="-4"/>
                <w:szCs w:val="24"/>
              </w:rPr>
            </w:pPr>
            <w:r w:rsidRPr="005C7C1A">
              <w:rPr>
                <w:szCs w:val="24"/>
              </w:rPr>
              <w:t>включение должностей муниципальной службы, связанных с</w:t>
            </w:r>
            <w:r w:rsidRPr="005C7C1A">
              <w:rPr>
                <w:spacing w:val="-4"/>
                <w:szCs w:val="24"/>
              </w:rPr>
              <w:t xml:space="preserve"> коррупционными рисками, </w:t>
            </w:r>
            <w:r w:rsidRPr="005C7C1A">
              <w:rPr>
                <w:szCs w:val="24"/>
              </w:rPr>
              <w:t>в соответствующие перечни</w:t>
            </w: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numPr>
                <w:ilvl w:val="0"/>
                <w:numId w:val="4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81AD1" w:rsidRPr="005C7C1A" w:rsidRDefault="00481AD1" w:rsidP="006105AD">
            <w:pPr>
              <w:pStyle w:val="ConsPlusNormal"/>
              <w:jc w:val="center"/>
            </w:pPr>
            <w:r w:rsidRPr="005C7C1A">
              <w:rPr>
                <w:spacing w:val="-4"/>
                <w:kern w:val="24"/>
              </w:rPr>
              <w:t>Обеспечение привлечения виновных лиц к ответственности по каждому установленному факту несоблюдения ими обязанностей, запретов, ограничений и требований о предотвращении 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551" w:type="dxa"/>
          </w:tcPr>
          <w:p w:rsidR="00481AD1" w:rsidRPr="005C7C1A" w:rsidRDefault="00481AD1" w:rsidP="006105AD">
            <w:pPr>
              <w:jc w:val="center"/>
              <w:rPr>
                <w:sz w:val="28"/>
                <w:szCs w:val="28"/>
              </w:rPr>
            </w:pPr>
            <w:r w:rsidRPr="000A26E9">
              <w:rPr>
                <w:rFonts w:eastAsia="Calibri"/>
                <w:sz w:val="28"/>
                <w:szCs w:val="28"/>
                <w:lang w:eastAsia="en-US"/>
              </w:rPr>
              <w:t>в течение 2026 г.</w:t>
            </w:r>
          </w:p>
        </w:tc>
        <w:tc>
          <w:tcPr>
            <w:tcW w:w="3403" w:type="dxa"/>
          </w:tcPr>
          <w:p w:rsidR="00481AD1" w:rsidRPr="005C7C1A" w:rsidRDefault="00AB5591" w:rsidP="006105AD">
            <w:pPr>
              <w:jc w:val="center"/>
              <w:rPr>
                <w:spacing w:val="-6"/>
                <w:kern w:val="24"/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481AD1" w:rsidRPr="005C7C1A" w:rsidRDefault="00481AD1" w:rsidP="006105AD">
            <w:pPr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привлечение виновных лиц к ответственности</w:t>
            </w:r>
          </w:p>
          <w:p w:rsidR="00481AD1" w:rsidRPr="005C7C1A" w:rsidRDefault="00481AD1" w:rsidP="006105AD">
            <w:pPr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 xml:space="preserve">(от общего числа установленных фактов </w:t>
            </w:r>
            <w:r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 xml:space="preserve">из числа признанных значительными </w:t>
            </w:r>
            <w:r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>и малозначительными проступками):</w:t>
            </w:r>
          </w:p>
          <w:p w:rsidR="00481AD1" w:rsidRPr="005C7C1A" w:rsidRDefault="00481AD1" w:rsidP="006105AD">
            <w:pPr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- несоблюдени</w:t>
            </w:r>
            <w:r>
              <w:rPr>
                <w:sz w:val="28"/>
                <w:szCs w:val="24"/>
              </w:rPr>
              <w:t>е</w:t>
            </w:r>
            <w:r w:rsidRPr="005C7C1A">
              <w:rPr>
                <w:sz w:val="28"/>
                <w:szCs w:val="24"/>
              </w:rPr>
              <w:t xml:space="preserve"> требований </w:t>
            </w:r>
            <w:r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 xml:space="preserve">о предотвращении </w:t>
            </w:r>
            <w:r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 xml:space="preserve">или урегулировании </w:t>
            </w:r>
            <w:r w:rsidRPr="005C7C1A">
              <w:rPr>
                <w:sz w:val="28"/>
                <w:szCs w:val="24"/>
              </w:rPr>
              <w:lastRenderedPageBreak/>
              <w:t>конфликта интересов - 100</w:t>
            </w:r>
            <w:r>
              <w:rPr>
                <w:sz w:val="28"/>
                <w:szCs w:val="24"/>
              </w:rPr>
              <w:t> %</w:t>
            </w:r>
            <w:r w:rsidRPr="005C7C1A">
              <w:rPr>
                <w:sz w:val="28"/>
                <w:szCs w:val="24"/>
              </w:rPr>
              <w:t xml:space="preserve"> лиц;</w:t>
            </w:r>
          </w:p>
          <w:p w:rsidR="00481AD1" w:rsidRPr="005C7C1A" w:rsidRDefault="00481AD1" w:rsidP="006105AD">
            <w:pPr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- несоблюдени</w:t>
            </w:r>
            <w:r>
              <w:rPr>
                <w:sz w:val="28"/>
                <w:szCs w:val="24"/>
              </w:rPr>
              <w:t>е</w:t>
            </w:r>
            <w:r w:rsidRPr="005C7C1A">
              <w:rPr>
                <w:sz w:val="28"/>
                <w:szCs w:val="24"/>
              </w:rPr>
              <w:t xml:space="preserve"> ограничений, запретов </w:t>
            </w:r>
            <w:r w:rsidRPr="005C7C1A">
              <w:rPr>
                <w:sz w:val="28"/>
                <w:szCs w:val="24"/>
              </w:rPr>
              <w:br/>
              <w:t>и требований, исполнения обязанностей, установленных в целях противодействия коррупции - 70</w:t>
            </w:r>
            <w:r>
              <w:rPr>
                <w:sz w:val="28"/>
                <w:szCs w:val="24"/>
              </w:rPr>
              <w:t> %</w:t>
            </w:r>
            <w:r w:rsidRPr="005C7C1A">
              <w:rPr>
                <w:sz w:val="28"/>
                <w:szCs w:val="24"/>
              </w:rPr>
              <w:t xml:space="preserve"> лиц;</w:t>
            </w:r>
          </w:p>
          <w:p w:rsidR="00481AD1" w:rsidRDefault="00481AD1" w:rsidP="006105AD">
            <w:pPr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- недостоверност</w:t>
            </w:r>
            <w:r>
              <w:rPr>
                <w:sz w:val="28"/>
                <w:szCs w:val="24"/>
              </w:rPr>
              <w:t>ь</w:t>
            </w:r>
            <w:r>
              <w:rPr>
                <w:sz w:val="28"/>
                <w:szCs w:val="24"/>
              </w:rPr>
              <w:br/>
            </w:r>
            <w:r w:rsidRPr="005C7C1A">
              <w:rPr>
                <w:sz w:val="28"/>
                <w:szCs w:val="24"/>
              </w:rPr>
              <w:t>или неполнот</w:t>
            </w:r>
            <w:r>
              <w:rPr>
                <w:sz w:val="28"/>
                <w:szCs w:val="24"/>
              </w:rPr>
              <w:t>а</w:t>
            </w:r>
            <w:r w:rsidRPr="005C7C1A">
              <w:rPr>
                <w:sz w:val="28"/>
                <w:szCs w:val="24"/>
              </w:rPr>
              <w:t xml:space="preserve"> сведений </w:t>
            </w:r>
            <w:r w:rsidRPr="005C7C1A">
              <w:rPr>
                <w:sz w:val="28"/>
                <w:szCs w:val="24"/>
              </w:rPr>
              <w:br/>
              <w:t>о доходах - 70</w:t>
            </w:r>
            <w:r>
              <w:rPr>
                <w:sz w:val="28"/>
                <w:szCs w:val="24"/>
              </w:rPr>
              <w:t> %</w:t>
            </w:r>
            <w:r w:rsidRPr="005C7C1A">
              <w:rPr>
                <w:sz w:val="28"/>
                <w:szCs w:val="24"/>
              </w:rPr>
              <w:t xml:space="preserve"> лиц</w:t>
            </w:r>
          </w:p>
          <w:p w:rsidR="00481AD1" w:rsidRPr="005C7C1A" w:rsidRDefault="00481AD1" w:rsidP="006105AD">
            <w:pPr>
              <w:jc w:val="center"/>
              <w:rPr>
                <w:sz w:val="28"/>
                <w:szCs w:val="24"/>
              </w:rPr>
            </w:pP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numPr>
                <w:ilvl w:val="0"/>
                <w:numId w:val="4"/>
              </w:numPr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kern w:val="24"/>
                <w:sz w:val="28"/>
                <w:szCs w:val="28"/>
              </w:rPr>
              <w:t xml:space="preserve">Направление </w:t>
            </w:r>
            <w:r w:rsidRPr="005C7C1A">
              <w:rPr>
                <w:spacing w:val="-8"/>
                <w:sz w:val="28"/>
                <w:szCs w:val="28"/>
              </w:rPr>
              <w:t>в Управление</w:t>
            </w:r>
            <w:r w:rsidR="006105AD">
              <w:rPr>
                <w:spacing w:val="-8"/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 xml:space="preserve">по профилактике </w:t>
            </w:r>
            <w:r w:rsidRPr="005C7C1A">
              <w:rPr>
                <w:spacing w:val="-6"/>
                <w:sz w:val="28"/>
                <w:szCs w:val="28"/>
              </w:rPr>
              <w:t>коррупционных правонарушений</w:t>
            </w:r>
            <w:r w:rsidRPr="005C7C1A">
              <w:rPr>
                <w:spacing w:val="-6"/>
                <w:kern w:val="24"/>
                <w:sz w:val="28"/>
                <w:szCs w:val="28"/>
              </w:rPr>
              <w:t xml:space="preserve"> информации </w:t>
            </w:r>
            <w:r w:rsidRPr="001B3DE4">
              <w:rPr>
                <w:sz w:val="28"/>
                <w:szCs w:val="28"/>
              </w:rPr>
              <w:t>о применении мер юридической</w:t>
            </w:r>
            <w:r w:rsidRPr="005C7C1A">
              <w:rPr>
                <w:spacing w:val="-6"/>
                <w:sz w:val="28"/>
                <w:szCs w:val="28"/>
              </w:rPr>
              <w:t xml:space="preserve"> ответственности за совершение должностными </w:t>
            </w:r>
            <w:r w:rsidRPr="001B3DE4">
              <w:rPr>
                <w:sz w:val="28"/>
                <w:szCs w:val="28"/>
              </w:rPr>
              <w:t>лицами коррупционных правонарушений</w:t>
            </w:r>
          </w:p>
        </w:tc>
        <w:tc>
          <w:tcPr>
            <w:tcW w:w="2551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до 15 апреля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15 июля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15 октября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t>15 января 2027 г.</w:t>
            </w:r>
          </w:p>
        </w:tc>
        <w:tc>
          <w:tcPr>
            <w:tcW w:w="3403" w:type="dxa"/>
          </w:tcPr>
          <w:p w:rsidR="00481AD1" w:rsidRPr="005C7C1A" w:rsidRDefault="00AB5591" w:rsidP="006105AD">
            <w:pPr>
              <w:spacing w:line="235" w:lineRule="auto"/>
              <w:jc w:val="center"/>
              <w:rPr>
                <w:spacing w:val="-4"/>
                <w:kern w:val="24"/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 xml:space="preserve">мониторинг привлечения должностных лиц к ответственности </w:t>
            </w:r>
            <w:r w:rsidRPr="005C7C1A">
              <w:rPr>
                <w:sz w:val="28"/>
                <w:szCs w:val="28"/>
              </w:rPr>
              <w:t>за коррупционные правонарушения</w:t>
            </w: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spacing w:line="235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3</w:t>
            </w:r>
          </w:p>
        </w:tc>
        <w:tc>
          <w:tcPr>
            <w:tcW w:w="14676" w:type="dxa"/>
            <w:gridSpan w:val="4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Совершенствование мер по противодействию коррупции при осуществлении закупок товаров, работ,</w:t>
            </w:r>
            <w:r w:rsidR="006105AD"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>услуг для обеспечения муниципальных нужд, выявлению аффилированности коммерческим структурам</w:t>
            </w: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Обеспечение при формировании комиссий по осуществлению закупок </w:t>
            </w:r>
            <w:r>
              <w:rPr>
                <w:sz w:val="28"/>
                <w:szCs w:val="28"/>
              </w:rPr>
              <w:t xml:space="preserve">соблюдения </w:t>
            </w:r>
            <w:r w:rsidRPr="005C7C1A">
              <w:rPr>
                <w:sz w:val="28"/>
                <w:szCs w:val="28"/>
              </w:rPr>
              <w:t xml:space="preserve">требований пункта 9 части 1 статьи 31, пункта 2 части 6 статьи 39 Федерального </w:t>
            </w:r>
            <w:r w:rsidRPr="005C7C1A">
              <w:rPr>
                <w:sz w:val="28"/>
                <w:szCs w:val="28"/>
              </w:rPr>
              <w:lastRenderedPageBreak/>
              <w:t xml:space="preserve">закона от 05.04.2013 </w:t>
            </w:r>
            <w:r>
              <w:rPr>
                <w:sz w:val="28"/>
                <w:szCs w:val="28"/>
              </w:rPr>
              <w:t>№ </w:t>
            </w:r>
            <w:r w:rsidRPr="005C7C1A">
              <w:rPr>
                <w:sz w:val="28"/>
                <w:szCs w:val="28"/>
              </w:rPr>
              <w:t xml:space="preserve">44-ФЗ </w:t>
            </w:r>
            <w:r>
              <w:rPr>
                <w:sz w:val="28"/>
                <w:szCs w:val="28"/>
              </w:rPr>
              <w:t>"</w:t>
            </w:r>
            <w:r w:rsidRPr="005C7C1A">
              <w:rPr>
                <w:sz w:val="28"/>
                <w:szCs w:val="28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sz w:val="28"/>
                <w:szCs w:val="28"/>
              </w:rPr>
              <w:t>"</w:t>
            </w:r>
            <w:r w:rsidRPr="005C7C1A">
              <w:rPr>
                <w:sz w:val="28"/>
                <w:szCs w:val="28"/>
              </w:rPr>
              <w:t xml:space="preserve"> (с последующими изменениями)</w:t>
            </w:r>
          </w:p>
        </w:tc>
        <w:tc>
          <w:tcPr>
            <w:tcW w:w="2551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в течение 2026 г.</w:t>
            </w:r>
          </w:p>
        </w:tc>
        <w:tc>
          <w:tcPr>
            <w:tcW w:w="3403" w:type="dxa"/>
          </w:tcPr>
          <w:p w:rsidR="00481AD1" w:rsidRPr="005C7C1A" w:rsidRDefault="00AB559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</w:t>
            </w:r>
            <w:r w:rsidRPr="00AB5591">
              <w:rPr>
                <w:sz w:val="28"/>
                <w:szCs w:val="28"/>
              </w:rPr>
              <w:t xml:space="preserve">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</w:t>
            </w:r>
            <w:r w:rsidRPr="00AB5591">
              <w:rPr>
                <w:sz w:val="28"/>
                <w:szCs w:val="28"/>
              </w:rPr>
              <w:lastRenderedPageBreak/>
              <w:t>Камешкирского района Пензенской области</w:t>
            </w:r>
          </w:p>
        </w:tc>
        <w:tc>
          <w:tcPr>
            <w:tcW w:w="3260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минимизация рисков совершения коррупционных правонарушений</w:t>
            </w: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81AD1" w:rsidRPr="000A26E9" w:rsidRDefault="00481AD1" w:rsidP="006105AD">
            <w:pPr>
              <w:spacing w:line="235" w:lineRule="auto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</w:t>
            </w:r>
            <w:r w:rsidRPr="005C7C1A">
              <w:rPr>
                <w:spacing w:val="-2"/>
                <w:sz w:val="28"/>
                <w:szCs w:val="28"/>
              </w:rPr>
              <w:t>беспечени</w:t>
            </w:r>
            <w:r>
              <w:rPr>
                <w:spacing w:val="-2"/>
                <w:sz w:val="28"/>
                <w:szCs w:val="28"/>
              </w:rPr>
              <w:t>е</w:t>
            </w:r>
            <w:r w:rsidRPr="005C7C1A">
              <w:rPr>
                <w:spacing w:val="-2"/>
                <w:sz w:val="28"/>
                <w:szCs w:val="28"/>
              </w:rPr>
              <w:t xml:space="preserve"> исполнениячленами комиссий по осуществлению закупок, руководителями </w:t>
            </w:r>
            <w:r w:rsidR="008150B6">
              <w:rPr>
                <w:spacing w:val="-2"/>
                <w:sz w:val="28"/>
                <w:szCs w:val="28"/>
              </w:rPr>
              <w:t xml:space="preserve">муниципальных </w:t>
            </w:r>
            <w:r w:rsidRPr="005C7C1A">
              <w:rPr>
                <w:spacing w:val="-2"/>
                <w:sz w:val="28"/>
                <w:szCs w:val="28"/>
              </w:rPr>
              <w:t>заказчиков, руководителями контрактных служб, работник</w:t>
            </w:r>
            <w:r>
              <w:rPr>
                <w:spacing w:val="-2"/>
                <w:sz w:val="28"/>
                <w:szCs w:val="28"/>
              </w:rPr>
              <w:t>ами</w:t>
            </w:r>
            <w:r w:rsidRPr="005C7C1A">
              <w:rPr>
                <w:spacing w:val="-2"/>
                <w:sz w:val="28"/>
                <w:szCs w:val="28"/>
              </w:rPr>
              <w:t xml:space="preserve"> контрактных служб, контрактн</w:t>
            </w:r>
            <w:r>
              <w:rPr>
                <w:spacing w:val="-2"/>
                <w:sz w:val="28"/>
                <w:szCs w:val="28"/>
              </w:rPr>
              <w:t>ыми</w:t>
            </w:r>
            <w:r w:rsidRPr="005C7C1A">
              <w:rPr>
                <w:spacing w:val="-2"/>
                <w:sz w:val="28"/>
                <w:szCs w:val="28"/>
              </w:rPr>
              <w:t xml:space="preserve"> управляющи</w:t>
            </w:r>
            <w:r>
              <w:rPr>
                <w:spacing w:val="-2"/>
                <w:sz w:val="28"/>
                <w:szCs w:val="28"/>
              </w:rPr>
              <w:t>ми</w:t>
            </w:r>
            <w:r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 xml:space="preserve">при осуществлении закупок обязанности принимать меры по предотвращению </w:t>
            </w:r>
            <w:r>
              <w:rPr>
                <w:spacing w:val="-2"/>
                <w:sz w:val="28"/>
                <w:szCs w:val="28"/>
              </w:rPr>
              <w:br/>
            </w:r>
            <w:r w:rsidRPr="005C7C1A">
              <w:rPr>
                <w:spacing w:val="-2"/>
                <w:sz w:val="28"/>
                <w:szCs w:val="28"/>
              </w:rPr>
              <w:t xml:space="preserve">и урегулированию конфликта интересов в соответствии с Федеральным законом от 25.12.2008 </w:t>
            </w:r>
            <w:r>
              <w:rPr>
                <w:spacing w:val="-2"/>
                <w:sz w:val="28"/>
                <w:szCs w:val="28"/>
              </w:rPr>
              <w:t>№ </w:t>
            </w:r>
            <w:r w:rsidRPr="005C7C1A">
              <w:rPr>
                <w:spacing w:val="-2"/>
                <w:sz w:val="28"/>
                <w:szCs w:val="28"/>
              </w:rPr>
              <w:t xml:space="preserve">273-ФЗ </w:t>
            </w:r>
            <w:r>
              <w:rPr>
                <w:spacing w:val="-2"/>
                <w:sz w:val="28"/>
                <w:szCs w:val="28"/>
              </w:rPr>
              <w:t>"</w:t>
            </w:r>
            <w:r w:rsidRPr="005C7C1A">
              <w:rPr>
                <w:spacing w:val="-2"/>
                <w:sz w:val="28"/>
                <w:szCs w:val="28"/>
              </w:rPr>
              <w:t>О противодействии коррупции</w:t>
            </w:r>
            <w:r>
              <w:rPr>
                <w:spacing w:val="-2"/>
                <w:sz w:val="28"/>
                <w:szCs w:val="28"/>
              </w:rPr>
              <w:t>"</w:t>
            </w:r>
            <w:r w:rsidRPr="005C7C1A">
              <w:rPr>
                <w:spacing w:val="-2"/>
                <w:sz w:val="28"/>
                <w:szCs w:val="28"/>
              </w:rPr>
              <w:t xml:space="preserve"> (с последующими изменениями)</w:t>
            </w:r>
          </w:p>
        </w:tc>
        <w:tc>
          <w:tcPr>
            <w:tcW w:w="2551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481AD1" w:rsidRPr="005C7C1A" w:rsidRDefault="00AB559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</w:t>
            </w:r>
            <w:r w:rsidRPr="00AB5591">
              <w:rPr>
                <w:sz w:val="28"/>
                <w:szCs w:val="28"/>
              </w:rPr>
              <w:t xml:space="preserve">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минимизация рисков совершения коррупционных правонарушений</w:t>
            </w: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pacing w:val="-2"/>
                <w:sz w:val="28"/>
                <w:szCs w:val="28"/>
              </w:rPr>
              <w:t xml:space="preserve">Направление в Управление </w:t>
            </w:r>
            <w:r w:rsidRPr="005C7C1A">
              <w:rPr>
                <w:sz w:val="28"/>
                <w:szCs w:val="28"/>
              </w:rPr>
              <w:t xml:space="preserve">по профилактике </w:t>
            </w:r>
            <w:r w:rsidRPr="005C7C1A">
              <w:rPr>
                <w:spacing w:val="-6"/>
                <w:sz w:val="28"/>
                <w:szCs w:val="28"/>
              </w:rPr>
              <w:t>коррупционных правонарушений информации</w:t>
            </w:r>
            <w:r w:rsidR="006105AD">
              <w:rPr>
                <w:spacing w:val="-6"/>
                <w:sz w:val="28"/>
                <w:szCs w:val="28"/>
              </w:rPr>
              <w:t xml:space="preserve"> </w:t>
            </w:r>
            <w:r w:rsidRPr="005C7C1A">
              <w:rPr>
                <w:spacing w:val="-8"/>
                <w:sz w:val="28"/>
                <w:szCs w:val="28"/>
              </w:rPr>
              <w:t>о правонарушениях коррупционного характера,</w:t>
            </w:r>
            <w:r w:rsidR="006105AD">
              <w:rPr>
                <w:spacing w:val="-8"/>
                <w:sz w:val="28"/>
                <w:szCs w:val="28"/>
              </w:rPr>
              <w:t xml:space="preserve"> </w:t>
            </w:r>
            <w:r w:rsidRPr="005C7C1A">
              <w:rPr>
                <w:spacing w:val="-6"/>
                <w:sz w:val="28"/>
                <w:szCs w:val="28"/>
              </w:rPr>
              <w:t>выявляемых в ходе реализации национальных, федеральных и региональных проектов</w:t>
            </w:r>
            <w:r>
              <w:rPr>
                <w:spacing w:val="-6"/>
                <w:sz w:val="28"/>
                <w:szCs w:val="28"/>
              </w:rPr>
              <w:t>,</w:t>
            </w:r>
            <w:r w:rsidRPr="005C7C1A">
              <w:rPr>
                <w:sz w:val="28"/>
                <w:szCs w:val="28"/>
              </w:rPr>
              <w:t xml:space="preserve">с целью подготовки </w:t>
            </w:r>
            <w:r w:rsidRPr="005C7C1A">
              <w:rPr>
                <w:spacing w:val="-4"/>
                <w:sz w:val="28"/>
                <w:szCs w:val="28"/>
              </w:rPr>
              <w:t xml:space="preserve">обобщенной информации, анализа и принятиямер, </w:t>
            </w:r>
            <w:r w:rsidRPr="005C7C1A">
              <w:rPr>
                <w:spacing w:val="-4"/>
                <w:sz w:val="28"/>
                <w:szCs w:val="28"/>
              </w:rPr>
              <w:lastRenderedPageBreak/>
              <w:t xml:space="preserve">направленных на </w:t>
            </w:r>
            <w:r w:rsidRPr="005C7C1A">
              <w:rPr>
                <w:spacing w:val="-8"/>
                <w:sz w:val="28"/>
                <w:szCs w:val="28"/>
              </w:rPr>
              <w:t>недопущение коррупционных правонарушений</w:t>
            </w:r>
          </w:p>
        </w:tc>
        <w:tc>
          <w:tcPr>
            <w:tcW w:w="2551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до 5 апреля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5 июля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5 октября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30 декабря 2026 г.</w:t>
            </w:r>
          </w:p>
        </w:tc>
        <w:tc>
          <w:tcPr>
            <w:tcW w:w="3403" w:type="dxa"/>
          </w:tcPr>
          <w:p w:rsidR="00481AD1" w:rsidRPr="005C7C1A" w:rsidRDefault="006B0D2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мониторинг информации о коррупционных правонарушениях при реализации </w:t>
            </w:r>
            <w:r w:rsidRPr="005C7C1A">
              <w:rPr>
                <w:spacing w:val="-2"/>
                <w:sz w:val="28"/>
                <w:szCs w:val="28"/>
              </w:rPr>
              <w:t xml:space="preserve">на </w:t>
            </w:r>
            <w:r w:rsidRPr="005C7C1A">
              <w:rPr>
                <w:spacing w:val="-6"/>
                <w:sz w:val="28"/>
                <w:szCs w:val="28"/>
              </w:rPr>
              <w:t xml:space="preserve">территории Пензенской области </w:t>
            </w:r>
            <w:r w:rsidRPr="005C7C1A">
              <w:rPr>
                <w:sz w:val="28"/>
                <w:szCs w:val="28"/>
              </w:rPr>
              <w:t>национальных, федеральных и региональных проектов</w:t>
            </w:r>
          </w:p>
        </w:tc>
      </w:tr>
      <w:tr w:rsidR="00481AD1" w:rsidRPr="005C7C1A" w:rsidTr="0045726A">
        <w:tc>
          <w:tcPr>
            <w:tcW w:w="742" w:type="dxa"/>
          </w:tcPr>
          <w:p w:rsidR="00481AD1" w:rsidRPr="005C7C1A" w:rsidRDefault="00481AD1" w:rsidP="006105AD">
            <w:pPr>
              <w:pStyle w:val="ConsPlusNormal"/>
              <w:numPr>
                <w:ilvl w:val="0"/>
                <w:numId w:val="10"/>
              </w:numPr>
              <w:spacing w:line="235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481AD1" w:rsidRDefault="00481AD1" w:rsidP="006105AD">
            <w:pPr>
              <w:spacing w:line="235" w:lineRule="auto"/>
              <w:jc w:val="center"/>
              <w:rPr>
                <w:spacing w:val="-2"/>
                <w:sz w:val="28"/>
                <w:szCs w:val="28"/>
              </w:rPr>
            </w:pPr>
            <w:r w:rsidRPr="005C7C1A">
              <w:rPr>
                <w:spacing w:val="-2"/>
                <w:sz w:val="28"/>
                <w:szCs w:val="28"/>
              </w:rPr>
              <w:t xml:space="preserve">Анализ информации об участниках муниципальных закупок (в том числе в рамках реализации национальных проектов) в целях проверки наличия у них аффилированных связей с муниципальными служащими, лицами, замещающими </w:t>
            </w:r>
            <w:r w:rsidRPr="005C7C1A">
              <w:rPr>
                <w:spacing w:val="-8"/>
                <w:sz w:val="28"/>
                <w:szCs w:val="28"/>
              </w:rPr>
              <w:t xml:space="preserve"> муниципальные должности, </w:t>
            </w:r>
            <w:r w:rsidRPr="005C7C1A">
              <w:rPr>
                <w:sz w:val="28"/>
                <w:szCs w:val="28"/>
              </w:rPr>
              <w:t>руководителями подведомственных учреждений,</w:t>
            </w:r>
            <w:r w:rsidRPr="005C7C1A">
              <w:rPr>
                <w:spacing w:val="-2"/>
                <w:sz w:val="28"/>
                <w:szCs w:val="28"/>
              </w:rPr>
              <w:t xml:space="preserve"> членами ко</w:t>
            </w:r>
            <w:r>
              <w:rPr>
                <w:spacing w:val="-2"/>
                <w:sz w:val="28"/>
                <w:szCs w:val="28"/>
              </w:rPr>
              <w:t>миссий по осуществлению закупок</w:t>
            </w:r>
            <w:r w:rsidRPr="005C7C1A">
              <w:rPr>
                <w:spacing w:val="-2"/>
                <w:sz w:val="28"/>
                <w:szCs w:val="28"/>
              </w:rPr>
              <w:t xml:space="preserve"> и направление информации о результатах проведенной работы в Управление по профилактике коррупционных правонарушений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до 5 апреля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5 июля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5 октября 2026 г.,</w:t>
            </w:r>
          </w:p>
          <w:p w:rsidR="00481AD1" w:rsidRPr="005C7C1A" w:rsidRDefault="00481AD1" w:rsidP="006105AD">
            <w:pPr>
              <w:spacing w:line="235" w:lineRule="auto"/>
              <w:jc w:val="center"/>
              <w:rPr>
                <w:b/>
                <w:i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30 декабря 2026 г.</w:t>
            </w:r>
          </w:p>
        </w:tc>
        <w:tc>
          <w:tcPr>
            <w:tcW w:w="3403" w:type="dxa"/>
          </w:tcPr>
          <w:p w:rsidR="00481AD1" w:rsidRPr="005C7C1A" w:rsidRDefault="006B0D21" w:rsidP="006105AD">
            <w:pPr>
              <w:spacing w:line="235" w:lineRule="auto"/>
              <w:ind w:firstLine="175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481AD1" w:rsidRPr="005C7C1A" w:rsidRDefault="00481AD1" w:rsidP="006105AD">
            <w:pPr>
              <w:spacing w:line="235" w:lineRule="auto"/>
              <w:jc w:val="center"/>
              <w:rPr>
                <w:color w:val="FF0000"/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установление наличия (отсутствия) фактов несоблюдения требований о предотвращении или урегулировании конфликта интересов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Default="00D74304" w:rsidP="006105AD">
            <w:pPr>
              <w:pStyle w:val="ConsPlusNormal"/>
              <w:spacing w:line="230" w:lineRule="auto"/>
              <w:jc w:val="center"/>
              <w:rPr>
                <w:spacing w:val="-4"/>
                <w:kern w:val="24"/>
              </w:rPr>
            </w:pPr>
            <w:r w:rsidRPr="005C7C1A">
              <w:rPr>
                <w:spacing w:val="-4"/>
                <w:kern w:val="24"/>
              </w:rPr>
              <w:t xml:space="preserve">При выявлении фактов конфликта интересов, </w:t>
            </w:r>
            <w:r w:rsidRPr="005C7C1A">
              <w:rPr>
                <w:spacing w:val="-6"/>
                <w:kern w:val="24"/>
              </w:rPr>
              <w:t>сопряженных с нарушением положений пункта</w:t>
            </w:r>
            <w:r w:rsidRPr="005C7C1A">
              <w:rPr>
                <w:spacing w:val="-4"/>
                <w:kern w:val="24"/>
              </w:rPr>
              <w:t xml:space="preserve"> 9 части 1 статьи 31 Федерального закона от 05.04.2013 </w:t>
            </w:r>
            <w:r>
              <w:rPr>
                <w:spacing w:val="-4"/>
                <w:kern w:val="24"/>
              </w:rPr>
              <w:t>№ </w:t>
            </w:r>
            <w:r w:rsidRPr="005C7C1A">
              <w:rPr>
                <w:spacing w:val="-4"/>
                <w:kern w:val="24"/>
              </w:rPr>
              <w:t xml:space="preserve">44-ФЗ </w:t>
            </w:r>
            <w:r>
              <w:t>"</w:t>
            </w:r>
            <w:r w:rsidRPr="005C7C1A">
              <w:rPr>
                <w:spacing w:val="-4"/>
                <w:kern w:val="24"/>
              </w:rPr>
              <w:t>О контрактной системе в сфере закупок товаров, работ услуг для обеспечения государственных и муниципальных нужд</w:t>
            </w:r>
            <w:r>
              <w:t>"</w:t>
            </w:r>
            <w:r w:rsidRPr="005C7C1A">
              <w:rPr>
                <w:spacing w:val="-4"/>
                <w:kern w:val="24"/>
              </w:rPr>
              <w:t xml:space="preserve"> (с последующими изменениями), направление информации в органы прокуратуры в целях оценки достаточности оснований для признания в судебном порядке сделки </w:t>
            </w:r>
            <w:r w:rsidRPr="005C7C1A">
              <w:rPr>
                <w:spacing w:val="-4"/>
                <w:kern w:val="24"/>
              </w:rPr>
              <w:lastRenderedPageBreak/>
              <w:t>недействительной и применени</w:t>
            </w:r>
            <w:r>
              <w:rPr>
                <w:spacing w:val="-4"/>
                <w:kern w:val="24"/>
              </w:rPr>
              <w:t>я</w:t>
            </w:r>
            <w:r w:rsidRPr="005C7C1A">
              <w:rPr>
                <w:spacing w:val="-4"/>
                <w:kern w:val="24"/>
              </w:rPr>
              <w:t xml:space="preserve"> последствий недействительности ничтожной сделки</w:t>
            </w:r>
          </w:p>
          <w:p w:rsidR="00D74304" w:rsidRPr="005C7C1A" w:rsidRDefault="00D74304" w:rsidP="006105AD">
            <w:pPr>
              <w:pStyle w:val="ConsPlusNormal"/>
              <w:spacing w:line="230" w:lineRule="auto"/>
              <w:jc w:val="center"/>
              <w:rPr>
                <w:b/>
                <w:spacing w:val="-4"/>
                <w:kern w:val="24"/>
              </w:rPr>
            </w:pP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3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lastRenderedPageBreak/>
              <w:t>в течение 10 рабочих дней после выявления</w:t>
            </w:r>
          </w:p>
        </w:tc>
        <w:tc>
          <w:tcPr>
            <w:tcW w:w="3403" w:type="dxa"/>
          </w:tcPr>
          <w:p w:rsidR="00D74304" w:rsidRPr="005C7C1A" w:rsidRDefault="006B0D21" w:rsidP="006105AD">
            <w:pPr>
              <w:spacing w:line="23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признание в судебном порядке сделки недействительной и применение последствий недействительности ничтожной сделки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0A26E9" w:rsidRDefault="00D74304" w:rsidP="006105AD">
            <w:pPr>
              <w:pStyle w:val="ConsPlusNormal"/>
              <w:spacing w:line="230" w:lineRule="auto"/>
              <w:jc w:val="center"/>
              <w:rPr>
                <w:spacing w:val="-6"/>
              </w:rPr>
            </w:pPr>
            <w:r w:rsidRPr="005C7C1A">
              <w:rPr>
                <w:spacing w:val="-4"/>
              </w:rPr>
              <w:t xml:space="preserve">Актуализация реестров юридических лиц </w:t>
            </w:r>
            <w:r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и индивидуальных предпринимателей, учредителями (руководителями) которых являются родственники (свойственники) </w:t>
            </w:r>
            <w:r w:rsidRPr="005C7C1A">
              <w:rPr>
                <w:spacing w:val="-6"/>
              </w:rPr>
              <w:t xml:space="preserve">должностных лиц </w:t>
            </w:r>
            <w:r>
              <w:rPr>
                <w:spacing w:val="-6"/>
              </w:rPr>
              <w:t xml:space="preserve">органов местного самоуправления, </w:t>
            </w:r>
            <w:r w:rsidRPr="005C7C1A">
              <w:rPr>
                <w:spacing w:val="-6"/>
              </w:rPr>
              <w:t xml:space="preserve"> уполномоченных на принятие решений в сфере осуществления закупок, заключения контрактов (договоров), а также использования </w:t>
            </w:r>
            <w:r>
              <w:rPr>
                <w:spacing w:val="-6"/>
              </w:rPr>
              <w:t>муниципального</w:t>
            </w:r>
            <w:r w:rsidRPr="005C7C1A">
              <w:rPr>
                <w:spacing w:val="-6"/>
              </w:rPr>
              <w:t xml:space="preserve"> имущества и объектов земельных правоотношений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0A26E9">
              <w:rPr>
                <w:sz w:val="28"/>
                <w:szCs w:val="28"/>
              </w:rPr>
              <w:t>при наличии оснований</w:t>
            </w:r>
          </w:p>
        </w:tc>
        <w:tc>
          <w:tcPr>
            <w:tcW w:w="3403" w:type="dxa"/>
          </w:tcPr>
          <w:p w:rsidR="00D74304" w:rsidRPr="005C7C1A" w:rsidRDefault="006B0D21" w:rsidP="006105A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повышение эффективности проверок наличия признаков конфликта интересов при заключении органами публичной власти </w:t>
            </w:r>
            <w:r>
              <w:rPr>
                <w:sz w:val="28"/>
                <w:szCs w:val="28"/>
              </w:rPr>
              <w:t>муниципальных</w:t>
            </w:r>
            <w:r w:rsidRPr="005C7C1A">
              <w:rPr>
                <w:sz w:val="28"/>
                <w:szCs w:val="28"/>
              </w:rPr>
              <w:t xml:space="preserve"> контрактов и договоров</w:t>
            </w:r>
          </w:p>
        </w:tc>
      </w:tr>
      <w:tr w:rsidR="00D74304" w:rsidRPr="005C7C1A" w:rsidTr="0045726A">
        <w:trPr>
          <w:trHeight w:val="3014"/>
        </w:trPr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10"/>
              </w:numPr>
              <w:spacing w:line="230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pacing w:val="-4"/>
              </w:rPr>
            </w:pPr>
            <w:r w:rsidRPr="005C7C1A">
              <w:rPr>
                <w:spacing w:val="-4"/>
              </w:rPr>
              <w:t xml:space="preserve">Проверка наличия признаков конфликта интересов при заключении органами публичной власти контрактов и договоров </w:t>
            </w:r>
            <w:r w:rsidRPr="00E26A44">
              <w:rPr>
                <w:spacing w:val="-6"/>
              </w:rPr>
              <w:t>с юридическими лицами и индивидуальными</w:t>
            </w:r>
            <w:r w:rsidRPr="005C7C1A">
              <w:rPr>
                <w:spacing w:val="-4"/>
              </w:rPr>
              <w:t xml:space="preserve"> предпринимателями, учредителями (руководителями) которых являются родственники (свойственники) должностных лиц </w:t>
            </w:r>
            <w:r>
              <w:rPr>
                <w:spacing w:val="-4"/>
              </w:rPr>
              <w:t>органов местного самоуправления</w:t>
            </w:r>
            <w:r w:rsidRPr="005C7C1A">
              <w:rPr>
                <w:spacing w:val="-4"/>
              </w:rPr>
              <w:t xml:space="preserve">, уполномоченных на принятие решений в сфере осуществления закупок, заключения контрактов (договоров), а также </w:t>
            </w:r>
            <w:r w:rsidRPr="005C7C1A">
              <w:t xml:space="preserve">использования </w:t>
            </w:r>
            <w:r>
              <w:t>муниципального</w:t>
            </w:r>
            <w:r w:rsidRPr="005C7C1A">
              <w:rPr>
                <w:spacing w:val="-4"/>
              </w:rPr>
              <w:t xml:space="preserve"> имущества </w:t>
            </w:r>
            <w:r w:rsidRPr="005C7C1A">
              <w:rPr>
                <w:spacing w:val="-4"/>
              </w:rPr>
              <w:lastRenderedPageBreak/>
              <w:t>и объектов земельных правоотношений.</w:t>
            </w:r>
          </w:p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pacing w:val="-4"/>
              </w:rPr>
            </w:pPr>
            <w:r w:rsidRPr="005C7C1A">
              <w:rPr>
                <w:spacing w:val="-2"/>
              </w:rPr>
              <w:t xml:space="preserve">Направление в Управление </w:t>
            </w:r>
            <w:r w:rsidRPr="005C7C1A">
              <w:t xml:space="preserve">по профилактике </w:t>
            </w:r>
            <w:r w:rsidRPr="005C7C1A">
              <w:rPr>
                <w:spacing w:val="-6"/>
              </w:rPr>
              <w:t>коррупционных правонарушений информации</w:t>
            </w:r>
            <w:r w:rsidRPr="005C7C1A">
              <w:t xml:space="preserve"> о результатах проделанной работы в рамках исполнения</w:t>
            </w:r>
            <w:r w:rsidRPr="005C7C1A">
              <w:rPr>
                <w:lang w:eastAsia="en-US"/>
              </w:rPr>
              <w:t xml:space="preserve"> распоряжения Губернатора Пензенской области </w:t>
            </w:r>
            <w:r w:rsidRPr="005C7C1A">
              <w:rPr>
                <w:spacing w:val="-4"/>
                <w:lang w:eastAsia="en-US"/>
              </w:rPr>
              <w:t xml:space="preserve">от 01.09.2022 </w:t>
            </w:r>
            <w:r>
              <w:rPr>
                <w:spacing w:val="-4"/>
                <w:lang w:eastAsia="en-US"/>
              </w:rPr>
              <w:t>№ </w:t>
            </w:r>
            <w:r w:rsidRPr="005C7C1A">
              <w:rPr>
                <w:spacing w:val="-4"/>
                <w:lang w:eastAsia="en-US"/>
              </w:rPr>
              <w:t xml:space="preserve">697-р </w:t>
            </w:r>
            <w:r>
              <w:t>"</w:t>
            </w:r>
            <w:r w:rsidRPr="005C7C1A">
              <w:rPr>
                <w:spacing w:val="-4"/>
                <w:lang w:eastAsia="en-US"/>
              </w:rPr>
              <w:t>О дополнительных мерах по совершенствованию работы в сфере противодействия коррупции</w:t>
            </w:r>
            <w:r>
              <w:t>"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lastRenderedPageBreak/>
              <w:t>в течение 2026 г.</w:t>
            </w:r>
          </w:p>
        </w:tc>
        <w:tc>
          <w:tcPr>
            <w:tcW w:w="3403" w:type="dxa"/>
          </w:tcPr>
          <w:p w:rsidR="00D74304" w:rsidRPr="005C7C1A" w:rsidRDefault="006B0D21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установление наличия (отсутствия) фактов несоблюдения требований о предотвращении или урегулировании конфликта интересов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lastRenderedPageBreak/>
              <w:t>4</w:t>
            </w:r>
          </w:p>
        </w:tc>
        <w:tc>
          <w:tcPr>
            <w:tcW w:w="14676" w:type="dxa"/>
            <w:gridSpan w:val="4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</w:pPr>
            <w:r w:rsidRPr="005C7C1A">
              <w:t>Совершенствование правовой основы противодействия коррупции, антикоррупционная экспертиза нормативных правовых актов и их проектов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3</w:t>
            </w:r>
          </w:p>
        </w:tc>
        <w:tc>
          <w:tcPr>
            <w:tcW w:w="5462" w:type="dxa"/>
          </w:tcPr>
          <w:p w:rsidR="00D74304" w:rsidRPr="00E26A44" w:rsidRDefault="00D74304" w:rsidP="006105A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E26A44">
              <w:t>Обеспечение приведения 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2551" w:type="dxa"/>
          </w:tcPr>
          <w:p w:rsidR="00D74304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в течение </w:t>
            </w:r>
          </w:p>
          <w:p w:rsidR="00D74304" w:rsidRPr="005C7C1A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3 месяцев после принятия соответствующего федерального акта, если иной срок не установлен законодательством</w:t>
            </w:r>
          </w:p>
        </w:tc>
        <w:tc>
          <w:tcPr>
            <w:tcW w:w="3403" w:type="dxa"/>
          </w:tcPr>
          <w:p w:rsidR="00D74304" w:rsidRPr="005C7C1A" w:rsidRDefault="00AA219B" w:rsidP="006105AD">
            <w:pPr>
              <w:spacing w:line="228" w:lineRule="auto"/>
              <w:jc w:val="center"/>
              <w:rPr>
                <w:spacing w:val="-4"/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совершенствование и актуализация нормативной правовой базы </w:t>
            </w:r>
            <w:r w:rsidR="006105AD">
              <w:rPr>
                <w:szCs w:val="24"/>
              </w:rPr>
              <w:t>Новошаткинского</w:t>
            </w:r>
            <w:r w:rsidR="00AA219B">
              <w:rPr>
                <w:szCs w:val="24"/>
              </w:rPr>
              <w:t xml:space="preserve"> сельсовета </w:t>
            </w:r>
            <w:r>
              <w:rPr>
                <w:szCs w:val="24"/>
              </w:rPr>
              <w:t xml:space="preserve">Камешкирского района </w:t>
            </w:r>
            <w:r w:rsidRPr="005C7C1A">
              <w:rPr>
                <w:szCs w:val="24"/>
              </w:rPr>
              <w:t>Пензенской области по вопросам противодействия коррупции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</w:t>
            </w:r>
            <w:r w:rsidRPr="005C7C1A">
              <w:lastRenderedPageBreak/>
              <w:t>выявленных коррупциогенных факторов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в течение 2026 г.</w:t>
            </w:r>
          </w:p>
        </w:tc>
        <w:tc>
          <w:tcPr>
            <w:tcW w:w="3403" w:type="dxa"/>
          </w:tcPr>
          <w:p w:rsidR="00D74304" w:rsidRPr="005C7C1A" w:rsidRDefault="00AA219B" w:rsidP="006105AD">
            <w:pPr>
              <w:spacing w:line="228" w:lineRule="auto"/>
              <w:ind w:firstLine="176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</w:t>
            </w:r>
            <w:r w:rsidRPr="00AB5591">
              <w:rPr>
                <w:sz w:val="28"/>
                <w:szCs w:val="28"/>
              </w:rPr>
              <w:lastRenderedPageBreak/>
              <w:t>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lastRenderedPageBreak/>
              <w:t xml:space="preserve">выявление в нормативных правовых актах (проектах нормативных правовых актов) коррупциогенных </w:t>
            </w:r>
            <w:r w:rsidRPr="005C7C1A">
              <w:rPr>
                <w:szCs w:val="24"/>
              </w:rPr>
              <w:lastRenderedPageBreak/>
              <w:t>факторов и их устранение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3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Мониторинг деятельности по проведению </w:t>
            </w:r>
            <w:r>
              <w:t>органами местного самоуправления</w:t>
            </w:r>
            <w:r w:rsidRPr="005C7C1A">
              <w:rPr>
                <w:spacing w:val="-6"/>
              </w:rPr>
              <w:t xml:space="preserve"> антикоррупционной экспертизы и</w:t>
            </w:r>
            <w:r w:rsidRPr="005C7C1A">
              <w:rPr>
                <w:spacing w:val="-14"/>
              </w:rPr>
              <w:t>осуществлению независимой антикоррупционной</w:t>
            </w:r>
            <w:r w:rsidRPr="005C7C1A">
              <w:t>экспертизы нормативных правовых актов и их проектов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403" w:type="dxa"/>
          </w:tcPr>
          <w:p w:rsidR="00D74304" w:rsidRPr="005C7C1A" w:rsidRDefault="00AA219B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выявление в нормативных правовых актах (проектах нормативных правовых актов) коррупциогенных факторов и их устранение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5</w:t>
            </w:r>
          </w:p>
        </w:tc>
        <w:tc>
          <w:tcPr>
            <w:tcW w:w="14676" w:type="dxa"/>
            <w:gridSpan w:val="4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pacing w:val="-2"/>
              </w:rPr>
            </w:pPr>
            <w:r w:rsidRPr="005C7C1A">
              <w:rPr>
                <w:spacing w:val="-2"/>
              </w:rPr>
              <w:t xml:space="preserve">Привлечение граждан и институтов гражданского общества к реализации антикоррупционной политики в </w:t>
            </w:r>
            <w:r w:rsidR="006105AD">
              <w:rPr>
                <w:spacing w:val="-2"/>
              </w:rPr>
              <w:t>Новошаткинском сельсовете</w:t>
            </w:r>
            <w:r w:rsidR="00AA219B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Камешкирско</w:t>
            </w:r>
            <w:r w:rsidR="00AA219B">
              <w:rPr>
                <w:spacing w:val="-2"/>
              </w:rPr>
              <w:t>го</w:t>
            </w:r>
            <w:r>
              <w:rPr>
                <w:spacing w:val="-2"/>
              </w:rPr>
              <w:t xml:space="preserve"> район</w:t>
            </w:r>
            <w:r w:rsidR="00AA219B">
              <w:rPr>
                <w:spacing w:val="-2"/>
              </w:rPr>
              <w:t>а</w:t>
            </w:r>
            <w:r w:rsidR="006105AD">
              <w:rPr>
                <w:spacing w:val="-2"/>
              </w:rPr>
              <w:t xml:space="preserve"> </w:t>
            </w:r>
            <w:r w:rsidRPr="005C7C1A">
              <w:rPr>
                <w:spacing w:val="-2"/>
              </w:rPr>
              <w:t>Пензенской области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5C7C1A" w:rsidRDefault="00D74304" w:rsidP="006105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</w:rPr>
            </w:pPr>
            <w:r w:rsidRPr="005C7C1A">
              <w:rPr>
                <w:sz w:val="28"/>
                <w:szCs w:val="28"/>
              </w:rPr>
              <w:t>Рассмотрение обращений граждан и организаций, изучение материалов о фактах коррупции в средствах массовой информации и на интернет-ресурсах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D74304" w:rsidRPr="005C7C1A" w:rsidRDefault="007D20BB" w:rsidP="006105AD">
            <w:pPr>
              <w:spacing w:line="228" w:lineRule="auto"/>
              <w:jc w:val="center"/>
              <w:rPr>
                <w:spacing w:val="-4"/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5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 xml:space="preserve">Рассмотрение вопросов реализации антикоррупционной политики в сфере деятельности </w:t>
            </w:r>
            <w:r w:rsidR="00F268EF">
              <w:t>органов местного самоуправления</w:t>
            </w:r>
            <w:r w:rsidRPr="005C7C1A">
              <w:t xml:space="preserve"> на заседаниях общественных советов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 в соответствии с планами работы указанных советов</w:t>
            </w:r>
          </w:p>
        </w:tc>
        <w:tc>
          <w:tcPr>
            <w:tcW w:w="3403" w:type="dxa"/>
          </w:tcPr>
          <w:p w:rsidR="00D74304" w:rsidRPr="005C7C1A" w:rsidRDefault="007D20BB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widowControl/>
              <w:spacing w:line="288" w:lineRule="atLeast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создание механизмов общественного контроля за деятельностью органов публичной власти</w:t>
            </w:r>
          </w:p>
        </w:tc>
      </w:tr>
      <w:tr w:rsidR="00D74304" w:rsidRPr="005C7C1A" w:rsidTr="0079023D">
        <w:trPr>
          <w:trHeight w:val="396"/>
        </w:trPr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t>6</w:t>
            </w:r>
          </w:p>
        </w:tc>
        <w:tc>
          <w:tcPr>
            <w:tcW w:w="14676" w:type="dxa"/>
            <w:gridSpan w:val="4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 информационное обеспечение реализации антикоррупционной политики в </w:t>
            </w:r>
            <w:r w:rsidR="006105AD">
              <w:t xml:space="preserve">Новошаткинском сельсовете </w:t>
            </w:r>
            <w:r w:rsidR="00F268EF">
              <w:rPr>
                <w:szCs w:val="24"/>
              </w:rPr>
              <w:t>Камешкирско</w:t>
            </w:r>
            <w:r w:rsidR="007D20BB">
              <w:rPr>
                <w:szCs w:val="24"/>
              </w:rPr>
              <w:t>го</w:t>
            </w:r>
            <w:r w:rsidR="00F268EF">
              <w:rPr>
                <w:szCs w:val="24"/>
              </w:rPr>
              <w:t xml:space="preserve"> район</w:t>
            </w:r>
            <w:r w:rsidR="007D20BB">
              <w:rPr>
                <w:szCs w:val="24"/>
              </w:rPr>
              <w:t>а</w:t>
            </w:r>
            <w:r w:rsidR="006105AD">
              <w:rPr>
                <w:szCs w:val="24"/>
              </w:rPr>
              <w:t xml:space="preserve"> </w:t>
            </w:r>
            <w:r w:rsidRPr="005C7C1A">
              <w:rPr>
                <w:szCs w:val="24"/>
              </w:rPr>
              <w:t>Пензенской области</w:t>
            </w:r>
          </w:p>
        </w:tc>
      </w:tr>
      <w:tr w:rsidR="00D74304" w:rsidRPr="005C7C1A" w:rsidTr="0045726A">
        <w:trPr>
          <w:trHeight w:val="684"/>
        </w:trPr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6"/>
              </w:numPr>
              <w:spacing w:line="228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b/>
              </w:rPr>
            </w:pPr>
            <w:r w:rsidRPr="005C7C1A">
              <w:t>Информирование через средства массовой информации о фактах коррупции и лицах, вовлеченных в коррупцию, принятых мерах и достигнутых результатах по противодействию коррупции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D74304" w:rsidRPr="005C7C1A" w:rsidRDefault="007D20BB" w:rsidP="006105AD">
            <w:pPr>
              <w:spacing w:line="228" w:lineRule="auto"/>
              <w:jc w:val="center"/>
              <w:rPr>
                <w:spacing w:val="-4"/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pStyle w:val="ConsPlusNormal"/>
              <w:spacing w:line="228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формирование негативного отношения граждан к коррупционному поведению</w:t>
            </w:r>
          </w:p>
        </w:tc>
      </w:tr>
      <w:tr w:rsidR="00F268EF" w:rsidRPr="005C7C1A" w:rsidTr="0045726A">
        <w:tc>
          <w:tcPr>
            <w:tcW w:w="742" w:type="dxa"/>
          </w:tcPr>
          <w:p w:rsidR="00F268EF" w:rsidRPr="005C7C1A" w:rsidRDefault="00F268EF" w:rsidP="006105AD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F268EF" w:rsidRPr="005C7C1A" w:rsidRDefault="00F268EF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Информирование населения через </w:t>
            </w:r>
            <w:r w:rsidRPr="005C7C1A">
              <w:rPr>
                <w:spacing w:val="-4"/>
                <w:sz w:val="28"/>
                <w:szCs w:val="28"/>
              </w:rPr>
              <w:t xml:space="preserve">официальный сайт </w:t>
            </w:r>
            <w:r>
              <w:rPr>
                <w:spacing w:val="-4"/>
                <w:sz w:val="28"/>
                <w:szCs w:val="28"/>
              </w:rPr>
              <w:t>администрации Камешкирского района</w:t>
            </w:r>
            <w:r w:rsidRPr="005C7C1A">
              <w:rPr>
                <w:spacing w:val="-4"/>
                <w:sz w:val="28"/>
                <w:szCs w:val="28"/>
              </w:rPr>
              <w:t xml:space="preserve"> Пензенской</w:t>
            </w:r>
            <w:r w:rsidRPr="005C7C1A">
              <w:rPr>
                <w:sz w:val="28"/>
                <w:szCs w:val="28"/>
              </w:rPr>
              <w:t xml:space="preserve"> области</w:t>
            </w:r>
            <w:r w:rsidR="007D20BB">
              <w:rPr>
                <w:sz w:val="28"/>
                <w:szCs w:val="28"/>
              </w:rPr>
              <w:t>, раздел муниципальное образование Пестровский сельсовет Камешкирского района Пензенской области</w:t>
            </w:r>
            <w:r w:rsidRPr="005C7C1A">
              <w:rPr>
                <w:spacing w:val="-4"/>
                <w:sz w:val="28"/>
                <w:szCs w:val="28"/>
              </w:rPr>
              <w:t xml:space="preserve">в информационно-телекоммуникационной сети </w:t>
            </w:r>
            <w:r>
              <w:rPr>
                <w:spacing w:val="-4"/>
                <w:sz w:val="28"/>
                <w:szCs w:val="28"/>
              </w:rPr>
              <w:t>"</w:t>
            </w:r>
            <w:r w:rsidRPr="005C7C1A">
              <w:rPr>
                <w:spacing w:val="-4"/>
                <w:sz w:val="28"/>
                <w:szCs w:val="28"/>
              </w:rPr>
              <w:t>Интернет</w:t>
            </w:r>
            <w:r>
              <w:rPr>
                <w:spacing w:val="-4"/>
                <w:sz w:val="28"/>
                <w:szCs w:val="28"/>
              </w:rPr>
              <w:t>"</w:t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t>о принятых</w:t>
            </w:r>
            <w:r w:rsidRPr="005C7C1A">
              <w:rPr>
                <w:rFonts w:eastAsia="Calibri"/>
                <w:spacing w:val="-2"/>
                <w:sz w:val="28"/>
                <w:szCs w:val="28"/>
              </w:rPr>
              <w:t xml:space="preserve"> мерах по противодействию</w:t>
            </w:r>
            <w:r w:rsidRPr="005C7C1A">
              <w:rPr>
                <w:rFonts w:eastAsia="Calibri"/>
                <w:sz w:val="28"/>
                <w:szCs w:val="28"/>
              </w:rPr>
              <w:t xml:space="preserve"> коррупции</w:t>
            </w:r>
          </w:p>
        </w:tc>
        <w:tc>
          <w:tcPr>
            <w:tcW w:w="2551" w:type="dxa"/>
          </w:tcPr>
          <w:p w:rsidR="00F268EF" w:rsidRPr="005C7C1A" w:rsidRDefault="00F268EF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раз в полугодие</w:t>
            </w:r>
          </w:p>
        </w:tc>
        <w:tc>
          <w:tcPr>
            <w:tcW w:w="3403" w:type="dxa"/>
          </w:tcPr>
          <w:p w:rsidR="00F268EF" w:rsidRDefault="007D20BB" w:rsidP="006105AD"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F268EF" w:rsidRPr="005C7C1A" w:rsidRDefault="00F268EF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обеспечение доступности информации о мерах </w:t>
            </w:r>
            <w:r w:rsidRPr="005C7C1A">
              <w:rPr>
                <w:szCs w:val="24"/>
              </w:rPr>
              <w:br/>
            </w:r>
            <w:r w:rsidRPr="005C7C1A">
              <w:rPr>
                <w:spacing w:val="-2"/>
              </w:rPr>
              <w:t>по противодействию</w:t>
            </w:r>
            <w:r w:rsidRPr="005C7C1A">
              <w:t xml:space="preserve"> коррупции</w:t>
            </w:r>
          </w:p>
        </w:tc>
      </w:tr>
      <w:tr w:rsidR="00F268EF" w:rsidRPr="005C7C1A" w:rsidTr="0045726A">
        <w:tc>
          <w:tcPr>
            <w:tcW w:w="742" w:type="dxa"/>
          </w:tcPr>
          <w:p w:rsidR="00F268EF" w:rsidRPr="005C7C1A" w:rsidRDefault="00F268EF" w:rsidP="006105AD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F268EF" w:rsidRPr="005C7C1A" w:rsidRDefault="00F268EF" w:rsidP="006105A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</w:rPr>
              <w:t xml:space="preserve">Организация и проведение общественно значимых мероприятий, приуроченных к </w:t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t>Международному дню борьбы с коррупцией(</w:t>
            </w:r>
            <w:r w:rsidRPr="005C7C1A">
              <w:rPr>
                <w:rFonts w:eastAsia="Calibri"/>
                <w:sz w:val="28"/>
                <w:szCs w:val="28"/>
              </w:rPr>
              <w:t>9 декабря</w:t>
            </w:r>
            <w:r w:rsidRPr="005C7C1A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F268EF" w:rsidRPr="005C7C1A" w:rsidRDefault="00F268EF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  <w:lang w:val="en-US"/>
              </w:rPr>
              <w:t>IV</w:t>
            </w:r>
            <w:r w:rsidRPr="005C7C1A">
              <w:rPr>
                <w:sz w:val="28"/>
                <w:szCs w:val="28"/>
              </w:rPr>
              <w:t xml:space="preserve"> квартал 2026 г.</w:t>
            </w:r>
          </w:p>
        </w:tc>
        <w:tc>
          <w:tcPr>
            <w:tcW w:w="3403" w:type="dxa"/>
          </w:tcPr>
          <w:p w:rsidR="00F268EF" w:rsidRDefault="0073717B" w:rsidP="006105AD"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F268EF" w:rsidRPr="005C7C1A" w:rsidRDefault="00F268EF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6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5C7C1A" w:rsidRDefault="00D74304" w:rsidP="006105A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</w:rP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до 15 декабря 2026 г.</w:t>
            </w:r>
          </w:p>
        </w:tc>
        <w:tc>
          <w:tcPr>
            <w:tcW w:w="3403" w:type="dxa"/>
          </w:tcPr>
          <w:p w:rsidR="00D74304" w:rsidRPr="005C7C1A" w:rsidRDefault="0073717B" w:rsidP="006105AD">
            <w:pPr>
              <w:spacing w:line="228" w:lineRule="auto"/>
              <w:jc w:val="center"/>
              <w:rPr>
                <w:spacing w:val="-4"/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</w:t>
            </w:r>
            <w:r w:rsidRPr="00AB5591">
              <w:rPr>
                <w:sz w:val="28"/>
                <w:szCs w:val="28"/>
              </w:rPr>
              <w:lastRenderedPageBreak/>
              <w:t>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lastRenderedPageBreak/>
              <w:t>информирование о негативных последствиях коррупции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spacing w:line="223" w:lineRule="auto"/>
              <w:jc w:val="center"/>
              <w:outlineLvl w:val="1"/>
              <w:rPr>
                <w:szCs w:val="24"/>
              </w:rPr>
            </w:pPr>
            <w:r w:rsidRPr="005C7C1A">
              <w:rPr>
                <w:szCs w:val="24"/>
              </w:rPr>
              <w:lastRenderedPageBreak/>
              <w:t>7</w:t>
            </w:r>
          </w:p>
        </w:tc>
        <w:tc>
          <w:tcPr>
            <w:tcW w:w="14676" w:type="dxa"/>
            <w:gridSpan w:val="4"/>
          </w:tcPr>
          <w:p w:rsidR="00D74304" w:rsidRPr="005C7C1A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Антикоррупционное образование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6</w:t>
            </w:r>
          </w:p>
        </w:tc>
        <w:tc>
          <w:tcPr>
            <w:tcW w:w="5462" w:type="dxa"/>
          </w:tcPr>
          <w:p w:rsidR="00D74304" w:rsidRPr="005C7C1A" w:rsidRDefault="00D74304" w:rsidP="006105AD">
            <w:pPr>
              <w:pStyle w:val="ConsPlusNormal"/>
              <w:spacing w:line="223" w:lineRule="auto"/>
              <w:jc w:val="center"/>
              <w:rPr>
                <w:b/>
                <w:spacing w:val="-8"/>
              </w:rPr>
            </w:pPr>
            <w:r w:rsidRPr="005C7C1A">
              <w:t xml:space="preserve">Обеспечение участия </w:t>
            </w:r>
            <w:r w:rsidRPr="005C7C1A">
              <w:rPr>
                <w:spacing w:val="-4"/>
              </w:rPr>
              <w:t>муниципальных служащих</w:t>
            </w:r>
            <w:r w:rsidRPr="005C7C1A">
              <w:t>, в должностные обязанности которых входит участие в противодействии коррупции, в</w:t>
            </w:r>
            <w:r w:rsidRPr="005C7C1A">
              <w:rPr>
                <w:spacing w:val="-8"/>
              </w:rPr>
              <w:t xml:space="preserve"> мероприятиях</w:t>
            </w:r>
            <w:r>
              <w:rPr>
                <w:spacing w:val="-8"/>
              </w:rPr>
              <w:br/>
            </w:r>
            <w:r w:rsidRPr="005C7C1A">
              <w:rPr>
                <w:spacing w:val="-8"/>
              </w:rPr>
              <w:t xml:space="preserve">по профессиональному развитию </w:t>
            </w:r>
            <w:r w:rsidRPr="005C7C1A">
              <w:t>в области противодействия коррупции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D74304" w:rsidRPr="005C7C1A" w:rsidRDefault="0073717B" w:rsidP="006105AD">
            <w:pPr>
              <w:spacing w:line="228" w:lineRule="auto"/>
              <w:jc w:val="center"/>
              <w:rPr>
                <w:spacing w:val="-4"/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повышение квалификации </w:t>
            </w:r>
            <w:r w:rsidRPr="005C7C1A">
              <w:rPr>
                <w:szCs w:val="24"/>
              </w:rPr>
              <w:br/>
              <w:t xml:space="preserve">не менее </w:t>
            </w:r>
            <w:r w:rsidR="00F268EF">
              <w:rPr>
                <w:szCs w:val="24"/>
              </w:rPr>
              <w:t xml:space="preserve">1 </w:t>
            </w:r>
            <w:r w:rsidRPr="00F268EF">
              <w:rPr>
                <w:color w:val="000000" w:themeColor="text1"/>
                <w:szCs w:val="24"/>
              </w:rPr>
              <w:t>муниципальн</w:t>
            </w:r>
            <w:r w:rsidR="00F268EF">
              <w:rPr>
                <w:color w:val="000000" w:themeColor="text1"/>
                <w:szCs w:val="24"/>
              </w:rPr>
              <w:t>ого</w:t>
            </w:r>
            <w:r w:rsidRPr="00F268EF">
              <w:rPr>
                <w:color w:val="000000" w:themeColor="text1"/>
                <w:szCs w:val="24"/>
              </w:rPr>
              <w:t xml:space="preserve"> служащ</w:t>
            </w:r>
            <w:r w:rsidR="00F268EF">
              <w:rPr>
                <w:color w:val="000000" w:themeColor="text1"/>
                <w:szCs w:val="24"/>
              </w:rPr>
              <w:t>его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79023D" w:rsidRDefault="00D74304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79023D">
              <w:rPr>
                <w:sz w:val="28"/>
                <w:szCs w:val="28"/>
              </w:rPr>
              <w:t>Участие муниципальных служащих,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D74304" w:rsidRPr="005C7C1A" w:rsidRDefault="0073717B" w:rsidP="006105AD">
            <w:pPr>
              <w:spacing w:line="228" w:lineRule="auto"/>
              <w:jc w:val="center"/>
              <w:rPr>
                <w:spacing w:val="-4"/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Pr="005C7C1A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обучение не менее </w:t>
            </w:r>
            <w:r w:rsidR="00F268EF">
              <w:rPr>
                <w:szCs w:val="24"/>
              </w:rPr>
              <w:t>1</w:t>
            </w:r>
            <w:r w:rsidRPr="005C7C1A">
              <w:rPr>
                <w:szCs w:val="24"/>
              </w:rPr>
              <w:t xml:space="preserve"> муниципальн</w:t>
            </w:r>
            <w:r w:rsidR="00F268EF">
              <w:rPr>
                <w:szCs w:val="24"/>
              </w:rPr>
              <w:t>ого</w:t>
            </w:r>
            <w:r w:rsidRPr="005C7C1A">
              <w:rPr>
                <w:szCs w:val="24"/>
              </w:rPr>
              <w:t xml:space="preserve"> служащ</w:t>
            </w:r>
            <w:r w:rsidR="00F268EF">
              <w:rPr>
                <w:szCs w:val="24"/>
              </w:rPr>
              <w:t>его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D74304" w:rsidRPr="005C7C1A" w:rsidRDefault="00D74304" w:rsidP="006105A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/>
                <w:spacing w:val="-8"/>
              </w:rPr>
            </w:pPr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Участие муниципальных служащих, замещающих должности, включенные в перечни должностей муниципальной службы, замещение которых связано </w:t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br/>
              <w:t>с коррупционными рисками, в мероприятиях по профессиональному развитию в области противодействия коррупции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D74304" w:rsidRPr="005C7C1A" w:rsidRDefault="0073717B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3260" w:type="dxa"/>
          </w:tcPr>
          <w:p w:rsidR="00D74304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повышение </w:t>
            </w:r>
          </w:p>
          <w:p w:rsidR="00F268EF" w:rsidRPr="005C7C1A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квалификации не менее </w:t>
            </w:r>
            <w:r w:rsidR="00F268EF">
              <w:rPr>
                <w:szCs w:val="24"/>
              </w:rPr>
              <w:t>1</w:t>
            </w:r>
          </w:p>
          <w:p w:rsidR="00D74304" w:rsidRPr="005C7C1A" w:rsidRDefault="00F268EF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D74304" w:rsidRPr="005C7C1A">
              <w:rPr>
                <w:szCs w:val="24"/>
              </w:rPr>
              <w:t>униципальн</w:t>
            </w:r>
            <w:r>
              <w:rPr>
                <w:szCs w:val="24"/>
              </w:rPr>
              <w:t>ого</w:t>
            </w:r>
            <w:r w:rsidR="00D74304" w:rsidRPr="005C7C1A">
              <w:rPr>
                <w:szCs w:val="24"/>
              </w:rPr>
              <w:t xml:space="preserve"> служащ</w:t>
            </w:r>
            <w:r>
              <w:rPr>
                <w:szCs w:val="24"/>
              </w:rPr>
              <w:t>его</w:t>
            </w:r>
          </w:p>
        </w:tc>
      </w:tr>
      <w:tr w:rsidR="00D74304" w:rsidRPr="005C7C1A" w:rsidTr="0045726A">
        <w:tc>
          <w:tcPr>
            <w:tcW w:w="742" w:type="dxa"/>
          </w:tcPr>
          <w:p w:rsidR="00D74304" w:rsidRPr="005C7C1A" w:rsidRDefault="00D74304" w:rsidP="006105AD">
            <w:pPr>
              <w:pStyle w:val="ConsPlusNormal"/>
              <w:numPr>
                <w:ilvl w:val="0"/>
                <w:numId w:val="8"/>
              </w:numPr>
              <w:spacing w:line="223" w:lineRule="auto"/>
              <w:ind w:left="0" w:firstLine="113"/>
              <w:jc w:val="center"/>
              <w:rPr>
                <w:szCs w:val="24"/>
              </w:rPr>
            </w:pPr>
          </w:p>
        </w:tc>
        <w:tc>
          <w:tcPr>
            <w:tcW w:w="5462" w:type="dxa"/>
          </w:tcPr>
          <w:p w:rsidR="00F268EF" w:rsidRPr="005C7C1A" w:rsidRDefault="00D74304" w:rsidP="006105A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  <w:sz w:val="28"/>
                <w:szCs w:val="28"/>
              </w:rPr>
            </w:pPr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</w:t>
            </w:r>
            <w:r w:rsidRPr="005C7C1A">
              <w:rPr>
                <w:rFonts w:eastAsia="Calibri"/>
                <w:spacing w:val="-4"/>
                <w:sz w:val="28"/>
                <w:szCs w:val="28"/>
              </w:rPr>
              <w:lastRenderedPageBreak/>
              <w:t xml:space="preserve">или услуг для </w:t>
            </w:r>
          </w:p>
          <w:p w:rsidR="00D74304" w:rsidRDefault="00D74304" w:rsidP="006105A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  <w:sz w:val="28"/>
                <w:szCs w:val="28"/>
              </w:rPr>
            </w:pPr>
            <w:r w:rsidRPr="005C7C1A">
              <w:rPr>
                <w:rFonts w:eastAsia="Calibri"/>
                <w:spacing w:val="-4"/>
                <w:sz w:val="28"/>
                <w:szCs w:val="28"/>
              </w:rPr>
              <w:t xml:space="preserve">муниципальных нужд, рассмотрении </w:t>
            </w:r>
          </w:p>
          <w:p w:rsidR="00D74304" w:rsidRPr="005C7C1A" w:rsidRDefault="00D74304" w:rsidP="006105AD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pacing w:val="-4"/>
                <w:sz w:val="28"/>
                <w:szCs w:val="28"/>
              </w:rPr>
            </w:pPr>
            <w:r w:rsidRPr="005C7C1A">
              <w:rPr>
                <w:rFonts w:eastAsia="Calibri"/>
                <w:spacing w:val="-4"/>
                <w:sz w:val="28"/>
                <w:szCs w:val="28"/>
              </w:rPr>
              <w:t>и решении вопросов использования имущества и бюджетных средств</w:t>
            </w:r>
          </w:p>
        </w:tc>
        <w:tc>
          <w:tcPr>
            <w:tcW w:w="2551" w:type="dxa"/>
          </w:tcPr>
          <w:p w:rsidR="00D74304" w:rsidRPr="005C7C1A" w:rsidRDefault="00D74304" w:rsidP="006105AD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 xml:space="preserve">1 раз в полугодие </w:t>
            </w:r>
            <w:r w:rsidRPr="005C7C1A">
              <w:rPr>
                <w:sz w:val="28"/>
                <w:szCs w:val="28"/>
              </w:rPr>
              <w:br/>
              <w:t>в течение 2026 г.</w:t>
            </w:r>
          </w:p>
        </w:tc>
        <w:tc>
          <w:tcPr>
            <w:tcW w:w="3403" w:type="dxa"/>
          </w:tcPr>
          <w:p w:rsidR="00D74304" w:rsidRPr="005C7C1A" w:rsidRDefault="0073717B" w:rsidP="006105AD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AB5591">
              <w:rPr>
                <w:sz w:val="28"/>
                <w:szCs w:val="28"/>
              </w:rPr>
              <w:t xml:space="preserve">Главный специалист  администрации </w:t>
            </w:r>
            <w:r w:rsidR="006105AD">
              <w:rPr>
                <w:sz w:val="28"/>
                <w:szCs w:val="28"/>
              </w:rPr>
              <w:t>Новошаткинского</w:t>
            </w:r>
            <w:r w:rsidRPr="00AB5591">
              <w:rPr>
                <w:sz w:val="28"/>
                <w:szCs w:val="28"/>
              </w:rPr>
              <w:t xml:space="preserve"> сельсовета </w:t>
            </w:r>
            <w:r w:rsidRPr="00AB5591">
              <w:rPr>
                <w:sz w:val="28"/>
                <w:szCs w:val="28"/>
              </w:rPr>
              <w:lastRenderedPageBreak/>
              <w:t>Камешкирского района Пензенской области</w:t>
            </w:r>
          </w:p>
        </w:tc>
        <w:tc>
          <w:tcPr>
            <w:tcW w:w="3260" w:type="dxa"/>
          </w:tcPr>
          <w:p w:rsidR="00D74304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lastRenderedPageBreak/>
              <w:t>повышение уровня</w:t>
            </w:r>
          </w:p>
          <w:p w:rsidR="00D74304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знаний по профилактике коррупционных нарушений </w:t>
            </w:r>
            <w:r w:rsidRPr="005C7C1A">
              <w:rPr>
                <w:szCs w:val="24"/>
              </w:rPr>
              <w:lastRenderedPageBreak/>
              <w:t xml:space="preserve">должностными лицами, участвующими </w:t>
            </w:r>
          </w:p>
          <w:p w:rsidR="00D74304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в закупках товаров, </w:t>
            </w:r>
          </w:p>
          <w:p w:rsidR="00F268EF" w:rsidRPr="005C7C1A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 xml:space="preserve">работ и услуг для </w:t>
            </w:r>
          </w:p>
          <w:p w:rsidR="00D74304" w:rsidRPr="005C7C1A" w:rsidRDefault="00D74304" w:rsidP="006105AD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 w:rsidRPr="005C7C1A">
              <w:rPr>
                <w:szCs w:val="24"/>
              </w:rPr>
              <w:t>муниципальных нужд</w:t>
            </w:r>
          </w:p>
        </w:tc>
      </w:tr>
    </w:tbl>
    <w:p w:rsidR="005965BA" w:rsidRDefault="005965BA" w:rsidP="006105AD">
      <w:pPr>
        <w:widowControl/>
        <w:spacing w:line="235" w:lineRule="auto"/>
        <w:jc w:val="center"/>
        <w:rPr>
          <w:sz w:val="28"/>
        </w:rPr>
      </w:pPr>
    </w:p>
    <w:p w:rsidR="00426FF1" w:rsidRDefault="00426FF1" w:rsidP="00687687">
      <w:pPr>
        <w:widowControl/>
        <w:spacing w:line="216" w:lineRule="auto"/>
        <w:rPr>
          <w:sz w:val="28"/>
        </w:rPr>
      </w:pPr>
    </w:p>
    <w:sectPr w:rsidR="00426FF1" w:rsidSect="00D701A1">
      <w:footerReference w:type="default" r:id="rId12"/>
      <w:endnotePr>
        <w:numFmt w:val="decimal"/>
      </w:endnotePr>
      <w:pgSz w:w="16840" w:h="11907" w:orient="landscape" w:code="9"/>
      <w:pgMar w:top="1701" w:right="822" w:bottom="1418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652" w:rsidRDefault="00D40652">
      <w:r>
        <w:separator/>
      </w:r>
    </w:p>
  </w:endnote>
  <w:endnote w:type="continuationSeparator" w:id="1">
    <w:p w:rsidR="00D40652" w:rsidRDefault="00D40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004" w:rsidRDefault="000B01D7">
    <w:pPr>
      <w:pStyle w:val="a5"/>
      <w:rPr>
        <w:sz w:val="16"/>
      </w:rPr>
    </w:pPr>
    <w:r>
      <w:rPr>
        <w:sz w:val="16"/>
      </w:rPr>
      <w:fldChar w:fldCharType="begin"/>
    </w:r>
    <w:r w:rsidR="00F25004">
      <w:rPr>
        <w:sz w:val="16"/>
      </w:rPr>
      <w:instrText xml:space="preserve"> FILENAME \* Lower\p  \* MERGEFORMAT </w:instrText>
    </w:r>
    <w:r>
      <w:rPr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004" w:rsidRDefault="00F25004" w:rsidP="00E26A44">
    <w:pPr>
      <w:pStyle w:val="a5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652" w:rsidRDefault="00D40652">
      <w:r>
        <w:separator/>
      </w:r>
    </w:p>
  </w:footnote>
  <w:footnote w:type="continuationSeparator" w:id="1">
    <w:p w:rsidR="00D40652" w:rsidRDefault="00D40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4115395"/>
      <w:docPartObj>
        <w:docPartGallery w:val="Page Numbers (Top of Page)"/>
        <w:docPartUnique/>
      </w:docPartObj>
    </w:sdtPr>
    <w:sdtContent>
      <w:p w:rsidR="00F25004" w:rsidRDefault="000B01D7">
        <w:pPr>
          <w:pStyle w:val="a3"/>
          <w:jc w:val="center"/>
        </w:pPr>
        <w:r>
          <w:fldChar w:fldCharType="begin"/>
        </w:r>
        <w:r w:rsidR="00F25004">
          <w:instrText>PAGE   \* MERGEFORMAT</w:instrText>
        </w:r>
        <w:r>
          <w:fldChar w:fldCharType="separate"/>
        </w:r>
        <w:r w:rsidR="00687687">
          <w:rPr>
            <w:noProof/>
          </w:rPr>
          <w:t>2</w:t>
        </w:r>
        <w:r>
          <w:fldChar w:fldCharType="end"/>
        </w:r>
      </w:p>
    </w:sdtContent>
  </w:sdt>
  <w:p w:rsidR="00F25004" w:rsidRDefault="00F250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87D"/>
    <w:multiLevelType w:val="hybridMultilevel"/>
    <w:tmpl w:val="485C7886"/>
    <w:lvl w:ilvl="0" w:tplc="8C3EA2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66451"/>
    <w:multiLevelType w:val="hybridMultilevel"/>
    <w:tmpl w:val="66E00FF2"/>
    <w:lvl w:ilvl="0" w:tplc="BFCEB34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44836"/>
    <w:multiLevelType w:val="hybridMultilevel"/>
    <w:tmpl w:val="547A2900"/>
    <w:lvl w:ilvl="0" w:tplc="43BA9DB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61A16"/>
    <w:multiLevelType w:val="hybridMultilevel"/>
    <w:tmpl w:val="AF32C328"/>
    <w:lvl w:ilvl="0" w:tplc="8FD0B8D2">
      <w:start w:val="1"/>
      <w:numFmt w:val="decimal"/>
      <w:lvlText w:val="%1."/>
      <w:lvlJc w:val="left"/>
      <w:pPr>
        <w:ind w:left="7448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7">
    <w:nsid w:val="672E2E5B"/>
    <w:multiLevelType w:val="hybridMultilevel"/>
    <w:tmpl w:val="1FCC60B8"/>
    <w:lvl w:ilvl="0" w:tplc="D3D087BE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89E34AD"/>
    <w:multiLevelType w:val="hybridMultilevel"/>
    <w:tmpl w:val="46A809D6"/>
    <w:lvl w:ilvl="0" w:tplc="18303220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67B2D"/>
    <w:rsid w:val="00004140"/>
    <w:rsid w:val="00014419"/>
    <w:rsid w:val="0005514D"/>
    <w:rsid w:val="00064441"/>
    <w:rsid w:val="000B01D7"/>
    <w:rsid w:val="000B1160"/>
    <w:rsid w:val="000D0507"/>
    <w:rsid w:val="000F2BFC"/>
    <w:rsid w:val="0012039B"/>
    <w:rsid w:val="0014068B"/>
    <w:rsid w:val="00144808"/>
    <w:rsid w:val="00144E13"/>
    <w:rsid w:val="00154605"/>
    <w:rsid w:val="001810AA"/>
    <w:rsid w:val="00190DEE"/>
    <w:rsid w:val="001B37B4"/>
    <w:rsid w:val="001B7A0D"/>
    <w:rsid w:val="001D5456"/>
    <w:rsid w:val="00202C62"/>
    <w:rsid w:val="00204F72"/>
    <w:rsid w:val="00237B0F"/>
    <w:rsid w:val="0024384B"/>
    <w:rsid w:val="00261153"/>
    <w:rsid w:val="00271AE9"/>
    <w:rsid w:val="00285D30"/>
    <w:rsid w:val="002A2CC8"/>
    <w:rsid w:val="002B0CD4"/>
    <w:rsid w:val="002B6B95"/>
    <w:rsid w:val="002C1380"/>
    <w:rsid w:val="002E3A70"/>
    <w:rsid w:val="00303D8A"/>
    <w:rsid w:val="00332944"/>
    <w:rsid w:val="00361371"/>
    <w:rsid w:val="003F3FE0"/>
    <w:rsid w:val="003F4EA4"/>
    <w:rsid w:val="0041279E"/>
    <w:rsid w:val="00426FF1"/>
    <w:rsid w:val="00433B79"/>
    <w:rsid w:val="00452BD2"/>
    <w:rsid w:val="00457052"/>
    <w:rsid w:val="0045726A"/>
    <w:rsid w:val="0047451C"/>
    <w:rsid w:val="00481AD1"/>
    <w:rsid w:val="004827C1"/>
    <w:rsid w:val="00491B86"/>
    <w:rsid w:val="0049613D"/>
    <w:rsid w:val="004C7232"/>
    <w:rsid w:val="004F4E6B"/>
    <w:rsid w:val="005016D6"/>
    <w:rsid w:val="005237B7"/>
    <w:rsid w:val="0054374E"/>
    <w:rsid w:val="005965BA"/>
    <w:rsid w:val="005D6A3C"/>
    <w:rsid w:val="00605644"/>
    <w:rsid w:val="006105AD"/>
    <w:rsid w:val="006246CD"/>
    <w:rsid w:val="00653E8B"/>
    <w:rsid w:val="00687687"/>
    <w:rsid w:val="0069184F"/>
    <w:rsid w:val="006B0D21"/>
    <w:rsid w:val="006F4247"/>
    <w:rsid w:val="006F7AC1"/>
    <w:rsid w:val="0071712B"/>
    <w:rsid w:val="0073717B"/>
    <w:rsid w:val="0074074F"/>
    <w:rsid w:val="00757C29"/>
    <w:rsid w:val="00767B2D"/>
    <w:rsid w:val="007767E5"/>
    <w:rsid w:val="0079023D"/>
    <w:rsid w:val="007A3248"/>
    <w:rsid w:val="007D20BB"/>
    <w:rsid w:val="007F3006"/>
    <w:rsid w:val="007F68CF"/>
    <w:rsid w:val="008150B6"/>
    <w:rsid w:val="008217BE"/>
    <w:rsid w:val="00824CC9"/>
    <w:rsid w:val="00844C4F"/>
    <w:rsid w:val="0085125D"/>
    <w:rsid w:val="00886F02"/>
    <w:rsid w:val="00887A63"/>
    <w:rsid w:val="008B484C"/>
    <w:rsid w:val="008F2667"/>
    <w:rsid w:val="00900D04"/>
    <w:rsid w:val="009432B3"/>
    <w:rsid w:val="00980660"/>
    <w:rsid w:val="009A77A0"/>
    <w:rsid w:val="009F7164"/>
    <w:rsid w:val="00A0124B"/>
    <w:rsid w:val="00A01858"/>
    <w:rsid w:val="00A42145"/>
    <w:rsid w:val="00A73879"/>
    <w:rsid w:val="00A74CDF"/>
    <w:rsid w:val="00AA219B"/>
    <w:rsid w:val="00AB5591"/>
    <w:rsid w:val="00AC112A"/>
    <w:rsid w:val="00AE324C"/>
    <w:rsid w:val="00B33C70"/>
    <w:rsid w:val="00BA5A70"/>
    <w:rsid w:val="00BA71EA"/>
    <w:rsid w:val="00BC488B"/>
    <w:rsid w:val="00BE7ACB"/>
    <w:rsid w:val="00C43890"/>
    <w:rsid w:val="00C96F98"/>
    <w:rsid w:val="00CA6FF9"/>
    <w:rsid w:val="00CA7455"/>
    <w:rsid w:val="00CB39BF"/>
    <w:rsid w:val="00CB775E"/>
    <w:rsid w:val="00CD197F"/>
    <w:rsid w:val="00CE14DB"/>
    <w:rsid w:val="00D3044A"/>
    <w:rsid w:val="00D40652"/>
    <w:rsid w:val="00D701A1"/>
    <w:rsid w:val="00D74304"/>
    <w:rsid w:val="00D7680A"/>
    <w:rsid w:val="00D92B08"/>
    <w:rsid w:val="00D96A23"/>
    <w:rsid w:val="00DD535C"/>
    <w:rsid w:val="00DD74B0"/>
    <w:rsid w:val="00DE20DE"/>
    <w:rsid w:val="00E06208"/>
    <w:rsid w:val="00E21E4B"/>
    <w:rsid w:val="00E26A44"/>
    <w:rsid w:val="00E64181"/>
    <w:rsid w:val="00E931EB"/>
    <w:rsid w:val="00EA630B"/>
    <w:rsid w:val="00ED75AF"/>
    <w:rsid w:val="00EE4F62"/>
    <w:rsid w:val="00F22B88"/>
    <w:rsid w:val="00F25004"/>
    <w:rsid w:val="00F268EF"/>
    <w:rsid w:val="00F321C6"/>
    <w:rsid w:val="00F46BA3"/>
    <w:rsid w:val="00F62C23"/>
    <w:rsid w:val="00F750BF"/>
    <w:rsid w:val="00F873BF"/>
    <w:rsid w:val="00FB11C4"/>
    <w:rsid w:val="00FC4F89"/>
    <w:rsid w:val="00FD7E7B"/>
    <w:rsid w:val="00FF1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7A63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887A63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a4">
    <w:name w:val="Верхний колонтитул Знак"/>
    <w:basedOn w:val="a0"/>
    <w:link w:val="a3"/>
    <w:rsid w:val="00767B2D"/>
  </w:style>
  <w:style w:type="character" w:customStyle="1" w:styleId="10">
    <w:name w:val="Заголовок 1 Знак"/>
    <w:basedOn w:val="a0"/>
    <w:link w:val="1"/>
    <w:uiPriority w:val="9"/>
    <w:rsid w:val="00767B2D"/>
    <w:rPr>
      <w:sz w:val="24"/>
    </w:rPr>
  </w:style>
  <w:style w:type="character" w:customStyle="1" w:styleId="30">
    <w:name w:val="Заголовок 3 Знак"/>
    <w:basedOn w:val="a0"/>
    <w:link w:val="3"/>
    <w:rsid w:val="00767B2D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767B2D"/>
  </w:style>
  <w:style w:type="paragraph" w:styleId="aa">
    <w:name w:val="List Paragraph"/>
    <w:basedOn w:val="a"/>
    <w:uiPriority w:val="34"/>
    <w:qFormat/>
    <w:rsid w:val="00767B2D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67B2D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b">
    <w:name w:val="Гипертекстовая ссылка"/>
    <w:uiPriority w:val="99"/>
    <w:rsid w:val="00767B2D"/>
    <w:rPr>
      <w:color w:val="106BBE"/>
    </w:rPr>
  </w:style>
  <w:style w:type="character" w:styleId="ac">
    <w:name w:val="Hyperlink"/>
    <w:uiPriority w:val="99"/>
    <w:unhideWhenUsed/>
    <w:rsid w:val="00767B2D"/>
    <w:rPr>
      <w:color w:val="0000FF"/>
      <w:u w:val="single"/>
    </w:rPr>
  </w:style>
  <w:style w:type="paragraph" w:customStyle="1" w:styleId="ConsPlusTitle">
    <w:name w:val="ConsPlusTitle"/>
    <w:rsid w:val="00767B2D"/>
    <w:pPr>
      <w:widowControl w:val="0"/>
      <w:autoSpaceDE w:val="0"/>
      <w:autoSpaceDN w:val="0"/>
    </w:pPr>
    <w:rPr>
      <w:b/>
      <w:sz w:val="24"/>
    </w:rPr>
  </w:style>
  <w:style w:type="table" w:styleId="ad">
    <w:name w:val="Table Grid"/>
    <w:basedOn w:val="a1"/>
    <w:rsid w:val="00767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767B2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har1">
    <w:name w:val="Char1"/>
    <w:basedOn w:val="a"/>
    <w:rsid w:val="00767B2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">
    <w:name w:val="ConsPlusNonformat"/>
    <w:rsid w:val="00767B2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1">
    <w:name w:val="Основной текст (2)_"/>
    <w:basedOn w:val="a0"/>
    <w:link w:val="22"/>
    <w:rsid w:val="00767B2D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7B2D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7B2D"/>
    <w:pPr>
      <w:shd w:val="clear" w:color="auto" w:fill="FFFFFF"/>
      <w:spacing w:after="240" w:line="0" w:lineRule="atLeast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767B2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rsid w:val="00F268EF"/>
    <w:pPr>
      <w:widowControl/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F268E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&amp;dst=69&amp;field=134&amp;date=26.01.2026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0AA4-95A5-497D-A2B2-15FAD7F4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Губернатора.dotx</Template>
  <TotalTime>12</TotalTime>
  <Pages>17</Pages>
  <Words>3066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ПК</cp:lastModifiedBy>
  <cp:revision>5</cp:revision>
  <cp:lastPrinted>2019-03-11T12:32:00Z</cp:lastPrinted>
  <dcterms:created xsi:type="dcterms:W3CDTF">2026-03-10T10:31:00Z</dcterms:created>
  <dcterms:modified xsi:type="dcterms:W3CDTF">2026-03-18T08:09:00Z</dcterms:modified>
</cp:coreProperties>
</file>