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43" w:rsidRDefault="00673143" w:rsidP="00742C32">
      <w:pPr>
        <w:tabs>
          <w:tab w:val="left" w:pos="4320"/>
        </w:tabs>
        <w:rPr>
          <w:noProof/>
        </w:rPr>
      </w:pPr>
    </w:p>
    <w:p w:rsidR="00523F88" w:rsidRPr="00921E25" w:rsidRDefault="004B2E8A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F07ECB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F07ECB">
        <w:rPr>
          <w:b/>
          <w:sz w:val="20"/>
        </w:rPr>
        <w:t>КОМИТЕТ МЕСТНОГО САМОУПРАВЛЕНИЯ</w:t>
      </w:r>
    </w:p>
    <w:p w:rsidR="00523F88" w:rsidRPr="00F07ECB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F07ECB">
        <w:rPr>
          <w:b/>
          <w:sz w:val="20"/>
        </w:rPr>
        <w:t>РУССКО-КАМЕШКИРСКОГО</w:t>
      </w:r>
      <w:r w:rsidR="008E48D0" w:rsidRPr="00F07ECB">
        <w:rPr>
          <w:b/>
          <w:sz w:val="20"/>
        </w:rPr>
        <w:t xml:space="preserve"> </w:t>
      </w:r>
      <w:r w:rsidR="00FA5563" w:rsidRPr="00F07ECB">
        <w:rPr>
          <w:b/>
          <w:sz w:val="20"/>
        </w:rPr>
        <w:t>СЕЛЬСОВЕТА</w:t>
      </w:r>
      <w:r w:rsidR="00523F88" w:rsidRPr="00F07ECB">
        <w:rPr>
          <w:b/>
          <w:sz w:val="20"/>
        </w:rPr>
        <w:t xml:space="preserve"> </w:t>
      </w:r>
    </w:p>
    <w:p w:rsidR="00FA5563" w:rsidRPr="00F07ECB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F07ECB">
        <w:rPr>
          <w:b/>
          <w:sz w:val="20"/>
        </w:rPr>
        <w:t>КАМЕШКИРСКОГО</w:t>
      </w:r>
      <w:r w:rsidR="00523F88" w:rsidRPr="00F07ECB">
        <w:rPr>
          <w:b/>
          <w:sz w:val="20"/>
        </w:rPr>
        <w:t xml:space="preserve"> РАЙОНА </w:t>
      </w:r>
    </w:p>
    <w:p w:rsidR="00523F88" w:rsidRPr="00F07ECB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F07ECB">
        <w:rPr>
          <w:b/>
          <w:sz w:val="20"/>
        </w:rPr>
        <w:t>ПЕНЗЕНСКОЙ ОБЛАСТИ</w:t>
      </w:r>
    </w:p>
    <w:p w:rsidR="007D4332" w:rsidRPr="00F07ECB" w:rsidRDefault="007D4332" w:rsidP="00F92D3B">
      <w:pPr>
        <w:tabs>
          <w:tab w:val="left" w:pos="4320"/>
        </w:tabs>
        <w:jc w:val="center"/>
        <w:rPr>
          <w:b/>
          <w:sz w:val="20"/>
        </w:rPr>
      </w:pPr>
      <w:r w:rsidRPr="00F07ECB">
        <w:rPr>
          <w:b/>
          <w:color w:val="333333"/>
          <w:sz w:val="20"/>
        </w:rPr>
        <w:t>ВОСЬМОГО</w:t>
      </w:r>
      <w:r w:rsidRPr="00F07ECB">
        <w:rPr>
          <w:b/>
          <w:sz w:val="20"/>
        </w:rPr>
        <w:t xml:space="preserve"> СОЗЫВА</w:t>
      </w:r>
    </w:p>
    <w:p w:rsidR="00F92D3B" w:rsidRPr="00F07ECB" w:rsidRDefault="00F92D3B" w:rsidP="00F92D3B">
      <w:pPr>
        <w:tabs>
          <w:tab w:val="left" w:pos="4320"/>
        </w:tabs>
        <w:jc w:val="center"/>
        <w:rPr>
          <w:b/>
          <w:sz w:val="20"/>
        </w:rPr>
      </w:pPr>
    </w:p>
    <w:p w:rsidR="00523F88" w:rsidRPr="00F07ECB" w:rsidRDefault="00266280" w:rsidP="00C361DC">
      <w:pPr>
        <w:tabs>
          <w:tab w:val="left" w:pos="4320"/>
        </w:tabs>
        <w:jc w:val="center"/>
        <w:rPr>
          <w:sz w:val="20"/>
        </w:rPr>
      </w:pPr>
      <w:r w:rsidRPr="00F07ECB">
        <w:rPr>
          <w:b/>
          <w:sz w:val="20"/>
        </w:rPr>
        <w:t>РЕШЕ</w:t>
      </w:r>
      <w:r w:rsidR="009D39CB" w:rsidRPr="00F07ECB">
        <w:rPr>
          <w:b/>
          <w:sz w:val="20"/>
        </w:rPr>
        <w:t>НИЕ</w:t>
      </w:r>
    </w:p>
    <w:p w:rsidR="00523F88" w:rsidRPr="00F07ECB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F07ECB" w:rsidRDefault="008945E7" w:rsidP="00860B20">
      <w:pPr>
        <w:tabs>
          <w:tab w:val="left" w:pos="4320"/>
        </w:tabs>
        <w:rPr>
          <w:color w:val="6600FF"/>
          <w:sz w:val="20"/>
        </w:rPr>
      </w:pPr>
      <w:r>
        <w:rPr>
          <w:sz w:val="20"/>
        </w:rPr>
        <w:t>о</w:t>
      </w:r>
      <w:r w:rsidR="007245EC" w:rsidRPr="00F07ECB">
        <w:rPr>
          <w:sz w:val="20"/>
        </w:rPr>
        <w:t>т</w:t>
      </w:r>
      <w:r>
        <w:rPr>
          <w:sz w:val="20"/>
        </w:rPr>
        <w:t xml:space="preserve"> 21.03.2025</w:t>
      </w:r>
      <w:r w:rsidR="00845902" w:rsidRPr="00F07ECB">
        <w:rPr>
          <w:color w:val="000080"/>
          <w:sz w:val="20"/>
        </w:rPr>
        <w:t xml:space="preserve">        </w:t>
      </w:r>
      <w:r w:rsidR="00C71EEF" w:rsidRPr="00F07ECB">
        <w:rPr>
          <w:sz w:val="20"/>
        </w:rPr>
        <w:t xml:space="preserve">                                          </w:t>
      </w:r>
      <w:r w:rsidR="00845902" w:rsidRPr="00F07ECB">
        <w:rPr>
          <w:sz w:val="20"/>
        </w:rPr>
        <w:t xml:space="preserve">          </w:t>
      </w:r>
      <w:r w:rsidR="00C71EEF" w:rsidRPr="00F07ECB">
        <w:rPr>
          <w:sz w:val="20"/>
        </w:rPr>
        <w:t xml:space="preserve">                                                        </w:t>
      </w:r>
      <w:r w:rsidR="007245EC" w:rsidRPr="00F07ECB">
        <w:rPr>
          <w:sz w:val="20"/>
        </w:rPr>
        <w:t xml:space="preserve">          </w:t>
      </w:r>
      <w:r w:rsidR="00332B66" w:rsidRPr="00F07ECB">
        <w:rPr>
          <w:sz w:val="20"/>
        </w:rPr>
        <w:t xml:space="preserve">    </w:t>
      </w:r>
      <w:r w:rsidR="00C71EEF" w:rsidRPr="00F07ECB">
        <w:rPr>
          <w:sz w:val="20"/>
        </w:rPr>
        <w:t>№</w:t>
      </w:r>
      <w:r w:rsidR="007245EC" w:rsidRPr="00F07ECB">
        <w:rPr>
          <w:sz w:val="20"/>
        </w:rPr>
        <w:t xml:space="preserve"> </w:t>
      </w:r>
      <w:r>
        <w:rPr>
          <w:sz w:val="20"/>
        </w:rPr>
        <w:t>56-11/8</w:t>
      </w:r>
    </w:p>
    <w:p w:rsidR="00523F88" w:rsidRPr="00F07ECB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F07ECB" w:rsidRDefault="008E48D0" w:rsidP="00C361DC">
      <w:pPr>
        <w:tabs>
          <w:tab w:val="left" w:pos="4320"/>
        </w:tabs>
        <w:jc w:val="center"/>
        <w:rPr>
          <w:sz w:val="20"/>
        </w:rPr>
      </w:pPr>
      <w:r w:rsidRPr="00F07ECB">
        <w:rPr>
          <w:sz w:val="20"/>
        </w:rPr>
        <w:t>с</w:t>
      </w:r>
      <w:r w:rsidR="00D20709" w:rsidRPr="00F07ECB">
        <w:rPr>
          <w:color w:val="990099"/>
          <w:sz w:val="20"/>
        </w:rPr>
        <w:t xml:space="preserve">. </w:t>
      </w:r>
      <w:r w:rsidR="001D7258" w:rsidRPr="00F07ECB">
        <w:rPr>
          <w:sz w:val="20"/>
        </w:rPr>
        <w:t>Русский Камешкир</w:t>
      </w:r>
    </w:p>
    <w:p w:rsidR="00A85D58" w:rsidRPr="00F07ECB" w:rsidRDefault="00A85D58" w:rsidP="00C361DC">
      <w:pPr>
        <w:tabs>
          <w:tab w:val="left" w:pos="4320"/>
        </w:tabs>
        <w:jc w:val="center"/>
        <w:rPr>
          <w:sz w:val="20"/>
        </w:rPr>
      </w:pPr>
    </w:p>
    <w:p w:rsidR="00A85D58" w:rsidRPr="00F07ECB" w:rsidRDefault="00A85D58" w:rsidP="00A85D58">
      <w:pPr>
        <w:jc w:val="center"/>
        <w:rPr>
          <w:b/>
          <w:sz w:val="20"/>
        </w:rPr>
      </w:pPr>
      <w:r w:rsidRPr="00F07ECB">
        <w:rPr>
          <w:b/>
          <w:sz w:val="20"/>
        </w:rPr>
        <w:t xml:space="preserve">О внесении изменений в Решение Комитета местного </w:t>
      </w:r>
    </w:p>
    <w:p w:rsidR="00A85D58" w:rsidRPr="00F07ECB" w:rsidRDefault="00A85D58" w:rsidP="00A85D58">
      <w:pPr>
        <w:jc w:val="center"/>
        <w:rPr>
          <w:b/>
          <w:sz w:val="20"/>
        </w:rPr>
      </w:pPr>
      <w:r w:rsidRPr="00F07ECB">
        <w:rPr>
          <w:b/>
          <w:sz w:val="20"/>
        </w:rPr>
        <w:t>самоуправления Русско-Камешкирского сельсовета Камешкирского района Пензенской области от 27.12.2024 г. № 36-7/8 «О Бюджете Русско-Камешкирского сельсовета Камешкирского района Пензенской области на 2025 год и на плановый период 2026 и 2027 годов»</w:t>
      </w:r>
    </w:p>
    <w:p w:rsidR="00A85D58" w:rsidRPr="00F07ECB" w:rsidRDefault="00A85D58" w:rsidP="00A85D58">
      <w:pPr>
        <w:rPr>
          <w:b/>
          <w:sz w:val="20"/>
        </w:rPr>
      </w:pPr>
    </w:p>
    <w:p w:rsidR="00523F88" w:rsidRPr="00F07ECB" w:rsidRDefault="00A85D58" w:rsidP="00A85D58">
      <w:pPr>
        <w:ind w:firstLine="708"/>
        <w:jc w:val="both"/>
        <w:rPr>
          <w:sz w:val="20"/>
        </w:rPr>
      </w:pPr>
      <w:r w:rsidRPr="00F07ECB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</w:t>
      </w:r>
      <w:r w:rsidR="004F0158" w:rsidRPr="00F07ECB">
        <w:rPr>
          <w:sz w:val="20"/>
        </w:rPr>
        <w:t>08.04.</w:t>
      </w:r>
      <w:smartTag w:uri="urn:schemas-microsoft-com:office:smarttags" w:element="metricconverter">
        <w:smartTagPr>
          <w:attr w:name="ProductID" w:val="2022 г"/>
        </w:smartTagPr>
        <w:r w:rsidRPr="00F07ECB">
          <w:rPr>
            <w:sz w:val="20"/>
          </w:rPr>
          <w:t>2022 г</w:t>
        </w:r>
      </w:smartTag>
      <w:r w:rsidRPr="00F07ECB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F07ECB">
        <w:rPr>
          <w:i/>
          <w:sz w:val="20"/>
        </w:rPr>
        <w:t xml:space="preserve"> </w:t>
      </w:r>
      <w:r w:rsidRPr="00F07ECB">
        <w:rPr>
          <w:sz w:val="20"/>
        </w:rPr>
        <w:t>района Пензенской области,</w:t>
      </w:r>
    </w:p>
    <w:p w:rsidR="00A85D58" w:rsidRPr="00F07ECB" w:rsidRDefault="00A85D58" w:rsidP="00A85D58">
      <w:pPr>
        <w:ind w:firstLine="708"/>
        <w:jc w:val="both"/>
        <w:rPr>
          <w:sz w:val="20"/>
        </w:rPr>
      </w:pPr>
    </w:p>
    <w:p w:rsidR="004776FB" w:rsidRPr="00F07ECB" w:rsidRDefault="004776FB" w:rsidP="007D4332">
      <w:pPr>
        <w:rPr>
          <w:b/>
          <w:sz w:val="20"/>
        </w:rPr>
      </w:pPr>
      <w:r w:rsidRPr="00F07ECB">
        <w:rPr>
          <w:b/>
          <w:sz w:val="20"/>
        </w:rPr>
        <w:t xml:space="preserve">Комитет местного самоуправления </w:t>
      </w:r>
      <w:r w:rsidR="00336086" w:rsidRPr="00F07ECB">
        <w:rPr>
          <w:b/>
          <w:sz w:val="20"/>
        </w:rPr>
        <w:t xml:space="preserve">Русско-Камешкирского </w:t>
      </w:r>
      <w:r w:rsidRPr="00F07ECB">
        <w:rPr>
          <w:b/>
          <w:sz w:val="20"/>
        </w:rPr>
        <w:t>сельсовета</w:t>
      </w:r>
    </w:p>
    <w:p w:rsidR="00A85D58" w:rsidRPr="00F07ECB" w:rsidRDefault="004776FB" w:rsidP="00A85D58">
      <w:pPr>
        <w:jc w:val="center"/>
        <w:rPr>
          <w:b/>
          <w:sz w:val="20"/>
        </w:rPr>
      </w:pPr>
      <w:r w:rsidRPr="00F07ECB">
        <w:rPr>
          <w:b/>
          <w:sz w:val="20"/>
        </w:rPr>
        <w:t xml:space="preserve">Камешкирского </w:t>
      </w:r>
      <w:r w:rsidR="00777F11" w:rsidRPr="00F07ECB">
        <w:rPr>
          <w:b/>
          <w:sz w:val="20"/>
        </w:rPr>
        <w:t>района Пензенской обла</w:t>
      </w:r>
      <w:r w:rsidR="007245EC" w:rsidRPr="00F07ECB">
        <w:rPr>
          <w:b/>
          <w:sz w:val="20"/>
        </w:rPr>
        <w:t>сти решил:</w:t>
      </w:r>
    </w:p>
    <w:p w:rsidR="00A85D58" w:rsidRPr="00F07ECB" w:rsidRDefault="00A85D58" w:rsidP="00A85D58">
      <w:pPr>
        <w:jc w:val="center"/>
        <w:rPr>
          <w:b/>
          <w:sz w:val="20"/>
        </w:rPr>
      </w:pPr>
    </w:p>
    <w:p w:rsidR="00A85D58" w:rsidRPr="00F07ECB" w:rsidRDefault="00A85D58" w:rsidP="00A85D58">
      <w:pPr>
        <w:jc w:val="both"/>
        <w:rPr>
          <w:b/>
          <w:sz w:val="20"/>
        </w:rPr>
      </w:pPr>
      <w:r w:rsidRPr="00F07ECB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27.12.2024 г. № 36-7/8</w:t>
      </w:r>
      <w:r w:rsidRPr="00F07ECB">
        <w:rPr>
          <w:b/>
          <w:sz w:val="20"/>
        </w:rPr>
        <w:t xml:space="preserve"> </w:t>
      </w:r>
      <w:r w:rsidRPr="00F07ECB">
        <w:rPr>
          <w:sz w:val="20"/>
        </w:rPr>
        <w:t>«О Бюджете Русско-Камешкирского сельсовета Камешкирского района Пензенской области на 2025 год</w:t>
      </w:r>
      <w:r w:rsidRPr="00F07ECB">
        <w:rPr>
          <w:b/>
          <w:sz w:val="20"/>
        </w:rPr>
        <w:t xml:space="preserve"> </w:t>
      </w:r>
      <w:r w:rsidRPr="00F07ECB">
        <w:rPr>
          <w:sz w:val="20"/>
        </w:rPr>
        <w:t>и на плановый период 2026 и 2027 годов» следующие изменения:</w:t>
      </w:r>
    </w:p>
    <w:p w:rsidR="00A85D58" w:rsidRPr="00F07ECB" w:rsidRDefault="00A85D58" w:rsidP="00A85D58">
      <w:pPr>
        <w:jc w:val="both"/>
        <w:rPr>
          <w:sz w:val="20"/>
        </w:rPr>
      </w:pPr>
    </w:p>
    <w:p w:rsidR="004F0158" w:rsidRPr="00F07ECB" w:rsidRDefault="00A85D58" w:rsidP="004F0158">
      <w:pPr>
        <w:tabs>
          <w:tab w:val="left" w:pos="4320"/>
        </w:tabs>
        <w:rPr>
          <w:sz w:val="20"/>
        </w:rPr>
      </w:pPr>
      <w:r w:rsidRPr="00F07ECB">
        <w:rPr>
          <w:sz w:val="20"/>
        </w:rPr>
        <w:t xml:space="preserve">        1) Пункт 1 решения изложить в новой редакции:</w:t>
      </w:r>
    </w:p>
    <w:p w:rsidR="00F36D8D" w:rsidRPr="00F07ECB" w:rsidRDefault="004F0158" w:rsidP="004F0158">
      <w:pPr>
        <w:tabs>
          <w:tab w:val="left" w:pos="4320"/>
        </w:tabs>
        <w:jc w:val="both"/>
        <w:rPr>
          <w:sz w:val="20"/>
        </w:rPr>
      </w:pPr>
      <w:r w:rsidRPr="00F07ECB">
        <w:rPr>
          <w:sz w:val="20"/>
        </w:rPr>
        <w:t xml:space="preserve">         «</w:t>
      </w:r>
      <w:r w:rsidR="007A3E8B" w:rsidRPr="00F07ECB">
        <w:rPr>
          <w:sz w:val="20"/>
        </w:rPr>
        <w:t>1. Утв</w:t>
      </w:r>
      <w:r w:rsidR="00642B99" w:rsidRPr="00F07ECB">
        <w:rPr>
          <w:sz w:val="20"/>
        </w:rPr>
        <w:t>ердить основные характеристики Бюджета</w:t>
      </w:r>
      <w:r w:rsidR="00964928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7A3E8B" w:rsidRPr="00F07ECB">
        <w:rPr>
          <w:sz w:val="20"/>
        </w:rPr>
        <w:t>сельсовета Камешкирского район</w:t>
      </w:r>
      <w:r w:rsidR="00887A32" w:rsidRPr="00F07ECB">
        <w:rPr>
          <w:sz w:val="20"/>
        </w:rPr>
        <w:t xml:space="preserve">а  Пензенской области (далее – </w:t>
      </w:r>
      <w:r w:rsidR="00642B99" w:rsidRPr="00F07ECB">
        <w:rPr>
          <w:sz w:val="20"/>
        </w:rPr>
        <w:t>Бюджет</w:t>
      </w:r>
      <w:r w:rsidR="007A3E8B" w:rsidRPr="00F07ECB">
        <w:rPr>
          <w:sz w:val="20"/>
        </w:rPr>
        <w:t xml:space="preserve"> </w:t>
      </w:r>
      <w:r w:rsidR="008101DB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9B16A3" w:rsidRPr="00F07ECB">
        <w:rPr>
          <w:sz w:val="20"/>
        </w:rPr>
        <w:t>сельсовета) на 2025</w:t>
      </w:r>
      <w:r w:rsidR="007A3E8B" w:rsidRPr="00F07ECB">
        <w:rPr>
          <w:sz w:val="20"/>
        </w:rPr>
        <w:t xml:space="preserve"> год:</w:t>
      </w:r>
    </w:p>
    <w:p w:rsidR="00F36D8D" w:rsidRPr="00F07ECB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>1) прог</w:t>
      </w:r>
      <w:r w:rsidR="00887A32" w:rsidRPr="00F07ECB">
        <w:rPr>
          <w:sz w:val="20"/>
        </w:rPr>
        <w:t xml:space="preserve">нозируемый общий объем доходов </w:t>
      </w:r>
      <w:r w:rsidR="00642B99" w:rsidRPr="00F07ECB">
        <w:rPr>
          <w:sz w:val="20"/>
        </w:rPr>
        <w:t>Бюджета</w:t>
      </w:r>
      <w:r w:rsidR="00A3238A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ED7A26" w:rsidRPr="00F07ECB">
        <w:rPr>
          <w:sz w:val="20"/>
        </w:rPr>
        <w:t>сельсовета в сумме</w:t>
      </w:r>
      <w:r w:rsidR="002C6C09" w:rsidRPr="00F07ECB">
        <w:rPr>
          <w:sz w:val="20"/>
        </w:rPr>
        <w:t xml:space="preserve"> </w:t>
      </w:r>
      <w:r w:rsidR="004F0158" w:rsidRPr="00F07ECB">
        <w:rPr>
          <w:sz w:val="20"/>
        </w:rPr>
        <w:t>53 </w:t>
      </w:r>
      <w:r w:rsidR="007245EC" w:rsidRPr="00F07ECB">
        <w:rPr>
          <w:sz w:val="20"/>
        </w:rPr>
        <w:t>400</w:t>
      </w:r>
      <w:r w:rsidR="004F0158" w:rsidRPr="00F07ECB">
        <w:rPr>
          <w:sz w:val="20"/>
        </w:rPr>
        <w:t>,688</w:t>
      </w:r>
      <w:r w:rsidR="008C0424" w:rsidRPr="00F07ECB">
        <w:rPr>
          <w:sz w:val="20"/>
        </w:rPr>
        <w:t xml:space="preserve"> тыс. рублей;</w:t>
      </w:r>
    </w:p>
    <w:p w:rsidR="00F36D8D" w:rsidRPr="00F07ECB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 xml:space="preserve">2) общий объем расходов </w:t>
      </w:r>
      <w:r w:rsidR="00642B99" w:rsidRPr="00F07ECB">
        <w:rPr>
          <w:sz w:val="20"/>
        </w:rPr>
        <w:t>Бюджета</w:t>
      </w:r>
      <w:r w:rsidR="007A3E8B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E841DF" w:rsidRPr="00F07ECB">
        <w:rPr>
          <w:sz w:val="20"/>
        </w:rPr>
        <w:t>сель</w:t>
      </w:r>
      <w:r w:rsidR="00C8209C" w:rsidRPr="00F07ECB">
        <w:rPr>
          <w:sz w:val="20"/>
        </w:rPr>
        <w:t xml:space="preserve">совета в </w:t>
      </w:r>
      <w:r w:rsidR="002C6C09" w:rsidRPr="00F07ECB">
        <w:rPr>
          <w:sz w:val="20"/>
        </w:rPr>
        <w:t xml:space="preserve">сумме </w:t>
      </w:r>
      <w:r w:rsidR="004F0158" w:rsidRPr="00F07ECB">
        <w:rPr>
          <w:sz w:val="20"/>
        </w:rPr>
        <w:t>55 500,194</w:t>
      </w:r>
      <w:r w:rsidR="00CA0CD4" w:rsidRPr="00F07ECB">
        <w:rPr>
          <w:sz w:val="20"/>
        </w:rPr>
        <w:t xml:space="preserve"> </w:t>
      </w:r>
      <w:r w:rsidR="007A3E8B" w:rsidRPr="00F07ECB">
        <w:rPr>
          <w:sz w:val="20"/>
        </w:rPr>
        <w:t>тыс. рублей</w:t>
      </w:r>
      <w:r w:rsidR="007245EC" w:rsidRPr="00F07ECB">
        <w:rPr>
          <w:sz w:val="20"/>
        </w:rPr>
        <w:t>;</w:t>
      </w:r>
    </w:p>
    <w:p w:rsidR="00F36D8D" w:rsidRPr="00F07ECB" w:rsidRDefault="00C93EA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>3) размер</w:t>
      </w:r>
      <w:r w:rsidR="007A3E8B" w:rsidRPr="00F07ECB">
        <w:rPr>
          <w:sz w:val="20"/>
        </w:rPr>
        <w:t xml:space="preserve"> резервного фо</w:t>
      </w:r>
      <w:r w:rsidR="006C01BA" w:rsidRPr="00F07ECB">
        <w:rPr>
          <w:sz w:val="20"/>
        </w:rPr>
        <w:t>нда а</w:t>
      </w:r>
      <w:r w:rsidRPr="00F07ECB">
        <w:rPr>
          <w:sz w:val="20"/>
        </w:rPr>
        <w:t xml:space="preserve">дминистрации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Pr="00F07ECB">
        <w:rPr>
          <w:sz w:val="20"/>
        </w:rPr>
        <w:t xml:space="preserve">сельсовета Камешкирского </w:t>
      </w:r>
      <w:r w:rsidR="007A3E8B" w:rsidRPr="00F07ECB">
        <w:rPr>
          <w:sz w:val="20"/>
        </w:rPr>
        <w:t>райо</w:t>
      </w:r>
      <w:r w:rsidRPr="00F07ECB">
        <w:rPr>
          <w:sz w:val="20"/>
        </w:rPr>
        <w:t>на Пензенской области в сумме 5</w:t>
      </w:r>
      <w:r w:rsidR="007A3E8B" w:rsidRPr="00F07ECB">
        <w:rPr>
          <w:sz w:val="20"/>
        </w:rPr>
        <w:t>,000 тыс. р</w:t>
      </w:r>
      <w:r w:rsidR="006C5E77" w:rsidRPr="00F07ECB">
        <w:rPr>
          <w:sz w:val="20"/>
        </w:rPr>
        <w:t>у</w:t>
      </w:r>
      <w:r w:rsidR="00CA0CD4" w:rsidRPr="00F07ECB">
        <w:rPr>
          <w:sz w:val="20"/>
        </w:rPr>
        <w:t>блей;</w:t>
      </w:r>
    </w:p>
    <w:p w:rsidR="00F36D8D" w:rsidRPr="00F07ECB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>4) верхний предел муницип</w:t>
      </w:r>
      <w:r w:rsidR="006526FE" w:rsidRPr="00F07ECB">
        <w:rPr>
          <w:sz w:val="20"/>
        </w:rPr>
        <w:t>ального</w:t>
      </w:r>
      <w:r w:rsidR="00E636AB" w:rsidRPr="00F07ECB">
        <w:rPr>
          <w:sz w:val="20"/>
        </w:rPr>
        <w:t xml:space="preserve"> внутреннего</w:t>
      </w:r>
      <w:r w:rsidR="006526FE" w:rsidRPr="00F07ECB">
        <w:rPr>
          <w:sz w:val="20"/>
        </w:rPr>
        <w:t xml:space="preserve"> </w:t>
      </w:r>
      <w:r w:rsidRPr="00F07ECB">
        <w:rPr>
          <w:sz w:val="20"/>
        </w:rPr>
        <w:t>долга</w:t>
      </w:r>
      <w:r w:rsidR="0006701C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</w:t>
      </w:r>
      <w:r w:rsidR="00C93EA2" w:rsidRPr="00F07ECB">
        <w:rPr>
          <w:sz w:val="20"/>
        </w:rPr>
        <w:t xml:space="preserve">сельсовета Камешкирского </w:t>
      </w:r>
      <w:r w:rsidRPr="00F07ECB">
        <w:rPr>
          <w:sz w:val="20"/>
        </w:rPr>
        <w:t>района Пенз</w:t>
      </w:r>
      <w:r w:rsidR="00E14EF9" w:rsidRPr="00F07ECB">
        <w:rPr>
          <w:sz w:val="20"/>
        </w:rPr>
        <w:t>енской области на 01 января 2026</w:t>
      </w:r>
      <w:r w:rsidR="00CA0CD4" w:rsidRPr="00F07ECB">
        <w:rPr>
          <w:sz w:val="20"/>
        </w:rPr>
        <w:t xml:space="preserve"> года в сумме 0,000 тыс. рублей;</w:t>
      </w:r>
    </w:p>
    <w:p w:rsidR="00F36D8D" w:rsidRPr="00F07ECB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 xml:space="preserve">5) прогнозируемый дефицит </w:t>
      </w:r>
      <w:r w:rsidR="00642B99" w:rsidRPr="00F07ECB">
        <w:rPr>
          <w:sz w:val="20"/>
        </w:rPr>
        <w:t>Бюджета</w:t>
      </w:r>
      <w:r w:rsidR="00C93EA2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C93EA2" w:rsidRPr="00F07ECB">
        <w:rPr>
          <w:sz w:val="20"/>
        </w:rPr>
        <w:t>сельсовета</w:t>
      </w:r>
      <w:r w:rsidR="007A3E8B" w:rsidRPr="00F07ECB">
        <w:rPr>
          <w:sz w:val="20"/>
        </w:rPr>
        <w:t xml:space="preserve"> </w:t>
      </w:r>
      <w:r w:rsidR="00C93EA2" w:rsidRPr="00F07ECB">
        <w:rPr>
          <w:sz w:val="20"/>
        </w:rPr>
        <w:t>в сумме</w:t>
      </w:r>
      <w:r w:rsidR="00CA0CD4" w:rsidRPr="00F07ECB">
        <w:rPr>
          <w:sz w:val="20"/>
        </w:rPr>
        <w:t xml:space="preserve"> </w:t>
      </w:r>
      <w:r w:rsidR="004F0158" w:rsidRPr="00F07ECB">
        <w:rPr>
          <w:sz w:val="20"/>
        </w:rPr>
        <w:t>2 099,506</w:t>
      </w:r>
      <w:r w:rsidR="00CA0CD4" w:rsidRPr="00F07ECB">
        <w:rPr>
          <w:sz w:val="20"/>
        </w:rPr>
        <w:t xml:space="preserve"> </w:t>
      </w:r>
      <w:r w:rsidR="008A5CA9" w:rsidRPr="00F07ECB">
        <w:rPr>
          <w:sz w:val="20"/>
        </w:rPr>
        <w:t>тыс. руб</w:t>
      </w:r>
      <w:r w:rsidR="00A50E1D" w:rsidRPr="00F07ECB">
        <w:rPr>
          <w:sz w:val="20"/>
        </w:rPr>
        <w:t>ле</w:t>
      </w:r>
      <w:r w:rsidR="004F0158" w:rsidRPr="00F07ECB">
        <w:rPr>
          <w:sz w:val="20"/>
        </w:rPr>
        <w:t>й».</w:t>
      </w:r>
    </w:p>
    <w:p w:rsidR="004F0158" w:rsidRPr="00F07ECB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4F0158" w:rsidRPr="00F07ECB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>2</w:t>
      </w:r>
      <w:r w:rsidR="00F5400B" w:rsidRPr="00F07ECB">
        <w:rPr>
          <w:sz w:val="20"/>
        </w:rPr>
        <w:t>) Пункт 2</w:t>
      </w:r>
      <w:r w:rsidRPr="00F07ECB">
        <w:rPr>
          <w:sz w:val="20"/>
        </w:rPr>
        <w:t xml:space="preserve"> решения изложить в новой редакции:</w:t>
      </w:r>
    </w:p>
    <w:p w:rsidR="004F0158" w:rsidRPr="00F07ECB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F36D8D" w:rsidRPr="00F07ECB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>«</w:t>
      </w:r>
      <w:r w:rsidR="00B26E1F" w:rsidRPr="00F07ECB">
        <w:rPr>
          <w:sz w:val="20"/>
        </w:rPr>
        <w:t>2. Утв</w:t>
      </w:r>
      <w:r w:rsidR="00887A32" w:rsidRPr="00F07ECB">
        <w:rPr>
          <w:sz w:val="20"/>
        </w:rPr>
        <w:t xml:space="preserve">ердить основные характеристики </w:t>
      </w:r>
      <w:r w:rsidR="00642B99" w:rsidRPr="00F07ECB">
        <w:rPr>
          <w:sz w:val="20"/>
        </w:rPr>
        <w:t>Бюджета</w:t>
      </w:r>
      <w:r w:rsidR="0006701C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B26E1F" w:rsidRPr="00F07ECB">
        <w:rPr>
          <w:sz w:val="20"/>
        </w:rPr>
        <w:t>сельсовета на</w:t>
      </w:r>
      <w:r w:rsidR="00E14EF9" w:rsidRPr="00F07ECB">
        <w:rPr>
          <w:sz w:val="20"/>
        </w:rPr>
        <w:t xml:space="preserve"> плановый период 2026 и 2027</w:t>
      </w:r>
      <w:r w:rsidR="009F7F8C" w:rsidRPr="00F07ECB">
        <w:rPr>
          <w:sz w:val="20"/>
        </w:rPr>
        <w:t xml:space="preserve"> годов:</w:t>
      </w:r>
    </w:p>
    <w:p w:rsidR="00F36D8D" w:rsidRPr="00F07ECB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 xml:space="preserve">1) прогнозируемый </w:t>
      </w:r>
      <w:r w:rsidR="00887A32" w:rsidRPr="00F07ECB">
        <w:rPr>
          <w:sz w:val="20"/>
        </w:rPr>
        <w:t xml:space="preserve">общий объем доходов </w:t>
      </w:r>
      <w:r w:rsidR="00642B99" w:rsidRPr="00F07ECB">
        <w:rPr>
          <w:sz w:val="20"/>
        </w:rPr>
        <w:t>Бюджета</w:t>
      </w:r>
      <w:r w:rsidR="0006701C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B62AAC" w:rsidRPr="00F07ECB">
        <w:rPr>
          <w:sz w:val="20"/>
        </w:rPr>
        <w:t xml:space="preserve"> </w:t>
      </w:r>
      <w:r w:rsidR="00E14EF9" w:rsidRPr="00F07ECB">
        <w:rPr>
          <w:sz w:val="20"/>
        </w:rPr>
        <w:t>сельсовета на 2026</w:t>
      </w:r>
      <w:r w:rsidRPr="00F07ECB">
        <w:rPr>
          <w:sz w:val="20"/>
        </w:rPr>
        <w:t xml:space="preserve"> год в сумме</w:t>
      </w:r>
      <w:r w:rsidR="00382BCA" w:rsidRPr="00F07ECB">
        <w:rPr>
          <w:sz w:val="20"/>
        </w:rPr>
        <w:t xml:space="preserve"> </w:t>
      </w:r>
      <w:r w:rsidR="003F7629" w:rsidRPr="00F07ECB">
        <w:rPr>
          <w:sz w:val="20"/>
        </w:rPr>
        <w:t>48 996,90</w:t>
      </w:r>
      <w:r w:rsidR="004F0158" w:rsidRPr="00F07ECB">
        <w:rPr>
          <w:sz w:val="20"/>
        </w:rPr>
        <w:t>6</w:t>
      </w:r>
      <w:r w:rsidR="00D0451F" w:rsidRPr="00F07ECB">
        <w:rPr>
          <w:sz w:val="20"/>
        </w:rPr>
        <w:t xml:space="preserve"> </w:t>
      </w:r>
      <w:r w:rsidR="00777F11" w:rsidRPr="00F07ECB">
        <w:rPr>
          <w:sz w:val="20"/>
        </w:rPr>
        <w:t>тыс. ру</w:t>
      </w:r>
      <w:r w:rsidR="00581BB7" w:rsidRPr="00F07ECB">
        <w:rPr>
          <w:sz w:val="20"/>
        </w:rPr>
        <w:t>блей, на 202</w:t>
      </w:r>
      <w:r w:rsidR="00E14EF9" w:rsidRPr="00F07ECB">
        <w:rPr>
          <w:sz w:val="20"/>
        </w:rPr>
        <w:t>7</w:t>
      </w:r>
      <w:r w:rsidRPr="00F07ECB">
        <w:rPr>
          <w:sz w:val="20"/>
        </w:rPr>
        <w:t xml:space="preserve"> год в сумме</w:t>
      </w:r>
      <w:r w:rsidR="000C60FA" w:rsidRPr="00F07ECB">
        <w:rPr>
          <w:sz w:val="20"/>
        </w:rPr>
        <w:t xml:space="preserve"> </w:t>
      </w:r>
      <w:r w:rsidR="003F7629" w:rsidRPr="00F07ECB">
        <w:rPr>
          <w:sz w:val="20"/>
        </w:rPr>
        <w:t>52 372,</w:t>
      </w:r>
      <w:r w:rsidR="004F0158" w:rsidRPr="00F07ECB">
        <w:rPr>
          <w:sz w:val="20"/>
        </w:rPr>
        <w:t>649</w:t>
      </w:r>
      <w:r w:rsidR="007D7EC3" w:rsidRPr="00F07ECB">
        <w:rPr>
          <w:sz w:val="20"/>
        </w:rPr>
        <w:t xml:space="preserve"> </w:t>
      </w:r>
      <w:r w:rsidR="004C4552" w:rsidRPr="00F07ECB">
        <w:rPr>
          <w:sz w:val="20"/>
        </w:rPr>
        <w:t>тыс. рублей;</w:t>
      </w:r>
    </w:p>
    <w:p w:rsidR="00F36D8D" w:rsidRPr="00F07ECB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 xml:space="preserve">2) общий объем расходов </w:t>
      </w:r>
      <w:r w:rsidR="00642B99" w:rsidRPr="00F07ECB">
        <w:rPr>
          <w:sz w:val="20"/>
        </w:rPr>
        <w:t>Бюджета</w:t>
      </w:r>
      <w:r w:rsidR="00B26E1F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CE5DF0" w:rsidRPr="00F07ECB">
        <w:rPr>
          <w:sz w:val="20"/>
        </w:rPr>
        <w:t>сельсов</w:t>
      </w:r>
      <w:r w:rsidR="00E14EF9" w:rsidRPr="00F07ECB">
        <w:rPr>
          <w:sz w:val="20"/>
        </w:rPr>
        <w:t>ета на 2026</w:t>
      </w:r>
      <w:r w:rsidR="00B26E1F" w:rsidRPr="00F07ECB">
        <w:rPr>
          <w:sz w:val="20"/>
        </w:rPr>
        <w:t xml:space="preserve"> год в сумме</w:t>
      </w:r>
      <w:r w:rsidR="00382BCA" w:rsidRPr="00F07ECB">
        <w:rPr>
          <w:sz w:val="20"/>
        </w:rPr>
        <w:t xml:space="preserve"> </w:t>
      </w:r>
      <w:r w:rsidR="003F7629" w:rsidRPr="00F07ECB">
        <w:rPr>
          <w:sz w:val="20"/>
        </w:rPr>
        <w:t>49 429,25</w:t>
      </w:r>
      <w:r w:rsidR="004F0158" w:rsidRPr="00F07ECB">
        <w:rPr>
          <w:sz w:val="20"/>
        </w:rPr>
        <w:t>6</w:t>
      </w:r>
      <w:r w:rsidR="003D6CEA" w:rsidRPr="00F07ECB">
        <w:rPr>
          <w:sz w:val="20"/>
        </w:rPr>
        <w:t xml:space="preserve"> </w:t>
      </w:r>
      <w:r w:rsidR="00B26E1F" w:rsidRPr="00F07ECB">
        <w:rPr>
          <w:sz w:val="20"/>
        </w:rPr>
        <w:t xml:space="preserve">тыс. рублей, </w:t>
      </w:r>
      <w:r w:rsidR="00706257" w:rsidRPr="00F07ECB">
        <w:rPr>
          <w:sz w:val="20"/>
        </w:rPr>
        <w:t>в том числе условно утвержденные расходы –</w:t>
      </w:r>
      <w:r w:rsidR="005153F2" w:rsidRPr="00F07ECB">
        <w:rPr>
          <w:sz w:val="20"/>
        </w:rPr>
        <w:t xml:space="preserve"> </w:t>
      </w:r>
      <w:r w:rsidR="00F36D8D" w:rsidRPr="00F07ECB">
        <w:rPr>
          <w:sz w:val="20"/>
        </w:rPr>
        <w:t>321,000</w:t>
      </w:r>
      <w:r w:rsidR="005153F2" w:rsidRPr="00F07ECB">
        <w:rPr>
          <w:sz w:val="20"/>
        </w:rPr>
        <w:t xml:space="preserve"> </w:t>
      </w:r>
      <w:r w:rsidR="00706257" w:rsidRPr="00F07ECB">
        <w:rPr>
          <w:sz w:val="20"/>
        </w:rPr>
        <w:t>тыс. рублей, и</w:t>
      </w:r>
      <w:r w:rsidR="00E14EF9" w:rsidRPr="00F07ECB">
        <w:rPr>
          <w:sz w:val="20"/>
        </w:rPr>
        <w:t xml:space="preserve"> на 2027</w:t>
      </w:r>
      <w:r w:rsidR="00B26E1F" w:rsidRPr="00F07ECB">
        <w:rPr>
          <w:sz w:val="20"/>
        </w:rPr>
        <w:t xml:space="preserve"> год в сумме</w:t>
      </w:r>
      <w:r w:rsidR="005153F2" w:rsidRPr="00F07ECB">
        <w:rPr>
          <w:sz w:val="20"/>
        </w:rPr>
        <w:t xml:space="preserve"> </w:t>
      </w:r>
      <w:r w:rsidR="003F7629" w:rsidRPr="00F07ECB">
        <w:rPr>
          <w:sz w:val="20"/>
        </w:rPr>
        <w:t>52 819,</w:t>
      </w:r>
      <w:r w:rsidR="004F0158" w:rsidRPr="00F07ECB">
        <w:rPr>
          <w:sz w:val="20"/>
        </w:rPr>
        <w:t>299</w:t>
      </w:r>
      <w:r w:rsidR="00F36D8D" w:rsidRPr="00F07ECB">
        <w:rPr>
          <w:color w:val="003399"/>
          <w:sz w:val="20"/>
        </w:rPr>
        <w:t xml:space="preserve"> </w:t>
      </w:r>
      <w:r w:rsidR="00B26E1F" w:rsidRPr="00F07ECB">
        <w:rPr>
          <w:sz w:val="20"/>
        </w:rPr>
        <w:t>тыс. рублей</w:t>
      </w:r>
      <w:r w:rsidR="00706257" w:rsidRPr="00F07ECB">
        <w:rPr>
          <w:sz w:val="20"/>
        </w:rPr>
        <w:t>, в том числе</w:t>
      </w:r>
      <w:r w:rsidR="00DA48DF" w:rsidRPr="00F07ECB">
        <w:rPr>
          <w:sz w:val="20"/>
        </w:rPr>
        <w:t xml:space="preserve"> ус</w:t>
      </w:r>
      <w:r w:rsidR="00097939" w:rsidRPr="00F07ECB">
        <w:rPr>
          <w:sz w:val="20"/>
        </w:rPr>
        <w:t>ловн</w:t>
      </w:r>
      <w:r w:rsidR="004233BD" w:rsidRPr="00F07ECB">
        <w:rPr>
          <w:sz w:val="20"/>
        </w:rPr>
        <w:t>о утвержденные расходы –</w:t>
      </w:r>
      <w:r w:rsidR="005153F2" w:rsidRPr="00F07ECB">
        <w:rPr>
          <w:sz w:val="20"/>
        </w:rPr>
        <w:t xml:space="preserve"> </w:t>
      </w:r>
      <w:r w:rsidR="00F36D8D" w:rsidRPr="00F07ECB">
        <w:rPr>
          <w:sz w:val="20"/>
        </w:rPr>
        <w:t>657,000</w:t>
      </w:r>
      <w:r w:rsidR="005153F2" w:rsidRPr="00F07ECB">
        <w:rPr>
          <w:sz w:val="20"/>
        </w:rPr>
        <w:t xml:space="preserve"> тыс. рублей;</w:t>
      </w:r>
    </w:p>
    <w:p w:rsidR="00B26E1F" w:rsidRPr="00F07ECB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lastRenderedPageBreak/>
        <w:t xml:space="preserve">3) размер резервного фонда администрации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Pr="00F07ECB">
        <w:rPr>
          <w:sz w:val="20"/>
        </w:rPr>
        <w:t>сельсовета  Камешкирского р</w:t>
      </w:r>
      <w:r w:rsidR="00A928F7" w:rsidRPr="00F07ECB">
        <w:rPr>
          <w:sz w:val="20"/>
        </w:rPr>
        <w:t>айона Пензенской области на 2026</w:t>
      </w:r>
      <w:r w:rsidRPr="00F07ECB">
        <w:rPr>
          <w:sz w:val="20"/>
        </w:rPr>
        <w:t xml:space="preserve"> год в с</w:t>
      </w:r>
      <w:r w:rsidR="00A928F7" w:rsidRPr="00F07ECB">
        <w:rPr>
          <w:sz w:val="20"/>
        </w:rPr>
        <w:t>умме 5,000 тыс. рублей и на 2027</w:t>
      </w:r>
      <w:r w:rsidR="009A6EFB" w:rsidRPr="00F07ECB">
        <w:rPr>
          <w:sz w:val="20"/>
        </w:rPr>
        <w:t xml:space="preserve"> год в сумме 5,000 тыс. рубле</w:t>
      </w:r>
      <w:r w:rsidR="005153F2" w:rsidRPr="00F07ECB">
        <w:rPr>
          <w:sz w:val="20"/>
        </w:rPr>
        <w:t>й;</w:t>
      </w:r>
    </w:p>
    <w:p w:rsidR="00B26E1F" w:rsidRPr="00F07ECB" w:rsidRDefault="00B26E1F" w:rsidP="00B26E1F">
      <w:pPr>
        <w:pStyle w:val="21"/>
        <w:tabs>
          <w:tab w:val="clear" w:pos="4250"/>
        </w:tabs>
        <w:ind w:left="0" w:firstLine="627"/>
        <w:rPr>
          <w:sz w:val="20"/>
        </w:rPr>
      </w:pPr>
      <w:r w:rsidRPr="00F07ECB">
        <w:rPr>
          <w:sz w:val="20"/>
        </w:rPr>
        <w:t>4</w:t>
      </w:r>
      <w:r w:rsidR="00F52601" w:rsidRPr="00F07ECB">
        <w:rPr>
          <w:sz w:val="20"/>
        </w:rPr>
        <w:t>) верхний предел муниципального</w:t>
      </w:r>
      <w:r w:rsidR="00A41762" w:rsidRPr="00F07ECB">
        <w:rPr>
          <w:sz w:val="20"/>
        </w:rPr>
        <w:t xml:space="preserve"> внутреннего</w:t>
      </w:r>
      <w:r w:rsidR="00F52601" w:rsidRPr="00F07ECB">
        <w:rPr>
          <w:sz w:val="20"/>
        </w:rPr>
        <w:t xml:space="preserve"> </w:t>
      </w:r>
      <w:r w:rsidRPr="00F07ECB">
        <w:rPr>
          <w:sz w:val="20"/>
        </w:rPr>
        <w:t xml:space="preserve">долга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Pr="00F07ECB">
        <w:rPr>
          <w:sz w:val="20"/>
        </w:rPr>
        <w:t>сельсовета Камешкирского района Пенз</w:t>
      </w:r>
      <w:r w:rsidR="00A928F7" w:rsidRPr="00F07ECB">
        <w:rPr>
          <w:sz w:val="20"/>
        </w:rPr>
        <w:t>енской области на 01 января 2027</w:t>
      </w:r>
      <w:r w:rsidRPr="00F07ECB">
        <w:rPr>
          <w:sz w:val="20"/>
        </w:rPr>
        <w:t xml:space="preserve"> года в сумме 0,000</w:t>
      </w:r>
      <w:r w:rsidR="00A928F7" w:rsidRPr="00F07ECB">
        <w:rPr>
          <w:sz w:val="20"/>
        </w:rPr>
        <w:t xml:space="preserve"> тыс. рублей и на 01 января 2028</w:t>
      </w:r>
      <w:r w:rsidR="00CD7DB0" w:rsidRPr="00F07ECB">
        <w:rPr>
          <w:sz w:val="20"/>
        </w:rPr>
        <w:t xml:space="preserve"> года в сумме 0,000</w:t>
      </w:r>
      <w:r w:rsidR="005153F2" w:rsidRPr="00F07ECB">
        <w:rPr>
          <w:sz w:val="20"/>
        </w:rPr>
        <w:t xml:space="preserve"> тыс. рублей;</w:t>
      </w:r>
    </w:p>
    <w:p w:rsidR="00C93B79" w:rsidRPr="00F07ECB" w:rsidRDefault="00887A32" w:rsidP="00C93B79">
      <w:pPr>
        <w:ind w:firstLine="627"/>
        <w:jc w:val="both"/>
        <w:rPr>
          <w:sz w:val="20"/>
        </w:rPr>
      </w:pPr>
      <w:r w:rsidRPr="00F07ECB">
        <w:rPr>
          <w:sz w:val="20"/>
        </w:rPr>
        <w:t xml:space="preserve">5) прогнозируемый дефицит </w:t>
      </w:r>
      <w:r w:rsidR="00642B99" w:rsidRPr="00F07ECB">
        <w:rPr>
          <w:sz w:val="20"/>
        </w:rPr>
        <w:t>Бюджета</w:t>
      </w:r>
      <w:r w:rsidR="00B26E1F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B62AAC" w:rsidRPr="00F07ECB">
        <w:rPr>
          <w:sz w:val="20"/>
        </w:rPr>
        <w:t xml:space="preserve"> </w:t>
      </w:r>
      <w:r w:rsidR="00B26E1F" w:rsidRPr="00F07ECB">
        <w:rPr>
          <w:sz w:val="20"/>
        </w:rPr>
        <w:t>сельсо</w:t>
      </w:r>
      <w:r w:rsidR="006E0943" w:rsidRPr="00F07ECB">
        <w:rPr>
          <w:sz w:val="20"/>
        </w:rPr>
        <w:t xml:space="preserve">вета </w:t>
      </w:r>
      <w:r w:rsidR="00CD7DB0" w:rsidRPr="00F07ECB">
        <w:rPr>
          <w:sz w:val="20"/>
        </w:rPr>
        <w:t>на 2</w:t>
      </w:r>
      <w:r w:rsidR="00A928F7" w:rsidRPr="00F07ECB">
        <w:rPr>
          <w:sz w:val="20"/>
        </w:rPr>
        <w:t>026</w:t>
      </w:r>
      <w:r w:rsidR="00B26E1F" w:rsidRPr="00F07ECB">
        <w:rPr>
          <w:sz w:val="20"/>
        </w:rPr>
        <w:t xml:space="preserve"> год в сумме</w:t>
      </w:r>
      <w:r w:rsidR="005153F2" w:rsidRPr="00F07ECB">
        <w:rPr>
          <w:sz w:val="20"/>
        </w:rPr>
        <w:t xml:space="preserve"> </w:t>
      </w:r>
      <w:r w:rsidR="004F49EC" w:rsidRPr="00F07ECB">
        <w:rPr>
          <w:sz w:val="20"/>
        </w:rPr>
        <w:t>432,350</w:t>
      </w:r>
      <w:r w:rsidR="005153F2" w:rsidRPr="00F07ECB">
        <w:rPr>
          <w:sz w:val="20"/>
        </w:rPr>
        <w:t xml:space="preserve"> </w:t>
      </w:r>
      <w:r w:rsidR="00B26E1F" w:rsidRPr="00F07ECB">
        <w:rPr>
          <w:sz w:val="20"/>
        </w:rPr>
        <w:t>тыс. рублей и на</w:t>
      </w:r>
      <w:r w:rsidR="00A928F7" w:rsidRPr="00F07ECB">
        <w:rPr>
          <w:sz w:val="20"/>
        </w:rPr>
        <w:t xml:space="preserve"> 2027</w:t>
      </w:r>
      <w:r w:rsidR="00B26E1F" w:rsidRPr="00F07ECB">
        <w:rPr>
          <w:sz w:val="20"/>
        </w:rPr>
        <w:t xml:space="preserve"> год в сумме</w:t>
      </w:r>
      <w:r w:rsidR="00A25719" w:rsidRPr="00F07ECB">
        <w:rPr>
          <w:sz w:val="20"/>
        </w:rPr>
        <w:t xml:space="preserve"> </w:t>
      </w:r>
      <w:r w:rsidR="004F49EC" w:rsidRPr="00F07ECB">
        <w:rPr>
          <w:sz w:val="20"/>
        </w:rPr>
        <w:t>446,650</w:t>
      </w:r>
      <w:r w:rsidR="004F0158" w:rsidRPr="00F07ECB">
        <w:rPr>
          <w:sz w:val="20"/>
        </w:rPr>
        <w:t xml:space="preserve"> тыс. рублей».</w:t>
      </w:r>
    </w:p>
    <w:p w:rsidR="00C21249" w:rsidRPr="00F07ECB" w:rsidRDefault="00C21249" w:rsidP="00C93B79">
      <w:pPr>
        <w:ind w:firstLine="627"/>
        <w:jc w:val="both"/>
        <w:rPr>
          <w:sz w:val="20"/>
        </w:rPr>
      </w:pPr>
    </w:p>
    <w:p w:rsidR="00C21249" w:rsidRPr="00F07ECB" w:rsidRDefault="00C21249" w:rsidP="00C21249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07ECB">
        <w:rPr>
          <w:sz w:val="20"/>
        </w:rPr>
        <w:t>3) Пункт 4 решения изложить в новой редакции:</w:t>
      </w:r>
    </w:p>
    <w:p w:rsidR="004F0158" w:rsidRPr="00F07ECB" w:rsidRDefault="004F0158" w:rsidP="00C21249">
      <w:pPr>
        <w:jc w:val="both"/>
        <w:rPr>
          <w:sz w:val="20"/>
        </w:rPr>
      </w:pPr>
    </w:p>
    <w:p w:rsidR="00C93B79" w:rsidRPr="00F07ECB" w:rsidRDefault="00C21249" w:rsidP="00C93B79">
      <w:pPr>
        <w:ind w:firstLine="627"/>
        <w:jc w:val="both"/>
        <w:rPr>
          <w:sz w:val="20"/>
        </w:rPr>
      </w:pPr>
      <w:r w:rsidRPr="00F07ECB">
        <w:rPr>
          <w:sz w:val="20"/>
        </w:rPr>
        <w:t>«</w:t>
      </w:r>
      <w:r w:rsidR="00C76438" w:rsidRPr="00F07ECB">
        <w:rPr>
          <w:sz w:val="20"/>
        </w:rPr>
        <w:t>4</w:t>
      </w:r>
      <w:r w:rsidR="00C504E7" w:rsidRPr="00F07ECB">
        <w:rPr>
          <w:sz w:val="20"/>
        </w:rPr>
        <w:t xml:space="preserve">. </w:t>
      </w:r>
      <w:r w:rsidR="00074238" w:rsidRPr="00F07ECB">
        <w:rPr>
          <w:sz w:val="20"/>
        </w:rPr>
        <w:t>Утвердить объ</w:t>
      </w:r>
      <w:r w:rsidR="00887A32" w:rsidRPr="00F07ECB">
        <w:rPr>
          <w:sz w:val="20"/>
        </w:rPr>
        <w:t xml:space="preserve">ем поступлений в </w:t>
      </w:r>
      <w:r w:rsidR="00642B99" w:rsidRPr="00F07ECB">
        <w:rPr>
          <w:sz w:val="20"/>
        </w:rPr>
        <w:t>Бюджет</w:t>
      </w:r>
      <w:r w:rsidR="0006701C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B62AAC" w:rsidRPr="00F07ECB">
        <w:rPr>
          <w:sz w:val="20"/>
        </w:rPr>
        <w:t xml:space="preserve"> </w:t>
      </w:r>
      <w:r w:rsidR="00074238" w:rsidRPr="00F07ECB">
        <w:rPr>
          <w:sz w:val="20"/>
        </w:rPr>
        <w:t>сельсовета</w:t>
      </w:r>
      <w:r w:rsidR="00A928F7" w:rsidRPr="00F07ECB">
        <w:rPr>
          <w:sz w:val="20"/>
        </w:rPr>
        <w:t xml:space="preserve"> по видам доходов на 2025</w:t>
      </w:r>
      <w:r w:rsidR="008A7473" w:rsidRPr="00F07ECB">
        <w:rPr>
          <w:sz w:val="20"/>
        </w:rPr>
        <w:t xml:space="preserve"> год </w:t>
      </w:r>
      <w:r w:rsidR="00A928F7" w:rsidRPr="00F07ECB">
        <w:rPr>
          <w:sz w:val="20"/>
        </w:rPr>
        <w:t>и на плановый период 2026 и 2027</w:t>
      </w:r>
      <w:r w:rsidR="001A00CE" w:rsidRPr="00F07ECB">
        <w:rPr>
          <w:sz w:val="20"/>
        </w:rPr>
        <w:t xml:space="preserve"> годов:</w:t>
      </w:r>
    </w:p>
    <w:p w:rsidR="00C93B79" w:rsidRPr="00F07ECB" w:rsidRDefault="00074238" w:rsidP="00C93B79">
      <w:pPr>
        <w:ind w:firstLine="627"/>
        <w:jc w:val="both"/>
        <w:rPr>
          <w:sz w:val="20"/>
        </w:rPr>
      </w:pPr>
      <w:r w:rsidRPr="00F07ECB">
        <w:rPr>
          <w:sz w:val="20"/>
        </w:rPr>
        <w:t>- объем налоговых и неналогов</w:t>
      </w:r>
      <w:r w:rsidR="00F15A46" w:rsidRPr="00F07ECB">
        <w:rPr>
          <w:sz w:val="20"/>
        </w:rPr>
        <w:t>ых доходов согласно приложению 2</w:t>
      </w:r>
      <w:r w:rsidR="008A7473" w:rsidRPr="00F07ECB">
        <w:rPr>
          <w:sz w:val="20"/>
        </w:rPr>
        <w:t xml:space="preserve"> к настоящему решению;</w:t>
      </w:r>
    </w:p>
    <w:p w:rsidR="00C93B79" w:rsidRPr="00F07ECB" w:rsidRDefault="00074238" w:rsidP="00C93B79">
      <w:pPr>
        <w:ind w:firstLine="627"/>
        <w:jc w:val="both"/>
        <w:rPr>
          <w:sz w:val="20"/>
        </w:rPr>
      </w:pPr>
      <w:r w:rsidRPr="00F07ECB">
        <w:rPr>
          <w:sz w:val="20"/>
        </w:rPr>
        <w:t xml:space="preserve">-объем безвозмездных поступлений </w:t>
      </w:r>
      <w:r w:rsidR="00F15A46" w:rsidRPr="00F07ECB">
        <w:rPr>
          <w:sz w:val="20"/>
        </w:rPr>
        <w:t>согласно приложению 3</w:t>
      </w:r>
      <w:r w:rsidR="00C84798" w:rsidRPr="00F07ECB">
        <w:rPr>
          <w:sz w:val="20"/>
        </w:rPr>
        <w:t xml:space="preserve"> </w:t>
      </w:r>
      <w:r w:rsidRPr="00F07ECB">
        <w:rPr>
          <w:sz w:val="20"/>
        </w:rPr>
        <w:t>к настоящему решению, из них объем меж</w:t>
      </w:r>
      <w:r w:rsidR="00637281" w:rsidRPr="00F07ECB">
        <w:rPr>
          <w:sz w:val="20"/>
        </w:rPr>
        <w:t>б</w:t>
      </w:r>
      <w:r w:rsidR="00642B99" w:rsidRPr="00F07ECB">
        <w:rPr>
          <w:sz w:val="20"/>
        </w:rPr>
        <w:t>юджет</w:t>
      </w:r>
      <w:r w:rsidR="00A928F7" w:rsidRPr="00F07ECB">
        <w:rPr>
          <w:sz w:val="20"/>
        </w:rPr>
        <w:t>ных трансфертов в 2025</w:t>
      </w:r>
      <w:r w:rsidRPr="00F07ECB">
        <w:rPr>
          <w:sz w:val="20"/>
        </w:rPr>
        <w:t xml:space="preserve"> году в сумме</w:t>
      </w:r>
      <w:r w:rsidR="00382BCA" w:rsidRPr="00F07ECB">
        <w:rPr>
          <w:sz w:val="20"/>
        </w:rPr>
        <w:t xml:space="preserve"> </w:t>
      </w:r>
      <w:r w:rsidR="00C21249" w:rsidRPr="00F07ECB">
        <w:rPr>
          <w:sz w:val="20"/>
        </w:rPr>
        <w:t>44 </w:t>
      </w:r>
      <w:r w:rsidR="00E3530B" w:rsidRPr="00F07ECB">
        <w:rPr>
          <w:sz w:val="20"/>
        </w:rPr>
        <w:t>721</w:t>
      </w:r>
      <w:r w:rsidR="00C21249" w:rsidRPr="00F07ECB">
        <w:rPr>
          <w:sz w:val="20"/>
        </w:rPr>
        <w:t>,688</w:t>
      </w:r>
      <w:r w:rsidR="009B32AC" w:rsidRPr="00F07ECB">
        <w:rPr>
          <w:sz w:val="20"/>
        </w:rPr>
        <w:t xml:space="preserve"> </w:t>
      </w:r>
      <w:r w:rsidRPr="00F07ECB">
        <w:rPr>
          <w:sz w:val="20"/>
        </w:rPr>
        <w:t xml:space="preserve">тыс. рублей, </w:t>
      </w:r>
      <w:r w:rsidR="00A928F7" w:rsidRPr="00F07ECB">
        <w:rPr>
          <w:sz w:val="20"/>
        </w:rPr>
        <w:t>в 2026</w:t>
      </w:r>
      <w:r w:rsidR="00AD5B49" w:rsidRPr="00F07ECB">
        <w:rPr>
          <w:sz w:val="20"/>
        </w:rPr>
        <w:t xml:space="preserve"> году в сумме</w:t>
      </w:r>
      <w:r w:rsidR="00250E5A" w:rsidRPr="00F07ECB">
        <w:rPr>
          <w:sz w:val="20"/>
        </w:rPr>
        <w:t xml:space="preserve"> </w:t>
      </w:r>
      <w:r w:rsidR="00E3530B" w:rsidRPr="00F07ECB">
        <w:rPr>
          <w:sz w:val="20"/>
        </w:rPr>
        <w:t>40 349,90</w:t>
      </w:r>
      <w:r w:rsidR="00C21249" w:rsidRPr="00F07ECB">
        <w:rPr>
          <w:sz w:val="20"/>
        </w:rPr>
        <w:t>6</w:t>
      </w:r>
      <w:r w:rsidR="00C93B79" w:rsidRPr="00F07ECB">
        <w:rPr>
          <w:sz w:val="20"/>
        </w:rPr>
        <w:t xml:space="preserve"> </w:t>
      </w:r>
      <w:r w:rsidR="00912DA1" w:rsidRPr="00F07ECB">
        <w:rPr>
          <w:sz w:val="20"/>
        </w:rPr>
        <w:t xml:space="preserve">тыс. рублей </w:t>
      </w:r>
      <w:r w:rsidR="00F15A46" w:rsidRPr="00F07ECB">
        <w:rPr>
          <w:sz w:val="20"/>
        </w:rPr>
        <w:t>и в 202</w:t>
      </w:r>
      <w:r w:rsidR="00A928F7" w:rsidRPr="00F07ECB">
        <w:rPr>
          <w:sz w:val="20"/>
        </w:rPr>
        <w:t>7</w:t>
      </w:r>
      <w:r w:rsidR="00AD5B49" w:rsidRPr="00F07ECB">
        <w:rPr>
          <w:sz w:val="20"/>
        </w:rPr>
        <w:t xml:space="preserve"> году в сумме</w:t>
      </w:r>
      <w:r w:rsidR="009B32AC" w:rsidRPr="00F07ECB">
        <w:rPr>
          <w:sz w:val="20"/>
        </w:rPr>
        <w:t xml:space="preserve"> </w:t>
      </w:r>
      <w:r w:rsidR="00E3530B" w:rsidRPr="00F07ECB">
        <w:rPr>
          <w:sz w:val="20"/>
        </w:rPr>
        <w:t>43 439,</w:t>
      </w:r>
      <w:r w:rsidR="00C21249" w:rsidRPr="00F07ECB">
        <w:rPr>
          <w:sz w:val="20"/>
        </w:rPr>
        <w:t>649</w:t>
      </w:r>
      <w:r w:rsidR="00C93B79" w:rsidRPr="00F07ECB">
        <w:rPr>
          <w:sz w:val="20"/>
        </w:rPr>
        <w:t xml:space="preserve"> </w:t>
      </w:r>
      <w:r w:rsidR="00C21249" w:rsidRPr="00F07ECB">
        <w:rPr>
          <w:sz w:val="20"/>
        </w:rPr>
        <w:t>тыс. рублей».</w:t>
      </w:r>
    </w:p>
    <w:p w:rsidR="008C388A" w:rsidRPr="00F07ECB" w:rsidRDefault="008C388A" w:rsidP="00C93B79">
      <w:pPr>
        <w:ind w:firstLine="627"/>
        <w:jc w:val="both"/>
        <w:rPr>
          <w:sz w:val="20"/>
        </w:rPr>
      </w:pPr>
    </w:p>
    <w:p w:rsidR="004F0158" w:rsidRPr="00F07ECB" w:rsidRDefault="008C388A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F07ECB">
        <w:rPr>
          <w:sz w:val="20"/>
        </w:rPr>
        <w:t xml:space="preserve">          4) </w:t>
      </w:r>
      <w:r w:rsidR="004F0158" w:rsidRPr="00F07ECB">
        <w:rPr>
          <w:sz w:val="20"/>
        </w:rPr>
        <w:t>Приложение 1 к решению изложить в новой редакции:</w:t>
      </w:r>
    </w:p>
    <w:p w:rsidR="00BD758B" w:rsidRPr="00F07ECB" w:rsidRDefault="00BD758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F07ECB" w:rsidRDefault="0091092A" w:rsidP="0091092A">
      <w:pPr>
        <w:rPr>
          <w:sz w:val="20"/>
        </w:rPr>
      </w:pPr>
      <w:r w:rsidRPr="00F07ECB">
        <w:rPr>
          <w:sz w:val="20"/>
        </w:rPr>
        <w:t xml:space="preserve">                                                          </w:t>
      </w:r>
      <w:r w:rsidR="00B26804" w:rsidRPr="00F07ECB">
        <w:rPr>
          <w:sz w:val="20"/>
        </w:rPr>
        <w:t xml:space="preserve">                               </w:t>
      </w:r>
      <w:r w:rsidR="008C388A" w:rsidRPr="00F07ECB">
        <w:rPr>
          <w:sz w:val="20"/>
        </w:rPr>
        <w:t>«</w:t>
      </w:r>
      <w:r w:rsidR="00167A25" w:rsidRPr="00F07ECB">
        <w:rPr>
          <w:sz w:val="20"/>
        </w:rPr>
        <w:t xml:space="preserve">Приложение </w:t>
      </w:r>
      <w:r w:rsidRPr="00F07ECB">
        <w:rPr>
          <w:sz w:val="20"/>
        </w:rPr>
        <w:t>1</w:t>
      </w:r>
    </w:p>
    <w:p w:rsidR="00973D33" w:rsidRPr="00F07ECB" w:rsidRDefault="0091092A" w:rsidP="0091092A">
      <w:pPr>
        <w:ind w:left="5387" w:right="-530"/>
        <w:rPr>
          <w:sz w:val="20"/>
        </w:rPr>
      </w:pPr>
      <w:r w:rsidRPr="00F07ECB">
        <w:rPr>
          <w:sz w:val="20"/>
        </w:rPr>
        <w:t xml:space="preserve">к решению Комитета местного самоуправления </w:t>
      </w:r>
      <w:r w:rsidR="001D7258" w:rsidRPr="00F07ECB">
        <w:rPr>
          <w:sz w:val="20"/>
        </w:rPr>
        <w:t>Русско-Камешкирского</w:t>
      </w:r>
      <w:r w:rsidR="00973D33" w:rsidRPr="00F07ECB">
        <w:rPr>
          <w:sz w:val="20"/>
        </w:rPr>
        <w:t xml:space="preserve"> </w:t>
      </w:r>
    </w:p>
    <w:p w:rsidR="0091092A" w:rsidRPr="00F07ECB" w:rsidRDefault="0091092A" w:rsidP="0091092A">
      <w:pPr>
        <w:ind w:left="5387" w:right="-530"/>
        <w:rPr>
          <w:sz w:val="20"/>
        </w:rPr>
      </w:pPr>
      <w:r w:rsidRPr="00F07ECB">
        <w:rPr>
          <w:sz w:val="20"/>
        </w:rPr>
        <w:t>сельсовета Камешкирского района</w:t>
      </w:r>
    </w:p>
    <w:p w:rsidR="0091092A" w:rsidRPr="00F07ECB" w:rsidRDefault="00A432A5" w:rsidP="00160D80">
      <w:pPr>
        <w:ind w:left="5387" w:right="-530"/>
        <w:rPr>
          <w:sz w:val="20"/>
        </w:rPr>
      </w:pPr>
      <w:r w:rsidRPr="00F07ECB">
        <w:rPr>
          <w:sz w:val="20"/>
        </w:rPr>
        <w:t xml:space="preserve">Пензенской области «О </w:t>
      </w:r>
      <w:r w:rsidR="00642B99" w:rsidRPr="00F07ECB">
        <w:rPr>
          <w:sz w:val="20"/>
        </w:rPr>
        <w:t>Бюджет</w:t>
      </w:r>
      <w:r w:rsidR="00D53564" w:rsidRPr="00F07ECB">
        <w:rPr>
          <w:sz w:val="20"/>
        </w:rPr>
        <w:t xml:space="preserve">е </w:t>
      </w:r>
      <w:r w:rsidR="001D7258" w:rsidRPr="00F07ECB">
        <w:rPr>
          <w:sz w:val="20"/>
        </w:rPr>
        <w:t>Русско-Камешкирского</w:t>
      </w:r>
      <w:r w:rsidR="000D093E" w:rsidRPr="00F07ECB">
        <w:rPr>
          <w:sz w:val="20"/>
        </w:rPr>
        <w:t xml:space="preserve"> </w:t>
      </w:r>
      <w:r w:rsidR="0091092A" w:rsidRPr="00F07ECB">
        <w:rPr>
          <w:sz w:val="20"/>
        </w:rPr>
        <w:t>сельсовета Камешкирского района Пензенско</w:t>
      </w:r>
      <w:r w:rsidR="000666E0" w:rsidRPr="00F07ECB">
        <w:rPr>
          <w:sz w:val="20"/>
        </w:rPr>
        <w:t>й области на 2025</w:t>
      </w:r>
      <w:r w:rsidR="0091092A" w:rsidRPr="00F07ECB">
        <w:rPr>
          <w:sz w:val="20"/>
        </w:rPr>
        <w:t xml:space="preserve"> год</w:t>
      </w:r>
      <w:r w:rsidR="000666E0" w:rsidRPr="00F07ECB">
        <w:rPr>
          <w:sz w:val="20"/>
        </w:rPr>
        <w:t xml:space="preserve"> и на плановый период 2026 и 2027</w:t>
      </w:r>
      <w:r w:rsidR="00AC47E2" w:rsidRPr="00F07ECB">
        <w:rPr>
          <w:sz w:val="20"/>
        </w:rPr>
        <w:t xml:space="preserve"> годов</w:t>
      </w:r>
      <w:r w:rsidR="0091092A" w:rsidRPr="00F07ECB">
        <w:rPr>
          <w:sz w:val="20"/>
        </w:rPr>
        <w:t xml:space="preserve">» </w:t>
      </w:r>
    </w:p>
    <w:p w:rsidR="00160D80" w:rsidRPr="00F07ECB" w:rsidRDefault="00160D80" w:rsidP="00160D80">
      <w:pPr>
        <w:ind w:left="5387" w:right="-530"/>
        <w:rPr>
          <w:sz w:val="20"/>
        </w:rPr>
      </w:pPr>
    </w:p>
    <w:p w:rsidR="00773D1D" w:rsidRPr="00F07ECB" w:rsidRDefault="0091092A" w:rsidP="00773D1D">
      <w:pPr>
        <w:jc w:val="center"/>
        <w:rPr>
          <w:sz w:val="20"/>
        </w:rPr>
      </w:pPr>
      <w:r w:rsidRPr="00F07ECB">
        <w:rPr>
          <w:sz w:val="20"/>
        </w:rPr>
        <w:t>Ист</w:t>
      </w:r>
      <w:r w:rsidR="00A432A5" w:rsidRPr="00F07ECB">
        <w:rPr>
          <w:sz w:val="20"/>
        </w:rPr>
        <w:t xml:space="preserve">очники финансирования дефицита </w:t>
      </w:r>
      <w:r w:rsidR="00642B99" w:rsidRPr="00F07ECB">
        <w:rPr>
          <w:sz w:val="20"/>
        </w:rPr>
        <w:t>Бюджета</w:t>
      </w:r>
      <w:r w:rsidR="00A3690A"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06701C" w:rsidRPr="00F07ECB">
        <w:rPr>
          <w:sz w:val="20"/>
        </w:rPr>
        <w:t xml:space="preserve"> </w:t>
      </w:r>
      <w:r w:rsidR="00F03316" w:rsidRPr="00F07ECB">
        <w:rPr>
          <w:sz w:val="20"/>
        </w:rPr>
        <w:t>сельсовета</w:t>
      </w:r>
      <w:r w:rsidR="000666E0" w:rsidRPr="00F07ECB">
        <w:rPr>
          <w:sz w:val="20"/>
        </w:rPr>
        <w:t xml:space="preserve"> на 2025</w:t>
      </w:r>
      <w:r w:rsidR="00460DC7" w:rsidRPr="00F07ECB">
        <w:rPr>
          <w:sz w:val="20"/>
        </w:rPr>
        <w:t xml:space="preserve"> год</w:t>
      </w:r>
      <w:r w:rsidR="00341B2C" w:rsidRPr="00F07ECB">
        <w:rPr>
          <w:sz w:val="20"/>
        </w:rPr>
        <w:t xml:space="preserve"> и на плановый п</w:t>
      </w:r>
      <w:r w:rsidR="000666E0" w:rsidRPr="00F07ECB">
        <w:rPr>
          <w:sz w:val="20"/>
        </w:rPr>
        <w:t>ериод 2026 и 2027</w:t>
      </w:r>
      <w:r w:rsidR="00F92D3B" w:rsidRPr="00F07ECB">
        <w:rPr>
          <w:sz w:val="20"/>
        </w:rPr>
        <w:t xml:space="preserve"> годов</w:t>
      </w:r>
    </w:p>
    <w:p w:rsidR="001B7BC9" w:rsidRPr="00F07ECB" w:rsidRDefault="0091092A" w:rsidP="00661557">
      <w:pPr>
        <w:jc w:val="right"/>
        <w:rPr>
          <w:sz w:val="20"/>
        </w:rPr>
      </w:pPr>
      <w:r w:rsidRPr="00F07ECB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F07ECB" w:rsidTr="007D37CA">
        <w:tc>
          <w:tcPr>
            <w:tcW w:w="2760" w:type="dxa"/>
          </w:tcPr>
          <w:p w:rsidR="00382BB8" w:rsidRPr="00F07ECB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F07ECB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11618D" w:rsidRPr="00F07ECB" w:rsidRDefault="00382BB8" w:rsidP="007D37CA">
            <w:pPr>
              <w:ind w:left="480" w:hanging="480"/>
              <w:jc w:val="center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Сумма</w:t>
            </w:r>
            <w:r w:rsidR="0011618D" w:rsidRPr="00F07ECB">
              <w:rPr>
                <w:b/>
                <w:sz w:val="20"/>
              </w:rPr>
              <w:t xml:space="preserve"> на</w:t>
            </w:r>
          </w:p>
          <w:p w:rsidR="00382BB8" w:rsidRPr="00F07ECB" w:rsidRDefault="000666E0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/>
                <w:sz w:val="20"/>
              </w:rPr>
              <w:t>2025</w:t>
            </w:r>
            <w:r w:rsidR="00382BB8" w:rsidRPr="00F07ECB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F07ECB" w:rsidRDefault="00382BB8" w:rsidP="007D37CA">
            <w:pPr>
              <w:ind w:left="480" w:hanging="480"/>
              <w:jc w:val="center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Сумма</w:t>
            </w:r>
            <w:r w:rsidR="0011618D" w:rsidRPr="00F07ECB">
              <w:rPr>
                <w:b/>
                <w:sz w:val="20"/>
              </w:rPr>
              <w:t xml:space="preserve"> на</w:t>
            </w:r>
          </w:p>
          <w:p w:rsidR="00382BB8" w:rsidRPr="00F07ECB" w:rsidRDefault="000666E0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/>
                <w:sz w:val="20"/>
              </w:rPr>
              <w:t>2026</w:t>
            </w:r>
            <w:r w:rsidR="00382BB8" w:rsidRPr="00F07ECB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F07ECB" w:rsidRDefault="00382BB8" w:rsidP="007D37CA">
            <w:pPr>
              <w:ind w:left="480" w:hanging="480"/>
              <w:jc w:val="center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Сумма</w:t>
            </w:r>
            <w:r w:rsidR="0011618D" w:rsidRPr="00F07ECB">
              <w:rPr>
                <w:b/>
                <w:sz w:val="20"/>
              </w:rPr>
              <w:t xml:space="preserve"> на</w:t>
            </w:r>
          </w:p>
          <w:p w:rsidR="00382BB8" w:rsidRPr="00F07ECB" w:rsidRDefault="000666E0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/>
                <w:sz w:val="20"/>
              </w:rPr>
              <w:t>2027</w:t>
            </w:r>
            <w:r w:rsidR="00382BB8" w:rsidRPr="00F07ECB">
              <w:rPr>
                <w:b/>
                <w:sz w:val="20"/>
              </w:rPr>
              <w:t xml:space="preserve"> год</w:t>
            </w:r>
          </w:p>
        </w:tc>
      </w:tr>
      <w:tr w:rsidR="00382BB8" w:rsidRPr="00F07ECB" w:rsidTr="007D37CA">
        <w:trPr>
          <w:trHeight w:val="1411"/>
        </w:trPr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ИСТОЧНИКИ</w:t>
            </w:r>
          </w:p>
          <w:p w:rsidR="0011618D" w:rsidRPr="00F07ECB" w:rsidRDefault="0011618D" w:rsidP="007D37CA">
            <w:pPr>
              <w:ind w:left="480" w:hanging="480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ВНУТРЕННЕГО</w:t>
            </w:r>
          </w:p>
          <w:p w:rsidR="0011618D" w:rsidRPr="00F07ECB" w:rsidRDefault="0011618D" w:rsidP="007D37CA">
            <w:pPr>
              <w:ind w:left="480" w:hanging="480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ФИНАНСИРОВАНИЯ</w:t>
            </w:r>
          </w:p>
          <w:p w:rsidR="0011618D" w:rsidRPr="00F07ECB" w:rsidRDefault="0011618D" w:rsidP="007D37CA">
            <w:pPr>
              <w:ind w:left="480" w:hanging="480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ДЕФИЦИТОВ</w:t>
            </w:r>
          </w:p>
          <w:p w:rsidR="00382BB8" w:rsidRPr="00F07ECB" w:rsidRDefault="009165D2" w:rsidP="007D37CA">
            <w:pPr>
              <w:ind w:left="480" w:hanging="480"/>
              <w:rPr>
                <w:sz w:val="20"/>
              </w:rPr>
            </w:pPr>
            <w:r w:rsidRPr="00F07ECB">
              <w:rPr>
                <w:bCs/>
                <w:sz w:val="20"/>
              </w:rPr>
              <w:t>БЮДЖЕТОВ</w:t>
            </w:r>
          </w:p>
        </w:tc>
        <w:tc>
          <w:tcPr>
            <w:tcW w:w="3120" w:type="dxa"/>
          </w:tcPr>
          <w:p w:rsidR="0086360D" w:rsidRPr="00F07ECB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F07ECB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F07ECB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F07ECB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382BB8" w:rsidRPr="00F07ECB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F07ECB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86360D" w:rsidRPr="00F07ECB" w:rsidRDefault="0086360D" w:rsidP="007D37CA">
            <w:pPr>
              <w:ind w:left="480" w:hanging="480"/>
              <w:jc w:val="right"/>
              <w:rPr>
                <w:sz w:val="20"/>
              </w:rPr>
            </w:pPr>
          </w:p>
          <w:p w:rsidR="0086360D" w:rsidRPr="00F07ECB" w:rsidRDefault="0086360D" w:rsidP="007D37CA">
            <w:pPr>
              <w:ind w:left="480" w:hanging="480"/>
              <w:jc w:val="right"/>
              <w:rPr>
                <w:sz w:val="20"/>
              </w:rPr>
            </w:pPr>
          </w:p>
          <w:p w:rsidR="00A45005" w:rsidRPr="00F07ECB" w:rsidRDefault="00A45005" w:rsidP="007D37CA">
            <w:pPr>
              <w:ind w:left="480" w:hanging="480"/>
              <w:jc w:val="right"/>
              <w:rPr>
                <w:sz w:val="20"/>
              </w:rPr>
            </w:pPr>
          </w:p>
          <w:p w:rsidR="0086360D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F07ECB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F07ECB" w:rsidRDefault="0005394B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F07ECB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446,650</w:t>
            </w:r>
          </w:p>
        </w:tc>
      </w:tr>
      <w:tr w:rsidR="00382BB8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Изменение остатков</w:t>
            </w:r>
          </w:p>
          <w:p w:rsidR="0011618D" w:rsidRPr="00F07ECB" w:rsidRDefault="0011618D" w:rsidP="007D37CA">
            <w:pPr>
              <w:ind w:left="480" w:hanging="480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средств на счетах по</w:t>
            </w:r>
          </w:p>
          <w:p w:rsidR="00382BB8" w:rsidRPr="00F07ECB" w:rsidRDefault="0019752E" w:rsidP="007D37CA">
            <w:pPr>
              <w:ind w:left="480" w:hanging="480"/>
              <w:rPr>
                <w:sz w:val="20"/>
              </w:rPr>
            </w:pPr>
            <w:r w:rsidRPr="00F07ECB">
              <w:rPr>
                <w:bCs/>
                <w:sz w:val="20"/>
              </w:rPr>
              <w:t>учету средств бюджетов</w:t>
            </w:r>
          </w:p>
        </w:tc>
        <w:tc>
          <w:tcPr>
            <w:tcW w:w="3120" w:type="dxa"/>
          </w:tcPr>
          <w:p w:rsidR="0086360D" w:rsidRPr="00F07ECB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F07ECB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382BB8" w:rsidRPr="00F07ECB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F07ECB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4C4552" w:rsidRPr="00F07ECB" w:rsidRDefault="004C4552" w:rsidP="007D37CA">
            <w:pPr>
              <w:ind w:left="480" w:hanging="480"/>
              <w:jc w:val="right"/>
              <w:rPr>
                <w:sz w:val="20"/>
              </w:rPr>
            </w:pPr>
          </w:p>
          <w:p w:rsidR="00F53D09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F07ECB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F07ECB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446,650</w:t>
            </w:r>
          </w:p>
        </w:tc>
      </w:tr>
      <w:tr w:rsidR="00382BB8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Увеличение остатков</w:t>
            </w:r>
          </w:p>
          <w:p w:rsidR="00382BB8" w:rsidRPr="00F07ECB" w:rsidRDefault="00382BB8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 xml:space="preserve">средств </w:t>
            </w:r>
            <w:r w:rsidR="00773D1D" w:rsidRPr="00F07ECB">
              <w:rPr>
                <w:sz w:val="20"/>
              </w:rPr>
              <w:t>б</w:t>
            </w:r>
            <w:r w:rsidR="00642B99" w:rsidRPr="00F07ECB">
              <w:rPr>
                <w:sz w:val="20"/>
              </w:rPr>
              <w:t>юдже</w:t>
            </w:r>
            <w:r w:rsidR="0019752E" w:rsidRPr="00F07ECB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F07ECB" w:rsidRDefault="0086360D" w:rsidP="007D37CA">
            <w:pPr>
              <w:ind w:left="480" w:hanging="480"/>
              <w:jc w:val="center"/>
              <w:rPr>
                <w:sz w:val="20"/>
              </w:rPr>
            </w:pPr>
          </w:p>
          <w:p w:rsidR="00382BB8" w:rsidRPr="00F07ECB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F07ECB" w:rsidRDefault="0086360D" w:rsidP="007D37CA">
            <w:pPr>
              <w:ind w:left="480" w:hanging="480"/>
              <w:jc w:val="right"/>
              <w:rPr>
                <w:sz w:val="20"/>
              </w:rPr>
            </w:pPr>
          </w:p>
          <w:p w:rsidR="00382BB8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-53 </w:t>
            </w:r>
            <w:r w:rsidR="00F92D3B" w:rsidRPr="00F07ECB">
              <w:rPr>
                <w:sz w:val="20"/>
              </w:rPr>
              <w:t>400</w:t>
            </w:r>
            <w:r w:rsidRPr="00F07ECB">
              <w:rPr>
                <w:sz w:val="20"/>
              </w:rPr>
              <w:t>,688</w:t>
            </w:r>
          </w:p>
        </w:tc>
        <w:tc>
          <w:tcPr>
            <w:tcW w:w="1440" w:type="dxa"/>
          </w:tcPr>
          <w:p w:rsidR="00B52517" w:rsidRPr="00F07ECB" w:rsidRDefault="00B52517" w:rsidP="007D37CA">
            <w:pPr>
              <w:ind w:left="480" w:hanging="480"/>
              <w:jc w:val="right"/>
              <w:rPr>
                <w:sz w:val="20"/>
              </w:rPr>
            </w:pPr>
          </w:p>
          <w:p w:rsidR="00382BB8" w:rsidRPr="00F07ECB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-48 996,90</w:t>
            </w:r>
            <w:r w:rsidR="008C388A" w:rsidRPr="00F07ECB">
              <w:rPr>
                <w:sz w:val="20"/>
              </w:rPr>
              <w:t>6</w:t>
            </w:r>
          </w:p>
        </w:tc>
        <w:tc>
          <w:tcPr>
            <w:tcW w:w="1440" w:type="dxa"/>
          </w:tcPr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82BB8" w:rsidRPr="00F07ECB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-52 372,</w:t>
            </w:r>
            <w:r w:rsidR="008C388A" w:rsidRPr="00F07ECB">
              <w:rPr>
                <w:sz w:val="20"/>
              </w:rPr>
              <w:t>649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Увеличение прочих</w:t>
            </w:r>
          </w:p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остатков средств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952529" w:rsidRPr="00F07ECB" w:rsidRDefault="00952529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F07ECB" w:rsidRDefault="0005394B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-52 372,649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Увеличение прочих</w:t>
            </w:r>
          </w:p>
          <w:p w:rsidR="0011618D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остат</w:t>
            </w:r>
            <w:r w:rsidR="0011618D" w:rsidRPr="00F07ECB">
              <w:rPr>
                <w:sz w:val="20"/>
              </w:rPr>
              <w:t>ков денежных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952529" w:rsidRPr="00F07ECB" w:rsidRDefault="00952529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-52 372,649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Увеличение прочих</w:t>
            </w:r>
          </w:p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остатков денежных</w:t>
            </w:r>
          </w:p>
          <w:p w:rsidR="0011618D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средств бюджет</w:t>
            </w:r>
            <w:r w:rsidR="0011618D" w:rsidRPr="00F07ECB">
              <w:rPr>
                <w:sz w:val="20"/>
              </w:rPr>
              <w:t>ов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885E4A" w:rsidRPr="00F07ECB" w:rsidRDefault="00885E4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F07ECB" w:rsidRDefault="0005394B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F07ECB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D6CEA" w:rsidRPr="00F07ECB" w:rsidRDefault="003D6CE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-52 372,649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Умен</w:t>
            </w:r>
            <w:r w:rsidR="0011618D" w:rsidRPr="00F07ECB">
              <w:rPr>
                <w:sz w:val="20"/>
              </w:rPr>
              <w:t>ьшение остатков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F07ECB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55 500,194</w:t>
            </w:r>
          </w:p>
        </w:tc>
        <w:tc>
          <w:tcPr>
            <w:tcW w:w="1440" w:type="dxa"/>
          </w:tcPr>
          <w:p w:rsidR="006956C9" w:rsidRPr="00F07ECB" w:rsidRDefault="006956C9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49 429,25</w:t>
            </w:r>
            <w:r w:rsidR="008C388A" w:rsidRPr="00F07ECB">
              <w:rPr>
                <w:sz w:val="20"/>
              </w:rPr>
              <w:t>6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52 819,299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Уменьшение прочих</w:t>
            </w:r>
          </w:p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остатков средств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F07ECB" w:rsidRDefault="00673143" w:rsidP="007D37CA">
            <w:pPr>
              <w:ind w:left="480" w:hanging="480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3D6CEA" w:rsidRPr="00F07ECB" w:rsidRDefault="003D6CE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4F49EC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</w:p>
          <w:p w:rsidR="004F49EC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52 819,</w:t>
            </w:r>
            <w:r w:rsidR="008C388A" w:rsidRPr="00F07ECB">
              <w:rPr>
                <w:sz w:val="20"/>
              </w:rPr>
              <w:t>299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Уменьшение прочих</w:t>
            </w:r>
          </w:p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остатков денежных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средств бюджетов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000 01 05 02 01 00 0000 610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F07ECB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55 500,194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7D5656" w:rsidRPr="00F07ECB" w:rsidRDefault="007D5656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49 429,256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F24B9C" w:rsidRPr="00F07ECB" w:rsidRDefault="00F24B9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52 819,299</w:t>
            </w:r>
          </w:p>
        </w:tc>
      </w:tr>
      <w:tr w:rsidR="0064000C" w:rsidRPr="00F07ECB" w:rsidTr="007D37CA">
        <w:tc>
          <w:tcPr>
            <w:tcW w:w="2760" w:type="dxa"/>
          </w:tcPr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Уменьшение прочих</w:t>
            </w:r>
          </w:p>
          <w:p w:rsidR="0011618D" w:rsidRPr="00F07ECB" w:rsidRDefault="0011618D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остатков денежных</w:t>
            </w:r>
          </w:p>
          <w:p w:rsidR="0011618D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средств бюджет</w:t>
            </w:r>
            <w:r w:rsidR="0011618D" w:rsidRPr="00F07ECB">
              <w:rPr>
                <w:sz w:val="20"/>
              </w:rPr>
              <w:t>ов</w:t>
            </w:r>
          </w:p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F07ECB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F07ECB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8D6374" w:rsidRPr="00F07ECB" w:rsidRDefault="008D6374" w:rsidP="007D37CA">
            <w:pPr>
              <w:ind w:left="480" w:hanging="480"/>
              <w:jc w:val="right"/>
              <w:rPr>
                <w:sz w:val="20"/>
              </w:rPr>
            </w:pPr>
          </w:p>
          <w:p w:rsidR="003D6CEA" w:rsidRPr="00F07ECB" w:rsidRDefault="003D6CE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512410" w:rsidRPr="00F07ECB" w:rsidRDefault="0051241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52 819,299</w:t>
            </w:r>
          </w:p>
        </w:tc>
      </w:tr>
      <w:tr w:rsidR="0064000C" w:rsidRPr="00F07ECB" w:rsidTr="007D37CA">
        <w:trPr>
          <w:trHeight w:val="195"/>
        </w:trPr>
        <w:tc>
          <w:tcPr>
            <w:tcW w:w="2760" w:type="dxa"/>
          </w:tcPr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  <w:r w:rsidRPr="00F07ECB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F07ECB" w:rsidRDefault="0064000C" w:rsidP="007D37CA">
            <w:pPr>
              <w:ind w:left="480" w:hanging="480"/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F07ECB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64000C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64000C" w:rsidRPr="00F07ECB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F07ECB">
              <w:rPr>
                <w:sz w:val="20"/>
              </w:rPr>
              <w:t>446,650</w:t>
            </w:r>
            <w:r w:rsidR="008C388A" w:rsidRPr="00F07ECB">
              <w:rPr>
                <w:sz w:val="20"/>
              </w:rPr>
              <w:t>»</w:t>
            </w:r>
          </w:p>
        </w:tc>
      </w:tr>
    </w:tbl>
    <w:p w:rsidR="007D5656" w:rsidRPr="00F07ECB" w:rsidRDefault="008C388A" w:rsidP="008E7CBF">
      <w:pPr>
        <w:rPr>
          <w:sz w:val="20"/>
        </w:rPr>
      </w:pPr>
      <w:r w:rsidRPr="00F07ECB">
        <w:rPr>
          <w:sz w:val="20"/>
        </w:rPr>
        <w:t xml:space="preserve">          5) Приложение 3 к решению изложить в новой редакции:</w:t>
      </w:r>
    </w:p>
    <w:p w:rsidR="00704A00" w:rsidRPr="00F07ECB" w:rsidRDefault="006D78E0" w:rsidP="008C388A">
      <w:pPr>
        <w:ind w:left="5387" w:right="-530"/>
        <w:jc w:val="center"/>
        <w:rPr>
          <w:sz w:val="20"/>
        </w:rPr>
      </w:pPr>
      <w:r w:rsidRPr="00F07ECB">
        <w:rPr>
          <w:sz w:val="20"/>
        </w:rPr>
        <w:t xml:space="preserve">              </w:t>
      </w:r>
      <w:r w:rsidR="005B2DC9" w:rsidRPr="00F07ECB">
        <w:rPr>
          <w:sz w:val="20"/>
        </w:rPr>
        <w:t xml:space="preserve">                                                                          </w:t>
      </w:r>
      <w:r w:rsidRPr="00F07ECB">
        <w:rPr>
          <w:sz w:val="20"/>
        </w:rPr>
        <w:t xml:space="preserve"> </w:t>
      </w:r>
    </w:p>
    <w:p w:rsidR="0036569D" w:rsidRPr="00F07ECB" w:rsidRDefault="0036569D" w:rsidP="0036569D">
      <w:pPr>
        <w:rPr>
          <w:sz w:val="20"/>
        </w:rPr>
      </w:pPr>
      <w:r w:rsidRPr="00F07ECB">
        <w:rPr>
          <w:sz w:val="20"/>
        </w:rPr>
        <w:t xml:space="preserve">                                                                                         </w:t>
      </w:r>
      <w:r w:rsidR="008C388A" w:rsidRPr="00F07ECB">
        <w:rPr>
          <w:sz w:val="20"/>
        </w:rPr>
        <w:t>«</w:t>
      </w:r>
      <w:r w:rsidRPr="00F07ECB">
        <w:rPr>
          <w:sz w:val="20"/>
        </w:rPr>
        <w:t xml:space="preserve">Приложение </w:t>
      </w:r>
      <w:r w:rsidR="00A83FBD" w:rsidRPr="00F07ECB">
        <w:rPr>
          <w:sz w:val="20"/>
        </w:rPr>
        <w:t>3</w:t>
      </w:r>
    </w:p>
    <w:p w:rsidR="0036569D" w:rsidRPr="00F07ECB" w:rsidRDefault="0036569D" w:rsidP="0036569D">
      <w:pPr>
        <w:ind w:left="5387" w:right="-530"/>
        <w:rPr>
          <w:sz w:val="20"/>
        </w:rPr>
      </w:pPr>
      <w:r w:rsidRPr="00F07ECB">
        <w:rPr>
          <w:sz w:val="20"/>
        </w:rPr>
        <w:t xml:space="preserve">к решению Комитета местного самоуправления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Камешкирского района</w:t>
      </w:r>
    </w:p>
    <w:p w:rsidR="0036569D" w:rsidRPr="00F07ECB" w:rsidRDefault="0036569D" w:rsidP="0036569D">
      <w:pPr>
        <w:ind w:left="5387" w:right="-530"/>
        <w:rPr>
          <w:sz w:val="20"/>
        </w:rPr>
      </w:pPr>
      <w:r w:rsidRPr="00F07ECB">
        <w:rPr>
          <w:sz w:val="20"/>
        </w:rPr>
        <w:t xml:space="preserve">Пензенской области «О </w:t>
      </w:r>
      <w:r w:rsidR="00642B99" w:rsidRPr="00F07ECB">
        <w:rPr>
          <w:sz w:val="20"/>
        </w:rPr>
        <w:t>Бюджет</w:t>
      </w:r>
      <w:r w:rsidR="00FB5219" w:rsidRPr="00F07ECB">
        <w:rPr>
          <w:sz w:val="20"/>
        </w:rPr>
        <w:t xml:space="preserve">е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Камешкирского </w:t>
      </w:r>
      <w:r w:rsidR="00102173" w:rsidRPr="00F07ECB">
        <w:rPr>
          <w:sz w:val="20"/>
        </w:rPr>
        <w:t>района Пензенской об</w:t>
      </w:r>
      <w:r w:rsidR="002B67B2" w:rsidRPr="00F07ECB">
        <w:rPr>
          <w:sz w:val="20"/>
        </w:rPr>
        <w:t>ласти на 2025</w:t>
      </w:r>
      <w:r w:rsidR="00A83FBD" w:rsidRPr="00F07ECB">
        <w:rPr>
          <w:sz w:val="20"/>
        </w:rPr>
        <w:t xml:space="preserve"> </w:t>
      </w:r>
      <w:r w:rsidRPr="00F07ECB">
        <w:rPr>
          <w:sz w:val="20"/>
        </w:rPr>
        <w:t>год</w:t>
      </w:r>
      <w:r w:rsidR="0031328A" w:rsidRPr="00F07ECB">
        <w:rPr>
          <w:sz w:val="20"/>
        </w:rPr>
        <w:t xml:space="preserve"> и на планов</w:t>
      </w:r>
      <w:r w:rsidR="002B67B2" w:rsidRPr="00F07ECB">
        <w:rPr>
          <w:sz w:val="20"/>
        </w:rPr>
        <w:t>ый период 2026 и 2027</w:t>
      </w:r>
      <w:r w:rsidRPr="00F07ECB">
        <w:rPr>
          <w:sz w:val="20"/>
        </w:rPr>
        <w:t xml:space="preserve"> годов»</w:t>
      </w:r>
    </w:p>
    <w:p w:rsidR="0036569D" w:rsidRPr="00F07ECB" w:rsidRDefault="0036569D" w:rsidP="0036569D">
      <w:pPr>
        <w:ind w:left="5387" w:right="-530"/>
        <w:rPr>
          <w:sz w:val="20"/>
        </w:rPr>
      </w:pPr>
    </w:p>
    <w:p w:rsidR="00FE2CC1" w:rsidRPr="00F07ECB" w:rsidRDefault="0036569D" w:rsidP="00FE2CC1">
      <w:pPr>
        <w:jc w:val="center"/>
        <w:rPr>
          <w:bCs/>
          <w:sz w:val="20"/>
        </w:rPr>
      </w:pPr>
      <w:r w:rsidRPr="00F07ECB">
        <w:rPr>
          <w:bCs/>
          <w:sz w:val="20"/>
        </w:rPr>
        <w:t xml:space="preserve">Объем безвозмездных поступлений в </w:t>
      </w:r>
      <w:r w:rsidR="00642B99" w:rsidRPr="00F07ECB">
        <w:rPr>
          <w:bCs/>
          <w:sz w:val="20"/>
        </w:rPr>
        <w:t>Бюджет</w:t>
      </w:r>
      <w:r w:rsidRPr="00F07ECB">
        <w:rPr>
          <w:bCs/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</w:t>
      </w:r>
      <w:r w:rsidR="00A83FBD" w:rsidRPr="00F07ECB">
        <w:rPr>
          <w:bCs/>
          <w:sz w:val="20"/>
        </w:rPr>
        <w:t>на 20</w:t>
      </w:r>
      <w:r w:rsidR="002B67B2" w:rsidRPr="00F07ECB">
        <w:rPr>
          <w:bCs/>
          <w:sz w:val="20"/>
        </w:rPr>
        <w:t>25</w:t>
      </w:r>
      <w:r w:rsidRPr="00F07ECB">
        <w:rPr>
          <w:bCs/>
          <w:sz w:val="20"/>
        </w:rPr>
        <w:t xml:space="preserve"> год </w:t>
      </w:r>
      <w:r w:rsidR="002B67B2" w:rsidRPr="00F07ECB">
        <w:rPr>
          <w:bCs/>
          <w:sz w:val="20"/>
        </w:rPr>
        <w:t>и на плановый период 2026</w:t>
      </w:r>
      <w:r w:rsidRPr="00F07ECB">
        <w:rPr>
          <w:bCs/>
          <w:sz w:val="20"/>
        </w:rPr>
        <w:t xml:space="preserve"> и 2</w:t>
      </w:r>
      <w:r w:rsidR="002B67B2" w:rsidRPr="00F07ECB">
        <w:rPr>
          <w:bCs/>
          <w:sz w:val="20"/>
        </w:rPr>
        <w:t>027</w:t>
      </w:r>
      <w:r w:rsidR="00102173" w:rsidRPr="00F07ECB">
        <w:rPr>
          <w:bCs/>
          <w:sz w:val="20"/>
        </w:rPr>
        <w:t xml:space="preserve"> го</w:t>
      </w:r>
      <w:r w:rsidR="002671E5" w:rsidRPr="00F07ECB">
        <w:rPr>
          <w:bCs/>
          <w:sz w:val="20"/>
        </w:rPr>
        <w:t>дов</w:t>
      </w:r>
    </w:p>
    <w:p w:rsidR="00FE2CC1" w:rsidRPr="00F07ECB" w:rsidRDefault="00FE2CC1" w:rsidP="00FE2CC1">
      <w:pPr>
        <w:rPr>
          <w:bCs/>
          <w:sz w:val="20"/>
        </w:rPr>
      </w:pPr>
      <w:r w:rsidRPr="00F07ECB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F07ECB" w:rsidTr="00634DCB">
        <w:trPr>
          <w:trHeight w:val="1029"/>
        </w:trPr>
        <w:tc>
          <w:tcPr>
            <w:tcW w:w="2891" w:type="dxa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07ECB" w:rsidRDefault="002B67B2" w:rsidP="00634DCB">
            <w:pPr>
              <w:jc w:val="center"/>
              <w:rPr>
                <w:sz w:val="20"/>
              </w:rPr>
            </w:pPr>
            <w:r w:rsidRPr="00F07ECB">
              <w:rPr>
                <w:bCs/>
                <w:sz w:val="20"/>
              </w:rPr>
              <w:t>Сумма на 2025</w:t>
            </w:r>
            <w:r w:rsidR="00FE2CC1" w:rsidRPr="00F07ECB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07ECB" w:rsidRDefault="002B67B2" w:rsidP="00634DCB">
            <w:pPr>
              <w:jc w:val="center"/>
              <w:rPr>
                <w:sz w:val="20"/>
              </w:rPr>
            </w:pPr>
            <w:r w:rsidRPr="00F07ECB">
              <w:rPr>
                <w:bCs/>
                <w:sz w:val="20"/>
              </w:rPr>
              <w:t>Сумма на 2026</w:t>
            </w:r>
            <w:r w:rsidR="00FE2CC1" w:rsidRPr="00F07ECB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07ECB" w:rsidRDefault="002B67B2" w:rsidP="00634DCB">
            <w:pPr>
              <w:jc w:val="center"/>
              <w:rPr>
                <w:sz w:val="20"/>
              </w:rPr>
            </w:pPr>
            <w:r w:rsidRPr="00F07ECB">
              <w:rPr>
                <w:bCs/>
                <w:sz w:val="20"/>
              </w:rPr>
              <w:t>Сумма на 2027</w:t>
            </w:r>
            <w:r w:rsidR="00FE2CC1" w:rsidRPr="00F07ECB">
              <w:rPr>
                <w:bCs/>
                <w:sz w:val="20"/>
              </w:rPr>
              <w:t xml:space="preserve"> год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</w:t>
            </w:r>
          </w:p>
        </w:tc>
      </w:tr>
      <w:tr w:rsidR="00FE2CC1" w:rsidRPr="00F07ECB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b/>
                <w:sz w:val="20"/>
              </w:rPr>
            </w:pPr>
            <w:r w:rsidRPr="00F07ECB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9D17C3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45021,688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D23E9C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40349,90</w:t>
            </w:r>
            <w:r w:rsidR="00D621EF" w:rsidRPr="00F07ECB">
              <w:rPr>
                <w:b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D23E9C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43439,</w:t>
            </w:r>
            <w:r w:rsidR="00D621EF" w:rsidRPr="00F07ECB">
              <w:rPr>
                <w:b/>
                <w:sz w:val="20"/>
              </w:rPr>
              <w:t>649</w:t>
            </w:r>
          </w:p>
        </w:tc>
      </w:tr>
      <w:tr w:rsidR="00FE2CC1" w:rsidRPr="00F07ECB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07ECB" w:rsidRDefault="00FE2CC1" w:rsidP="00634DCB">
            <w:pPr>
              <w:rPr>
                <w:bCs/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07ECB" w:rsidRDefault="00FE2CC1" w:rsidP="00634DCB">
            <w:pPr>
              <w:rPr>
                <w:sz w:val="20"/>
              </w:rPr>
            </w:pPr>
            <w:r w:rsidRPr="00F07ECB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67811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44</w:t>
            </w:r>
            <w:r w:rsidR="00037C31" w:rsidRPr="00F07ECB">
              <w:rPr>
                <w:sz w:val="20"/>
              </w:rPr>
              <w:t>721,</w:t>
            </w:r>
            <w:r w:rsidR="00F24E8C" w:rsidRPr="00F07ECB">
              <w:rPr>
                <w:sz w:val="20"/>
              </w:rPr>
              <w:t>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37C31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40349,90</w:t>
            </w:r>
            <w:r w:rsidR="00D621EF" w:rsidRPr="00F07ECB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37C31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43439,</w:t>
            </w:r>
            <w:r w:rsidR="00D621EF" w:rsidRPr="00F07ECB">
              <w:rPr>
                <w:sz w:val="20"/>
              </w:rPr>
              <w:t>649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4015,800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3744,300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3756,600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1707,600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1707,600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2049,000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2049,000</w:t>
            </w:r>
          </w:p>
        </w:tc>
      </w:tr>
      <w:tr w:rsidR="00FC3D42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F07ECB" w:rsidRDefault="00FC3D42" w:rsidP="00634DCB">
            <w:pPr>
              <w:jc w:val="center"/>
              <w:rPr>
                <w:sz w:val="20"/>
              </w:rPr>
            </w:pPr>
            <w:r w:rsidRPr="00F07ECB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F07ECB" w:rsidRDefault="00FC3D42" w:rsidP="00634DCB">
            <w:pPr>
              <w:rPr>
                <w:sz w:val="20"/>
              </w:rPr>
            </w:pPr>
            <w:r w:rsidRPr="00F07ECB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561BF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3819</w:t>
            </w:r>
            <w:r w:rsidR="00F24E8C" w:rsidRPr="00F07ECB">
              <w:rPr>
                <w:b/>
                <w:sz w:val="20"/>
              </w:rPr>
              <w:t>7,988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561BF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36060,60</w:t>
            </w:r>
            <w:r w:rsidR="00F24E8C" w:rsidRPr="00F07ECB">
              <w:rPr>
                <w:b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561BF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39122,</w:t>
            </w:r>
            <w:r w:rsidR="00F24E8C" w:rsidRPr="00F07ECB">
              <w:rPr>
                <w:b/>
                <w:sz w:val="20"/>
              </w:rPr>
              <w:t>449</w:t>
            </w:r>
          </w:p>
        </w:tc>
      </w:tr>
      <w:tr w:rsidR="008F76F0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F07ECB" w:rsidRDefault="008F76F0" w:rsidP="00634DCB">
            <w:pPr>
              <w:jc w:val="center"/>
              <w:rPr>
                <w:b/>
                <w:sz w:val="20"/>
              </w:rPr>
            </w:pPr>
            <w:r w:rsidRPr="00F07ECB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F07ECB" w:rsidRDefault="008F76F0" w:rsidP="00634DCB">
            <w:pPr>
              <w:rPr>
                <w:b/>
                <w:sz w:val="20"/>
              </w:rPr>
            </w:pPr>
            <w:r w:rsidRPr="00F07ECB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F07ECB" w:rsidRDefault="00D621EF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3412,969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F07ECB" w:rsidRDefault="00C9031B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F07ECB" w:rsidRDefault="00C9031B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8F76F0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F07ECB" w:rsidRDefault="008F76F0" w:rsidP="00634DCB">
            <w:pPr>
              <w:jc w:val="center"/>
              <w:rPr>
                <w:b/>
                <w:sz w:val="20"/>
              </w:rPr>
            </w:pPr>
            <w:r w:rsidRPr="00F07ECB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F07ECB" w:rsidRDefault="008F76F0" w:rsidP="00634DCB">
            <w:pPr>
              <w:rPr>
                <w:b/>
                <w:sz w:val="20"/>
              </w:rPr>
            </w:pPr>
            <w:r w:rsidRPr="00F07ECB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F07ECB" w:rsidRDefault="00C9031B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1378,3</w:t>
            </w:r>
            <w:r w:rsidR="00D621EF" w:rsidRPr="00F07ECB">
              <w:rPr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F07ECB" w:rsidRDefault="00C9031B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F07ECB" w:rsidRDefault="00C9031B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0F32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F07ECB" w:rsidRDefault="00340F32" w:rsidP="00634DCB">
            <w:pPr>
              <w:jc w:val="center"/>
              <w:rPr>
                <w:b/>
                <w:sz w:val="20"/>
              </w:rPr>
            </w:pPr>
            <w:r w:rsidRPr="00F07ECB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F07ECB" w:rsidRDefault="00340F32" w:rsidP="00634DCB">
            <w:pPr>
              <w:rPr>
                <w:b/>
                <w:sz w:val="20"/>
              </w:rPr>
            </w:pPr>
            <w:r w:rsidRPr="00F07ECB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07ECB" w:rsidRDefault="00736995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4040,40</w:t>
            </w:r>
            <w:r w:rsidR="00D621EF" w:rsidRPr="00F07ECB">
              <w:rPr>
                <w:i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07ECB" w:rsidRDefault="00736995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6060,60</w:t>
            </w:r>
            <w:r w:rsidR="00D621EF" w:rsidRPr="00F07ECB">
              <w:rPr>
                <w:i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07ECB" w:rsidRDefault="00736995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6122,</w:t>
            </w:r>
            <w:r w:rsidR="00D621EF" w:rsidRPr="00F07ECB">
              <w:rPr>
                <w:i/>
                <w:sz w:val="20"/>
              </w:rPr>
              <w:t>449</w:t>
            </w:r>
          </w:p>
        </w:tc>
      </w:tr>
      <w:tr w:rsidR="00340F32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F07ECB" w:rsidRDefault="00736995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F07ECB" w:rsidRDefault="00736995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07ECB" w:rsidRDefault="0073699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07ECB" w:rsidRDefault="0073699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07ECB" w:rsidRDefault="0073699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6000,000</w:t>
            </w:r>
          </w:p>
        </w:tc>
      </w:tr>
      <w:tr w:rsidR="006B11AC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F07ECB" w:rsidRDefault="00736995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F07ECB" w:rsidRDefault="00736995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6B11AC" w:rsidRPr="00F07ECB" w:rsidRDefault="0073699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40,40</w:t>
            </w:r>
            <w:r w:rsidR="00D621EF" w:rsidRPr="00F07ECB"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6B11AC" w:rsidRPr="00F07ECB" w:rsidRDefault="0073699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60,60</w:t>
            </w:r>
            <w:r w:rsidR="00D621EF" w:rsidRPr="00F07ECB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736995" w:rsidRPr="00F07ECB" w:rsidRDefault="00736995" w:rsidP="00634DCB">
            <w:pPr>
              <w:jc w:val="right"/>
              <w:rPr>
                <w:sz w:val="20"/>
              </w:rPr>
            </w:pPr>
          </w:p>
          <w:p w:rsidR="006B11AC" w:rsidRPr="00F07ECB" w:rsidRDefault="0073699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122,</w:t>
            </w:r>
            <w:r w:rsidR="00D621EF" w:rsidRPr="00F07ECB">
              <w:rPr>
                <w:sz w:val="20"/>
              </w:rPr>
              <w:t>449</w:t>
            </w:r>
          </w:p>
        </w:tc>
      </w:tr>
      <w:tr w:rsidR="00FC3D42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F07ECB" w:rsidRDefault="00FC3D42" w:rsidP="00634DCB">
            <w:pPr>
              <w:jc w:val="center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F07ECB" w:rsidRDefault="00FC3D42" w:rsidP="00634DCB">
            <w:pPr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745F4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745F4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745F4" w:rsidP="00634DCB">
            <w:pPr>
              <w:jc w:val="right"/>
              <w:rPr>
                <w:i/>
                <w:sz w:val="20"/>
              </w:rPr>
            </w:pPr>
            <w:r w:rsidRPr="00F07ECB">
              <w:rPr>
                <w:i/>
                <w:sz w:val="20"/>
              </w:rPr>
              <w:t>33000,000</w:t>
            </w:r>
          </w:p>
        </w:tc>
      </w:tr>
      <w:tr w:rsidR="00FC3D42" w:rsidRPr="00F07ECB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F07ECB" w:rsidRDefault="00E36E76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F07ECB" w:rsidRDefault="001A14F7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субсидии бюджетам сельских поселе</w:t>
            </w:r>
            <w:r w:rsidR="00E36E76" w:rsidRPr="00F07ECB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745F4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745F4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07ECB" w:rsidRDefault="009745F4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33000,000</w:t>
            </w:r>
          </w:p>
        </w:tc>
      </w:tr>
      <w:tr w:rsidR="00036091" w:rsidRPr="00F07ECB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F07ECB" w:rsidRDefault="0003609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F07ECB" w:rsidRDefault="0003609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F07ECB" w:rsidRDefault="00050393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B33676" w:rsidRPr="00F07ECB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676" w:rsidRPr="00F07ECB" w:rsidRDefault="00F501B7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76" w:rsidRPr="00F07ECB" w:rsidRDefault="00B33676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субсидии бюджетам 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F07ECB" w:rsidRDefault="00ED77E0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1885,300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F07ECB" w:rsidRDefault="00ED77E0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F07ECB" w:rsidRDefault="00ED77E0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CB7B51" w:rsidRPr="00F07ECB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B51" w:rsidRPr="00F07ECB" w:rsidRDefault="00CB7B5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51" w:rsidRPr="00F07ECB" w:rsidRDefault="00CB7B5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субсидии бюджетам сельских поселений</w:t>
            </w:r>
            <w:r w:rsidR="00443B45" w:rsidRPr="00F07ECB">
              <w:rPr>
                <w:sz w:val="20"/>
              </w:rPr>
              <w:t xml:space="preserve"> </w:t>
            </w:r>
            <w:r w:rsidRPr="00F07ECB">
              <w:rPr>
                <w:sz w:val="20"/>
              </w:rPr>
              <w:t>на софинансирование строительства (реконструкции), капитального ремонта, ремонта и содержания автомобильных дорог общег</w:t>
            </w:r>
            <w:r w:rsidR="000A1E1E" w:rsidRPr="00F07ECB">
              <w:rPr>
                <w:sz w:val="20"/>
              </w:rPr>
              <w:t>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F07ECB" w:rsidRDefault="000A1E1E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27231,000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F07ECB" w:rsidRDefault="000A1E1E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F07ECB" w:rsidRDefault="000A1E1E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33000,000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458,600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07ECB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sz w:val="20"/>
              </w:rPr>
            </w:pPr>
          </w:p>
          <w:p w:rsidR="00FC5F99" w:rsidRPr="00F07ECB" w:rsidRDefault="00FC5F99" w:rsidP="00634DCB">
            <w:pPr>
              <w:jc w:val="center"/>
              <w:rPr>
                <w:sz w:val="20"/>
              </w:rPr>
            </w:pPr>
          </w:p>
          <w:p w:rsidR="00FE2CC1" w:rsidRPr="00F07ECB" w:rsidRDefault="00FE2CC1" w:rsidP="00634DCB">
            <w:pPr>
              <w:jc w:val="center"/>
              <w:rPr>
                <w:iCs/>
                <w:sz w:val="20"/>
              </w:rPr>
            </w:pPr>
            <w:r w:rsidRPr="00F07ECB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07ECB" w:rsidRDefault="007E1BAC" w:rsidP="00634DCB">
            <w:pPr>
              <w:rPr>
                <w:iCs/>
                <w:sz w:val="20"/>
              </w:rPr>
            </w:pPr>
            <w:r w:rsidRPr="00F07ECB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458,600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C5F99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sz w:val="20"/>
              </w:rPr>
            </w:pPr>
            <w:r w:rsidRPr="00F07ECB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B96F35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458,600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4D304A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2</w:t>
            </w:r>
            <w:r w:rsidR="00E45659" w:rsidRPr="00F07ECB">
              <w:rPr>
                <w:b/>
                <w:sz w:val="20"/>
              </w:rPr>
              <w:t>102,0</w:t>
            </w:r>
            <w:r w:rsidRPr="00F07ECB">
              <w:rPr>
                <w:b/>
                <w:sz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102,000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102,000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</w:tr>
      <w:tr w:rsidR="00FE2CC1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07ECB" w:rsidRDefault="00FE2CC1" w:rsidP="00634DCB">
            <w:pPr>
              <w:jc w:val="center"/>
              <w:rPr>
                <w:sz w:val="20"/>
              </w:rPr>
            </w:pPr>
            <w:r w:rsidRPr="00F07ECB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07ECB" w:rsidRDefault="00FE2CC1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</w:t>
            </w:r>
            <w:r w:rsidRPr="00F07ECB">
              <w:rPr>
                <w:sz w:val="20"/>
              </w:rPr>
              <w:lastRenderedPageBreak/>
              <w:t>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07ECB" w:rsidRDefault="00E45659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</w:tr>
      <w:tr w:rsidR="004D304A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F07ECB" w:rsidRDefault="004D304A" w:rsidP="00634DCB">
            <w:pPr>
              <w:jc w:val="center"/>
              <w:rPr>
                <w:snapToGrid w:val="0"/>
                <w:sz w:val="20"/>
              </w:rPr>
            </w:pPr>
            <w:r w:rsidRPr="00F07ECB">
              <w:rPr>
                <w:sz w:val="20"/>
              </w:rPr>
              <w:lastRenderedPageBreak/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F07ECB" w:rsidRDefault="004D304A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F07ECB" w:rsidRDefault="004D304A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F07ECB" w:rsidRDefault="004D304A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F07ECB" w:rsidRDefault="004D304A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4D304A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F07ECB" w:rsidRDefault="004D304A" w:rsidP="00634DCB">
            <w:pPr>
              <w:jc w:val="center"/>
              <w:rPr>
                <w:snapToGrid w:val="0"/>
                <w:sz w:val="20"/>
              </w:rPr>
            </w:pPr>
            <w:r w:rsidRPr="00F07ECB">
              <w:rPr>
                <w:snapToGrid w:val="0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F07ECB" w:rsidRDefault="004D304A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F07ECB" w:rsidRDefault="004D304A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F07ECB" w:rsidRDefault="004D304A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F07ECB" w:rsidRDefault="004D304A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5C0CBC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F07ECB" w:rsidRDefault="005C0CBC" w:rsidP="00634DCB">
            <w:pPr>
              <w:jc w:val="center"/>
              <w:rPr>
                <w:snapToGrid w:val="0"/>
                <w:sz w:val="20"/>
              </w:rPr>
            </w:pPr>
            <w:r w:rsidRPr="00F07ECB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F07ECB" w:rsidRDefault="005C0CBC" w:rsidP="00634DCB">
            <w:pPr>
              <w:rPr>
                <w:sz w:val="20"/>
              </w:rPr>
            </w:pPr>
            <w:r w:rsidRPr="00F07ECB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F07ECB" w:rsidRDefault="005C0CBC" w:rsidP="00634DCB">
            <w:pPr>
              <w:jc w:val="right"/>
              <w:rPr>
                <w:b/>
                <w:sz w:val="20"/>
              </w:rPr>
            </w:pPr>
            <w:r w:rsidRPr="00F07ECB">
              <w:rPr>
                <w:b/>
                <w:sz w:val="20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F07ECB" w:rsidRDefault="005C0CBC" w:rsidP="00634DCB">
            <w:pPr>
              <w:jc w:val="right"/>
              <w:rPr>
                <w:sz w:val="20"/>
              </w:rPr>
            </w:pPr>
            <w:r w:rsidRPr="00F07ECB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F07ECB" w:rsidRDefault="005C0CBC" w:rsidP="00634DCB">
            <w:pPr>
              <w:jc w:val="right"/>
              <w:rPr>
                <w:sz w:val="20"/>
              </w:rPr>
            </w:pPr>
            <w:r w:rsidRPr="00F07ECB">
              <w:rPr>
                <w:b/>
                <w:sz w:val="20"/>
              </w:rPr>
              <w:t>0,000</w:t>
            </w:r>
          </w:p>
        </w:tc>
      </w:tr>
      <w:tr w:rsidR="005C0CBC" w:rsidRPr="00F07EC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F07ECB" w:rsidRDefault="005C0CBC" w:rsidP="00634DCB">
            <w:pPr>
              <w:jc w:val="center"/>
              <w:rPr>
                <w:snapToGrid w:val="0"/>
                <w:sz w:val="20"/>
              </w:rPr>
            </w:pPr>
            <w:r w:rsidRPr="00F07ECB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F07ECB" w:rsidRDefault="005C0CBC" w:rsidP="00634DCB">
            <w:pPr>
              <w:rPr>
                <w:sz w:val="20"/>
              </w:rPr>
            </w:pPr>
            <w:r w:rsidRPr="00F07ECB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F07ECB" w:rsidRDefault="005C0CBC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F07ECB" w:rsidRDefault="005C0CBC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F07ECB" w:rsidRDefault="005C0CBC" w:rsidP="00634DCB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  <w:r w:rsidR="008C388A" w:rsidRPr="00F07ECB">
              <w:rPr>
                <w:sz w:val="20"/>
              </w:rPr>
              <w:t>»</w:t>
            </w:r>
          </w:p>
        </w:tc>
      </w:tr>
    </w:tbl>
    <w:p w:rsidR="00FA7586" w:rsidRPr="00F07ECB" w:rsidRDefault="00FA7586" w:rsidP="006D78E0">
      <w:pPr>
        <w:rPr>
          <w:sz w:val="20"/>
        </w:rPr>
        <w:sectPr w:rsidR="00FA7586" w:rsidRPr="00F07ECB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F07ECB" w:rsidRDefault="00F937AF" w:rsidP="00101AAC">
      <w:pPr>
        <w:rPr>
          <w:sz w:val="20"/>
        </w:rPr>
      </w:pPr>
      <w:r w:rsidRPr="00F07ECB">
        <w:rPr>
          <w:sz w:val="20"/>
        </w:rPr>
        <w:lastRenderedPageBreak/>
        <w:t xml:space="preserve">                   </w:t>
      </w:r>
      <w:r w:rsidR="00242F8A" w:rsidRPr="00F07ECB">
        <w:rPr>
          <w:sz w:val="20"/>
        </w:rPr>
        <w:t xml:space="preserve">                             </w:t>
      </w:r>
      <w:r w:rsidRPr="00F07ECB">
        <w:rPr>
          <w:sz w:val="20"/>
        </w:rPr>
        <w:t>6) Приложение 4 к решению изложить в новой редакции:</w:t>
      </w:r>
    </w:p>
    <w:p w:rsidR="00101AAC" w:rsidRPr="00F07ECB" w:rsidRDefault="00101AAC" w:rsidP="00E14890">
      <w:pPr>
        <w:ind w:left="5387" w:right="-530"/>
        <w:jc w:val="right"/>
        <w:rPr>
          <w:sz w:val="20"/>
        </w:rPr>
      </w:pPr>
    </w:p>
    <w:p w:rsidR="008F319F" w:rsidRPr="00F07ECB" w:rsidRDefault="00F937AF" w:rsidP="00E14890">
      <w:pPr>
        <w:ind w:left="5387" w:right="-530"/>
        <w:jc w:val="right"/>
        <w:rPr>
          <w:sz w:val="20"/>
        </w:rPr>
      </w:pPr>
      <w:r w:rsidRPr="00F07ECB">
        <w:rPr>
          <w:sz w:val="20"/>
        </w:rPr>
        <w:t>«</w:t>
      </w:r>
      <w:r w:rsidR="008F319F" w:rsidRPr="00F07ECB">
        <w:rPr>
          <w:sz w:val="20"/>
        </w:rPr>
        <w:t xml:space="preserve">Приложение </w:t>
      </w:r>
      <w:r w:rsidR="0057140D" w:rsidRPr="00F07ECB">
        <w:rPr>
          <w:sz w:val="20"/>
        </w:rPr>
        <w:t>4</w:t>
      </w:r>
    </w:p>
    <w:p w:rsidR="00E14890" w:rsidRPr="00F07ECB" w:rsidRDefault="008F319F" w:rsidP="00E14890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 решению Комитета местного самоуправления </w:t>
      </w:r>
    </w:p>
    <w:p w:rsidR="00E14890" w:rsidRPr="00F07ECB" w:rsidRDefault="001D7258" w:rsidP="00E14890">
      <w:pPr>
        <w:ind w:left="5387" w:right="-530"/>
        <w:jc w:val="right"/>
        <w:rPr>
          <w:sz w:val="20"/>
        </w:rPr>
      </w:pPr>
      <w:r w:rsidRPr="00F07ECB">
        <w:rPr>
          <w:sz w:val="20"/>
        </w:rPr>
        <w:t>Русско-Камешкирского</w:t>
      </w:r>
      <w:r w:rsidR="008F319F" w:rsidRPr="00F07ECB">
        <w:rPr>
          <w:sz w:val="20"/>
        </w:rPr>
        <w:t xml:space="preserve"> сельсовета </w:t>
      </w:r>
    </w:p>
    <w:p w:rsidR="00E14890" w:rsidRPr="00F07ECB" w:rsidRDefault="008F319F" w:rsidP="00E14890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Камешкирского района Пензенской области </w:t>
      </w:r>
    </w:p>
    <w:p w:rsidR="003F732E" w:rsidRPr="00F07ECB" w:rsidRDefault="008F319F" w:rsidP="00E14890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«О </w:t>
      </w:r>
      <w:r w:rsidR="00642B99" w:rsidRPr="00F07ECB">
        <w:rPr>
          <w:sz w:val="20"/>
        </w:rPr>
        <w:t>Бюджет</w:t>
      </w:r>
      <w:r w:rsidRPr="00F07ECB">
        <w:rPr>
          <w:sz w:val="20"/>
        </w:rPr>
        <w:t xml:space="preserve">е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</w:t>
      </w:r>
    </w:p>
    <w:p w:rsidR="002E067E" w:rsidRPr="00F07ECB" w:rsidRDefault="003F732E" w:rsidP="003F732E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Камешкирского </w:t>
      </w:r>
      <w:r w:rsidR="008F319F" w:rsidRPr="00F07ECB">
        <w:rPr>
          <w:sz w:val="20"/>
        </w:rPr>
        <w:t xml:space="preserve">района Пензенской </w:t>
      </w:r>
      <w:r w:rsidR="003D353A" w:rsidRPr="00F07ECB">
        <w:rPr>
          <w:sz w:val="20"/>
        </w:rPr>
        <w:t>области на 2025</w:t>
      </w:r>
      <w:r w:rsidR="008F319F" w:rsidRPr="00F07ECB">
        <w:rPr>
          <w:sz w:val="20"/>
        </w:rPr>
        <w:t xml:space="preserve"> год </w:t>
      </w:r>
    </w:p>
    <w:p w:rsidR="008F319F" w:rsidRPr="00F07ECB" w:rsidRDefault="008F319F" w:rsidP="002E067E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и </w:t>
      </w:r>
      <w:r w:rsidR="003D353A" w:rsidRPr="00F07ECB">
        <w:rPr>
          <w:sz w:val="20"/>
        </w:rPr>
        <w:t>на плановый период 2026</w:t>
      </w:r>
      <w:r w:rsidR="005D1A96" w:rsidRPr="00F07ECB">
        <w:rPr>
          <w:sz w:val="20"/>
        </w:rPr>
        <w:t xml:space="preserve"> и </w:t>
      </w:r>
      <w:r w:rsidR="0057140D" w:rsidRPr="00F07ECB">
        <w:rPr>
          <w:sz w:val="20"/>
        </w:rPr>
        <w:t>2</w:t>
      </w:r>
      <w:r w:rsidR="003D353A" w:rsidRPr="00F07ECB">
        <w:rPr>
          <w:sz w:val="20"/>
        </w:rPr>
        <w:t>027</w:t>
      </w:r>
      <w:r w:rsidRPr="00F07ECB">
        <w:rPr>
          <w:sz w:val="20"/>
        </w:rPr>
        <w:t xml:space="preserve"> годов»</w:t>
      </w:r>
    </w:p>
    <w:p w:rsidR="00E14890" w:rsidRPr="00F07ECB" w:rsidRDefault="00E14890" w:rsidP="00E14890">
      <w:pPr>
        <w:ind w:left="851" w:right="-527"/>
        <w:rPr>
          <w:sz w:val="20"/>
        </w:rPr>
      </w:pPr>
    </w:p>
    <w:p w:rsidR="008F319F" w:rsidRPr="00F07ECB" w:rsidRDefault="00E14890" w:rsidP="00C922AD">
      <w:pPr>
        <w:ind w:right="-530"/>
        <w:jc w:val="center"/>
        <w:rPr>
          <w:sz w:val="20"/>
        </w:rPr>
      </w:pPr>
      <w:r w:rsidRPr="00F07ECB">
        <w:rPr>
          <w:sz w:val="20"/>
        </w:rPr>
        <w:t xml:space="preserve">Распределение </w:t>
      </w:r>
      <w:r w:rsidR="00F31FD1" w:rsidRPr="00F07ECB">
        <w:rPr>
          <w:sz w:val="20"/>
        </w:rPr>
        <w:t>б</w:t>
      </w:r>
      <w:r w:rsidR="00642B99" w:rsidRPr="00F07ECB">
        <w:rPr>
          <w:sz w:val="20"/>
        </w:rPr>
        <w:t>юджет</w:t>
      </w:r>
      <w:r w:rsidR="003D353A" w:rsidRPr="00F07ECB">
        <w:rPr>
          <w:sz w:val="20"/>
        </w:rPr>
        <w:t>ных ассигнований на 2025</w:t>
      </w:r>
      <w:r w:rsidRPr="00F07ECB">
        <w:rPr>
          <w:sz w:val="20"/>
        </w:rPr>
        <w:t xml:space="preserve"> год и на плановый период</w:t>
      </w:r>
      <w:r w:rsidR="00C922AD" w:rsidRPr="00F07ECB">
        <w:rPr>
          <w:sz w:val="20"/>
        </w:rPr>
        <w:t xml:space="preserve"> </w:t>
      </w:r>
      <w:r w:rsidR="003D353A" w:rsidRPr="00F07ECB">
        <w:rPr>
          <w:sz w:val="20"/>
        </w:rPr>
        <w:t>2026 и 2027</w:t>
      </w:r>
      <w:r w:rsidRPr="00F07ECB">
        <w:rPr>
          <w:sz w:val="20"/>
        </w:rPr>
        <w:t xml:space="preserve"> годов по разделам, подразделам, целевым статьям</w:t>
      </w:r>
      <w:r w:rsidR="00C922AD" w:rsidRPr="00F07ECB">
        <w:rPr>
          <w:sz w:val="20"/>
        </w:rPr>
        <w:t xml:space="preserve"> </w:t>
      </w:r>
      <w:r w:rsidRPr="00F07ECB">
        <w:rPr>
          <w:sz w:val="20"/>
        </w:rPr>
        <w:t xml:space="preserve">(муниципальным программам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Камешкирского района </w:t>
      </w:r>
      <w:r w:rsidRPr="00F07ECB">
        <w:rPr>
          <w:bCs/>
          <w:sz w:val="20"/>
        </w:rPr>
        <w:t xml:space="preserve">Пензенской области </w:t>
      </w:r>
      <w:r w:rsidRPr="00F07ECB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F07ECB">
        <w:rPr>
          <w:sz w:val="20"/>
        </w:rPr>
        <w:t>Бюджета</w:t>
      </w:r>
      <w:r w:rsidRPr="00F07ECB">
        <w:rPr>
          <w:sz w:val="20"/>
        </w:rPr>
        <w:t xml:space="preserve"> </w:t>
      </w:r>
      <w:r w:rsidR="001D7258" w:rsidRPr="00F07ECB">
        <w:rPr>
          <w:sz w:val="20"/>
        </w:rPr>
        <w:t>Русско-Камешкирского</w:t>
      </w:r>
      <w:r w:rsidR="00240BE6" w:rsidRPr="00F07ECB">
        <w:rPr>
          <w:sz w:val="20"/>
        </w:rPr>
        <w:t xml:space="preserve"> сельсовета</w:t>
      </w:r>
    </w:p>
    <w:tbl>
      <w:tblPr>
        <w:tblW w:w="14002" w:type="dxa"/>
        <w:tblInd w:w="92" w:type="dxa"/>
        <w:tblLook w:val="0000"/>
      </w:tblPr>
      <w:tblGrid>
        <w:gridCol w:w="4280"/>
        <w:gridCol w:w="920"/>
        <w:gridCol w:w="1302"/>
        <w:gridCol w:w="1840"/>
        <w:gridCol w:w="761"/>
        <w:gridCol w:w="1660"/>
        <w:gridCol w:w="1660"/>
        <w:gridCol w:w="1660"/>
      </w:tblGrid>
      <w:tr w:rsidR="00242F8A" w:rsidRPr="00F07ECB" w:rsidTr="00242F8A">
        <w:trPr>
          <w:trHeight w:val="270"/>
        </w:trPr>
        <w:tc>
          <w:tcPr>
            <w:tcW w:w="140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(тыс. руб.)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2027 год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F07ECB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Подраздел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sz w:val="20"/>
              </w:rPr>
              <w:t>Целевая статья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F07ECB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F07ECB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F07ECB" w:rsidRDefault="00242F8A" w:rsidP="00242F8A">
            <w:pPr>
              <w:rPr>
                <w:bCs/>
                <w:sz w:val="20"/>
              </w:rPr>
            </w:pP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F07ECB" w:rsidRDefault="00242F8A" w:rsidP="00242F8A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8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F07ECB" w:rsidRDefault="00242F8A" w:rsidP="00242F8A">
            <w:pPr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ВСЕГО: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F07ECB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F07ECB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F07ECB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F07ECB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F07ECB" w:rsidRDefault="00242F8A" w:rsidP="00242F8A">
            <w:pPr>
              <w:jc w:val="right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F07ECB" w:rsidRDefault="00242F8A" w:rsidP="00242F8A">
            <w:pPr>
              <w:jc w:val="right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F07ECB" w:rsidRDefault="00242F8A" w:rsidP="00242F8A">
            <w:pPr>
              <w:jc w:val="right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52 162,299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D07235" w:rsidP="00845902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6 6</w:t>
            </w:r>
            <w:r w:rsidR="00845902" w:rsidRPr="00F07ECB">
              <w:rPr>
                <w:b/>
                <w:bCs/>
                <w:iCs/>
                <w:sz w:val="20"/>
              </w:rPr>
              <w:t>4</w:t>
            </w:r>
            <w:r w:rsidRPr="00F07ECB">
              <w:rPr>
                <w:b/>
                <w:bCs/>
                <w:iCs/>
                <w:sz w:val="20"/>
              </w:rPr>
              <w:t>7,565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242F8A" w:rsidRPr="00F07ECB" w:rsidTr="00242F8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6 701,723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6 701,723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6 342,179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6 699,723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242F8A" w:rsidRPr="00F07ECB" w:rsidTr="00242F8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4 264,368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242F8A" w:rsidRPr="00F07ECB" w:rsidTr="00242F8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1 299,303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1 136,052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1 102,053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1 102,053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33,999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0120282050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</w:tr>
      <w:tr w:rsidR="00242F8A" w:rsidRPr="00F07ECB" w:rsidTr="00D10148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Специальные расходы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9910020220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9920022800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40763A" w:rsidP="00845902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>2</w:t>
            </w:r>
            <w:r w:rsidR="00845902" w:rsidRPr="00F07ECB">
              <w:rPr>
                <w:b/>
                <w:bCs/>
                <w:iCs/>
                <w:color w:val="215868"/>
                <w:sz w:val="20"/>
              </w:rPr>
              <w:t>8</w:t>
            </w:r>
            <w:r w:rsidRPr="00F07ECB">
              <w:rPr>
                <w:b/>
                <w:bCs/>
                <w:iCs/>
                <w:color w:val="215868"/>
                <w:sz w:val="20"/>
              </w:rPr>
              <w:t>4</w:t>
            </w:r>
            <w:r w:rsidR="00242F8A" w:rsidRPr="00F07ECB">
              <w:rPr>
                <w:b/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96,611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0120182070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0A510F" w:rsidP="00845902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</w:t>
            </w:r>
            <w:r w:rsidR="00845902" w:rsidRPr="00F07ECB">
              <w:rPr>
                <w:bCs/>
                <w:iCs/>
                <w:color w:val="215868"/>
                <w:sz w:val="20"/>
              </w:rPr>
              <w:t>5</w:t>
            </w:r>
            <w:r w:rsidRPr="00F07ECB">
              <w:rPr>
                <w:bCs/>
                <w:iCs/>
                <w:color w:val="215868"/>
                <w:sz w:val="20"/>
              </w:rPr>
              <w:t>0</w:t>
            </w:r>
            <w:r w:rsidR="00242F8A" w:rsidRPr="00F07ECB">
              <w:rPr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</w:tr>
      <w:tr w:rsidR="00242F8A" w:rsidRPr="00F07ECB" w:rsidTr="00D10148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0A510F" w:rsidP="00845902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</w:t>
            </w:r>
            <w:r w:rsidR="00845902" w:rsidRPr="00F07ECB">
              <w:rPr>
                <w:bCs/>
                <w:iCs/>
                <w:color w:val="215868"/>
                <w:sz w:val="20"/>
              </w:rPr>
              <w:t>5</w:t>
            </w:r>
            <w:r w:rsidRPr="00F07ECB">
              <w:rPr>
                <w:bCs/>
                <w:iCs/>
                <w:color w:val="215868"/>
                <w:sz w:val="20"/>
              </w:rPr>
              <w:t>0</w:t>
            </w:r>
            <w:r w:rsidR="00242F8A" w:rsidRPr="00F07ECB">
              <w:rPr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0A510F" w:rsidP="00845902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</w:t>
            </w:r>
            <w:r w:rsidR="00845902" w:rsidRPr="00F07ECB">
              <w:rPr>
                <w:bCs/>
                <w:iCs/>
                <w:color w:val="215868"/>
                <w:sz w:val="20"/>
              </w:rPr>
              <w:t>5</w:t>
            </w:r>
            <w:r w:rsidRPr="00F07ECB">
              <w:rPr>
                <w:bCs/>
                <w:iCs/>
                <w:color w:val="215868"/>
                <w:sz w:val="20"/>
              </w:rPr>
              <w:t>0</w:t>
            </w:r>
            <w:r w:rsidR="00242F8A" w:rsidRPr="00F07ECB">
              <w:rPr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8</w:t>
            </w:r>
            <w:r w:rsidR="000A510F" w:rsidRPr="00F07ECB">
              <w:rPr>
                <w:bCs/>
                <w:iCs/>
                <w:color w:val="215868"/>
                <w:sz w:val="20"/>
              </w:rPr>
              <w:t>6</w:t>
            </w:r>
            <w:r w:rsidR="00242F8A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8</w:t>
            </w:r>
            <w:r w:rsidR="000A510F" w:rsidRPr="00F07ECB">
              <w:rPr>
                <w:bCs/>
                <w:iCs/>
                <w:color w:val="215868"/>
                <w:sz w:val="20"/>
              </w:rPr>
              <w:t>6</w:t>
            </w:r>
            <w:r w:rsidR="00242F8A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color w:val="215868"/>
                <w:sz w:val="20"/>
              </w:rPr>
            </w:pPr>
            <w:r w:rsidRPr="00F07ECB">
              <w:rPr>
                <w:color w:val="215868"/>
                <w:sz w:val="20"/>
              </w:rPr>
              <w:t>8</w:t>
            </w:r>
            <w:r w:rsidR="000A510F" w:rsidRPr="00F07ECB">
              <w:rPr>
                <w:color w:val="215868"/>
                <w:sz w:val="20"/>
              </w:rPr>
              <w:t>6</w:t>
            </w:r>
            <w:r w:rsidR="00242F8A" w:rsidRPr="00F07ECB">
              <w:rPr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8,000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64,611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22,000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0510122010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0520122020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0530122030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D10148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0540122040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458,600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458,600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409,063</w:t>
            </w:r>
          </w:p>
        </w:tc>
      </w:tr>
      <w:tr w:rsidR="00242F8A" w:rsidRPr="00F07ECB" w:rsidTr="00242F8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409,063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49,537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49,537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242F8A" w:rsidRPr="00F07ECB" w:rsidTr="00D10148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0120282030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1 762,671</w:t>
            </w:r>
          </w:p>
        </w:tc>
      </w:tr>
      <w:tr w:rsidR="00242F8A" w:rsidRPr="00F07ECB" w:rsidTr="00242F8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D10148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0920106200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29 </w:t>
            </w:r>
            <w:r w:rsidR="00845902" w:rsidRPr="00F07ECB">
              <w:rPr>
                <w:b/>
                <w:bCs/>
                <w:iCs/>
                <w:color w:val="215868"/>
                <w:sz w:val="20"/>
              </w:rPr>
              <w:t>84</w:t>
            </w:r>
            <w:r w:rsidR="000A510F" w:rsidRPr="00F07ECB">
              <w:rPr>
                <w:b/>
                <w:bCs/>
                <w:iCs/>
                <w:color w:val="215868"/>
                <w:sz w:val="20"/>
              </w:rPr>
              <w:t>6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35 074,000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031019Д010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2 074,000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03201SД110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33 000,000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>22</w:t>
            </w:r>
            <w:r w:rsidR="00242F8A" w:rsidRPr="00F07ECB">
              <w:rPr>
                <w:b/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110,000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22</w:t>
            </w:r>
            <w:r w:rsidR="000A510F" w:rsidRPr="00F07ECB">
              <w:rPr>
                <w:bCs/>
                <w:iCs/>
                <w:color w:val="215868"/>
                <w:sz w:val="20"/>
              </w:rPr>
              <w:t>0</w:t>
            </w:r>
            <w:r w:rsidR="00242F8A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22</w:t>
            </w:r>
            <w:r w:rsidR="000A510F" w:rsidRPr="00F07ECB">
              <w:rPr>
                <w:bCs/>
                <w:iCs/>
                <w:color w:val="215868"/>
                <w:sz w:val="20"/>
              </w:rPr>
              <w:t>0</w:t>
            </w:r>
            <w:r w:rsidR="00242F8A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22</w:t>
            </w:r>
            <w:r w:rsidR="00242F8A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12</w:t>
            </w:r>
            <w:r w:rsidR="00242F8A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12</w:t>
            </w:r>
            <w:r w:rsidR="00242F8A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845902" w:rsidP="00242F8A">
            <w:pPr>
              <w:jc w:val="right"/>
              <w:rPr>
                <w:color w:val="215868"/>
                <w:sz w:val="20"/>
              </w:rPr>
            </w:pPr>
            <w:r w:rsidRPr="00F07ECB">
              <w:rPr>
                <w:color w:val="215868"/>
                <w:sz w:val="20"/>
              </w:rPr>
              <w:t>12</w:t>
            </w:r>
            <w:r w:rsidR="00242F8A" w:rsidRPr="00F07ECB">
              <w:rPr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0410182060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16 </w:t>
            </w:r>
            <w:r w:rsidR="000A510F" w:rsidRPr="00F07ECB">
              <w:rPr>
                <w:b/>
                <w:bCs/>
                <w:iCs/>
                <w:color w:val="215868"/>
                <w:sz w:val="20"/>
              </w:rPr>
              <w:t>783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,342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6,854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6,854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324,124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4 737,963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0230168310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324,124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0230168510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02301S1310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023И351540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6 </w:t>
            </w:r>
            <w:r w:rsidR="000A510F" w:rsidRPr="00F07ECB">
              <w:rPr>
                <w:b/>
                <w:bCs/>
                <w:iCs/>
                <w:color w:val="215868"/>
                <w:sz w:val="20"/>
              </w:rPr>
              <w:t>787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7 622,616</w:t>
            </w:r>
          </w:p>
        </w:tc>
      </w:tr>
      <w:tr w:rsidR="00242F8A" w:rsidRPr="00F07ECB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2 </w:t>
            </w:r>
            <w:r w:rsidR="000A510F" w:rsidRPr="00F07ECB">
              <w:rPr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1 498,167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2 </w:t>
            </w:r>
            <w:r w:rsidR="000A510F" w:rsidRPr="00F07ECB">
              <w:rPr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1 498,167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2 </w:t>
            </w:r>
            <w:r w:rsidR="000A510F" w:rsidRPr="00F07ECB">
              <w:rPr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1 498,167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0220168410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1 086,567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1 </w:t>
            </w:r>
            <w:r w:rsidR="000A510F" w:rsidRPr="00F07ECB">
              <w:rPr>
                <w:bCs/>
                <w:iCs/>
                <w:color w:val="215868"/>
                <w:sz w:val="20"/>
              </w:rPr>
              <w:t>073</w:t>
            </w:r>
            <w:r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0A510F" w:rsidP="00242F8A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1 073</w:t>
            </w:r>
            <w:r w:rsidR="00242F8A"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0A510F">
            <w:pPr>
              <w:jc w:val="right"/>
              <w:rPr>
                <w:color w:val="215868"/>
                <w:sz w:val="20"/>
              </w:rPr>
            </w:pPr>
            <w:r w:rsidRPr="00F07ECB">
              <w:rPr>
                <w:color w:val="215868"/>
                <w:sz w:val="20"/>
              </w:rPr>
              <w:t xml:space="preserve">1 </w:t>
            </w:r>
            <w:r w:rsidR="000A510F" w:rsidRPr="00F07ECB">
              <w:rPr>
                <w:color w:val="215868"/>
                <w:sz w:val="20"/>
              </w:rPr>
              <w:t>073</w:t>
            </w:r>
            <w:r w:rsidRPr="00F07ECB">
              <w:rPr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411,600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0220168430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02201S1400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061И455550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6 122,449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0810168420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1,700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242F8A" w:rsidRPr="00F07ECB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242F8A" w:rsidRPr="00F07ECB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0810168460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0,300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242F8A" w:rsidRPr="00F07ECB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rPr>
                <w:sz w:val="20"/>
              </w:rPr>
            </w:pPr>
            <w:r w:rsidRPr="00F07ECB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0120282080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7ECB" w:rsidRDefault="00242F8A" w:rsidP="00242F8A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0,100</w:t>
            </w:r>
            <w:r w:rsidR="00D10148" w:rsidRPr="00F07ECB">
              <w:rPr>
                <w:sz w:val="20"/>
              </w:rPr>
              <w:t>»</w:t>
            </w:r>
          </w:p>
        </w:tc>
      </w:tr>
    </w:tbl>
    <w:p w:rsidR="006B0D61" w:rsidRPr="00F07ECB" w:rsidRDefault="00A84C90" w:rsidP="008A1CFE">
      <w:pPr>
        <w:rPr>
          <w:sz w:val="20"/>
        </w:rPr>
      </w:pPr>
      <w:r w:rsidRPr="00F07ECB">
        <w:rPr>
          <w:sz w:val="20"/>
        </w:rPr>
        <w:t xml:space="preserve">        </w:t>
      </w:r>
      <w:r w:rsidR="00852CED" w:rsidRPr="00F07ECB">
        <w:rPr>
          <w:sz w:val="20"/>
        </w:rPr>
        <w:t xml:space="preserve">                             </w:t>
      </w:r>
      <w:r w:rsidR="006B0D61" w:rsidRPr="00F07ECB">
        <w:rPr>
          <w:sz w:val="20"/>
        </w:rPr>
        <w:t xml:space="preserve">            7) Приложение 5 к решению изложить в новой редакции:</w:t>
      </w:r>
      <w:r w:rsidR="00852CED" w:rsidRPr="00F07ECB"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AD1223" w:rsidRPr="00F07ECB">
        <w:rPr>
          <w:sz w:val="20"/>
        </w:rPr>
        <w:t xml:space="preserve"> </w:t>
      </w:r>
      <w:r w:rsidR="008F319F" w:rsidRPr="00F07ECB">
        <w:rPr>
          <w:sz w:val="20"/>
        </w:rPr>
        <w:t xml:space="preserve"> </w:t>
      </w:r>
    </w:p>
    <w:p w:rsidR="008F319F" w:rsidRPr="00F07ECB" w:rsidRDefault="006B0D61" w:rsidP="008A1CFE">
      <w:pPr>
        <w:rPr>
          <w:sz w:val="20"/>
        </w:rPr>
      </w:pPr>
      <w:r w:rsidRPr="00F07ECB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F07ECB">
        <w:rPr>
          <w:sz w:val="20"/>
        </w:rPr>
        <w:t xml:space="preserve">Приложение </w:t>
      </w:r>
      <w:r w:rsidR="003666C8" w:rsidRPr="00F07ECB">
        <w:rPr>
          <w:sz w:val="20"/>
        </w:rPr>
        <w:t>5</w:t>
      </w:r>
    </w:p>
    <w:p w:rsidR="00A84C90" w:rsidRPr="00F07ECB" w:rsidRDefault="008F319F" w:rsidP="00A84C90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 решению Комитета местного самоуправления </w:t>
      </w:r>
    </w:p>
    <w:p w:rsidR="008F319F" w:rsidRPr="00F07ECB" w:rsidRDefault="001D7258" w:rsidP="00A84C90">
      <w:pPr>
        <w:ind w:left="5387" w:right="-530"/>
        <w:jc w:val="right"/>
        <w:rPr>
          <w:sz w:val="20"/>
        </w:rPr>
      </w:pPr>
      <w:r w:rsidRPr="00F07ECB">
        <w:rPr>
          <w:sz w:val="20"/>
        </w:rPr>
        <w:t>Русско-Камешкирского</w:t>
      </w:r>
      <w:r w:rsidR="008F319F" w:rsidRPr="00F07ECB">
        <w:rPr>
          <w:sz w:val="20"/>
        </w:rPr>
        <w:t xml:space="preserve"> сельсовета Камешкирского района</w:t>
      </w:r>
    </w:p>
    <w:p w:rsidR="00A84C90" w:rsidRPr="00F07ECB" w:rsidRDefault="008F319F" w:rsidP="00A84C90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Пензенской области «О </w:t>
      </w:r>
      <w:r w:rsidR="00642B99" w:rsidRPr="00F07ECB">
        <w:rPr>
          <w:sz w:val="20"/>
        </w:rPr>
        <w:t>Бюджет</w:t>
      </w:r>
      <w:r w:rsidRPr="00F07ECB">
        <w:rPr>
          <w:sz w:val="20"/>
        </w:rPr>
        <w:t xml:space="preserve">е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</w:t>
      </w:r>
    </w:p>
    <w:p w:rsidR="00A84C90" w:rsidRPr="00F07ECB" w:rsidRDefault="008F319F" w:rsidP="00A84C90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Камешкирского района Пензенской области </w:t>
      </w:r>
    </w:p>
    <w:p w:rsidR="008F319F" w:rsidRPr="00F07ECB" w:rsidRDefault="00122E93" w:rsidP="00A84C90">
      <w:pPr>
        <w:ind w:left="5387" w:right="-530"/>
        <w:jc w:val="right"/>
        <w:rPr>
          <w:sz w:val="20"/>
        </w:rPr>
      </w:pPr>
      <w:r w:rsidRPr="00F07ECB">
        <w:rPr>
          <w:sz w:val="20"/>
        </w:rPr>
        <w:t>на 2025</w:t>
      </w:r>
      <w:r w:rsidR="008F319F" w:rsidRPr="00F07ECB">
        <w:rPr>
          <w:sz w:val="20"/>
        </w:rPr>
        <w:t xml:space="preserve"> год и </w:t>
      </w:r>
      <w:r w:rsidR="00AE1BB1" w:rsidRPr="00F07ECB">
        <w:rPr>
          <w:sz w:val="20"/>
        </w:rPr>
        <w:t>на плановый период 20</w:t>
      </w:r>
      <w:r w:rsidRPr="00F07ECB">
        <w:rPr>
          <w:sz w:val="20"/>
        </w:rPr>
        <w:t>26 и 2027</w:t>
      </w:r>
      <w:r w:rsidR="008F319F" w:rsidRPr="00F07ECB">
        <w:rPr>
          <w:sz w:val="20"/>
        </w:rPr>
        <w:t xml:space="preserve"> годов» </w:t>
      </w:r>
    </w:p>
    <w:p w:rsidR="008F319F" w:rsidRPr="00F07ECB" w:rsidRDefault="008F319F" w:rsidP="008F319F">
      <w:pPr>
        <w:rPr>
          <w:sz w:val="20"/>
        </w:rPr>
      </w:pPr>
    </w:p>
    <w:p w:rsidR="008F319F" w:rsidRPr="00F07ECB" w:rsidRDefault="008F319F" w:rsidP="008F319F">
      <w:pPr>
        <w:jc w:val="center"/>
        <w:rPr>
          <w:sz w:val="20"/>
        </w:rPr>
      </w:pPr>
      <w:r w:rsidRPr="00F07ECB">
        <w:rPr>
          <w:sz w:val="20"/>
        </w:rPr>
        <w:t xml:space="preserve">Ведомственная структура расходов </w:t>
      </w:r>
      <w:r w:rsidR="00642B99" w:rsidRPr="00F07ECB">
        <w:rPr>
          <w:sz w:val="20"/>
        </w:rPr>
        <w:t>Бюджета</w:t>
      </w:r>
    </w:p>
    <w:p w:rsidR="008B0AB2" w:rsidRPr="00F07ECB" w:rsidRDefault="001D7258" w:rsidP="008B0AB2">
      <w:pPr>
        <w:jc w:val="center"/>
        <w:rPr>
          <w:sz w:val="20"/>
        </w:rPr>
      </w:pPr>
      <w:r w:rsidRPr="00F07ECB">
        <w:rPr>
          <w:sz w:val="20"/>
        </w:rPr>
        <w:t>Русско-Камешкирского</w:t>
      </w:r>
      <w:r w:rsidR="008B1522" w:rsidRPr="00F07ECB">
        <w:rPr>
          <w:sz w:val="20"/>
        </w:rPr>
        <w:t xml:space="preserve"> сельсовета</w:t>
      </w:r>
      <w:r w:rsidR="00AE1BB1" w:rsidRPr="00F07ECB">
        <w:rPr>
          <w:sz w:val="20"/>
        </w:rPr>
        <w:t xml:space="preserve"> на 20</w:t>
      </w:r>
      <w:r w:rsidR="00122E93" w:rsidRPr="00F07ECB">
        <w:rPr>
          <w:sz w:val="20"/>
        </w:rPr>
        <w:t>25</w:t>
      </w:r>
      <w:r w:rsidR="008F319F" w:rsidRPr="00F07ECB">
        <w:rPr>
          <w:sz w:val="20"/>
        </w:rPr>
        <w:t xml:space="preserve"> год</w:t>
      </w:r>
      <w:r w:rsidR="00385B60" w:rsidRPr="00F07ECB">
        <w:rPr>
          <w:sz w:val="20"/>
        </w:rPr>
        <w:t xml:space="preserve"> и на п</w:t>
      </w:r>
      <w:r w:rsidR="00AE1BB1" w:rsidRPr="00F07ECB">
        <w:rPr>
          <w:sz w:val="20"/>
        </w:rPr>
        <w:t>лановый период 20</w:t>
      </w:r>
      <w:r w:rsidR="00122E93" w:rsidRPr="00F07ECB">
        <w:rPr>
          <w:sz w:val="20"/>
        </w:rPr>
        <w:t>26</w:t>
      </w:r>
      <w:r w:rsidR="00AE1BB1" w:rsidRPr="00F07ECB">
        <w:rPr>
          <w:sz w:val="20"/>
        </w:rPr>
        <w:t xml:space="preserve"> и 20</w:t>
      </w:r>
      <w:r w:rsidR="00D10148" w:rsidRPr="00F07ECB">
        <w:rPr>
          <w:sz w:val="20"/>
        </w:rPr>
        <w:t>27 годов</w:t>
      </w:r>
    </w:p>
    <w:tbl>
      <w:tblPr>
        <w:tblW w:w="15062" w:type="dxa"/>
        <w:tblInd w:w="92" w:type="dxa"/>
        <w:tblLook w:val="0000"/>
      </w:tblPr>
      <w:tblGrid>
        <w:gridCol w:w="4280"/>
        <w:gridCol w:w="971"/>
        <w:gridCol w:w="920"/>
        <w:gridCol w:w="1302"/>
        <w:gridCol w:w="1740"/>
        <w:gridCol w:w="869"/>
        <w:gridCol w:w="1660"/>
        <w:gridCol w:w="1660"/>
        <w:gridCol w:w="1660"/>
      </w:tblGrid>
      <w:tr w:rsidR="003471DC" w:rsidRPr="00F07ECB" w:rsidTr="003471DC">
        <w:trPr>
          <w:trHeight w:val="270"/>
        </w:trPr>
        <w:tc>
          <w:tcPr>
            <w:tcW w:w="150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(тыс. руб.)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Сумма</w:t>
            </w:r>
          </w:p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2027 год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F07ECB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Код главного распоря-</w:t>
            </w:r>
          </w:p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дителя бюджет-</w:t>
            </w:r>
          </w:p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sz w:val="20"/>
              </w:rPr>
              <w:t>ных средств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Подраздел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F07ECB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F07ECB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F07ECB" w:rsidRDefault="003471DC" w:rsidP="003471DC">
            <w:pPr>
              <w:rPr>
                <w:bCs/>
                <w:sz w:val="20"/>
              </w:rPr>
            </w:pP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F07ECB" w:rsidRDefault="003471DC" w:rsidP="003471DC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9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52 162,299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845902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 xml:space="preserve">6 </w:t>
            </w:r>
            <w:r w:rsidR="00845902" w:rsidRPr="00F07ECB">
              <w:rPr>
                <w:b/>
                <w:bCs/>
                <w:iCs/>
                <w:sz w:val="20"/>
              </w:rPr>
              <w:t>60</w:t>
            </w:r>
            <w:r w:rsidRPr="00F07ECB">
              <w:rPr>
                <w:b/>
                <w:bCs/>
                <w:iCs/>
                <w:sz w:val="20"/>
              </w:rPr>
              <w:t>9,565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6 701,723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6 701,723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6 342,179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6 699,723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3471DC" w:rsidRPr="00F07ECB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4 264,368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3471DC" w:rsidRPr="00F07ECB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1 299,303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1 136,052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1 102,053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1 102,053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33,999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Специальные расходы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>28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4</w:t>
            </w:r>
            <w:r w:rsidR="003471DC" w:rsidRPr="00F07ECB">
              <w:rPr>
                <w:b/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96,611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2,000</w:t>
            </w:r>
          </w:p>
        </w:tc>
      </w:tr>
      <w:tr w:rsidR="003471DC" w:rsidRPr="00F07ECB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25</w:t>
            </w:r>
            <w:r w:rsidR="00D644E5" w:rsidRPr="00F07ECB">
              <w:rPr>
                <w:bCs/>
                <w:iCs/>
                <w:color w:val="215868"/>
                <w:sz w:val="20"/>
              </w:rPr>
              <w:t>0</w:t>
            </w:r>
            <w:r w:rsidR="003471DC" w:rsidRPr="00F07ECB">
              <w:rPr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 xml:space="preserve">Подпрограмма «Об управлении муниципальной собственностью Русско-Камешкирского сельсовета Камешкирского </w:t>
            </w:r>
            <w:r w:rsidRPr="00F07ECB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25</w:t>
            </w:r>
            <w:r w:rsidR="00D644E5" w:rsidRPr="00F07ECB">
              <w:rPr>
                <w:bCs/>
                <w:iCs/>
                <w:color w:val="215868"/>
                <w:sz w:val="20"/>
              </w:rPr>
              <w:t>0</w:t>
            </w:r>
            <w:r w:rsidR="003471DC" w:rsidRPr="00F07ECB">
              <w:rPr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25</w:t>
            </w:r>
            <w:r w:rsidR="00D644E5" w:rsidRPr="00F07ECB">
              <w:rPr>
                <w:bCs/>
                <w:iCs/>
                <w:color w:val="215868"/>
                <w:sz w:val="20"/>
              </w:rPr>
              <w:t>0</w:t>
            </w:r>
            <w:r w:rsidR="003471DC" w:rsidRPr="00F07ECB">
              <w:rPr>
                <w:bCs/>
                <w:iCs/>
                <w:color w:val="215868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72,611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8</w:t>
            </w:r>
            <w:r w:rsidR="00D644E5" w:rsidRPr="00F07ECB">
              <w:rPr>
                <w:bCs/>
                <w:iCs/>
                <w:color w:val="215868"/>
                <w:sz w:val="20"/>
              </w:rPr>
              <w:t>6</w:t>
            </w:r>
            <w:r w:rsidR="003471DC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8</w:t>
            </w:r>
            <w:r w:rsidR="00D644E5" w:rsidRPr="00F07ECB">
              <w:rPr>
                <w:bCs/>
                <w:iCs/>
                <w:color w:val="215868"/>
                <w:sz w:val="20"/>
              </w:rPr>
              <w:t>6</w:t>
            </w:r>
            <w:r w:rsidR="003471DC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color w:val="215868"/>
                <w:sz w:val="20"/>
              </w:rPr>
            </w:pPr>
            <w:r w:rsidRPr="00F07ECB">
              <w:rPr>
                <w:color w:val="215868"/>
                <w:sz w:val="20"/>
              </w:rPr>
              <w:t>8</w:t>
            </w:r>
            <w:r w:rsidR="00D644E5" w:rsidRPr="00F07ECB">
              <w:rPr>
                <w:color w:val="215868"/>
                <w:sz w:val="20"/>
              </w:rPr>
              <w:t>6</w:t>
            </w:r>
            <w:r w:rsidR="003471DC" w:rsidRPr="00F07ECB">
              <w:rPr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8,000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64,611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22,000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12,000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</w:tr>
      <w:tr w:rsidR="003471DC" w:rsidRPr="00F07ECB" w:rsidTr="003471DC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458,600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458,600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3471DC" w:rsidRPr="00F07ECB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409,063</w:t>
            </w:r>
          </w:p>
        </w:tc>
      </w:tr>
      <w:tr w:rsidR="003471DC" w:rsidRPr="00F07ECB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409,063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49,537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49,537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1 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741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1 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741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1 762,671</w:t>
            </w:r>
          </w:p>
        </w:tc>
      </w:tr>
      <w:tr w:rsidR="003471DC" w:rsidRPr="00F07ECB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29 </w:t>
            </w:r>
            <w:r w:rsidR="00845902" w:rsidRPr="00F07ECB">
              <w:rPr>
                <w:b/>
                <w:bCs/>
                <w:iCs/>
                <w:color w:val="215868"/>
                <w:sz w:val="20"/>
              </w:rPr>
              <w:t>84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6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35 074,000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2 074,000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33 000,000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D644E5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>22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0</w:t>
            </w:r>
            <w:r w:rsidR="003471DC" w:rsidRPr="00F07ECB">
              <w:rPr>
                <w:b/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110,000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22</w:t>
            </w:r>
            <w:r w:rsidR="003471DC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22</w:t>
            </w:r>
            <w:r w:rsidR="003471DC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22</w:t>
            </w:r>
            <w:r w:rsidR="003471DC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110,000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D644E5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12</w:t>
            </w:r>
            <w:r w:rsidR="00D644E5" w:rsidRPr="00F07ECB">
              <w:rPr>
                <w:bCs/>
                <w:iCs/>
                <w:color w:val="215868"/>
                <w:sz w:val="20"/>
              </w:rPr>
              <w:t>0</w:t>
            </w:r>
            <w:r w:rsidR="003471DC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12</w:t>
            </w:r>
            <w:r w:rsidR="003471DC" w:rsidRPr="00F07ECB">
              <w:rPr>
                <w:bCs/>
                <w:iCs/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845902" w:rsidP="003471DC">
            <w:pPr>
              <w:jc w:val="right"/>
              <w:rPr>
                <w:color w:val="215868"/>
                <w:sz w:val="20"/>
              </w:rPr>
            </w:pPr>
            <w:r w:rsidRPr="00F07ECB">
              <w:rPr>
                <w:color w:val="215868"/>
                <w:sz w:val="20"/>
              </w:rPr>
              <w:t>12</w:t>
            </w:r>
            <w:r w:rsidR="003471DC" w:rsidRPr="00F07ECB">
              <w:rPr>
                <w:color w:val="215868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100,000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 xml:space="preserve">ЖИЛИЩНО-КОММУНАЛЬНОЕ </w:t>
            </w:r>
            <w:r w:rsidRPr="00F07ECB">
              <w:rPr>
                <w:b/>
                <w:bCs/>
                <w:iCs/>
                <w:sz w:val="20"/>
              </w:rPr>
              <w:lastRenderedPageBreak/>
              <w:t>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16 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783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,342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Жилищное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6,854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6,854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324,124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4 737,963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324,124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6 </w:t>
            </w:r>
            <w:r w:rsidR="00D644E5" w:rsidRPr="00F07ECB">
              <w:rPr>
                <w:b/>
                <w:bCs/>
                <w:iCs/>
                <w:color w:val="215868"/>
                <w:sz w:val="20"/>
              </w:rPr>
              <w:t>787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7 622,616</w:t>
            </w:r>
          </w:p>
        </w:tc>
      </w:tr>
      <w:tr w:rsidR="003471DC" w:rsidRPr="00F07ECB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2 </w:t>
            </w:r>
            <w:r w:rsidR="00D644E5" w:rsidRPr="00F07ECB">
              <w:rPr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1 498,167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2 </w:t>
            </w:r>
            <w:r w:rsidR="00D644E5" w:rsidRPr="00F07ECB">
              <w:rPr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1 498,167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2 </w:t>
            </w:r>
            <w:r w:rsidR="00D644E5" w:rsidRPr="00F07ECB">
              <w:rPr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1 498,167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1 086,567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 xml:space="preserve">1 </w:t>
            </w:r>
            <w:r w:rsidR="00D644E5" w:rsidRPr="00F07ECB">
              <w:rPr>
                <w:bCs/>
                <w:iCs/>
                <w:sz w:val="20"/>
              </w:rPr>
              <w:t>073</w:t>
            </w:r>
            <w:r w:rsidRPr="00F07ECB">
              <w:rPr>
                <w:bCs/>
                <w:iCs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 xml:space="preserve">1 </w:t>
            </w:r>
            <w:r w:rsidR="00D644E5" w:rsidRPr="00F07ECB">
              <w:rPr>
                <w:bCs/>
                <w:iCs/>
                <w:sz w:val="20"/>
              </w:rPr>
              <w:t>073</w:t>
            </w:r>
            <w:r w:rsidRPr="00F07ECB">
              <w:rPr>
                <w:bCs/>
                <w:iCs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D644E5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 xml:space="preserve">1 </w:t>
            </w:r>
            <w:r w:rsidR="00D644E5" w:rsidRPr="00F07ECB">
              <w:rPr>
                <w:sz w:val="20"/>
              </w:rPr>
              <w:t>073</w:t>
            </w:r>
            <w:r w:rsidRPr="00F07ECB">
              <w:rPr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411,600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0,000</w:t>
            </w:r>
          </w:p>
        </w:tc>
      </w:tr>
      <w:tr w:rsidR="003471DC" w:rsidRPr="00F07ECB" w:rsidTr="003365F3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6 122,449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365F3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1,700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3471DC" w:rsidRPr="00F07ECB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3471DC" w:rsidRPr="00F07ECB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0,300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3471DC" w:rsidRPr="00F07ECB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rPr>
                <w:sz w:val="20"/>
              </w:rPr>
            </w:pPr>
            <w:r w:rsidRPr="00F07ECB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07ECB" w:rsidRDefault="003471DC" w:rsidP="003471DC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0,100</w:t>
            </w:r>
            <w:r w:rsidR="003365F3" w:rsidRPr="00F07ECB">
              <w:rPr>
                <w:sz w:val="20"/>
              </w:rPr>
              <w:t>»</w:t>
            </w:r>
          </w:p>
        </w:tc>
      </w:tr>
    </w:tbl>
    <w:p w:rsidR="008B0AB2" w:rsidRPr="00F07ECB" w:rsidRDefault="006B0D61" w:rsidP="00146F4A">
      <w:pPr>
        <w:rPr>
          <w:sz w:val="20"/>
        </w:rPr>
      </w:pPr>
      <w:r w:rsidRPr="00F07ECB">
        <w:rPr>
          <w:sz w:val="20"/>
        </w:rPr>
        <w:t xml:space="preserve">            </w:t>
      </w:r>
      <w:r w:rsidR="0060690F" w:rsidRPr="00F07ECB">
        <w:rPr>
          <w:sz w:val="20"/>
        </w:rPr>
        <w:t xml:space="preserve">                                </w:t>
      </w:r>
      <w:r w:rsidRPr="00F07ECB">
        <w:rPr>
          <w:sz w:val="20"/>
        </w:rPr>
        <w:t xml:space="preserve">8) Приложение 6 к решению изложить в новой редакции:                                                                                                                                                                              </w:t>
      </w:r>
    </w:p>
    <w:p w:rsidR="00146F4A" w:rsidRPr="00F07ECB" w:rsidRDefault="00146F4A" w:rsidP="00146F4A">
      <w:pPr>
        <w:rPr>
          <w:sz w:val="20"/>
        </w:rPr>
      </w:pPr>
    </w:p>
    <w:p w:rsidR="008F319F" w:rsidRPr="00F07ECB" w:rsidRDefault="008F319F" w:rsidP="000E5338">
      <w:pPr>
        <w:jc w:val="right"/>
        <w:rPr>
          <w:sz w:val="20"/>
        </w:rPr>
      </w:pPr>
      <w:r w:rsidRPr="00F07ECB">
        <w:rPr>
          <w:sz w:val="20"/>
        </w:rPr>
        <w:t xml:space="preserve">                  </w:t>
      </w:r>
      <w:r w:rsidR="006B0D61" w:rsidRPr="00F07ECB">
        <w:rPr>
          <w:sz w:val="20"/>
        </w:rPr>
        <w:t>«</w:t>
      </w:r>
      <w:r w:rsidRPr="00F07ECB">
        <w:rPr>
          <w:sz w:val="20"/>
        </w:rPr>
        <w:t xml:space="preserve">Приложение </w:t>
      </w:r>
      <w:r w:rsidR="00F612E0" w:rsidRPr="00F07ECB">
        <w:rPr>
          <w:sz w:val="20"/>
        </w:rPr>
        <w:t>6</w:t>
      </w:r>
    </w:p>
    <w:p w:rsidR="000E5338" w:rsidRPr="00F07ECB" w:rsidRDefault="008F319F" w:rsidP="000E5338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 решению Комитета местного самоуправления </w:t>
      </w:r>
    </w:p>
    <w:p w:rsidR="008F319F" w:rsidRPr="00F07ECB" w:rsidRDefault="001D7258" w:rsidP="000E5338">
      <w:pPr>
        <w:ind w:left="5387" w:right="-530"/>
        <w:jc w:val="right"/>
        <w:rPr>
          <w:sz w:val="20"/>
        </w:rPr>
      </w:pPr>
      <w:r w:rsidRPr="00F07ECB">
        <w:rPr>
          <w:sz w:val="20"/>
        </w:rPr>
        <w:t>Русско-Камешкирского</w:t>
      </w:r>
      <w:r w:rsidR="008F319F" w:rsidRPr="00F07ECB">
        <w:rPr>
          <w:sz w:val="20"/>
        </w:rPr>
        <w:t xml:space="preserve"> сельсовета Камешкирского района</w:t>
      </w:r>
    </w:p>
    <w:p w:rsidR="000E5338" w:rsidRPr="00F07ECB" w:rsidRDefault="008F319F" w:rsidP="000E5338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Пензенской области «О </w:t>
      </w:r>
      <w:r w:rsidR="00642B99" w:rsidRPr="00F07ECB">
        <w:rPr>
          <w:sz w:val="20"/>
        </w:rPr>
        <w:t>Бюджет</w:t>
      </w:r>
      <w:r w:rsidRPr="00F07ECB">
        <w:rPr>
          <w:sz w:val="20"/>
        </w:rPr>
        <w:t xml:space="preserve">е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</w:t>
      </w:r>
    </w:p>
    <w:p w:rsidR="000E5338" w:rsidRPr="00F07ECB" w:rsidRDefault="008F319F" w:rsidP="000E5338">
      <w:pPr>
        <w:ind w:left="5387" w:right="-530"/>
        <w:jc w:val="right"/>
        <w:rPr>
          <w:sz w:val="20"/>
        </w:rPr>
      </w:pPr>
      <w:r w:rsidRPr="00F07ECB">
        <w:rPr>
          <w:sz w:val="20"/>
        </w:rPr>
        <w:t xml:space="preserve">Камешкирского района Пензенской области </w:t>
      </w:r>
    </w:p>
    <w:p w:rsidR="008F319F" w:rsidRPr="00F07ECB" w:rsidRDefault="000C4598" w:rsidP="0060690F">
      <w:pPr>
        <w:ind w:left="5387" w:right="-530"/>
        <w:jc w:val="right"/>
        <w:rPr>
          <w:sz w:val="20"/>
        </w:rPr>
      </w:pPr>
      <w:r w:rsidRPr="00F07ECB">
        <w:rPr>
          <w:sz w:val="20"/>
        </w:rPr>
        <w:t>на 2025</w:t>
      </w:r>
      <w:r w:rsidR="008F319F" w:rsidRPr="00F07ECB">
        <w:rPr>
          <w:sz w:val="20"/>
        </w:rPr>
        <w:t xml:space="preserve"> год и </w:t>
      </w:r>
      <w:r w:rsidR="00F12640" w:rsidRPr="00F07ECB">
        <w:rPr>
          <w:sz w:val="20"/>
        </w:rPr>
        <w:t>на плановый п</w:t>
      </w:r>
      <w:r w:rsidRPr="00F07ECB">
        <w:rPr>
          <w:sz w:val="20"/>
        </w:rPr>
        <w:t>ериод 2026</w:t>
      </w:r>
      <w:r w:rsidR="002D7E55" w:rsidRPr="00F07ECB">
        <w:rPr>
          <w:sz w:val="20"/>
        </w:rPr>
        <w:t xml:space="preserve"> и 20</w:t>
      </w:r>
      <w:r w:rsidRPr="00F07ECB">
        <w:rPr>
          <w:sz w:val="20"/>
        </w:rPr>
        <w:t>27</w:t>
      </w:r>
      <w:r w:rsidR="0060690F" w:rsidRPr="00F07ECB">
        <w:rPr>
          <w:sz w:val="20"/>
        </w:rPr>
        <w:t xml:space="preserve"> годов»</w:t>
      </w:r>
    </w:p>
    <w:p w:rsidR="0060690F" w:rsidRPr="00F07ECB" w:rsidRDefault="0060690F" w:rsidP="0060690F">
      <w:pPr>
        <w:ind w:left="5387" w:right="-530"/>
        <w:jc w:val="right"/>
        <w:rPr>
          <w:sz w:val="20"/>
        </w:rPr>
      </w:pPr>
    </w:p>
    <w:p w:rsidR="008F319F" w:rsidRPr="00F07ECB" w:rsidRDefault="008F319F" w:rsidP="008F319F">
      <w:pPr>
        <w:jc w:val="center"/>
        <w:rPr>
          <w:sz w:val="20"/>
        </w:rPr>
      </w:pPr>
      <w:r w:rsidRPr="00F07ECB">
        <w:rPr>
          <w:sz w:val="20"/>
        </w:rPr>
        <w:t xml:space="preserve">Распределение </w:t>
      </w:r>
      <w:r w:rsidR="004D2129" w:rsidRPr="00F07ECB">
        <w:rPr>
          <w:sz w:val="20"/>
        </w:rPr>
        <w:t>б</w:t>
      </w:r>
      <w:r w:rsidR="00642B99" w:rsidRPr="00F07ECB">
        <w:rPr>
          <w:sz w:val="20"/>
        </w:rPr>
        <w:t>юджет</w:t>
      </w:r>
      <w:r w:rsidRPr="00F07ECB">
        <w:rPr>
          <w:sz w:val="20"/>
        </w:rPr>
        <w:t xml:space="preserve">ных ассигнований по целевым статьям (муниципальным программам </w:t>
      </w:r>
      <w:r w:rsidR="001D7258" w:rsidRPr="00F07ECB">
        <w:rPr>
          <w:sz w:val="20"/>
        </w:rPr>
        <w:t>Русско-Камешкирского</w:t>
      </w:r>
      <w:r w:rsidRPr="00F07ECB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F07ECB">
        <w:rPr>
          <w:sz w:val="20"/>
        </w:rPr>
        <w:t>б</w:t>
      </w:r>
      <w:r w:rsidR="00642B99" w:rsidRPr="00F07ECB">
        <w:rPr>
          <w:sz w:val="20"/>
        </w:rPr>
        <w:t>юджета</w:t>
      </w:r>
      <w:r w:rsidR="000C4598" w:rsidRPr="00F07ECB">
        <w:rPr>
          <w:sz w:val="20"/>
        </w:rPr>
        <w:t xml:space="preserve"> на 2025</w:t>
      </w:r>
      <w:r w:rsidRPr="00F07ECB">
        <w:rPr>
          <w:sz w:val="20"/>
        </w:rPr>
        <w:t xml:space="preserve"> год</w:t>
      </w:r>
      <w:r w:rsidR="000C4598" w:rsidRPr="00F07ECB">
        <w:rPr>
          <w:sz w:val="20"/>
        </w:rPr>
        <w:t xml:space="preserve"> и на плановый период 2026 и 2027</w:t>
      </w:r>
      <w:r w:rsidRPr="00F07ECB">
        <w:rPr>
          <w:sz w:val="20"/>
        </w:rPr>
        <w:t xml:space="preserve"> го</w:t>
      </w:r>
      <w:r w:rsidR="006A7335" w:rsidRPr="00F07ECB">
        <w:rPr>
          <w:sz w:val="20"/>
        </w:rPr>
        <w:t>дов</w:t>
      </w:r>
    </w:p>
    <w:tbl>
      <w:tblPr>
        <w:tblW w:w="13709" w:type="dxa"/>
        <w:tblInd w:w="92" w:type="dxa"/>
        <w:tblLook w:val="0000"/>
      </w:tblPr>
      <w:tblGrid>
        <w:gridCol w:w="4280"/>
        <w:gridCol w:w="1580"/>
        <w:gridCol w:w="815"/>
        <w:gridCol w:w="843"/>
        <w:gridCol w:w="1211"/>
        <w:gridCol w:w="1660"/>
        <w:gridCol w:w="1660"/>
        <w:gridCol w:w="1660"/>
      </w:tblGrid>
      <w:tr w:rsidR="00740118" w:rsidRPr="00F07ECB" w:rsidTr="004039E5">
        <w:trPr>
          <w:trHeight w:val="270"/>
        </w:trPr>
        <w:tc>
          <w:tcPr>
            <w:tcW w:w="13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118" w:rsidRPr="00F07ECB" w:rsidRDefault="00740118" w:rsidP="00740118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(тыс. руб.)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 xml:space="preserve">Сумма </w:t>
            </w:r>
          </w:p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на 2027 год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F07ECB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sz w:val="20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Вид расхо-дов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F07ECB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F07ECB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F07ECB" w:rsidRDefault="00740118" w:rsidP="00740118">
            <w:pPr>
              <w:rPr>
                <w:bCs/>
                <w:sz w:val="20"/>
              </w:rPr>
            </w:pP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F07ECB" w:rsidRDefault="00740118" w:rsidP="00740118">
            <w:pPr>
              <w:jc w:val="center"/>
              <w:rPr>
                <w:bCs/>
                <w:sz w:val="20"/>
              </w:rPr>
            </w:pPr>
            <w:r w:rsidRPr="00F07ECB">
              <w:rPr>
                <w:bCs/>
                <w:sz w:val="20"/>
              </w:rPr>
              <w:t>8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F07ECB" w:rsidRDefault="00740118" w:rsidP="00740118">
            <w:pPr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ВСЕГО: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F07ECB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F07ECB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F07ECB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F07ECB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F07ECB" w:rsidRDefault="00740118" w:rsidP="00740118">
            <w:pPr>
              <w:jc w:val="right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F07ECB" w:rsidRDefault="00740118" w:rsidP="00740118">
            <w:pPr>
              <w:jc w:val="right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F07ECB" w:rsidRDefault="00740118" w:rsidP="00740118">
            <w:pPr>
              <w:jc w:val="right"/>
              <w:rPr>
                <w:b/>
                <w:bCs/>
                <w:sz w:val="20"/>
              </w:rPr>
            </w:pPr>
            <w:r w:rsidRPr="00F07ECB">
              <w:rPr>
                <w:b/>
                <w:bCs/>
                <w:sz w:val="20"/>
              </w:rPr>
              <w:t>52 162,299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8 493,966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8 493,966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6 750,079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7 010,140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7 160,323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740118" w:rsidRPr="00F07ECB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4 264,368</w:t>
            </w:r>
          </w:p>
        </w:tc>
      </w:tr>
      <w:tr w:rsidR="00740118" w:rsidRPr="00F07ECB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740118" w:rsidRPr="00F07ECB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1 299,303</w:t>
            </w:r>
          </w:p>
        </w:tc>
      </w:tr>
      <w:tr w:rsidR="00740118" w:rsidRPr="00F07ECB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1 136,052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1 102,053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1 102,053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1 102,053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1 102,053</w:t>
            </w:r>
          </w:p>
        </w:tc>
      </w:tr>
      <w:tr w:rsidR="00740118" w:rsidRPr="00F07ECB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33,999</w:t>
            </w:r>
          </w:p>
        </w:tc>
      </w:tr>
      <w:tr w:rsidR="00740118" w:rsidRPr="00F07ECB" w:rsidTr="0060690F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458,600</w:t>
            </w:r>
          </w:p>
        </w:tc>
      </w:tr>
      <w:tr w:rsidR="00740118" w:rsidRPr="00F07ECB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409,063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409,063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409,063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409,063</w:t>
            </w:r>
          </w:p>
        </w:tc>
      </w:tr>
      <w:tr w:rsidR="00740118" w:rsidRPr="00F07ECB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49,537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49,537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49,537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49,537</w:t>
            </w:r>
          </w:p>
        </w:tc>
      </w:tr>
      <w:tr w:rsidR="00740118" w:rsidRPr="00F07ECB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1 743,887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1 754,104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1 764,771</w:t>
            </w:r>
          </w:p>
        </w:tc>
      </w:tr>
      <w:tr w:rsidR="00740118" w:rsidRPr="00F07ECB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1 762,671</w:t>
            </w:r>
          </w:p>
        </w:tc>
      </w:tr>
      <w:tr w:rsidR="00740118" w:rsidRPr="00F07ECB" w:rsidTr="00740118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2,000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0,100</w:t>
            </w:r>
          </w:p>
        </w:tc>
      </w:tr>
      <w:tr w:rsidR="00740118" w:rsidRPr="00F07ECB" w:rsidTr="0074011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12 </w:t>
            </w:r>
            <w:r w:rsidR="00CE4126" w:rsidRPr="00F07ECB">
              <w:rPr>
                <w:b/>
                <w:bCs/>
                <w:iCs/>
                <w:color w:val="215868"/>
                <w:sz w:val="20"/>
              </w:rPr>
              <w:t>572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,299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2 060,941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1 822,291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 xml:space="preserve">2 </w:t>
            </w:r>
            <w:r w:rsidR="00CE4126" w:rsidRPr="00F07ECB">
              <w:rPr>
                <w:b/>
                <w:bCs/>
                <w:iCs/>
                <w:color w:val="215868"/>
                <w:sz w:val="20"/>
              </w:rPr>
              <w:t>583</w:t>
            </w:r>
            <w:r w:rsidRPr="00F07ECB">
              <w:rPr>
                <w:b/>
                <w:bCs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1 498,167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Cs/>
                <w:i/>
                <w:iCs/>
                <w:color w:val="215868"/>
                <w:sz w:val="20"/>
              </w:rPr>
            </w:pPr>
            <w:r w:rsidRPr="00F07ECB">
              <w:rPr>
                <w:bCs/>
                <w:i/>
                <w:iCs/>
                <w:color w:val="215868"/>
                <w:sz w:val="20"/>
              </w:rPr>
              <w:t xml:space="preserve">2 </w:t>
            </w:r>
            <w:r w:rsidR="00CE4126" w:rsidRPr="00F07ECB">
              <w:rPr>
                <w:bCs/>
                <w:i/>
                <w:iCs/>
                <w:color w:val="215868"/>
                <w:sz w:val="20"/>
              </w:rPr>
              <w:t>583</w:t>
            </w:r>
            <w:r w:rsidRPr="00F07ECB">
              <w:rPr>
                <w:bCs/>
                <w:i/>
                <w:iCs/>
                <w:color w:val="215868"/>
                <w:sz w:val="20"/>
              </w:rPr>
              <w:t>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1 498,167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1 086,567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1 </w:t>
            </w:r>
            <w:r w:rsidR="00CE4126" w:rsidRPr="00F07ECB">
              <w:rPr>
                <w:bCs/>
                <w:iCs/>
                <w:color w:val="215868"/>
                <w:sz w:val="20"/>
              </w:rPr>
              <w:t>073</w:t>
            </w:r>
            <w:r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1 </w:t>
            </w:r>
            <w:r w:rsidR="00CE4126" w:rsidRPr="00F07ECB">
              <w:rPr>
                <w:bCs/>
                <w:iCs/>
                <w:color w:val="215868"/>
                <w:sz w:val="20"/>
              </w:rPr>
              <w:t>073</w:t>
            </w:r>
            <w:r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1 </w:t>
            </w:r>
            <w:r w:rsidR="00CE4126" w:rsidRPr="00F07ECB">
              <w:rPr>
                <w:bCs/>
                <w:iCs/>
                <w:color w:val="215868"/>
                <w:sz w:val="20"/>
              </w:rPr>
              <w:t>073</w:t>
            </w:r>
            <w:r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1 </w:t>
            </w:r>
            <w:r w:rsidR="00CE4126" w:rsidRPr="00F07ECB">
              <w:rPr>
                <w:bCs/>
                <w:iCs/>
                <w:color w:val="215868"/>
                <w:sz w:val="20"/>
              </w:rPr>
              <w:t>073</w:t>
            </w:r>
            <w:r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CE4126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 xml:space="preserve">1 </w:t>
            </w:r>
            <w:r w:rsidR="00CE4126" w:rsidRPr="00F07ECB">
              <w:rPr>
                <w:bCs/>
                <w:iCs/>
                <w:color w:val="215868"/>
                <w:sz w:val="20"/>
              </w:rPr>
              <w:t>073</w:t>
            </w:r>
            <w:r w:rsidRPr="00F07ECB">
              <w:rPr>
                <w:bCs/>
                <w:iCs/>
                <w:color w:val="215868"/>
                <w:sz w:val="20"/>
              </w:rPr>
              <w:t>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411,600</w:t>
            </w:r>
          </w:p>
        </w:tc>
      </w:tr>
      <w:tr w:rsidR="00740118" w:rsidRPr="00F07ECB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324,124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4 737,963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324,124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324,124</w:t>
            </w:r>
          </w:p>
        </w:tc>
      </w:tr>
      <w:tr w:rsidR="00740118" w:rsidRPr="00F07ECB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60690F">
        <w:trPr>
          <w:trHeight w:val="43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2 074,000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2 074,000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2 074,000</w:t>
            </w:r>
          </w:p>
        </w:tc>
      </w:tr>
      <w:tr w:rsidR="00740118" w:rsidRPr="00F07ECB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33 000,000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33 000,000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33 000,000</w:t>
            </w:r>
          </w:p>
        </w:tc>
      </w:tr>
      <w:tr w:rsidR="00740118" w:rsidRPr="00F07ECB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E736A2" w:rsidP="00740118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>477</w:t>
            </w:r>
            <w:r w:rsidR="00740118" w:rsidRPr="00F07ECB">
              <w:rPr>
                <w:b/>
                <w:bCs/>
                <w:iCs/>
                <w:color w:val="215868"/>
                <w:sz w:val="20"/>
              </w:rPr>
              <w:t>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189,465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E736A2" w:rsidP="00740118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F07ECB">
              <w:rPr>
                <w:b/>
                <w:bCs/>
                <w:iCs/>
                <w:color w:val="215868"/>
                <w:sz w:val="20"/>
              </w:rPr>
              <w:t>477</w:t>
            </w:r>
            <w:r w:rsidR="00740118" w:rsidRPr="00F07ECB">
              <w:rPr>
                <w:b/>
                <w:bCs/>
                <w:iCs/>
                <w:color w:val="215868"/>
                <w:sz w:val="20"/>
              </w:rPr>
              <w:t>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189,465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E736A2" w:rsidP="00740118">
            <w:pPr>
              <w:jc w:val="right"/>
              <w:rPr>
                <w:bCs/>
                <w:i/>
                <w:iCs/>
                <w:color w:val="215868"/>
                <w:sz w:val="20"/>
              </w:rPr>
            </w:pPr>
            <w:r w:rsidRPr="00F07ECB">
              <w:rPr>
                <w:bCs/>
                <w:i/>
                <w:iCs/>
                <w:color w:val="215868"/>
                <w:sz w:val="20"/>
              </w:rPr>
              <w:t>477</w:t>
            </w:r>
            <w:r w:rsidR="00740118" w:rsidRPr="00F07ECB">
              <w:rPr>
                <w:bCs/>
                <w:i/>
                <w:iCs/>
                <w:color w:val="215868"/>
                <w:sz w:val="20"/>
              </w:rPr>
              <w:t>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189,465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E736A2" w:rsidP="00740118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206</w:t>
            </w:r>
            <w:r w:rsidR="00740118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18,000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E736A2" w:rsidP="00740118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206</w:t>
            </w:r>
            <w:r w:rsidR="00740118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18,000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E736A2" w:rsidP="00740118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206</w:t>
            </w:r>
            <w:r w:rsidR="00740118" w:rsidRPr="00F07ECB">
              <w:rPr>
                <w:bCs/>
                <w:iCs/>
                <w:color w:val="215868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18,000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845902" w:rsidP="00E736A2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8</w:t>
            </w:r>
            <w:r w:rsidR="006B7843" w:rsidRPr="00F07ECB">
              <w:rPr>
                <w:bCs/>
                <w:iCs/>
                <w:color w:val="215868"/>
                <w:sz w:val="20"/>
              </w:rPr>
              <w:t>6,000</w:t>
            </w:r>
            <w:r w:rsidR="00E736A2" w:rsidRPr="00F07ECB">
              <w:rPr>
                <w:bCs/>
                <w:iCs/>
                <w:color w:val="215868"/>
                <w:sz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845902" w:rsidP="00E736A2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F07ECB">
              <w:rPr>
                <w:bCs/>
                <w:iCs/>
                <w:color w:val="215868"/>
                <w:sz w:val="20"/>
              </w:rPr>
              <w:t>8</w:t>
            </w:r>
            <w:r w:rsidR="006B7843" w:rsidRPr="00F07ECB">
              <w:rPr>
                <w:bCs/>
                <w:iCs/>
                <w:color w:val="215868"/>
                <w:sz w:val="20"/>
              </w:rPr>
              <w:t>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8,000</w:t>
            </w:r>
          </w:p>
        </w:tc>
      </w:tr>
      <w:tr w:rsidR="00740118" w:rsidRPr="00F07ECB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845902" w:rsidP="00740118">
            <w:pPr>
              <w:jc w:val="right"/>
              <w:rPr>
                <w:bCs/>
                <w:iCs/>
                <w:color w:val="31849B"/>
                <w:sz w:val="20"/>
              </w:rPr>
            </w:pPr>
            <w:r w:rsidRPr="00F07ECB">
              <w:rPr>
                <w:bCs/>
                <w:iCs/>
                <w:color w:val="31849B"/>
                <w:sz w:val="20"/>
              </w:rPr>
              <w:t>12</w:t>
            </w:r>
            <w:r w:rsidR="00740118" w:rsidRPr="00F07ECB">
              <w:rPr>
                <w:bCs/>
                <w:iCs/>
                <w:color w:val="31849B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845902" w:rsidP="00740118">
            <w:pPr>
              <w:jc w:val="right"/>
              <w:rPr>
                <w:bCs/>
                <w:iCs/>
                <w:color w:val="31849B"/>
                <w:sz w:val="20"/>
              </w:rPr>
            </w:pPr>
            <w:r w:rsidRPr="00F07ECB">
              <w:rPr>
                <w:bCs/>
                <w:iCs/>
                <w:color w:val="31849B"/>
                <w:sz w:val="20"/>
              </w:rPr>
              <w:t>12</w:t>
            </w:r>
            <w:r w:rsidR="00740118" w:rsidRPr="00F07ECB">
              <w:rPr>
                <w:bCs/>
                <w:iCs/>
                <w:color w:val="31849B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10,000</w:t>
            </w:r>
          </w:p>
        </w:tc>
      </w:tr>
      <w:tr w:rsidR="00740118" w:rsidRPr="00F07ECB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71,465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71,465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71,465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64,611</w:t>
            </w:r>
          </w:p>
        </w:tc>
      </w:tr>
      <w:tr w:rsidR="00740118" w:rsidRPr="00F07ECB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6,854</w:t>
            </w:r>
          </w:p>
        </w:tc>
      </w:tr>
      <w:tr w:rsidR="00740118" w:rsidRPr="00F07ECB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100,000</w:t>
            </w:r>
          </w:p>
        </w:tc>
      </w:tr>
      <w:tr w:rsidR="00740118" w:rsidRPr="00F07ECB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22,000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12,000</w:t>
            </w:r>
          </w:p>
        </w:tc>
      </w:tr>
      <w:tr w:rsidR="00740118" w:rsidRPr="00F07ECB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12,000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12,000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4,000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4,000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E05882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 xml:space="preserve">Подпрограмма «Повышение безопасности дорожного движения в Русско-Камешкирском сельсовете Камешкирского </w:t>
            </w:r>
            <w:r w:rsidRPr="00F07ECB">
              <w:rPr>
                <w:b/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3,000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6 122,449</w:t>
            </w:r>
          </w:p>
        </w:tc>
      </w:tr>
      <w:tr w:rsidR="00740118" w:rsidRPr="00F07ECB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2,000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1,700</w:t>
            </w:r>
          </w:p>
        </w:tc>
      </w:tr>
      <w:tr w:rsidR="00740118" w:rsidRPr="00F07ECB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0,300</w:t>
            </w:r>
          </w:p>
        </w:tc>
      </w:tr>
      <w:tr w:rsidR="00740118" w:rsidRPr="00F07ECB" w:rsidTr="00740118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0920100000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F07ECB">
              <w:rPr>
                <w:bCs/>
                <w:i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28,775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lastRenderedPageBreak/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9910000000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Специальные расходы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0,000</w:t>
            </w:r>
          </w:p>
        </w:tc>
      </w:tr>
      <w:tr w:rsidR="00740118" w:rsidRPr="00F07ECB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F07ECB">
              <w:rPr>
                <w:b/>
                <w:bCs/>
                <w:iCs/>
                <w:sz w:val="20"/>
              </w:rPr>
              <w:t>5,000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F07ECB">
              <w:rPr>
                <w:bCs/>
                <w:iCs/>
                <w:sz w:val="20"/>
              </w:rPr>
              <w:t>5,000</w:t>
            </w:r>
          </w:p>
        </w:tc>
      </w:tr>
      <w:tr w:rsidR="00740118" w:rsidRPr="00F07ECB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rPr>
                <w:sz w:val="20"/>
              </w:rPr>
            </w:pPr>
            <w:r w:rsidRPr="00F07ECB">
              <w:rPr>
                <w:sz w:val="20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center"/>
              <w:rPr>
                <w:sz w:val="20"/>
              </w:rPr>
            </w:pPr>
            <w:r w:rsidRPr="00F07ECB">
              <w:rPr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07ECB" w:rsidRDefault="00740118" w:rsidP="00740118">
            <w:pPr>
              <w:jc w:val="right"/>
              <w:rPr>
                <w:sz w:val="20"/>
              </w:rPr>
            </w:pPr>
            <w:r w:rsidRPr="00F07ECB">
              <w:rPr>
                <w:sz w:val="20"/>
              </w:rPr>
              <w:t>5,000</w:t>
            </w:r>
            <w:r w:rsidR="004039E5" w:rsidRPr="00F07ECB">
              <w:rPr>
                <w:sz w:val="20"/>
              </w:rPr>
              <w:t>»</w:t>
            </w:r>
          </w:p>
        </w:tc>
      </w:tr>
    </w:tbl>
    <w:p w:rsidR="00381FD4" w:rsidRPr="00F07ECB" w:rsidRDefault="00381FD4" w:rsidP="00CA305D">
      <w:pPr>
        <w:rPr>
          <w:sz w:val="20"/>
        </w:rPr>
        <w:sectPr w:rsidR="00381FD4" w:rsidRPr="00F07ECB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72714A" w:rsidRPr="00F07ECB" w:rsidRDefault="0072714A" w:rsidP="0072714A">
      <w:pPr>
        <w:jc w:val="both"/>
        <w:rPr>
          <w:sz w:val="20"/>
        </w:rPr>
      </w:pPr>
      <w:r w:rsidRPr="00F07ECB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72714A" w:rsidRPr="00F07ECB" w:rsidRDefault="0072714A" w:rsidP="0072714A">
      <w:pPr>
        <w:jc w:val="both"/>
        <w:rPr>
          <w:sz w:val="20"/>
        </w:rPr>
      </w:pPr>
      <w:r w:rsidRPr="00F07ECB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72714A" w:rsidRPr="00F07ECB" w:rsidRDefault="0072714A" w:rsidP="0072714A">
      <w:pPr>
        <w:jc w:val="both"/>
        <w:rPr>
          <w:sz w:val="20"/>
        </w:rPr>
      </w:pPr>
      <w:r w:rsidRPr="00F07ECB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F07ECB">
        <w:rPr>
          <w:b/>
          <w:sz w:val="20"/>
        </w:rPr>
        <w:t xml:space="preserve"> </w:t>
      </w:r>
      <w:r w:rsidRPr="00F07ECB">
        <w:rPr>
          <w:sz w:val="20"/>
        </w:rPr>
        <w:t>Камешкирского района Пензенской области.</w:t>
      </w:r>
    </w:p>
    <w:p w:rsidR="0072714A" w:rsidRPr="00F07ECB" w:rsidRDefault="0072714A" w:rsidP="0072714A">
      <w:pPr>
        <w:jc w:val="both"/>
        <w:rPr>
          <w:sz w:val="20"/>
        </w:rPr>
      </w:pPr>
    </w:p>
    <w:p w:rsidR="0072714A" w:rsidRPr="00F07ECB" w:rsidRDefault="0072714A" w:rsidP="0072714A">
      <w:pPr>
        <w:jc w:val="both"/>
        <w:rPr>
          <w:sz w:val="20"/>
        </w:rPr>
      </w:pPr>
    </w:p>
    <w:p w:rsidR="0072714A" w:rsidRPr="00F07ECB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F07ECB">
        <w:rPr>
          <w:sz w:val="20"/>
        </w:rPr>
        <w:t xml:space="preserve">Глава </w:t>
      </w:r>
    </w:p>
    <w:p w:rsidR="0072714A" w:rsidRPr="00F07ECB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F07ECB">
        <w:rPr>
          <w:sz w:val="20"/>
        </w:rPr>
        <w:t>Русско-Камешкирского сельсовета</w:t>
      </w:r>
    </w:p>
    <w:p w:rsidR="0072714A" w:rsidRPr="00F07ECB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F07ECB">
        <w:rPr>
          <w:sz w:val="20"/>
        </w:rPr>
        <w:t>Камешкирского района</w:t>
      </w:r>
    </w:p>
    <w:p w:rsidR="007F4393" w:rsidRPr="00F07ECB" w:rsidRDefault="0072714A" w:rsidP="0072714A">
      <w:pPr>
        <w:ind w:right="530"/>
        <w:rPr>
          <w:sz w:val="20"/>
        </w:rPr>
        <w:sectPr w:rsidR="007F4393" w:rsidRPr="00F07ECB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F07ECB">
        <w:rPr>
          <w:sz w:val="20"/>
        </w:rPr>
        <w:t>Пензенской области</w:t>
      </w:r>
      <w:r w:rsidRPr="00F07ECB">
        <w:rPr>
          <w:sz w:val="20"/>
        </w:rPr>
        <w:tab/>
      </w:r>
      <w:r w:rsidRPr="00F07ECB">
        <w:rPr>
          <w:sz w:val="20"/>
        </w:rPr>
        <w:tab/>
      </w:r>
      <w:r w:rsidRPr="00F07ECB">
        <w:rPr>
          <w:sz w:val="20"/>
        </w:rPr>
        <w:tab/>
        <w:t xml:space="preserve">                                    Н.И. Кирюшина</w:t>
      </w:r>
    </w:p>
    <w:p w:rsidR="00F362A5" w:rsidRPr="00F07ECB" w:rsidRDefault="00F362A5" w:rsidP="0072714A">
      <w:pPr>
        <w:rPr>
          <w:sz w:val="20"/>
        </w:rPr>
      </w:pPr>
    </w:p>
    <w:sectPr w:rsidR="00F362A5" w:rsidRPr="00F07ECB" w:rsidSect="0072714A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A42" w:rsidRDefault="00763A42" w:rsidP="00C615E9">
      <w:r>
        <w:separator/>
      </w:r>
    </w:p>
  </w:endnote>
  <w:endnote w:type="continuationSeparator" w:id="1">
    <w:p w:rsidR="00763A42" w:rsidRDefault="00763A42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F4" w:rsidRDefault="008436F4">
    <w:pPr>
      <w:pStyle w:val="aa"/>
      <w:jc w:val="right"/>
    </w:pPr>
  </w:p>
  <w:p w:rsidR="008436F4" w:rsidRDefault="0084146D">
    <w:pPr>
      <w:pStyle w:val="aa"/>
      <w:jc w:val="right"/>
    </w:pPr>
    <w:fldSimple w:instr=" PAGE   \* MERGEFORMAT ">
      <w:r w:rsidR="008945E7">
        <w:rPr>
          <w:noProof/>
        </w:rPr>
        <w:t>5</w:t>
      </w:r>
    </w:fldSimple>
  </w:p>
  <w:p w:rsidR="008436F4" w:rsidRDefault="008436F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A42" w:rsidRDefault="00763A42" w:rsidP="00C615E9">
      <w:r>
        <w:separator/>
      </w:r>
    </w:p>
  </w:footnote>
  <w:footnote w:type="continuationSeparator" w:id="1">
    <w:p w:rsidR="00763A42" w:rsidRDefault="00763A42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1"/>
  </w:num>
  <w:num w:numId="12">
    <w:abstractNumId w:val="12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31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42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1E1E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10F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4D6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75D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8D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AC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887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4BB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2F8A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1E5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58D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49CB"/>
    <w:rsid w:val="002F523F"/>
    <w:rsid w:val="002F5CDE"/>
    <w:rsid w:val="002F606F"/>
    <w:rsid w:val="002F64F1"/>
    <w:rsid w:val="002F68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B66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5F3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1DC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BDD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1D0"/>
    <w:rsid w:val="0035427C"/>
    <w:rsid w:val="0035455E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35DA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629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E5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63A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195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FD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B45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2E8A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56D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04A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58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3F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B9A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245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6F3F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B25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9FA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90F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38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335"/>
    <w:rsid w:val="006A76A7"/>
    <w:rsid w:val="006A7733"/>
    <w:rsid w:val="006A782C"/>
    <w:rsid w:val="006A7E6B"/>
    <w:rsid w:val="006B00EE"/>
    <w:rsid w:val="006B0230"/>
    <w:rsid w:val="006B07A9"/>
    <w:rsid w:val="006B0D61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843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A37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5EC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14A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6995"/>
    <w:rsid w:val="007369D0"/>
    <w:rsid w:val="00737011"/>
    <w:rsid w:val="007371F3"/>
    <w:rsid w:val="00737383"/>
    <w:rsid w:val="00737385"/>
    <w:rsid w:val="00737639"/>
    <w:rsid w:val="00737A2F"/>
    <w:rsid w:val="00737D44"/>
    <w:rsid w:val="00737EDE"/>
    <w:rsid w:val="00740118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2C32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A42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02F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1E1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7CA"/>
    <w:rsid w:val="007D38B1"/>
    <w:rsid w:val="007D3A38"/>
    <w:rsid w:val="007D3AF2"/>
    <w:rsid w:val="007D3DA2"/>
    <w:rsid w:val="007D3DFB"/>
    <w:rsid w:val="007D3E59"/>
    <w:rsid w:val="007D4315"/>
    <w:rsid w:val="007D4332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1D2C"/>
    <w:rsid w:val="007F212F"/>
    <w:rsid w:val="007F2D48"/>
    <w:rsid w:val="007F352E"/>
    <w:rsid w:val="007F39F6"/>
    <w:rsid w:val="007F3A50"/>
    <w:rsid w:val="007F3ADA"/>
    <w:rsid w:val="007F3BF4"/>
    <w:rsid w:val="007F4393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5FC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6D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6F4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902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5E7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88A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6F0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1BF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5F4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7C3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9CB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1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67F59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D58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BAD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BA"/>
    <w:rsid w:val="00AD21F4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76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6F35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B44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249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94F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1EEF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31B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BA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B51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26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235"/>
    <w:rsid w:val="00D07311"/>
    <w:rsid w:val="00D073F7"/>
    <w:rsid w:val="00D07546"/>
    <w:rsid w:val="00D07737"/>
    <w:rsid w:val="00D07C26"/>
    <w:rsid w:val="00D07D95"/>
    <w:rsid w:val="00D07E4C"/>
    <w:rsid w:val="00D10148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43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E9C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051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1EF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4E5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882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5F3B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30B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1FC3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811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A2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2E17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7E0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8CD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07ECB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4E8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2A5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1B7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00B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2D3B"/>
    <w:rsid w:val="00F937AF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5F3C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8E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,Знак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 Знак1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0">
    <w:name w:val="Заголовок 2 Знак"/>
    <w:basedOn w:val="a1"/>
    <w:link w:val="2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1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7245EC"/>
    <w:rPr>
      <w:rFonts w:ascii="Arial" w:hAnsi="Arial" w:cs="Times New Roman"/>
      <w:b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1</Pages>
  <Words>13920</Words>
  <Characters>79347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6</cp:revision>
  <cp:lastPrinted>2025-03-17T08:08:00Z</cp:lastPrinted>
  <dcterms:created xsi:type="dcterms:W3CDTF">2025-03-17T08:03:00Z</dcterms:created>
  <dcterms:modified xsi:type="dcterms:W3CDTF">2025-03-24T11:34:00Z</dcterms:modified>
</cp:coreProperties>
</file>