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9253DC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1559D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01559D">
        <w:rPr>
          <w:b/>
          <w:sz w:val="20"/>
        </w:rPr>
        <w:t>КОМИТЕТ МЕСТНОГО САМОУПРАВЛЕНИЯ</w:t>
      </w:r>
    </w:p>
    <w:p w:rsidR="00523F88" w:rsidRPr="0001559D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01559D">
        <w:rPr>
          <w:b/>
          <w:sz w:val="20"/>
        </w:rPr>
        <w:t>РУССКО-КАМЕШКИРСКОГО</w:t>
      </w:r>
      <w:r w:rsidR="008E48D0" w:rsidRPr="0001559D">
        <w:rPr>
          <w:b/>
          <w:sz w:val="20"/>
        </w:rPr>
        <w:t xml:space="preserve"> </w:t>
      </w:r>
      <w:r w:rsidR="00FA5563" w:rsidRPr="0001559D">
        <w:rPr>
          <w:b/>
          <w:sz w:val="20"/>
        </w:rPr>
        <w:t>СЕЛЬСОВЕТА</w:t>
      </w:r>
      <w:r w:rsidR="00523F88" w:rsidRPr="0001559D">
        <w:rPr>
          <w:b/>
          <w:sz w:val="20"/>
        </w:rPr>
        <w:t xml:space="preserve"> </w:t>
      </w:r>
    </w:p>
    <w:p w:rsidR="00FA5563" w:rsidRPr="0001559D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01559D">
        <w:rPr>
          <w:b/>
          <w:sz w:val="20"/>
        </w:rPr>
        <w:t>КАМЕШКИРСКОГО</w:t>
      </w:r>
      <w:r w:rsidR="00523F88" w:rsidRPr="0001559D">
        <w:rPr>
          <w:b/>
          <w:sz w:val="20"/>
        </w:rPr>
        <w:t xml:space="preserve"> РАЙОНА </w:t>
      </w:r>
    </w:p>
    <w:p w:rsidR="00523F88" w:rsidRPr="0001559D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01559D">
        <w:rPr>
          <w:b/>
          <w:sz w:val="20"/>
        </w:rPr>
        <w:t>ПЕНЗЕНСКОЙ ОБЛАСТИ</w:t>
      </w:r>
    </w:p>
    <w:p w:rsidR="00DD25BC" w:rsidRPr="00D74BB0" w:rsidRDefault="00A21289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 w:rsidRPr="0001559D">
        <w:rPr>
          <w:b/>
          <w:sz w:val="20"/>
        </w:rPr>
        <w:t>ВОС</w:t>
      </w:r>
      <w:r w:rsidR="009C7F05" w:rsidRPr="0001559D">
        <w:rPr>
          <w:b/>
          <w:sz w:val="20"/>
        </w:rPr>
        <w:t xml:space="preserve">ЬМОГО </w:t>
      </w:r>
      <w:r w:rsidR="00DD6907" w:rsidRPr="0001559D">
        <w:rPr>
          <w:b/>
          <w:sz w:val="20"/>
        </w:rPr>
        <w:t>СОЗЫВА</w:t>
      </w: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EA4B29">
        <w:rPr>
          <w:b/>
          <w:sz w:val="28"/>
          <w:szCs w:val="28"/>
        </w:rPr>
        <w:t>НИЕ</w:t>
      </w:r>
    </w:p>
    <w:p w:rsidR="00523F88" w:rsidRPr="0001559D" w:rsidRDefault="00523F88" w:rsidP="00C361DC">
      <w:pPr>
        <w:tabs>
          <w:tab w:val="left" w:pos="4320"/>
        </w:tabs>
        <w:jc w:val="center"/>
        <w:rPr>
          <w:color w:val="4F6228"/>
          <w:sz w:val="20"/>
        </w:rPr>
      </w:pPr>
    </w:p>
    <w:p w:rsidR="00523F88" w:rsidRPr="0001559D" w:rsidRDefault="00394278" w:rsidP="00860B20">
      <w:pPr>
        <w:tabs>
          <w:tab w:val="left" w:pos="4320"/>
        </w:tabs>
        <w:rPr>
          <w:color w:val="7030A0"/>
          <w:sz w:val="20"/>
        </w:rPr>
      </w:pPr>
      <w:r w:rsidRPr="0001559D">
        <w:rPr>
          <w:sz w:val="20"/>
        </w:rPr>
        <w:t>от</w:t>
      </w:r>
      <w:r w:rsidRPr="0001559D">
        <w:rPr>
          <w:color w:val="7030A0"/>
          <w:sz w:val="20"/>
        </w:rPr>
        <w:t xml:space="preserve"> </w:t>
      </w:r>
      <w:r w:rsidR="007D1A96" w:rsidRPr="0001559D">
        <w:rPr>
          <w:color w:val="C45911"/>
          <w:sz w:val="20"/>
        </w:rPr>
        <w:t>29</w:t>
      </w:r>
      <w:r w:rsidR="00922B55" w:rsidRPr="0001559D">
        <w:rPr>
          <w:color w:val="C45911"/>
          <w:sz w:val="20"/>
        </w:rPr>
        <w:t>.</w:t>
      </w:r>
      <w:r w:rsidR="00B15FF1" w:rsidRPr="0001559D">
        <w:rPr>
          <w:color w:val="C45911"/>
          <w:sz w:val="20"/>
        </w:rPr>
        <w:t>1</w:t>
      </w:r>
      <w:r w:rsidR="004D7660" w:rsidRPr="0001559D">
        <w:rPr>
          <w:color w:val="C45911"/>
          <w:sz w:val="20"/>
        </w:rPr>
        <w:t>1</w:t>
      </w:r>
      <w:r w:rsidR="00922B55" w:rsidRPr="0001559D">
        <w:rPr>
          <w:color w:val="7030A0"/>
          <w:sz w:val="20"/>
        </w:rPr>
        <w:t>.</w:t>
      </w:r>
      <w:r w:rsidR="00922B55" w:rsidRPr="0001559D">
        <w:rPr>
          <w:sz w:val="20"/>
        </w:rPr>
        <w:t>2024</w:t>
      </w:r>
      <w:r w:rsidR="004D3CF4" w:rsidRPr="0001559D">
        <w:rPr>
          <w:sz w:val="20"/>
        </w:rPr>
        <w:t xml:space="preserve"> </w:t>
      </w:r>
      <w:r w:rsidRPr="0001559D">
        <w:rPr>
          <w:sz w:val="20"/>
        </w:rPr>
        <w:t>г.</w:t>
      </w:r>
      <w:r w:rsidR="00ED1B9C" w:rsidRPr="0001559D">
        <w:rPr>
          <w:sz w:val="20"/>
        </w:rPr>
        <w:t xml:space="preserve"> </w:t>
      </w:r>
      <w:r w:rsidR="00CD7DB0" w:rsidRPr="0001559D">
        <w:rPr>
          <w:sz w:val="20"/>
        </w:rPr>
        <w:t xml:space="preserve">  </w:t>
      </w:r>
      <w:r w:rsidRPr="0001559D">
        <w:rPr>
          <w:sz w:val="20"/>
        </w:rPr>
        <w:t xml:space="preserve">                 </w:t>
      </w:r>
      <w:r w:rsidR="00CD7DB0" w:rsidRPr="0001559D">
        <w:rPr>
          <w:sz w:val="20"/>
        </w:rPr>
        <w:t xml:space="preserve">                                                                   </w:t>
      </w:r>
      <w:r w:rsidR="00ED1B9C" w:rsidRPr="0001559D">
        <w:rPr>
          <w:sz w:val="20"/>
        </w:rPr>
        <w:t xml:space="preserve"> </w:t>
      </w:r>
      <w:r w:rsidR="00281C98" w:rsidRPr="0001559D">
        <w:rPr>
          <w:sz w:val="20"/>
        </w:rPr>
        <w:t xml:space="preserve">             </w:t>
      </w:r>
      <w:r w:rsidRPr="0001559D">
        <w:rPr>
          <w:sz w:val="20"/>
        </w:rPr>
        <w:t xml:space="preserve"> </w:t>
      </w:r>
      <w:r w:rsidR="00922B55" w:rsidRPr="0001559D">
        <w:rPr>
          <w:sz w:val="20"/>
        </w:rPr>
        <w:t xml:space="preserve"> </w:t>
      </w:r>
      <w:r w:rsidR="004D3CF4" w:rsidRPr="0001559D">
        <w:rPr>
          <w:sz w:val="20"/>
        </w:rPr>
        <w:t xml:space="preserve">    </w:t>
      </w:r>
      <w:r w:rsidR="00523F88" w:rsidRPr="0001559D">
        <w:rPr>
          <w:sz w:val="20"/>
        </w:rPr>
        <w:t>№</w:t>
      </w:r>
      <w:r w:rsidR="00EA2347" w:rsidRPr="0001559D">
        <w:rPr>
          <w:color w:val="7030A0"/>
          <w:sz w:val="20"/>
        </w:rPr>
        <w:t xml:space="preserve"> </w:t>
      </w:r>
      <w:r w:rsidR="007D1A96" w:rsidRPr="0001559D">
        <w:rPr>
          <w:color w:val="C45911"/>
          <w:sz w:val="20"/>
        </w:rPr>
        <w:t>29-4</w:t>
      </w:r>
      <w:r w:rsidR="004D3CF4" w:rsidRPr="0001559D">
        <w:rPr>
          <w:color w:val="C45911"/>
          <w:sz w:val="20"/>
        </w:rPr>
        <w:t>/8</w:t>
      </w:r>
    </w:p>
    <w:p w:rsidR="00523F88" w:rsidRPr="0001559D" w:rsidRDefault="00523F88" w:rsidP="00C361DC">
      <w:pPr>
        <w:tabs>
          <w:tab w:val="left" w:pos="4320"/>
        </w:tabs>
        <w:rPr>
          <w:color w:val="7030A0"/>
          <w:sz w:val="20"/>
          <w:highlight w:val="yellow"/>
        </w:rPr>
      </w:pPr>
    </w:p>
    <w:p w:rsidR="00523F88" w:rsidRPr="0001559D" w:rsidRDefault="008E48D0" w:rsidP="00C361DC">
      <w:pPr>
        <w:tabs>
          <w:tab w:val="left" w:pos="4320"/>
        </w:tabs>
        <w:jc w:val="center"/>
        <w:rPr>
          <w:color w:val="0000FF"/>
          <w:sz w:val="20"/>
        </w:rPr>
      </w:pPr>
      <w:r w:rsidRPr="0001559D">
        <w:rPr>
          <w:sz w:val="20"/>
        </w:rPr>
        <w:t>с</w:t>
      </w:r>
      <w:r w:rsidR="00D20709" w:rsidRPr="0001559D">
        <w:rPr>
          <w:color w:val="990099"/>
          <w:sz w:val="20"/>
        </w:rPr>
        <w:t xml:space="preserve">. </w:t>
      </w:r>
      <w:r w:rsidR="001D7258" w:rsidRPr="0001559D">
        <w:rPr>
          <w:sz w:val="20"/>
        </w:rPr>
        <w:t>Русский Камешкир</w:t>
      </w:r>
    </w:p>
    <w:p w:rsidR="00523F88" w:rsidRPr="0001559D" w:rsidRDefault="00523F88" w:rsidP="00C361DC">
      <w:pPr>
        <w:tabs>
          <w:tab w:val="left" w:pos="4320"/>
        </w:tabs>
        <w:jc w:val="center"/>
        <w:rPr>
          <w:sz w:val="20"/>
          <w:highlight w:val="yellow"/>
        </w:rPr>
      </w:pPr>
    </w:p>
    <w:p w:rsidR="003A3EEB" w:rsidRPr="0001559D" w:rsidRDefault="003A3EEB" w:rsidP="003A3EEB">
      <w:pPr>
        <w:jc w:val="center"/>
        <w:rPr>
          <w:b/>
          <w:sz w:val="20"/>
        </w:rPr>
      </w:pPr>
      <w:r w:rsidRPr="0001559D">
        <w:rPr>
          <w:b/>
          <w:sz w:val="20"/>
        </w:rPr>
        <w:t xml:space="preserve">О внесении изменений в Решение Комитета местного </w:t>
      </w:r>
    </w:p>
    <w:p w:rsidR="003A3EEB" w:rsidRPr="0001559D" w:rsidRDefault="003A3EEB" w:rsidP="003A3EEB">
      <w:pPr>
        <w:jc w:val="center"/>
        <w:rPr>
          <w:b/>
          <w:sz w:val="20"/>
        </w:rPr>
      </w:pPr>
      <w:r w:rsidRPr="0001559D">
        <w:rPr>
          <w:b/>
          <w:sz w:val="20"/>
        </w:rPr>
        <w:t>самоуправления Русско-Камешкирского сельсовета Камешкирского района Пензенской области от 25.12.2023 г. № 445-96/7 «О Бюджете Русско-Камешкирского сельсовета Камешкирского района Пензенской области на 2024 год и на плановый период 2025 и 2026 годов»</w:t>
      </w:r>
    </w:p>
    <w:p w:rsidR="00A80653" w:rsidRPr="0001559D" w:rsidRDefault="00A80653" w:rsidP="003A3EEB">
      <w:pPr>
        <w:jc w:val="center"/>
        <w:rPr>
          <w:b/>
          <w:sz w:val="20"/>
        </w:rPr>
      </w:pPr>
    </w:p>
    <w:p w:rsidR="00A80653" w:rsidRPr="0001559D" w:rsidRDefault="00A80653" w:rsidP="00A80653">
      <w:pPr>
        <w:ind w:firstLine="708"/>
        <w:jc w:val="both"/>
        <w:rPr>
          <w:sz w:val="20"/>
        </w:rPr>
      </w:pPr>
      <w:r w:rsidRPr="0001559D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 апреля </w:t>
      </w:r>
      <w:smartTag w:uri="urn:schemas-microsoft-com:office:smarttags" w:element="metricconverter">
        <w:smartTagPr>
          <w:attr w:name="ProductID" w:val="2022 г"/>
        </w:smartTagPr>
        <w:r w:rsidRPr="0001559D">
          <w:rPr>
            <w:sz w:val="20"/>
          </w:rPr>
          <w:t>2022 г</w:t>
        </w:r>
      </w:smartTag>
      <w:r w:rsidRPr="0001559D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01559D">
        <w:rPr>
          <w:i/>
          <w:sz w:val="20"/>
        </w:rPr>
        <w:t xml:space="preserve"> </w:t>
      </w:r>
      <w:r w:rsidRPr="0001559D">
        <w:rPr>
          <w:sz w:val="20"/>
        </w:rPr>
        <w:t>района Пензенской области,</w:t>
      </w:r>
    </w:p>
    <w:p w:rsidR="004776FB" w:rsidRPr="0001559D" w:rsidRDefault="004776FB" w:rsidP="00A80653">
      <w:pPr>
        <w:jc w:val="both"/>
        <w:rPr>
          <w:sz w:val="20"/>
        </w:rPr>
      </w:pPr>
    </w:p>
    <w:p w:rsidR="004776FB" w:rsidRPr="0001559D" w:rsidRDefault="004776FB" w:rsidP="004776FB">
      <w:pPr>
        <w:jc w:val="center"/>
        <w:rPr>
          <w:b/>
          <w:sz w:val="20"/>
        </w:rPr>
      </w:pPr>
      <w:r w:rsidRPr="0001559D">
        <w:rPr>
          <w:b/>
          <w:sz w:val="20"/>
        </w:rPr>
        <w:t xml:space="preserve">Комитет местного самоуправления </w:t>
      </w:r>
      <w:r w:rsidR="00336086" w:rsidRPr="0001559D">
        <w:rPr>
          <w:b/>
          <w:sz w:val="20"/>
        </w:rPr>
        <w:t xml:space="preserve">Русско-Камешкирского </w:t>
      </w:r>
      <w:r w:rsidRPr="0001559D">
        <w:rPr>
          <w:b/>
          <w:sz w:val="20"/>
        </w:rPr>
        <w:t>сельсовета</w:t>
      </w:r>
    </w:p>
    <w:p w:rsidR="001749A3" w:rsidRPr="0001559D" w:rsidRDefault="004776FB" w:rsidP="001749A3">
      <w:pPr>
        <w:jc w:val="center"/>
        <w:rPr>
          <w:b/>
          <w:sz w:val="20"/>
        </w:rPr>
      </w:pPr>
      <w:r w:rsidRPr="0001559D">
        <w:rPr>
          <w:b/>
          <w:sz w:val="20"/>
        </w:rPr>
        <w:t xml:space="preserve">Камешкирского </w:t>
      </w:r>
      <w:r w:rsidR="00777F11" w:rsidRPr="0001559D">
        <w:rPr>
          <w:b/>
          <w:sz w:val="20"/>
        </w:rPr>
        <w:t>района Пензенской обла</w:t>
      </w:r>
      <w:r w:rsidR="00CA7B85" w:rsidRPr="0001559D">
        <w:rPr>
          <w:b/>
          <w:sz w:val="20"/>
        </w:rPr>
        <w:t>сти решил:</w:t>
      </w:r>
    </w:p>
    <w:p w:rsidR="001749A3" w:rsidRPr="0001559D" w:rsidRDefault="001749A3" w:rsidP="001749A3">
      <w:pPr>
        <w:jc w:val="both"/>
        <w:rPr>
          <w:b/>
          <w:sz w:val="20"/>
        </w:rPr>
      </w:pPr>
    </w:p>
    <w:p w:rsidR="003A3EEB" w:rsidRPr="0001559D" w:rsidRDefault="001749A3" w:rsidP="001749A3">
      <w:pPr>
        <w:jc w:val="both"/>
        <w:rPr>
          <w:sz w:val="20"/>
        </w:rPr>
      </w:pPr>
      <w:r w:rsidRPr="0001559D">
        <w:rPr>
          <w:sz w:val="20"/>
        </w:rPr>
        <w:t xml:space="preserve">        1.</w:t>
      </w:r>
      <w:r w:rsidRPr="0001559D">
        <w:rPr>
          <w:b/>
          <w:sz w:val="20"/>
        </w:rPr>
        <w:t xml:space="preserve"> </w:t>
      </w:r>
      <w:r w:rsidR="003A3EEB" w:rsidRPr="0001559D">
        <w:rPr>
          <w:sz w:val="20"/>
        </w:rPr>
        <w:t>Внести в Решение Комитета местного самоуправления Русско-Камешкирского сельсовета Камешкирского района Пензенской области от 25.12.2023 г. № 445-96/7</w:t>
      </w:r>
      <w:r w:rsidR="003A3EEB" w:rsidRPr="0001559D">
        <w:rPr>
          <w:b/>
          <w:sz w:val="20"/>
        </w:rPr>
        <w:t xml:space="preserve"> </w:t>
      </w:r>
      <w:r w:rsidR="003A3EEB" w:rsidRPr="0001559D">
        <w:rPr>
          <w:sz w:val="20"/>
        </w:rPr>
        <w:t>«О Бюджете Русско-Камешкирского сельсовета Камешкирского района Пензенской области на 2024 год</w:t>
      </w:r>
      <w:r w:rsidR="003A3EEB" w:rsidRPr="0001559D">
        <w:rPr>
          <w:b/>
          <w:sz w:val="20"/>
        </w:rPr>
        <w:t xml:space="preserve"> </w:t>
      </w:r>
      <w:r w:rsidR="003A3EEB" w:rsidRPr="0001559D">
        <w:rPr>
          <w:sz w:val="20"/>
        </w:rPr>
        <w:t>и на плановый период 2025 и 2026 годов» следующие изменения:</w:t>
      </w:r>
    </w:p>
    <w:p w:rsidR="001749A3" w:rsidRPr="0001559D" w:rsidRDefault="001749A3" w:rsidP="001749A3">
      <w:pPr>
        <w:jc w:val="both"/>
        <w:rPr>
          <w:b/>
          <w:sz w:val="20"/>
        </w:rPr>
      </w:pPr>
    </w:p>
    <w:p w:rsidR="003A3EEB" w:rsidRPr="0001559D" w:rsidRDefault="00D225B3" w:rsidP="001749A3">
      <w:pPr>
        <w:jc w:val="both"/>
        <w:rPr>
          <w:sz w:val="20"/>
        </w:rPr>
      </w:pPr>
      <w:r w:rsidRPr="0001559D">
        <w:rPr>
          <w:sz w:val="20"/>
        </w:rPr>
        <w:t xml:space="preserve">        </w:t>
      </w:r>
      <w:r w:rsidR="003A3EEB" w:rsidRPr="0001559D">
        <w:rPr>
          <w:sz w:val="20"/>
        </w:rPr>
        <w:t>1) Пункт 1 решения изложить в новой редакции:</w:t>
      </w:r>
    </w:p>
    <w:p w:rsidR="003A3EEB" w:rsidRPr="0001559D" w:rsidRDefault="003A3EEB" w:rsidP="003A3EEB">
      <w:pPr>
        <w:rPr>
          <w:b/>
          <w:sz w:val="20"/>
        </w:rPr>
      </w:pPr>
    </w:p>
    <w:p w:rsidR="007A3E8B" w:rsidRPr="0001559D" w:rsidRDefault="00D225B3" w:rsidP="001749A3">
      <w:pPr>
        <w:pStyle w:val="11"/>
        <w:tabs>
          <w:tab w:val="clear" w:pos="927"/>
        </w:tabs>
        <w:ind w:firstLine="0"/>
        <w:contextualSpacing/>
        <w:rPr>
          <w:sz w:val="20"/>
        </w:rPr>
      </w:pPr>
      <w:r w:rsidRPr="0001559D">
        <w:rPr>
          <w:sz w:val="20"/>
        </w:rPr>
        <w:t xml:space="preserve">        </w:t>
      </w:r>
      <w:r w:rsidR="003A3EEB" w:rsidRPr="0001559D">
        <w:rPr>
          <w:sz w:val="20"/>
        </w:rPr>
        <w:t>«</w:t>
      </w:r>
      <w:r w:rsidR="007A3E8B" w:rsidRPr="0001559D">
        <w:rPr>
          <w:sz w:val="20"/>
        </w:rPr>
        <w:t>1. Утв</w:t>
      </w:r>
      <w:r w:rsidR="00642B99" w:rsidRPr="0001559D">
        <w:rPr>
          <w:sz w:val="20"/>
        </w:rPr>
        <w:t>ердить основные характеристики Бюджета</w:t>
      </w:r>
      <w:r w:rsidR="00964928"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06701C" w:rsidRPr="0001559D">
        <w:rPr>
          <w:sz w:val="20"/>
        </w:rPr>
        <w:t xml:space="preserve"> </w:t>
      </w:r>
      <w:r w:rsidR="007A3E8B" w:rsidRPr="0001559D">
        <w:rPr>
          <w:sz w:val="20"/>
        </w:rPr>
        <w:t>сельсовета Камешкирского район</w:t>
      </w:r>
      <w:r w:rsidR="00D209CB" w:rsidRPr="0001559D">
        <w:rPr>
          <w:sz w:val="20"/>
        </w:rPr>
        <w:t xml:space="preserve">а </w:t>
      </w:r>
      <w:r w:rsidR="00887A32" w:rsidRPr="0001559D">
        <w:rPr>
          <w:sz w:val="20"/>
        </w:rPr>
        <w:t xml:space="preserve">Пензенской области (далее – </w:t>
      </w:r>
      <w:r w:rsidR="00642B99" w:rsidRPr="0001559D">
        <w:rPr>
          <w:sz w:val="20"/>
        </w:rPr>
        <w:t>Бюджет</w:t>
      </w:r>
      <w:r w:rsidR="007A3E8B" w:rsidRPr="0001559D">
        <w:rPr>
          <w:sz w:val="20"/>
        </w:rPr>
        <w:t xml:space="preserve"> </w:t>
      </w:r>
      <w:r w:rsidR="008101DB"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06701C" w:rsidRPr="0001559D">
        <w:rPr>
          <w:sz w:val="20"/>
        </w:rPr>
        <w:t xml:space="preserve"> </w:t>
      </w:r>
      <w:r w:rsidR="00CA7B85" w:rsidRPr="0001559D">
        <w:rPr>
          <w:sz w:val="20"/>
        </w:rPr>
        <w:t>сельсовета) на 2024</w:t>
      </w:r>
      <w:r w:rsidR="007A3E8B" w:rsidRPr="0001559D">
        <w:rPr>
          <w:sz w:val="20"/>
        </w:rPr>
        <w:t xml:space="preserve"> год:</w:t>
      </w:r>
    </w:p>
    <w:p w:rsidR="007A3E8B" w:rsidRPr="0001559D" w:rsidRDefault="007A3E8B" w:rsidP="007A3E8B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01559D">
        <w:rPr>
          <w:sz w:val="20"/>
        </w:rPr>
        <w:t>1) прог</w:t>
      </w:r>
      <w:r w:rsidR="00887A32" w:rsidRPr="0001559D">
        <w:rPr>
          <w:sz w:val="20"/>
        </w:rPr>
        <w:t xml:space="preserve">нозируемый общий объем доходов </w:t>
      </w:r>
      <w:r w:rsidR="00642B99" w:rsidRPr="0001559D">
        <w:rPr>
          <w:sz w:val="20"/>
        </w:rPr>
        <w:t>Бюджета</w:t>
      </w:r>
      <w:r w:rsidR="00A3238A"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06701C" w:rsidRPr="0001559D">
        <w:rPr>
          <w:sz w:val="20"/>
        </w:rPr>
        <w:t xml:space="preserve"> </w:t>
      </w:r>
      <w:r w:rsidR="00ED7A26" w:rsidRPr="0001559D">
        <w:rPr>
          <w:sz w:val="20"/>
        </w:rPr>
        <w:t>сельсовета в сумме</w:t>
      </w:r>
      <w:r w:rsidR="002C6C09" w:rsidRPr="0001559D">
        <w:rPr>
          <w:sz w:val="20"/>
        </w:rPr>
        <w:t xml:space="preserve"> </w:t>
      </w:r>
      <w:r w:rsidR="00952A4C" w:rsidRPr="0001559D">
        <w:rPr>
          <w:color w:val="C45911"/>
          <w:sz w:val="20"/>
        </w:rPr>
        <w:t>33</w:t>
      </w:r>
      <w:r w:rsidR="007B29CE" w:rsidRPr="0001559D">
        <w:rPr>
          <w:color w:val="C45911"/>
          <w:sz w:val="20"/>
        </w:rPr>
        <w:t> </w:t>
      </w:r>
      <w:r w:rsidR="00D209CB" w:rsidRPr="0001559D">
        <w:rPr>
          <w:color w:val="C45911"/>
          <w:sz w:val="20"/>
        </w:rPr>
        <w:t>904</w:t>
      </w:r>
      <w:r w:rsidR="007B29CE" w:rsidRPr="0001559D">
        <w:rPr>
          <w:color w:val="C45911"/>
          <w:sz w:val="20"/>
        </w:rPr>
        <w:t>,5</w:t>
      </w:r>
      <w:r w:rsidR="00D209CB" w:rsidRPr="0001559D">
        <w:rPr>
          <w:color w:val="C45911"/>
          <w:sz w:val="20"/>
        </w:rPr>
        <w:t>59</w:t>
      </w:r>
      <w:r w:rsidR="001749A3" w:rsidRPr="0001559D">
        <w:rPr>
          <w:color w:val="0070C0"/>
          <w:sz w:val="20"/>
        </w:rPr>
        <w:t xml:space="preserve"> </w:t>
      </w:r>
      <w:r w:rsidR="008C0424" w:rsidRPr="0001559D">
        <w:rPr>
          <w:sz w:val="20"/>
        </w:rPr>
        <w:t>тыс. рублей;</w:t>
      </w:r>
    </w:p>
    <w:p w:rsidR="007A3E8B" w:rsidRPr="0001559D" w:rsidRDefault="00887A32" w:rsidP="007A3E8B">
      <w:pPr>
        <w:ind w:firstLine="627"/>
        <w:jc w:val="both"/>
        <w:rPr>
          <w:b/>
          <w:bCs/>
          <w:sz w:val="20"/>
        </w:rPr>
      </w:pPr>
      <w:r w:rsidRPr="0001559D">
        <w:rPr>
          <w:sz w:val="20"/>
        </w:rPr>
        <w:t xml:space="preserve">2) общий объем расходов </w:t>
      </w:r>
      <w:r w:rsidR="00642B99" w:rsidRPr="0001559D">
        <w:rPr>
          <w:sz w:val="20"/>
        </w:rPr>
        <w:t>Бюджета</w:t>
      </w:r>
      <w:r w:rsidR="007A3E8B"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06701C" w:rsidRPr="0001559D">
        <w:rPr>
          <w:sz w:val="20"/>
        </w:rPr>
        <w:t xml:space="preserve"> </w:t>
      </w:r>
      <w:r w:rsidR="00E841DF" w:rsidRPr="0001559D">
        <w:rPr>
          <w:sz w:val="20"/>
        </w:rPr>
        <w:t>сель</w:t>
      </w:r>
      <w:r w:rsidR="00C8209C" w:rsidRPr="0001559D">
        <w:rPr>
          <w:sz w:val="20"/>
        </w:rPr>
        <w:t xml:space="preserve">совета в </w:t>
      </w:r>
      <w:r w:rsidR="002C6C09" w:rsidRPr="0001559D">
        <w:rPr>
          <w:sz w:val="20"/>
        </w:rPr>
        <w:t xml:space="preserve">сумме </w:t>
      </w:r>
      <w:r w:rsidR="00FE5520" w:rsidRPr="0001559D">
        <w:rPr>
          <w:color w:val="C45911"/>
          <w:sz w:val="20"/>
        </w:rPr>
        <w:t>35</w:t>
      </w:r>
      <w:r w:rsidR="004D7660" w:rsidRPr="0001559D">
        <w:rPr>
          <w:color w:val="C45911"/>
          <w:sz w:val="20"/>
        </w:rPr>
        <w:t xml:space="preserve"> </w:t>
      </w:r>
      <w:r w:rsidR="00D209CB" w:rsidRPr="0001559D">
        <w:rPr>
          <w:color w:val="C45911"/>
          <w:sz w:val="20"/>
        </w:rPr>
        <w:t>110</w:t>
      </w:r>
      <w:r w:rsidR="007B29CE" w:rsidRPr="0001559D">
        <w:rPr>
          <w:color w:val="C45911"/>
          <w:sz w:val="20"/>
        </w:rPr>
        <w:t>,</w:t>
      </w:r>
      <w:r w:rsidR="00D209CB" w:rsidRPr="0001559D">
        <w:rPr>
          <w:color w:val="C45911"/>
          <w:sz w:val="20"/>
        </w:rPr>
        <w:t>283</w:t>
      </w:r>
      <w:r w:rsidR="001749A3" w:rsidRPr="0001559D">
        <w:rPr>
          <w:color w:val="0070C0"/>
          <w:sz w:val="20"/>
        </w:rPr>
        <w:t xml:space="preserve"> </w:t>
      </w:r>
      <w:r w:rsidR="007A3E8B" w:rsidRPr="0001559D">
        <w:rPr>
          <w:sz w:val="20"/>
        </w:rPr>
        <w:t>тыс. рублей</w:t>
      </w:r>
      <w:r w:rsidR="00CA0CD4" w:rsidRPr="0001559D">
        <w:rPr>
          <w:sz w:val="20"/>
        </w:rPr>
        <w:t>;</w:t>
      </w:r>
    </w:p>
    <w:p w:rsidR="007A3E8B" w:rsidRPr="0001559D" w:rsidRDefault="00C93EA2" w:rsidP="007A3E8B">
      <w:pPr>
        <w:pStyle w:val="22"/>
        <w:tabs>
          <w:tab w:val="clear" w:pos="4250"/>
        </w:tabs>
        <w:ind w:left="0" w:firstLine="627"/>
        <w:rPr>
          <w:sz w:val="20"/>
        </w:rPr>
      </w:pPr>
      <w:r w:rsidRPr="0001559D">
        <w:rPr>
          <w:sz w:val="20"/>
        </w:rPr>
        <w:t>3) размер</w:t>
      </w:r>
      <w:r w:rsidR="007A3E8B" w:rsidRPr="0001559D">
        <w:rPr>
          <w:sz w:val="20"/>
        </w:rPr>
        <w:t xml:space="preserve"> резервного фо</w:t>
      </w:r>
      <w:r w:rsidR="006C01BA" w:rsidRPr="0001559D">
        <w:rPr>
          <w:sz w:val="20"/>
        </w:rPr>
        <w:t>нда а</w:t>
      </w:r>
      <w:r w:rsidRPr="0001559D">
        <w:rPr>
          <w:sz w:val="20"/>
        </w:rPr>
        <w:t xml:space="preserve">дминистрации </w:t>
      </w:r>
      <w:r w:rsidR="001D7258" w:rsidRPr="0001559D">
        <w:rPr>
          <w:sz w:val="20"/>
        </w:rPr>
        <w:t>Русско-Камешкирского</w:t>
      </w:r>
      <w:r w:rsidR="0006701C" w:rsidRPr="0001559D">
        <w:rPr>
          <w:sz w:val="20"/>
        </w:rPr>
        <w:t xml:space="preserve"> </w:t>
      </w:r>
      <w:r w:rsidRPr="0001559D">
        <w:rPr>
          <w:sz w:val="20"/>
        </w:rPr>
        <w:t xml:space="preserve">сельсовета Камешкирского </w:t>
      </w:r>
      <w:r w:rsidR="007A3E8B" w:rsidRPr="0001559D">
        <w:rPr>
          <w:sz w:val="20"/>
        </w:rPr>
        <w:t>райо</w:t>
      </w:r>
      <w:r w:rsidRPr="0001559D">
        <w:rPr>
          <w:sz w:val="20"/>
        </w:rPr>
        <w:t>на Пензенской области в сумме 5</w:t>
      </w:r>
      <w:r w:rsidR="007A3E8B" w:rsidRPr="0001559D">
        <w:rPr>
          <w:sz w:val="20"/>
        </w:rPr>
        <w:t>,000 тыс. р</w:t>
      </w:r>
      <w:r w:rsidR="006C5E77" w:rsidRPr="0001559D">
        <w:rPr>
          <w:sz w:val="20"/>
        </w:rPr>
        <w:t>у</w:t>
      </w:r>
      <w:r w:rsidR="00CA0CD4" w:rsidRPr="0001559D">
        <w:rPr>
          <w:sz w:val="20"/>
        </w:rPr>
        <w:t>блей;</w:t>
      </w:r>
    </w:p>
    <w:p w:rsidR="007A3E8B" w:rsidRPr="0001559D" w:rsidRDefault="007A3E8B" w:rsidP="005300A4">
      <w:pPr>
        <w:ind w:firstLine="627"/>
        <w:jc w:val="both"/>
        <w:rPr>
          <w:sz w:val="20"/>
        </w:rPr>
      </w:pPr>
      <w:r w:rsidRPr="0001559D">
        <w:rPr>
          <w:sz w:val="20"/>
        </w:rPr>
        <w:t>4) верхний предел муницип</w:t>
      </w:r>
      <w:r w:rsidR="006526FE" w:rsidRPr="0001559D">
        <w:rPr>
          <w:sz w:val="20"/>
        </w:rPr>
        <w:t>ального</w:t>
      </w:r>
      <w:r w:rsidR="00E636AB" w:rsidRPr="0001559D">
        <w:rPr>
          <w:sz w:val="20"/>
        </w:rPr>
        <w:t xml:space="preserve"> внутреннего</w:t>
      </w:r>
      <w:r w:rsidR="006526FE" w:rsidRPr="0001559D">
        <w:rPr>
          <w:sz w:val="20"/>
        </w:rPr>
        <w:t xml:space="preserve"> </w:t>
      </w:r>
      <w:r w:rsidRPr="0001559D">
        <w:rPr>
          <w:sz w:val="20"/>
        </w:rPr>
        <w:t>долга</w:t>
      </w:r>
      <w:r w:rsidR="0006701C" w:rsidRPr="0001559D">
        <w:rPr>
          <w:color w:val="FF0066"/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</w:t>
      </w:r>
      <w:r w:rsidR="00C93EA2" w:rsidRPr="0001559D">
        <w:rPr>
          <w:sz w:val="20"/>
        </w:rPr>
        <w:t xml:space="preserve">сельсовета Камешкирского </w:t>
      </w:r>
      <w:r w:rsidRPr="0001559D">
        <w:rPr>
          <w:sz w:val="20"/>
        </w:rPr>
        <w:t>района Пенз</w:t>
      </w:r>
      <w:r w:rsidR="00CA7B85" w:rsidRPr="0001559D">
        <w:rPr>
          <w:sz w:val="20"/>
        </w:rPr>
        <w:t>енской области на 01 января 2025</w:t>
      </w:r>
      <w:r w:rsidR="00CA0CD4" w:rsidRPr="0001559D">
        <w:rPr>
          <w:sz w:val="20"/>
        </w:rPr>
        <w:t xml:space="preserve"> года в сумме 0,000 тыс. рублей;</w:t>
      </w:r>
    </w:p>
    <w:p w:rsidR="00B14F94" w:rsidRPr="0001559D" w:rsidRDefault="00887A32" w:rsidP="000678C2">
      <w:pPr>
        <w:ind w:firstLine="627"/>
        <w:jc w:val="both"/>
        <w:rPr>
          <w:sz w:val="20"/>
        </w:rPr>
      </w:pPr>
      <w:r w:rsidRPr="0001559D">
        <w:rPr>
          <w:sz w:val="20"/>
        </w:rPr>
        <w:t xml:space="preserve">5) прогнозируемый дефицит </w:t>
      </w:r>
      <w:r w:rsidR="00642B99" w:rsidRPr="0001559D">
        <w:rPr>
          <w:sz w:val="20"/>
        </w:rPr>
        <w:t>Бюджета</w:t>
      </w:r>
      <w:r w:rsidR="00C93EA2"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06701C" w:rsidRPr="0001559D">
        <w:rPr>
          <w:sz w:val="20"/>
        </w:rPr>
        <w:t xml:space="preserve"> </w:t>
      </w:r>
      <w:r w:rsidR="00C93EA2" w:rsidRPr="0001559D">
        <w:rPr>
          <w:sz w:val="20"/>
        </w:rPr>
        <w:t>сельсовета</w:t>
      </w:r>
      <w:r w:rsidR="007A3E8B" w:rsidRPr="0001559D">
        <w:rPr>
          <w:sz w:val="20"/>
        </w:rPr>
        <w:t xml:space="preserve"> </w:t>
      </w:r>
      <w:r w:rsidR="00C93EA2" w:rsidRPr="0001559D">
        <w:rPr>
          <w:sz w:val="20"/>
        </w:rPr>
        <w:t>в сумме</w:t>
      </w:r>
      <w:r w:rsidR="00CA0CD4" w:rsidRPr="0001559D">
        <w:rPr>
          <w:sz w:val="20"/>
        </w:rPr>
        <w:t xml:space="preserve"> </w:t>
      </w:r>
      <w:r w:rsidR="008560C7" w:rsidRPr="0001559D">
        <w:rPr>
          <w:sz w:val="20"/>
        </w:rPr>
        <w:t>1 205,724</w:t>
      </w:r>
      <w:r w:rsidR="00CA0CD4" w:rsidRPr="0001559D">
        <w:rPr>
          <w:sz w:val="20"/>
        </w:rPr>
        <w:t xml:space="preserve"> </w:t>
      </w:r>
      <w:r w:rsidR="008A5CA9" w:rsidRPr="0001559D">
        <w:rPr>
          <w:sz w:val="20"/>
        </w:rPr>
        <w:t>тыс. руб</w:t>
      </w:r>
      <w:r w:rsidR="00A50E1D" w:rsidRPr="0001559D">
        <w:rPr>
          <w:sz w:val="20"/>
        </w:rPr>
        <w:t>ле</w:t>
      </w:r>
      <w:r w:rsidR="001749A3" w:rsidRPr="0001559D">
        <w:rPr>
          <w:sz w:val="20"/>
        </w:rPr>
        <w:t>й».</w:t>
      </w:r>
      <w:r w:rsidR="00B14F94" w:rsidRPr="0001559D">
        <w:rPr>
          <w:sz w:val="20"/>
        </w:rPr>
        <w:t xml:space="preserve">  </w:t>
      </w:r>
    </w:p>
    <w:p w:rsidR="003A3EEB" w:rsidRPr="0001559D" w:rsidRDefault="003A3EEB" w:rsidP="003A3EEB">
      <w:pPr>
        <w:jc w:val="both"/>
        <w:rPr>
          <w:sz w:val="20"/>
        </w:rPr>
      </w:pPr>
    </w:p>
    <w:p w:rsidR="003A3EEB" w:rsidRPr="0001559D" w:rsidRDefault="000678C2" w:rsidP="003A3EEB">
      <w:pPr>
        <w:jc w:val="both"/>
        <w:rPr>
          <w:sz w:val="20"/>
        </w:rPr>
      </w:pPr>
      <w:r w:rsidRPr="0001559D">
        <w:rPr>
          <w:sz w:val="20"/>
        </w:rPr>
        <w:t xml:space="preserve">         2</w:t>
      </w:r>
      <w:r w:rsidR="00857BD7" w:rsidRPr="0001559D">
        <w:rPr>
          <w:sz w:val="20"/>
        </w:rPr>
        <w:t>)</w:t>
      </w:r>
      <w:r w:rsidR="003A3EEB" w:rsidRPr="0001559D">
        <w:rPr>
          <w:sz w:val="20"/>
        </w:rPr>
        <w:t xml:space="preserve"> Пункт 4 решения изложить в новой редакции:</w:t>
      </w:r>
    </w:p>
    <w:p w:rsidR="003A3EEB" w:rsidRPr="0001559D" w:rsidRDefault="003A3EEB" w:rsidP="00C32CF0">
      <w:pPr>
        <w:ind w:firstLine="627"/>
        <w:jc w:val="both"/>
        <w:rPr>
          <w:sz w:val="20"/>
        </w:rPr>
      </w:pPr>
    </w:p>
    <w:p w:rsidR="00074238" w:rsidRPr="0001559D" w:rsidRDefault="001749A3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01559D">
        <w:rPr>
          <w:sz w:val="20"/>
        </w:rPr>
        <w:t>«</w:t>
      </w:r>
      <w:r w:rsidR="00C76438" w:rsidRPr="0001559D">
        <w:rPr>
          <w:sz w:val="20"/>
        </w:rPr>
        <w:t>4</w:t>
      </w:r>
      <w:r w:rsidR="00C504E7" w:rsidRPr="0001559D">
        <w:rPr>
          <w:sz w:val="20"/>
        </w:rPr>
        <w:t xml:space="preserve">. </w:t>
      </w:r>
      <w:r w:rsidR="00074238" w:rsidRPr="0001559D">
        <w:rPr>
          <w:sz w:val="20"/>
        </w:rPr>
        <w:t>Утвердить объ</w:t>
      </w:r>
      <w:r w:rsidR="00887A32" w:rsidRPr="0001559D">
        <w:rPr>
          <w:sz w:val="20"/>
        </w:rPr>
        <w:t xml:space="preserve">ем поступлений в </w:t>
      </w:r>
      <w:r w:rsidR="00642B99" w:rsidRPr="0001559D">
        <w:rPr>
          <w:sz w:val="20"/>
        </w:rPr>
        <w:t>Бюджет</w:t>
      </w:r>
      <w:r w:rsidR="0006701C"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B62AAC" w:rsidRPr="0001559D">
        <w:rPr>
          <w:sz w:val="20"/>
        </w:rPr>
        <w:t xml:space="preserve"> </w:t>
      </w:r>
      <w:r w:rsidR="00074238" w:rsidRPr="0001559D">
        <w:rPr>
          <w:sz w:val="20"/>
        </w:rPr>
        <w:t>сельсовета</w:t>
      </w:r>
      <w:r w:rsidR="00581BB7" w:rsidRPr="0001559D">
        <w:rPr>
          <w:sz w:val="20"/>
        </w:rPr>
        <w:t xml:space="preserve"> по видам доходов на 2024</w:t>
      </w:r>
      <w:r w:rsidR="008A7473" w:rsidRPr="0001559D">
        <w:rPr>
          <w:sz w:val="20"/>
        </w:rPr>
        <w:t xml:space="preserve"> год </w:t>
      </w:r>
      <w:r w:rsidR="00581BB7" w:rsidRPr="0001559D">
        <w:rPr>
          <w:sz w:val="20"/>
        </w:rPr>
        <w:t>и на плановый период 2025 и 2026</w:t>
      </w:r>
      <w:r w:rsidR="001A00CE" w:rsidRPr="0001559D">
        <w:rPr>
          <w:sz w:val="20"/>
        </w:rPr>
        <w:t xml:space="preserve"> годов:</w:t>
      </w:r>
    </w:p>
    <w:p w:rsidR="00074238" w:rsidRPr="0001559D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01559D">
        <w:rPr>
          <w:sz w:val="20"/>
        </w:rPr>
        <w:t>- объем налоговых и неналогов</w:t>
      </w:r>
      <w:r w:rsidR="00F15A46" w:rsidRPr="0001559D">
        <w:rPr>
          <w:sz w:val="20"/>
        </w:rPr>
        <w:t>ых доходов согласно приложению 2</w:t>
      </w:r>
      <w:r w:rsidR="008A7473" w:rsidRPr="0001559D">
        <w:rPr>
          <w:sz w:val="20"/>
        </w:rPr>
        <w:t xml:space="preserve"> к настоящему решению;</w:t>
      </w:r>
    </w:p>
    <w:p w:rsidR="000C06CB" w:rsidRPr="0001559D" w:rsidRDefault="00D225B3" w:rsidP="00D225B3">
      <w:pPr>
        <w:pStyle w:val="22"/>
        <w:tabs>
          <w:tab w:val="clear" w:pos="4250"/>
        </w:tabs>
        <w:ind w:left="0" w:firstLine="0"/>
        <w:contextualSpacing/>
        <w:rPr>
          <w:sz w:val="20"/>
        </w:rPr>
      </w:pPr>
      <w:r w:rsidRPr="0001559D">
        <w:rPr>
          <w:sz w:val="20"/>
        </w:rPr>
        <w:t xml:space="preserve">         </w:t>
      </w:r>
      <w:r w:rsidR="00074238" w:rsidRPr="0001559D">
        <w:rPr>
          <w:sz w:val="20"/>
        </w:rPr>
        <w:t xml:space="preserve">-объем безвозмездных поступлений </w:t>
      </w:r>
      <w:r w:rsidR="00F15A46" w:rsidRPr="0001559D">
        <w:rPr>
          <w:sz w:val="20"/>
        </w:rPr>
        <w:t>согласно приложению 3</w:t>
      </w:r>
      <w:r w:rsidR="00C84798" w:rsidRPr="0001559D">
        <w:rPr>
          <w:sz w:val="20"/>
        </w:rPr>
        <w:t xml:space="preserve"> </w:t>
      </w:r>
      <w:r w:rsidR="00074238" w:rsidRPr="0001559D">
        <w:rPr>
          <w:sz w:val="20"/>
        </w:rPr>
        <w:t>к настоящему решению, из них объем меж</w:t>
      </w:r>
      <w:r w:rsidR="00637281" w:rsidRPr="0001559D">
        <w:rPr>
          <w:sz w:val="20"/>
        </w:rPr>
        <w:t>б</w:t>
      </w:r>
      <w:r w:rsidR="00642B99" w:rsidRPr="0001559D">
        <w:rPr>
          <w:sz w:val="20"/>
        </w:rPr>
        <w:t>юджет</w:t>
      </w:r>
      <w:r w:rsidR="00581BB7" w:rsidRPr="0001559D">
        <w:rPr>
          <w:sz w:val="20"/>
        </w:rPr>
        <w:t>ных трансфертов в 2024</w:t>
      </w:r>
      <w:r w:rsidR="00074238" w:rsidRPr="0001559D">
        <w:rPr>
          <w:sz w:val="20"/>
        </w:rPr>
        <w:t xml:space="preserve"> году в сумме</w:t>
      </w:r>
      <w:r w:rsidR="00382BCA" w:rsidRPr="0001559D">
        <w:rPr>
          <w:sz w:val="20"/>
        </w:rPr>
        <w:t xml:space="preserve"> </w:t>
      </w:r>
      <w:r w:rsidR="00D209CB" w:rsidRPr="0001559D">
        <w:rPr>
          <w:color w:val="C45911"/>
          <w:sz w:val="20"/>
        </w:rPr>
        <w:t>24 427,043</w:t>
      </w:r>
      <w:r w:rsidR="00942445" w:rsidRPr="0001559D">
        <w:rPr>
          <w:sz w:val="20"/>
        </w:rPr>
        <w:t xml:space="preserve"> </w:t>
      </w:r>
      <w:r w:rsidR="00074238" w:rsidRPr="0001559D">
        <w:rPr>
          <w:sz w:val="20"/>
        </w:rPr>
        <w:t xml:space="preserve">тыс. рублей, </w:t>
      </w:r>
      <w:r w:rsidR="00581BB7" w:rsidRPr="0001559D">
        <w:rPr>
          <w:sz w:val="20"/>
        </w:rPr>
        <w:t>в 2025</w:t>
      </w:r>
      <w:r w:rsidR="00AD5B49" w:rsidRPr="0001559D">
        <w:rPr>
          <w:sz w:val="20"/>
        </w:rPr>
        <w:t xml:space="preserve"> году в сумме</w:t>
      </w:r>
      <w:r w:rsidR="00250E5A" w:rsidRPr="0001559D">
        <w:rPr>
          <w:sz w:val="20"/>
        </w:rPr>
        <w:t xml:space="preserve"> </w:t>
      </w:r>
      <w:r w:rsidR="00942445" w:rsidRPr="0001559D">
        <w:rPr>
          <w:sz w:val="20"/>
        </w:rPr>
        <w:t>25 357,000</w:t>
      </w:r>
      <w:r w:rsidR="00942445" w:rsidRPr="0001559D">
        <w:rPr>
          <w:color w:val="0070C0"/>
          <w:sz w:val="20"/>
        </w:rPr>
        <w:t xml:space="preserve"> </w:t>
      </w:r>
      <w:r w:rsidR="00912DA1" w:rsidRPr="0001559D">
        <w:rPr>
          <w:sz w:val="20"/>
        </w:rPr>
        <w:t xml:space="preserve">тыс. рублей </w:t>
      </w:r>
      <w:r w:rsidR="00F15A46" w:rsidRPr="0001559D">
        <w:rPr>
          <w:sz w:val="20"/>
        </w:rPr>
        <w:t>и в 202</w:t>
      </w:r>
      <w:r w:rsidR="00581BB7" w:rsidRPr="0001559D">
        <w:rPr>
          <w:sz w:val="20"/>
        </w:rPr>
        <w:t>6</w:t>
      </w:r>
      <w:r w:rsidR="00AD5B49" w:rsidRPr="0001559D">
        <w:rPr>
          <w:sz w:val="20"/>
        </w:rPr>
        <w:t xml:space="preserve"> году в сумме</w:t>
      </w:r>
      <w:r w:rsidR="009B32AC" w:rsidRPr="0001559D">
        <w:rPr>
          <w:sz w:val="20"/>
        </w:rPr>
        <w:t xml:space="preserve"> </w:t>
      </w:r>
      <w:r w:rsidR="00B12BD0" w:rsidRPr="0001559D">
        <w:rPr>
          <w:sz w:val="20"/>
        </w:rPr>
        <w:t>3 905,500</w:t>
      </w:r>
      <w:r w:rsidR="009B32AC" w:rsidRPr="0001559D">
        <w:rPr>
          <w:sz w:val="20"/>
        </w:rPr>
        <w:t xml:space="preserve"> </w:t>
      </w:r>
      <w:r w:rsidR="001749A3" w:rsidRPr="0001559D">
        <w:rPr>
          <w:sz w:val="20"/>
        </w:rPr>
        <w:t>тыс. рублей».</w:t>
      </w:r>
    </w:p>
    <w:p w:rsidR="00D209CB" w:rsidRPr="0001559D" w:rsidRDefault="0086472E" w:rsidP="0086472E">
      <w:pPr>
        <w:ind w:firstLine="540"/>
        <w:jc w:val="both"/>
        <w:rPr>
          <w:sz w:val="20"/>
        </w:rPr>
      </w:pPr>
      <w:r w:rsidRPr="0001559D">
        <w:rPr>
          <w:sz w:val="20"/>
        </w:rPr>
        <w:t xml:space="preserve">   </w:t>
      </w:r>
    </w:p>
    <w:p w:rsidR="0086472E" w:rsidRPr="0001559D" w:rsidRDefault="0086472E" w:rsidP="0086472E">
      <w:pPr>
        <w:ind w:firstLine="540"/>
        <w:jc w:val="both"/>
        <w:rPr>
          <w:sz w:val="20"/>
        </w:rPr>
      </w:pPr>
      <w:r w:rsidRPr="0001559D">
        <w:rPr>
          <w:sz w:val="20"/>
        </w:rPr>
        <w:lastRenderedPageBreak/>
        <w:t xml:space="preserve"> 3) Пункт 15 решения изложить в новой редакции:</w:t>
      </w:r>
    </w:p>
    <w:p w:rsidR="0086472E" w:rsidRPr="0001559D" w:rsidRDefault="0086472E" w:rsidP="0086472E">
      <w:pPr>
        <w:ind w:firstLine="540"/>
        <w:jc w:val="both"/>
        <w:rPr>
          <w:sz w:val="20"/>
        </w:rPr>
      </w:pPr>
      <w:r w:rsidRPr="0001559D">
        <w:rPr>
          <w:sz w:val="20"/>
        </w:rPr>
        <w:t xml:space="preserve"> </w:t>
      </w:r>
    </w:p>
    <w:p w:rsidR="0086472E" w:rsidRPr="0001559D" w:rsidRDefault="0086472E" w:rsidP="0086472E">
      <w:pPr>
        <w:jc w:val="both"/>
        <w:rPr>
          <w:sz w:val="20"/>
        </w:rPr>
      </w:pPr>
      <w:r w:rsidRPr="0001559D">
        <w:rPr>
          <w:sz w:val="20"/>
        </w:rPr>
        <w:t xml:space="preserve">            «15. В соответствии со статьей 9 Решения Комитета местного самоуправления Русско-Камешкирского сельсовета Камешкирского района Пензенской области от 08.04.2022 года № 286-60/7 «Об утверждении Положения о бюджетном процессе в Русско-Камешкирском</w:t>
      </w:r>
      <w:r w:rsidRPr="0001559D">
        <w:rPr>
          <w:color w:val="CC00FF"/>
          <w:sz w:val="20"/>
        </w:rPr>
        <w:t xml:space="preserve"> </w:t>
      </w:r>
      <w:r w:rsidRPr="0001559D">
        <w:rPr>
          <w:sz w:val="20"/>
        </w:rPr>
        <w:t xml:space="preserve">сельсовете Камешкирского района Пензенской области» (с последующими изменениями) в пределах общего объема расходов, установленного пунктами 1 и 2 настоящего решения, утвердить объем бюджетных ассигнований муниципального дорожного фонда Русско-Камешкирского сельсовета Камешкирского района Пензенской области: </w:t>
      </w:r>
    </w:p>
    <w:p w:rsidR="0086472E" w:rsidRPr="0001559D" w:rsidRDefault="0086472E" w:rsidP="0086472E">
      <w:pPr>
        <w:jc w:val="both"/>
        <w:rPr>
          <w:sz w:val="20"/>
        </w:rPr>
      </w:pPr>
      <w:r w:rsidRPr="0001559D">
        <w:rPr>
          <w:sz w:val="20"/>
        </w:rPr>
        <w:t xml:space="preserve">             на 2024 год в сумме </w:t>
      </w:r>
      <w:r w:rsidRPr="0001559D">
        <w:rPr>
          <w:color w:val="C45911"/>
          <w:sz w:val="20"/>
        </w:rPr>
        <w:t>2961,243</w:t>
      </w:r>
      <w:r w:rsidRPr="0001559D">
        <w:rPr>
          <w:sz w:val="20"/>
        </w:rPr>
        <w:t xml:space="preserve"> тыс. рублей;</w:t>
      </w:r>
    </w:p>
    <w:p w:rsidR="0086472E" w:rsidRPr="0001559D" w:rsidRDefault="0086472E" w:rsidP="0086472E">
      <w:pPr>
        <w:ind w:firstLine="540"/>
        <w:jc w:val="both"/>
        <w:rPr>
          <w:sz w:val="20"/>
        </w:rPr>
      </w:pPr>
      <w:r w:rsidRPr="0001559D">
        <w:rPr>
          <w:sz w:val="20"/>
        </w:rPr>
        <w:t xml:space="preserve">      на 2025 год в сумме 1857,000 тыс. рублей;</w:t>
      </w:r>
    </w:p>
    <w:p w:rsidR="0086472E" w:rsidRPr="0001559D" w:rsidRDefault="0086472E" w:rsidP="0086472E">
      <w:pPr>
        <w:ind w:firstLine="540"/>
        <w:jc w:val="both"/>
        <w:rPr>
          <w:sz w:val="20"/>
        </w:rPr>
      </w:pPr>
      <w:r w:rsidRPr="0001559D">
        <w:rPr>
          <w:sz w:val="20"/>
        </w:rPr>
        <w:t xml:space="preserve">      на 2026 год в сумме 1895,000 тыс. рублей».</w:t>
      </w:r>
    </w:p>
    <w:p w:rsidR="0086472E" w:rsidRPr="0001559D" w:rsidRDefault="0086472E" w:rsidP="0086472E">
      <w:pPr>
        <w:pStyle w:val="22"/>
        <w:tabs>
          <w:tab w:val="clear" w:pos="4250"/>
        </w:tabs>
        <w:ind w:left="0" w:firstLine="0"/>
        <w:contextualSpacing/>
        <w:rPr>
          <w:sz w:val="20"/>
        </w:rPr>
      </w:pPr>
    </w:p>
    <w:p w:rsidR="00756224" w:rsidRPr="0001559D" w:rsidRDefault="00D209CB" w:rsidP="004D7660">
      <w:pPr>
        <w:pStyle w:val="22"/>
        <w:tabs>
          <w:tab w:val="clear" w:pos="4250"/>
        </w:tabs>
        <w:ind w:left="0" w:firstLine="0"/>
        <w:contextualSpacing/>
        <w:rPr>
          <w:sz w:val="20"/>
        </w:rPr>
      </w:pPr>
      <w:r w:rsidRPr="0001559D">
        <w:rPr>
          <w:sz w:val="20"/>
        </w:rPr>
        <w:t xml:space="preserve">           4</w:t>
      </w:r>
      <w:r w:rsidR="005F5399" w:rsidRPr="0001559D">
        <w:rPr>
          <w:sz w:val="20"/>
        </w:rPr>
        <w:t>) Приложение 1 к решению изложить в новой редакции:</w:t>
      </w:r>
    </w:p>
    <w:p w:rsidR="0091092A" w:rsidRPr="0001559D" w:rsidRDefault="005F5399" w:rsidP="0091092A">
      <w:pPr>
        <w:rPr>
          <w:sz w:val="20"/>
        </w:rPr>
      </w:pPr>
      <w:r w:rsidRPr="0001559D">
        <w:rPr>
          <w:sz w:val="20"/>
        </w:rPr>
        <w:t xml:space="preserve">                                                                           </w:t>
      </w:r>
      <w:r w:rsidR="00B26804" w:rsidRPr="0001559D">
        <w:rPr>
          <w:sz w:val="20"/>
        </w:rPr>
        <w:t xml:space="preserve">  </w:t>
      </w:r>
      <w:r w:rsidR="007666DA" w:rsidRPr="0001559D">
        <w:rPr>
          <w:sz w:val="20"/>
        </w:rPr>
        <w:t>«</w:t>
      </w:r>
      <w:r w:rsidR="00167A25" w:rsidRPr="0001559D">
        <w:rPr>
          <w:sz w:val="20"/>
        </w:rPr>
        <w:t xml:space="preserve">Приложение </w:t>
      </w:r>
      <w:r w:rsidR="0091092A" w:rsidRPr="0001559D">
        <w:rPr>
          <w:sz w:val="20"/>
        </w:rPr>
        <w:t>1</w:t>
      </w:r>
    </w:p>
    <w:p w:rsidR="00973D33" w:rsidRPr="0001559D" w:rsidRDefault="0091092A" w:rsidP="0091092A">
      <w:pPr>
        <w:ind w:left="5387" w:right="-530"/>
        <w:rPr>
          <w:sz w:val="20"/>
        </w:rPr>
      </w:pPr>
      <w:r w:rsidRPr="0001559D">
        <w:rPr>
          <w:sz w:val="20"/>
        </w:rPr>
        <w:t xml:space="preserve">к решению Комитета местного самоуправления </w:t>
      </w:r>
      <w:r w:rsidR="001D7258" w:rsidRPr="0001559D">
        <w:rPr>
          <w:sz w:val="20"/>
        </w:rPr>
        <w:t>Русско-Камешкирского</w:t>
      </w:r>
      <w:r w:rsidR="00973D33" w:rsidRPr="0001559D">
        <w:rPr>
          <w:sz w:val="20"/>
        </w:rPr>
        <w:t xml:space="preserve"> </w:t>
      </w:r>
    </w:p>
    <w:p w:rsidR="0091092A" w:rsidRPr="0001559D" w:rsidRDefault="0091092A" w:rsidP="0091092A">
      <w:pPr>
        <w:ind w:left="5387" w:right="-530"/>
        <w:rPr>
          <w:sz w:val="20"/>
        </w:rPr>
      </w:pPr>
      <w:r w:rsidRPr="0001559D">
        <w:rPr>
          <w:sz w:val="20"/>
        </w:rPr>
        <w:t>сельсовета Камешкирского района</w:t>
      </w:r>
    </w:p>
    <w:p w:rsidR="0091092A" w:rsidRPr="0001559D" w:rsidRDefault="00A432A5" w:rsidP="00160D80">
      <w:pPr>
        <w:ind w:left="5387" w:right="-530"/>
        <w:rPr>
          <w:sz w:val="20"/>
        </w:rPr>
      </w:pPr>
      <w:r w:rsidRPr="0001559D">
        <w:rPr>
          <w:sz w:val="20"/>
        </w:rPr>
        <w:t xml:space="preserve">Пензенской области «О </w:t>
      </w:r>
      <w:r w:rsidR="00642B99" w:rsidRPr="0001559D">
        <w:rPr>
          <w:sz w:val="20"/>
        </w:rPr>
        <w:t>Бюджет</w:t>
      </w:r>
      <w:r w:rsidR="00D53564" w:rsidRPr="0001559D">
        <w:rPr>
          <w:sz w:val="20"/>
        </w:rPr>
        <w:t xml:space="preserve">е </w:t>
      </w:r>
      <w:r w:rsidR="001D7258" w:rsidRPr="0001559D">
        <w:rPr>
          <w:sz w:val="20"/>
        </w:rPr>
        <w:t>Русско-Камешкирского</w:t>
      </w:r>
      <w:r w:rsidR="000D093E" w:rsidRPr="0001559D">
        <w:rPr>
          <w:sz w:val="20"/>
        </w:rPr>
        <w:t xml:space="preserve"> </w:t>
      </w:r>
      <w:r w:rsidR="0091092A" w:rsidRPr="0001559D">
        <w:rPr>
          <w:sz w:val="20"/>
        </w:rPr>
        <w:t>сельсовета Камешкирского района Пензенско</w:t>
      </w:r>
      <w:r w:rsidR="0083669D" w:rsidRPr="0001559D">
        <w:rPr>
          <w:sz w:val="20"/>
        </w:rPr>
        <w:t>й области на 2024</w:t>
      </w:r>
      <w:r w:rsidR="0091092A" w:rsidRPr="0001559D">
        <w:rPr>
          <w:sz w:val="20"/>
        </w:rPr>
        <w:t xml:space="preserve"> год</w:t>
      </w:r>
      <w:r w:rsidR="0083669D" w:rsidRPr="0001559D">
        <w:rPr>
          <w:sz w:val="20"/>
        </w:rPr>
        <w:t xml:space="preserve"> и на плановый период 2025 и 2026</w:t>
      </w:r>
      <w:r w:rsidR="00AC47E2" w:rsidRPr="0001559D">
        <w:rPr>
          <w:sz w:val="20"/>
        </w:rPr>
        <w:t xml:space="preserve"> годов</w:t>
      </w:r>
      <w:r w:rsidR="0091092A" w:rsidRPr="0001559D">
        <w:rPr>
          <w:sz w:val="20"/>
        </w:rPr>
        <w:t xml:space="preserve">» </w:t>
      </w:r>
    </w:p>
    <w:p w:rsidR="00160D80" w:rsidRPr="0001559D" w:rsidRDefault="00160D80" w:rsidP="00160D80">
      <w:pPr>
        <w:ind w:left="5387" w:right="-530"/>
        <w:rPr>
          <w:sz w:val="20"/>
        </w:rPr>
      </w:pPr>
    </w:p>
    <w:p w:rsidR="00773D1D" w:rsidRPr="0001559D" w:rsidRDefault="0091092A" w:rsidP="00773D1D">
      <w:pPr>
        <w:jc w:val="center"/>
        <w:rPr>
          <w:sz w:val="20"/>
        </w:rPr>
      </w:pPr>
      <w:r w:rsidRPr="0001559D">
        <w:rPr>
          <w:sz w:val="20"/>
        </w:rPr>
        <w:t>Ист</w:t>
      </w:r>
      <w:r w:rsidR="00A432A5" w:rsidRPr="0001559D">
        <w:rPr>
          <w:sz w:val="20"/>
        </w:rPr>
        <w:t xml:space="preserve">очники финансирования дефицита </w:t>
      </w:r>
      <w:r w:rsidR="00642B99" w:rsidRPr="0001559D">
        <w:rPr>
          <w:sz w:val="20"/>
        </w:rPr>
        <w:t>Бюджета</w:t>
      </w:r>
      <w:r w:rsidR="00A3690A"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06701C" w:rsidRPr="0001559D">
        <w:rPr>
          <w:sz w:val="20"/>
        </w:rPr>
        <w:t xml:space="preserve"> </w:t>
      </w:r>
      <w:r w:rsidR="00F03316" w:rsidRPr="0001559D">
        <w:rPr>
          <w:sz w:val="20"/>
        </w:rPr>
        <w:t>сельсовета</w:t>
      </w:r>
      <w:r w:rsidR="0083669D" w:rsidRPr="0001559D">
        <w:rPr>
          <w:sz w:val="20"/>
        </w:rPr>
        <w:t xml:space="preserve"> на 2024</w:t>
      </w:r>
      <w:r w:rsidR="00460DC7" w:rsidRPr="0001559D">
        <w:rPr>
          <w:sz w:val="20"/>
        </w:rPr>
        <w:t xml:space="preserve"> год</w:t>
      </w:r>
      <w:r w:rsidR="00341B2C" w:rsidRPr="0001559D">
        <w:rPr>
          <w:sz w:val="20"/>
        </w:rPr>
        <w:t xml:space="preserve"> и на плановый п</w:t>
      </w:r>
      <w:r w:rsidR="0083669D" w:rsidRPr="0001559D">
        <w:rPr>
          <w:sz w:val="20"/>
        </w:rPr>
        <w:t>ериод 2025 и 2026</w:t>
      </w:r>
      <w:r w:rsidR="00193BF1" w:rsidRPr="0001559D">
        <w:rPr>
          <w:sz w:val="20"/>
        </w:rPr>
        <w:t xml:space="preserve"> го</w:t>
      </w:r>
      <w:r w:rsidR="00756224" w:rsidRPr="0001559D">
        <w:rPr>
          <w:sz w:val="20"/>
        </w:rPr>
        <w:t>дов</w:t>
      </w:r>
    </w:p>
    <w:p w:rsidR="001B7BC9" w:rsidRPr="0001559D" w:rsidRDefault="0091092A" w:rsidP="00661557">
      <w:pPr>
        <w:jc w:val="right"/>
        <w:rPr>
          <w:sz w:val="20"/>
        </w:rPr>
      </w:pPr>
      <w:r w:rsidRPr="0001559D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01559D" w:rsidTr="00846CD3">
        <w:tc>
          <w:tcPr>
            <w:tcW w:w="2760" w:type="dxa"/>
          </w:tcPr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b/>
                <w:sz w:val="20"/>
              </w:rPr>
              <w:t>Сумма</w:t>
            </w:r>
            <w:r w:rsidR="0083669D" w:rsidRPr="0001559D">
              <w:rPr>
                <w:b/>
                <w:sz w:val="20"/>
              </w:rPr>
              <w:t xml:space="preserve"> на 2024</w:t>
            </w:r>
            <w:r w:rsidRPr="0001559D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b/>
                <w:sz w:val="20"/>
              </w:rPr>
              <w:t>Сумма</w:t>
            </w:r>
            <w:r w:rsidR="0083669D" w:rsidRPr="0001559D">
              <w:rPr>
                <w:b/>
                <w:sz w:val="20"/>
              </w:rPr>
              <w:t xml:space="preserve"> на 2025</w:t>
            </w:r>
            <w:r w:rsidRPr="0001559D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b/>
                <w:sz w:val="20"/>
              </w:rPr>
              <w:t>Сумма</w:t>
            </w:r>
            <w:r w:rsidR="0083669D" w:rsidRPr="0001559D">
              <w:rPr>
                <w:b/>
                <w:sz w:val="20"/>
              </w:rPr>
              <w:t xml:space="preserve"> на 2026</w:t>
            </w:r>
            <w:r w:rsidRPr="0001559D">
              <w:rPr>
                <w:b/>
                <w:sz w:val="20"/>
              </w:rPr>
              <w:t xml:space="preserve"> год</w:t>
            </w:r>
          </w:p>
        </w:tc>
      </w:tr>
      <w:tr w:rsidR="00382BB8" w:rsidRPr="0001559D" w:rsidTr="00846CD3">
        <w:trPr>
          <w:trHeight w:val="1411"/>
        </w:trPr>
        <w:tc>
          <w:tcPr>
            <w:tcW w:w="2760" w:type="dxa"/>
          </w:tcPr>
          <w:p w:rsidR="00382BB8" w:rsidRPr="0001559D" w:rsidRDefault="009165D2" w:rsidP="00661557">
            <w:pPr>
              <w:rPr>
                <w:sz w:val="20"/>
              </w:rPr>
            </w:pPr>
            <w:r w:rsidRPr="0001559D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01559D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01559D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01559D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01559D" w:rsidRDefault="0086360D" w:rsidP="00846CD3">
            <w:pPr>
              <w:jc w:val="center"/>
              <w:rPr>
                <w:bCs/>
                <w:sz w:val="20"/>
              </w:rPr>
            </w:pPr>
          </w:p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right"/>
              <w:rPr>
                <w:sz w:val="20"/>
              </w:rPr>
            </w:pPr>
          </w:p>
          <w:p w:rsidR="0086360D" w:rsidRPr="0001559D" w:rsidRDefault="0086360D" w:rsidP="00846CD3">
            <w:pPr>
              <w:jc w:val="right"/>
              <w:rPr>
                <w:sz w:val="20"/>
              </w:rPr>
            </w:pPr>
          </w:p>
          <w:p w:rsidR="0086360D" w:rsidRPr="0001559D" w:rsidRDefault="0086360D" w:rsidP="00846CD3">
            <w:pPr>
              <w:jc w:val="right"/>
              <w:rPr>
                <w:sz w:val="20"/>
              </w:rPr>
            </w:pPr>
          </w:p>
          <w:p w:rsidR="00A45005" w:rsidRPr="0001559D" w:rsidRDefault="00A45005" w:rsidP="00846CD3">
            <w:pPr>
              <w:jc w:val="right"/>
              <w:rPr>
                <w:sz w:val="20"/>
              </w:rPr>
            </w:pPr>
          </w:p>
          <w:p w:rsidR="0086360D" w:rsidRPr="0001559D" w:rsidRDefault="003F06C1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1 205,724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right"/>
              <w:rPr>
                <w:sz w:val="20"/>
              </w:rPr>
            </w:pPr>
          </w:p>
          <w:p w:rsidR="00370C04" w:rsidRPr="0001559D" w:rsidRDefault="00370C04" w:rsidP="00846CD3">
            <w:pPr>
              <w:jc w:val="right"/>
              <w:rPr>
                <w:sz w:val="20"/>
              </w:rPr>
            </w:pPr>
          </w:p>
          <w:p w:rsidR="00370C04" w:rsidRPr="0001559D" w:rsidRDefault="00370C04" w:rsidP="00846CD3">
            <w:pPr>
              <w:jc w:val="right"/>
              <w:rPr>
                <w:sz w:val="20"/>
              </w:rPr>
            </w:pPr>
          </w:p>
          <w:p w:rsidR="0005394B" w:rsidRPr="0001559D" w:rsidRDefault="0005394B" w:rsidP="00846CD3">
            <w:pPr>
              <w:jc w:val="right"/>
              <w:rPr>
                <w:sz w:val="20"/>
              </w:rPr>
            </w:pPr>
          </w:p>
          <w:p w:rsidR="0005394B" w:rsidRPr="0001559D" w:rsidRDefault="007676EC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right"/>
              <w:rPr>
                <w:sz w:val="20"/>
              </w:rPr>
            </w:pPr>
          </w:p>
          <w:p w:rsidR="00370C04" w:rsidRPr="0001559D" w:rsidRDefault="00370C04" w:rsidP="00846CD3">
            <w:pPr>
              <w:jc w:val="right"/>
              <w:rPr>
                <w:sz w:val="20"/>
              </w:rPr>
            </w:pPr>
          </w:p>
          <w:p w:rsidR="00370C04" w:rsidRPr="0001559D" w:rsidRDefault="00370C04" w:rsidP="00846CD3">
            <w:pPr>
              <w:jc w:val="right"/>
              <w:rPr>
                <w:sz w:val="20"/>
              </w:rPr>
            </w:pPr>
          </w:p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370C04" w:rsidRPr="0001559D" w:rsidRDefault="00B44F90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380,750</w:t>
            </w:r>
          </w:p>
        </w:tc>
      </w:tr>
      <w:tr w:rsidR="00382BB8" w:rsidRPr="0001559D" w:rsidTr="00846CD3">
        <w:tc>
          <w:tcPr>
            <w:tcW w:w="2760" w:type="dxa"/>
          </w:tcPr>
          <w:p w:rsidR="00382BB8" w:rsidRPr="0001559D" w:rsidRDefault="0019752E" w:rsidP="00661557">
            <w:pPr>
              <w:rPr>
                <w:sz w:val="20"/>
              </w:rPr>
            </w:pPr>
            <w:r w:rsidRPr="0001559D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01559D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01559D" w:rsidRDefault="0086360D" w:rsidP="00846CD3">
            <w:pPr>
              <w:jc w:val="center"/>
              <w:rPr>
                <w:bCs/>
                <w:sz w:val="20"/>
              </w:rPr>
            </w:pPr>
          </w:p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right"/>
              <w:rPr>
                <w:sz w:val="20"/>
              </w:rPr>
            </w:pPr>
          </w:p>
          <w:p w:rsidR="004C4552" w:rsidRPr="0001559D" w:rsidRDefault="004C4552" w:rsidP="00846CD3">
            <w:pPr>
              <w:jc w:val="right"/>
              <w:rPr>
                <w:sz w:val="20"/>
              </w:rPr>
            </w:pPr>
          </w:p>
          <w:p w:rsidR="00F53D09" w:rsidRPr="0001559D" w:rsidRDefault="003F06C1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1 205,724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right"/>
              <w:rPr>
                <w:sz w:val="20"/>
              </w:rPr>
            </w:pPr>
          </w:p>
          <w:p w:rsidR="00370C04" w:rsidRPr="0001559D" w:rsidRDefault="00370C04" w:rsidP="00846CD3">
            <w:pPr>
              <w:jc w:val="right"/>
              <w:rPr>
                <w:sz w:val="20"/>
              </w:rPr>
            </w:pPr>
          </w:p>
          <w:p w:rsidR="00370C04" w:rsidRPr="0001559D" w:rsidRDefault="007676EC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382BB8" w:rsidRPr="0001559D" w:rsidRDefault="00382BB8" w:rsidP="00846CD3">
            <w:pPr>
              <w:jc w:val="right"/>
              <w:rPr>
                <w:sz w:val="20"/>
              </w:rPr>
            </w:pPr>
          </w:p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370C04" w:rsidRPr="0001559D" w:rsidRDefault="00B44F90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380,750</w:t>
            </w:r>
          </w:p>
        </w:tc>
      </w:tr>
      <w:tr w:rsidR="00382BB8" w:rsidRPr="0001559D" w:rsidTr="00846CD3">
        <w:tc>
          <w:tcPr>
            <w:tcW w:w="2760" w:type="dxa"/>
          </w:tcPr>
          <w:p w:rsidR="00382BB8" w:rsidRPr="0001559D" w:rsidRDefault="00382BB8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 xml:space="preserve">Увеличение остатков средств </w:t>
            </w:r>
            <w:r w:rsidR="00773D1D" w:rsidRPr="0001559D">
              <w:rPr>
                <w:sz w:val="20"/>
              </w:rPr>
              <w:t>б</w:t>
            </w:r>
            <w:r w:rsidR="00642B99" w:rsidRPr="0001559D">
              <w:rPr>
                <w:sz w:val="20"/>
              </w:rPr>
              <w:t>юдже</w:t>
            </w:r>
            <w:r w:rsidR="0019752E" w:rsidRPr="0001559D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01559D" w:rsidRDefault="0086360D" w:rsidP="00846CD3">
            <w:pPr>
              <w:jc w:val="center"/>
              <w:rPr>
                <w:sz w:val="20"/>
              </w:rPr>
            </w:pPr>
          </w:p>
          <w:p w:rsidR="00382BB8" w:rsidRPr="0001559D" w:rsidRDefault="00382BB8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01559D" w:rsidRDefault="0086360D" w:rsidP="00846CD3">
            <w:pPr>
              <w:jc w:val="right"/>
              <w:rPr>
                <w:sz w:val="20"/>
              </w:rPr>
            </w:pPr>
          </w:p>
          <w:p w:rsidR="00382BB8" w:rsidRPr="0001559D" w:rsidRDefault="000678C2" w:rsidP="004E1F7E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-33 </w:t>
            </w:r>
            <w:r w:rsidR="004E1F7E" w:rsidRPr="0001559D">
              <w:rPr>
                <w:color w:val="C45911"/>
                <w:sz w:val="20"/>
              </w:rPr>
              <w:t>904</w:t>
            </w:r>
            <w:r w:rsidRPr="0001559D">
              <w:rPr>
                <w:color w:val="C45911"/>
                <w:sz w:val="20"/>
              </w:rPr>
              <w:t>,5</w:t>
            </w:r>
            <w:r w:rsidR="004E1F7E" w:rsidRPr="0001559D">
              <w:rPr>
                <w:color w:val="C45911"/>
                <w:sz w:val="20"/>
              </w:rPr>
              <w:t>59</w:t>
            </w:r>
          </w:p>
        </w:tc>
        <w:tc>
          <w:tcPr>
            <w:tcW w:w="1440" w:type="dxa"/>
          </w:tcPr>
          <w:p w:rsidR="00B52517" w:rsidRPr="0001559D" w:rsidRDefault="00B52517" w:rsidP="00846CD3">
            <w:pPr>
              <w:jc w:val="right"/>
              <w:rPr>
                <w:sz w:val="20"/>
              </w:rPr>
            </w:pPr>
          </w:p>
          <w:p w:rsidR="00382BB8" w:rsidRPr="0001559D" w:rsidRDefault="00B14F94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-32 862,000</w:t>
            </w:r>
          </w:p>
        </w:tc>
        <w:tc>
          <w:tcPr>
            <w:tcW w:w="1440" w:type="dxa"/>
          </w:tcPr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382BB8" w:rsidRPr="0001559D" w:rsidRDefault="00B44F90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</w:t>
            </w:r>
            <w:r w:rsidR="004A776D" w:rsidRPr="0001559D">
              <w:rPr>
                <w:sz w:val="20"/>
              </w:rPr>
              <w:t>11 520,500</w:t>
            </w:r>
          </w:p>
        </w:tc>
      </w:tr>
      <w:tr w:rsidR="0064000C" w:rsidRPr="0001559D" w:rsidTr="00846CD3"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952529" w:rsidRPr="0001559D" w:rsidRDefault="00952529" w:rsidP="00846CD3">
            <w:pPr>
              <w:jc w:val="right"/>
              <w:rPr>
                <w:sz w:val="20"/>
              </w:rPr>
            </w:pPr>
          </w:p>
          <w:p w:rsidR="0064000C" w:rsidRPr="0001559D" w:rsidRDefault="004E1F7E" w:rsidP="00E22B9B">
            <w:pPr>
              <w:jc w:val="right"/>
              <w:rPr>
                <w:sz w:val="20"/>
              </w:rPr>
            </w:pPr>
            <w:r w:rsidRPr="0001559D">
              <w:rPr>
                <w:color w:val="C45911"/>
                <w:sz w:val="20"/>
              </w:rPr>
              <w:t>-33 904,559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05394B" w:rsidRPr="0001559D" w:rsidRDefault="0005394B" w:rsidP="00846CD3">
            <w:pPr>
              <w:jc w:val="right"/>
              <w:rPr>
                <w:sz w:val="20"/>
              </w:rPr>
            </w:pPr>
          </w:p>
          <w:p w:rsidR="0064000C" w:rsidRPr="0001559D" w:rsidRDefault="00B14F94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-32 862,000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B44F90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</w:t>
            </w:r>
            <w:r w:rsidR="004A776D" w:rsidRPr="0001559D">
              <w:rPr>
                <w:sz w:val="20"/>
              </w:rPr>
              <w:t>11 520,500</w:t>
            </w:r>
          </w:p>
        </w:tc>
      </w:tr>
      <w:tr w:rsidR="0064000C" w:rsidRPr="0001559D" w:rsidTr="00846CD3"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952529" w:rsidRPr="0001559D" w:rsidRDefault="00952529" w:rsidP="00846CD3">
            <w:pPr>
              <w:jc w:val="right"/>
              <w:rPr>
                <w:sz w:val="20"/>
              </w:rPr>
            </w:pPr>
          </w:p>
          <w:p w:rsidR="0064000C" w:rsidRPr="0001559D" w:rsidRDefault="004E1F7E" w:rsidP="00E22B9B">
            <w:pPr>
              <w:jc w:val="right"/>
              <w:rPr>
                <w:sz w:val="20"/>
              </w:rPr>
            </w:pPr>
            <w:r w:rsidRPr="0001559D">
              <w:rPr>
                <w:color w:val="C45911"/>
                <w:sz w:val="20"/>
              </w:rPr>
              <w:t>-33 904,559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64000C" w:rsidRPr="0001559D" w:rsidRDefault="00B14F94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-32 862,000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64000C" w:rsidRPr="0001559D" w:rsidRDefault="004A776D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-11 520,500</w:t>
            </w:r>
          </w:p>
        </w:tc>
      </w:tr>
      <w:tr w:rsidR="0064000C" w:rsidRPr="0001559D" w:rsidTr="00846CD3"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885E4A" w:rsidRPr="0001559D" w:rsidRDefault="00885E4A" w:rsidP="00846CD3">
            <w:pPr>
              <w:jc w:val="right"/>
              <w:rPr>
                <w:sz w:val="20"/>
              </w:rPr>
            </w:pPr>
          </w:p>
          <w:p w:rsidR="0064000C" w:rsidRPr="0001559D" w:rsidRDefault="004E1F7E" w:rsidP="00E22B9B">
            <w:pPr>
              <w:jc w:val="right"/>
              <w:rPr>
                <w:color w:val="0070C0"/>
                <w:sz w:val="20"/>
              </w:rPr>
            </w:pPr>
            <w:r w:rsidRPr="0001559D">
              <w:rPr>
                <w:color w:val="C45911"/>
                <w:sz w:val="20"/>
              </w:rPr>
              <w:t>-33 904,559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05394B" w:rsidRPr="0001559D" w:rsidRDefault="0005394B" w:rsidP="00846CD3">
            <w:pPr>
              <w:jc w:val="right"/>
              <w:rPr>
                <w:sz w:val="20"/>
              </w:rPr>
            </w:pPr>
          </w:p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64000C" w:rsidRPr="0001559D" w:rsidRDefault="00B14F94" w:rsidP="00942445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-32 862,000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B44F90" w:rsidRPr="0001559D" w:rsidRDefault="00B44F90" w:rsidP="00846CD3">
            <w:pPr>
              <w:jc w:val="right"/>
              <w:rPr>
                <w:sz w:val="20"/>
              </w:rPr>
            </w:pPr>
          </w:p>
          <w:p w:rsidR="0064000C" w:rsidRPr="0001559D" w:rsidRDefault="004A776D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-11 520,500</w:t>
            </w:r>
          </w:p>
        </w:tc>
      </w:tr>
      <w:tr w:rsidR="0064000C" w:rsidRPr="0001559D" w:rsidTr="00846CD3"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E22B9B" w:rsidP="004E1F7E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 xml:space="preserve">35 </w:t>
            </w:r>
            <w:r w:rsidR="004E1F7E" w:rsidRPr="0001559D">
              <w:rPr>
                <w:color w:val="C45911"/>
                <w:sz w:val="20"/>
              </w:rPr>
              <w:t>110</w:t>
            </w:r>
            <w:r w:rsidR="000678C2" w:rsidRPr="0001559D">
              <w:rPr>
                <w:color w:val="C45911"/>
                <w:sz w:val="20"/>
              </w:rPr>
              <w:t>,</w:t>
            </w:r>
            <w:r w:rsidR="004E1F7E" w:rsidRPr="0001559D">
              <w:rPr>
                <w:color w:val="C45911"/>
                <w:sz w:val="20"/>
              </w:rPr>
              <w:t>283</w:t>
            </w:r>
          </w:p>
        </w:tc>
        <w:tc>
          <w:tcPr>
            <w:tcW w:w="1440" w:type="dxa"/>
          </w:tcPr>
          <w:p w:rsidR="006956C9" w:rsidRPr="0001559D" w:rsidRDefault="006956C9" w:rsidP="00846CD3">
            <w:pPr>
              <w:jc w:val="right"/>
              <w:rPr>
                <w:sz w:val="20"/>
              </w:rPr>
            </w:pPr>
          </w:p>
          <w:p w:rsidR="0064000C" w:rsidRPr="0001559D" w:rsidRDefault="00B14F94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33 237,250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4A776D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11 901,250</w:t>
            </w:r>
          </w:p>
        </w:tc>
      </w:tr>
      <w:tr w:rsidR="0064000C" w:rsidRPr="0001559D" w:rsidTr="00846CD3"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4E1F7E" w:rsidP="00846CD3">
            <w:pPr>
              <w:jc w:val="right"/>
              <w:rPr>
                <w:sz w:val="20"/>
              </w:rPr>
            </w:pPr>
            <w:r w:rsidRPr="0001559D">
              <w:rPr>
                <w:color w:val="C45911"/>
                <w:sz w:val="20"/>
              </w:rPr>
              <w:t>35 110,283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193BF1" w:rsidRPr="0001559D" w:rsidRDefault="00193BF1" w:rsidP="00846CD3">
            <w:pPr>
              <w:jc w:val="right"/>
              <w:rPr>
                <w:sz w:val="20"/>
              </w:rPr>
            </w:pPr>
          </w:p>
          <w:p w:rsidR="0064000C" w:rsidRPr="0001559D" w:rsidRDefault="00B14F94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33 237,250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4A776D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11 901,250</w:t>
            </w:r>
          </w:p>
        </w:tc>
      </w:tr>
      <w:tr w:rsidR="0064000C" w:rsidRPr="0001559D" w:rsidTr="00846CD3"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2C6C09" w:rsidRPr="0001559D" w:rsidRDefault="002C6C09" w:rsidP="00846CD3">
            <w:pPr>
              <w:jc w:val="right"/>
              <w:rPr>
                <w:sz w:val="20"/>
              </w:rPr>
            </w:pPr>
          </w:p>
          <w:p w:rsidR="0064000C" w:rsidRPr="0001559D" w:rsidRDefault="004E1F7E" w:rsidP="00846CD3">
            <w:pPr>
              <w:jc w:val="right"/>
              <w:rPr>
                <w:sz w:val="20"/>
              </w:rPr>
            </w:pPr>
            <w:r w:rsidRPr="0001559D">
              <w:rPr>
                <w:color w:val="C45911"/>
                <w:sz w:val="20"/>
              </w:rPr>
              <w:t>35 110,283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7D5656" w:rsidRPr="0001559D" w:rsidRDefault="007D5656" w:rsidP="00846CD3">
            <w:pPr>
              <w:jc w:val="right"/>
              <w:rPr>
                <w:sz w:val="20"/>
              </w:rPr>
            </w:pPr>
          </w:p>
          <w:p w:rsidR="0064000C" w:rsidRPr="0001559D" w:rsidRDefault="00B14F94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33 237,250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F24B9C" w:rsidRPr="0001559D" w:rsidRDefault="00F24B9C" w:rsidP="00846CD3">
            <w:pPr>
              <w:jc w:val="right"/>
              <w:rPr>
                <w:sz w:val="20"/>
              </w:rPr>
            </w:pPr>
          </w:p>
          <w:p w:rsidR="0064000C" w:rsidRPr="0001559D" w:rsidRDefault="004A776D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11 901,250</w:t>
            </w:r>
          </w:p>
        </w:tc>
      </w:tr>
      <w:tr w:rsidR="0064000C" w:rsidRPr="0001559D" w:rsidTr="00846CD3"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</w:p>
          <w:p w:rsidR="0064000C" w:rsidRPr="0001559D" w:rsidRDefault="0064000C" w:rsidP="00846CD3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885E4A" w:rsidRPr="0001559D" w:rsidRDefault="00885E4A" w:rsidP="00846CD3">
            <w:pPr>
              <w:jc w:val="right"/>
              <w:rPr>
                <w:sz w:val="20"/>
              </w:rPr>
            </w:pPr>
          </w:p>
          <w:p w:rsidR="00885E4A" w:rsidRPr="0001559D" w:rsidRDefault="00885E4A" w:rsidP="00846CD3">
            <w:pPr>
              <w:jc w:val="right"/>
              <w:rPr>
                <w:sz w:val="20"/>
              </w:rPr>
            </w:pPr>
          </w:p>
          <w:p w:rsidR="0064000C" w:rsidRPr="0001559D" w:rsidRDefault="004E1F7E" w:rsidP="00846CD3">
            <w:pPr>
              <w:jc w:val="right"/>
              <w:rPr>
                <w:sz w:val="20"/>
              </w:rPr>
            </w:pPr>
            <w:r w:rsidRPr="0001559D">
              <w:rPr>
                <w:color w:val="C45911"/>
                <w:sz w:val="20"/>
              </w:rPr>
              <w:t>35 110,283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8D6374" w:rsidRPr="0001559D" w:rsidRDefault="008D6374" w:rsidP="00846CD3">
            <w:pPr>
              <w:jc w:val="right"/>
              <w:rPr>
                <w:sz w:val="20"/>
              </w:rPr>
            </w:pPr>
          </w:p>
          <w:p w:rsidR="00193BF1" w:rsidRPr="0001559D" w:rsidRDefault="00193BF1" w:rsidP="00846CD3">
            <w:pPr>
              <w:jc w:val="right"/>
              <w:rPr>
                <w:sz w:val="20"/>
              </w:rPr>
            </w:pPr>
          </w:p>
          <w:p w:rsidR="0064000C" w:rsidRPr="0001559D" w:rsidRDefault="00B14F94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33 237,250</w:t>
            </w:r>
          </w:p>
        </w:tc>
        <w:tc>
          <w:tcPr>
            <w:tcW w:w="1440" w:type="dxa"/>
          </w:tcPr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64000C" w:rsidRPr="0001559D" w:rsidRDefault="0064000C" w:rsidP="00846CD3">
            <w:pPr>
              <w:jc w:val="right"/>
              <w:rPr>
                <w:sz w:val="20"/>
              </w:rPr>
            </w:pPr>
          </w:p>
          <w:p w:rsidR="00512410" w:rsidRPr="0001559D" w:rsidRDefault="00512410" w:rsidP="00846CD3">
            <w:pPr>
              <w:jc w:val="right"/>
              <w:rPr>
                <w:sz w:val="20"/>
              </w:rPr>
            </w:pPr>
          </w:p>
          <w:p w:rsidR="0064000C" w:rsidRPr="0001559D" w:rsidRDefault="004A776D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11 901,250</w:t>
            </w:r>
          </w:p>
        </w:tc>
      </w:tr>
      <w:tr w:rsidR="0064000C" w:rsidRPr="0001559D" w:rsidTr="00846CD3">
        <w:trPr>
          <w:trHeight w:val="223"/>
        </w:trPr>
        <w:tc>
          <w:tcPr>
            <w:tcW w:w="2760" w:type="dxa"/>
          </w:tcPr>
          <w:p w:rsidR="0064000C" w:rsidRPr="0001559D" w:rsidRDefault="0064000C" w:rsidP="00661557">
            <w:pPr>
              <w:rPr>
                <w:sz w:val="20"/>
              </w:rPr>
            </w:pPr>
            <w:r w:rsidRPr="0001559D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01559D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01559D" w:rsidRDefault="003F06C1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1 205,724</w:t>
            </w:r>
          </w:p>
        </w:tc>
        <w:tc>
          <w:tcPr>
            <w:tcW w:w="1440" w:type="dxa"/>
          </w:tcPr>
          <w:p w:rsidR="0064000C" w:rsidRPr="0001559D" w:rsidRDefault="007676EC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64000C" w:rsidRPr="0001559D" w:rsidRDefault="00B44F90" w:rsidP="00846CD3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380,750</w:t>
            </w:r>
            <w:r w:rsidR="007666DA" w:rsidRPr="0001559D">
              <w:rPr>
                <w:sz w:val="20"/>
              </w:rPr>
              <w:t>»</w:t>
            </w:r>
          </w:p>
        </w:tc>
      </w:tr>
    </w:tbl>
    <w:p w:rsidR="007D5656" w:rsidRPr="0001559D" w:rsidRDefault="007D5656" w:rsidP="008E7CBF">
      <w:pPr>
        <w:rPr>
          <w:sz w:val="20"/>
        </w:rPr>
      </w:pPr>
    </w:p>
    <w:p w:rsidR="004E1F7E" w:rsidRPr="0001559D" w:rsidRDefault="00D209CB" w:rsidP="004E1F7E">
      <w:pPr>
        <w:pStyle w:val="22"/>
        <w:tabs>
          <w:tab w:val="clear" w:pos="4250"/>
        </w:tabs>
        <w:ind w:left="0" w:firstLine="0"/>
        <w:contextualSpacing/>
        <w:rPr>
          <w:sz w:val="20"/>
        </w:rPr>
      </w:pPr>
      <w:r w:rsidRPr="0001559D">
        <w:rPr>
          <w:sz w:val="20"/>
        </w:rPr>
        <w:lastRenderedPageBreak/>
        <w:t xml:space="preserve">      5</w:t>
      </w:r>
      <w:r w:rsidR="004E1F7E" w:rsidRPr="0001559D">
        <w:rPr>
          <w:sz w:val="20"/>
        </w:rPr>
        <w:t>) Приложение 2 к решению изложить в новой редакции:</w:t>
      </w:r>
    </w:p>
    <w:p w:rsidR="00641E3D" w:rsidRPr="0001559D" w:rsidRDefault="00641E3D" w:rsidP="00641E3D">
      <w:pPr>
        <w:rPr>
          <w:sz w:val="20"/>
        </w:rPr>
      </w:pPr>
      <w:r w:rsidRPr="0001559D">
        <w:rPr>
          <w:sz w:val="20"/>
        </w:rPr>
        <w:t xml:space="preserve">                                                                                         «Приложение 2</w:t>
      </w:r>
    </w:p>
    <w:p w:rsidR="00641E3D" w:rsidRPr="0001559D" w:rsidRDefault="00641E3D" w:rsidP="00641E3D">
      <w:pPr>
        <w:ind w:left="5387" w:right="-530"/>
        <w:rPr>
          <w:sz w:val="20"/>
        </w:rPr>
      </w:pPr>
      <w:r w:rsidRPr="0001559D">
        <w:rPr>
          <w:sz w:val="20"/>
        </w:rPr>
        <w:t>к решению Комитета местного самоуправления Русско-Камешкирского</w:t>
      </w:r>
      <w:r w:rsidRPr="0001559D">
        <w:rPr>
          <w:color w:val="0066FF"/>
          <w:sz w:val="20"/>
        </w:rPr>
        <w:t xml:space="preserve"> </w:t>
      </w:r>
      <w:r w:rsidRPr="0001559D">
        <w:rPr>
          <w:sz w:val="20"/>
        </w:rPr>
        <w:t>сельсовета Камешкирского района</w:t>
      </w:r>
    </w:p>
    <w:p w:rsidR="00641E3D" w:rsidRPr="0001559D" w:rsidRDefault="00641E3D" w:rsidP="00641E3D">
      <w:pPr>
        <w:ind w:left="5387" w:right="-530"/>
        <w:rPr>
          <w:sz w:val="20"/>
        </w:rPr>
      </w:pPr>
      <w:r w:rsidRPr="0001559D">
        <w:rPr>
          <w:sz w:val="20"/>
        </w:rPr>
        <w:t>Пензенской области «О Бюджете Русско-Камешкирского</w:t>
      </w:r>
      <w:r w:rsidRPr="0001559D">
        <w:rPr>
          <w:color w:val="0066FF"/>
          <w:sz w:val="20"/>
        </w:rPr>
        <w:t xml:space="preserve"> </w:t>
      </w:r>
      <w:r w:rsidRPr="0001559D">
        <w:rPr>
          <w:sz w:val="20"/>
        </w:rPr>
        <w:t>сельсовета Камешкирского района Пензенской области на 2024 год и на плановый период 2025 и 2026 годов»</w:t>
      </w:r>
    </w:p>
    <w:p w:rsidR="00641E3D" w:rsidRPr="0001559D" w:rsidRDefault="00641E3D" w:rsidP="00641E3D">
      <w:pPr>
        <w:ind w:left="5387" w:right="-530"/>
        <w:rPr>
          <w:sz w:val="20"/>
        </w:rPr>
      </w:pPr>
    </w:p>
    <w:p w:rsidR="00641E3D" w:rsidRPr="0001559D" w:rsidRDefault="00641E3D" w:rsidP="00641E3D">
      <w:pPr>
        <w:jc w:val="center"/>
        <w:rPr>
          <w:sz w:val="20"/>
        </w:rPr>
      </w:pPr>
      <w:r w:rsidRPr="0001559D">
        <w:rPr>
          <w:sz w:val="20"/>
        </w:rPr>
        <w:t>Объем поступлений налоговых и неналоговых доходов</w:t>
      </w:r>
    </w:p>
    <w:p w:rsidR="00641E3D" w:rsidRPr="0001559D" w:rsidRDefault="00641E3D" w:rsidP="00641E3D">
      <w:pPr>
        <w:jc w:val="center"/>
        <w:rPr>
          <w:sz w:val="20"/>
        </w:rPr>
      </w:pPr>
      <w:r w:rsidRPr="0001559D">
        <w:rPr>
          <w:sz w:val="20"/>
        </w:rPr>
        <w:t>в Бюджет Русско-Камешкирского</w:t>
      </w:r>
      <w:r w:rsidRPr="0001559D">
        <w:rPr>
          <w:color w:val="0066FF"/>
          <w:sz w:val="20"/>
        </w:rPr>
        <w:t xml:space="preserve"> </w:t>
      </w:r>
      <w:r w:rsidRPr="0001559D">
        <w:rPr>
          <w:sz w:val="20"/>
        </w:rPr>
        <w:t xml:space="preserve">сельсовета </w:t>
      </w:r>
    </w:p>
    <w:p w:rsidR="00641E3D" w:rsidRPr="0001559D" w:rsidRDefault="00641E3D" w:rsidP="00641E3D">
      <w:pPr>
        <w:spacing w:after="120"/>
        <w:ind w:left="1418" w:hanging="1418"/>
        <w:jc w:val="center"/>
        <w:rPr>
          <w:sz w:val="20"/>
        </w:rPr>
      </w:pPr>
      <w:r w:rsidRPr="0001559D">
        <w:rPr>
          <w:sz w:val="20"/>
        </w:rPr>
        <w:t>на 2024 год и на плановый период 2025 и 2026 годов</w:t>
      </w:r>
    </w:p>
    <w:p w:rsidR="00641E3D" w:rsidRPr="0001559D" w:rsidRDefault="00D225B3" w:rsidP="00641E3D">
      <w:pPr>
        <w:spacing w:after="120"/>
        <w:ind w:left="1418" w:hanging="1418"/>
        <w:jc w:val="right"/>
        <w:rPr>
          <w:sz w:val="20"/>
        </w:rPr>
      </w:pPr>
      <w:r w:rsidRPr="0001559D">
        <w:rPr>
          <w:sz w:val="20"/>
        </w:rPr>
        <w:t xml:space="preserve">  </w:t>
      </w:r>
      <w:r w:rsidR="000678C2" w:rsidRPr="0001559D">
        <w:rPr>
          <w:sz w:val="20"/>
        </w:rPr>
        <w:t xml:space="preserve">     </w:t>
      </w:r>
      <w:r w:rsidR="00641E3D" w:rsidRPr="0001559D">
        <w:rPr>
          <w:sz w:val="20"/>
        </w:rPr>
        <w:tab/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641E3D" w:rsidRPr="0001559D" w:rsidTr="00E97C42">
        <w:trPr>
          <w:trHeight w:val="1029"/>
        </w:trPr>
        <w:tc>
          <w:tcPr>
            <w:tcW w:w="2891" w:type="dxa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</w:p>
          <w:p w:rsidR="00641E3D" w:rsidRPr="0001559D" w:rsidRDefault="00641E3D" w:rsidP="00E97C42">
            <w:pPr>
              <w:jc w:val="center"/>
              <w:rPr>
                <w:sz w:val="20"/>
              </w:rPr>
            </w:pPr>
          </w:p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</w:p>
          <w:p w:rsidR="00641E3D" w:rsidRPr="0001559D" w:rsidRDefault="00641E3D" w:rsidP="00E97C42">
            <w:pPr>
              <w:jc w:val="center"/>
              <w:rPr>
                <w:sz w:val="20"/>
              </w:rPr>
            </w:pPr>
          </w:p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Сумма на 2024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Сумма на 2025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Сумма на 2026 год</w:t>
            </w:r>
          </w:p>
        </w:tc>
      </w:tr>
      <w:tr w:rsidR="00641E3D" w:rsidRPr="0001559D" w:rsidTr="00E97C42">
        <w:trPr>
          <w:trHeight w:val="20"/>
        </w:trPr>
        <w:tc>
          <w:tcPr>
            <w:tcW w:w="2891" w:type="dxa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</w:t>
            </w:r>
          </w:p>
        </w:tc>
      </w:tr>
      <w:tr w:rsidR="00641E3D" w:rsidRPr="0001559D" w:rsidTr="00E97C42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b/>
                <w:sz w:val="20"/>
              </w:rPr>
            </w:pPr>
            <w:r w:rsidRPr="0001559D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42478C">
            <w:pPr>
              <w:jc w:val="right"/>
              <w:rPr>
                <w:b/>
                <w:color w:val="C45911"/>
                <w:sz w:val="20"/>
              </w:rPr>
            </w:pPr>
            <w:r w:rsidRPr="0001559D">
              <w:rPr>
                <w:b/>
                <w:color w:val="C45911"/>
                <w:sz w:val="20"/>
              </w:rPr>
              <w:t>7</w:t>
            </w:r>
            <w:r w:rsidR="0042478C" w:rsidRPr="0001559D">
              <w:rPr>
                <w:b/>
                <w:color w:val="C45911"/>
                <w:sz w:val="20"/>
              </w:rPr>
              <w:t>7</w:t>
            </w:r>
            <w:r w:rsidRPr="0001559D">
              <w:rPr>
                <w:b/>
                <w:color w:val="C45911"/>
                <w:sz w:val="20"/>
              </w:rPr>
              <w:t>67,000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7505,000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7615,000</w:t>
            </w:r>
          </w:p>
        </w:tc>
      </w:tr>
      <w:tr w:rsidR="00641E3D" w:rsidRPr="0001559D" w:rsidTr="00E97C42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962,000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1017,000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1075,000</w:t>
            </w:r>
          </w:p>
        </w:tc>
      </w:tr>
      <w:tr w:rsidR="00641E3D" w:rsidRPr="0001559D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b/>
                <w:i/>
                <w:sz w:val="20"/>
              </w:rPr>
            </w:pPr>
            <w:r w:rsidRPr="0001559D">
              <w:rPr>
                <w:sz w:val="20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b/>
                <w:i/>
                <w:sz w:val="20"/>
              </w:rPr>
            </w:pPr>
            <w:r w:rsidRPr="0001559D">
              <w:rPr>
                <w:sz w:val="20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962,000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1075,000</w:t>
            </w:r>
          </w:p>
        </w:tc>
      </w:tr>
      <w:tr w:rsidR="00641E3D" w:rsidRPr="0001559D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42478C" w:rsidP="00E97C42">
            <w:pPr>
              <w:jc w:val="right"/>
              <w:rPr>
                <w:b/>
                <w:color w:val="C45911"/>
                <w:sz w:val="20"/>
              </w:rPr>
            </w:pPr>
            <w:r w:rsidRPr="0001559D">
              <w:rPr>
                <w:b/>
                <w:color w:val="C45911"/>
                <w:sz w:val="20"/>
              </w:rPr>
              <w:t>21</w:t>
            </w:r>
            <w:r w:rsidR="00641E3D" w:rsidRPr="0001559D">
              <w:rPr>
                <w:b/>
                <w:color w:val="C45911"/>
                <w:sz w:val="20"/>
              </w:rPr>
              <w:t>77,000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1857,000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1895,000</w:t>
            </w:r>
          </w:p>
        </w:tc>
      </w:tr>
      <w:tr w:rsidR="00641E3D" w:rsidRPr="0001559D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sz w:val="20"/>
              </w:rPr>
            </w:pPr>
            <w:r w:rsidRPr="0001559D">
              <w:rPr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42478C" w:rsidP="00E97C42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2177</w:t>
            </w:r>
            <w:r w:rsidR="00641E3D" w:rsidRPr="0001559D">
              <w:rPr>
                <w:color w:val="C45911"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1857,000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1895,000</w:t>
            </w:r>
          </w:p>
        </w:tc>
      </w:tr>
      <w:tr w:rsidR="00641E3D" w:rsidRPr="0001559D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b/>
                <w:i/>
                <w:sz w:val="20"/>
              </w:rPr>
            </w:pPr>
            <w:r w:rsidRPr="0001559D">
              <w:rPr>
                <w:b/>
                <w:bCs/>
                <w:sz w:val="20"/>
              </w:rPr>
              <w:t>000 1 05 00000 00 0000 000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b/>
                <w:i/>
                <w:sz w:val="20"/>
              </w:rPr>
            </w:pPr>
            <w:r w:rsidRPr="0001559D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1,000</w:t>
            </w:r>
          </w:p>
        </w:tc>
      </w:tr>
      <w:tr w:rsidR="00641E3D" w:rsidRPr="0001559D" w:rsidTr="00E97C42">
        <w:trPr>
          <w:trHeight w:val="23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000 1 05 03000 01 0000 110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sz w:val="20"/>
              </w:rPr>
            </w:pPr>
            <w:r w:rsidRPr="0001559D">
              <w:rPr>
                <w:bCs/>
                <w:sz w:val="20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1,000</w:t>
            </w:r>
          </w:p>
        </w:tc>
      </w:tr>
      <w:tr w:rsidR="00641E3D" w:rsidRPr="0001559D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b/>
                <w:i/>
                <w:sz w:val="20"/>
              </w:rPr>
            </w:pPr>
            <w:r w:rsidRPr="0001559D">
              <w:rPr>
                <w:b/>
                <w:bCs/>
                <w:sz w:val="20"/>
              </w:rPr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b/>
                <w:i/>
                <w:sz w:val="20"/>
              </w:rPr>
            </w:pPr>
            <w:r w:rsidRPr="0001559D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4300,000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4314,000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4328,000</w:t>
            </w:r>
          </w:p>
        </w:tc>
      </w:tr>
      <w:tr w:rsidR="00641E3D" w:rsidRPr="0001559D" w:rsidTr="00E97C42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000 1 06 01030 10 0000 110</w:t>
            </w:r>
          </w:p>
          <w:p w:rsidR="00641E3D" w:rsidRPr="0001559D" w:rsidRDefault="00641E3D" w:rsidP="00E97C42">
            <w:pPr>
              <w:jc w:val="center"/>
              <w:rPr>
                <w:sz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sz w:val="20"/>
              </w:rPr>
            </w:pPr>
            <w:r w:rsidRPr="0001559D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1350,000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1364,000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1378,000</w:t>
            </w:r>
          </w:p>
        </w:tc>
      </w:tr>
      <w:tr w:rsidR="00641E3D" w:rsidRPr="0001559D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sz w:val="20"/>
              </w:rPr>
            </w:pPr>
            <w:r w:rsidRPr="0001559D">
              <w:rPr>
                <w:sz w:val="20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2950,000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2950,000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2950,000</w:t>
            </w:r>
          </w:p>
        </w:tc>
      </w:tr>
      <w:tr w:rsidR="00641E3D" w:rsidRPr="0001559D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295,000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285,000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285,000</w:t>
            </w:r>
          </w:p>
        </w:tc>
      </w:tr>
      <w:tr w:rsidR="00641E3D" w:rsidRPr="0001559D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000 1 13 0000 00 00000 000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0,000</w:t>
            </w:r>
          </w:p>
        </w:tc>
      </w:tr>
      <w:tr w:rsidR="00641E3D" w:rsidRPr="0001559D" w:rsidTr="00E97C42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E3D" w:rsidRPr="0001559D" w:rsidRDefault="00641E3D" w:rsidP="00E97C42">
            <w:pPr>
              <w:jc w:val="center"/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000 1 14 00000 00 0000 000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E3D" w:rsidRPr="0001559D" w:rsidRDefault="00641E3D" w:rsidP="00E97C42">
            <w:pPr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E3D" w:rsidRPr="0001559D" w:rsidRDefault="00641E3D" w:rsidP="00E97C42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31,000»</w:t>
            </w:r>
          </w:p>
        </w:tc>
      </w:tr>
    </w:tbl>
    <w:p w:rsidR="00641E3D" w:rsidRPr="0001559D" w:rsidRDefault="00641E3D" w:rsidP="00857BD7">
      <w:pPr>
        <w:rPr>
          <w:sz w:val="20"/>
        </w:rPr>
      </w:pPr>
    </w:p>
    <w:p w:rsidR="00240BE6" w:rsidRPr="0001559D" w:rsidRDefault="008C50A1" w:rsidP="00857BD7">
      <w:pPr>
        <w:rPr>
          <w:sz w:val="20"/>
        </w:rPr>
      </w:pPr>
      <w:r w:rsidRPr="0001559D">
        <w:rPr>
          <w:sz w:val="20"/>
        </w:rPr>
        <w:t>6</w:t>
      </w:r>
      <w:r w:rsidR="005F5399" w:rsidRPr="0001559D">
        <w:rPr>
          <w:sz w:val="20"/>
        </w:rPr>
        <w:t>) Приложение 3 к решению изложить в новой редакции:</w:t>
      </w:r>
    </w:p>
    <w:p w:rsidR="0036569D" w:rsidRPr="0001559D" w:rsidRDefault="0036569D" w:rsidP="0036569D">
      <w:pPr>
        <w:rPr>
          <w:sz w:val="20"/>
        </w:rPr>
      </w:pPr>
      <w:r w:rsidRPr="0001559D">
        <w:rPr>
          <w:sz w:val="20"/>
        </w:rPr>
        <w:t xml:space="preserve">                                                                                         </w:t>
      </w:r>
      <w:r w:rsidR="00857BD7" w:rsidRPr="0001559D">
        <w:rPr>
          <w:sz w:val="20"/>
        </w:rPr>
        <w:t>«</w:t>
      </w:r>
      <w:r w:rsidRPr="0001559D">
        <w:rPr>
          <w:sz w:val="20"/>
        </w:rPr>
        <w:t xml:space="preserve">Приложение </w:t>
      </w:r>
      <w:r w:rsidR="00A83FBD" w:rsidRPr="0001559D">
        <w:rPr>
          <w:sz w:val="20"/>
        </w:rPr>
        <w:t>3</w:t>
      </w:r>
    </w:p>
    <w:p w:rsidR="0036569D" w:rsidRPr="0001559D" w:rsidRDefault="0036569D" w:rsidP="0036569D">
      <w:pPr>
        <w:ind w:left="5387" w:right="-530"/>
        <w:rPr>
          <w:sz w:val="20"/>
        </w:rPr>
      </w:pPr>
      <w:r w:rsidRPr="0001559D">
        <w:rPr>
          <w:sz w:val="20"/>
        </w:rPr>
        <w:t xml:space="preserve">к решению Комитета местного самоуправления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Камешкирского района</w:t>
      </w:r>
    </w:p>
    <w:p w:rsidR="0036569D" w:rsidRPr="0001559D" w:rsidRDefault="0036569D" w:rsidP="0036569D">
      <w:pPr>
        <w:ind w:left="5387" w:right="-530"/>
        <w:rPr>
          <w:sz w:val="20"/>
        </w:rPr>
      </w:pPr>
      <w:r w:rsidRPr="0001559D">
        <w:rPr>
          <w:sz w:val="20"/>
        </w:rPr>
        <w:t xml:space="preserve">Пензенской области «О </w:t>
      </w:r>
      <w:r w:rsidR="00642B99" w:rsidRPr="0001559D">
        <w:rPr>
          <w:sz w:val="20"/>
        </w:rPr>
        <w:t>Бюджет</w:t>
      </w:r>
      <w:r w:rsidR="00FB5219" w:rsidRPr="0001559D">
        <w:rPr>
          <w:sz w:val="20"/>
        </w:rPr>
        <w:t xml:space="preserve">е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Камешкирского </w:t>
      </w:r>
      <w:r w:rsidR="00102173" w:rsidRPr="0001559D">
        <w:rPr>
          <w:sz w:val="20"/>
        </w:rPr>
        <w:t xml:space="preserve">района </w:t>
      </w:r>
      <w:r w:rsidR="00102173" w:rsidRPr="0001559D">
        <w:rPr>
          <w:sz w:val="20"/>
        </w:rPr>
        <w:lastRenderedPageBreak/>
        <w:t>Пензенской об</w:t>
      </w:r>
      <w:r w:rsidR="00181F91" w:rsidRPr="0001559D">
        <w:rPr>
          <w:sz w:val="20"/>
        </w:rPr>
        <w:t>ласти на 2024</w:t>
      </w:r>
      <w:r w:rsidR="00A83FBD" w:rsidRPr="0001559D">
        <w:rPr>
          <w:sz w:val="20"/>
        </w:rPr>
        <w:t xml:space="preserve"> </w:t>
      </w:r>
      <w:r w:rsidRPr="0001559D">
        <w:rPr>
          <w:sz w:val="20"/>
        </w:rPr>
        <w:t>год</w:t>
      </w:r>
      <w:r w:rsidR="0031328A" w:rsidRPr="0001559D">
        <w:rPr>
          <w:sz w:val="20"/>
        </w:rPr>
        <w:t xml:space="preserve"> и на планов</w:t>
      </w:r>
      <w:r w:rsidR="00181F91" w:rsidRPr="0001559D">
        <w:rPr>
          <w:sz w:val="20"/>
        </w:rPr>
        <w:t>ый период 2025 и 2026</w:t>
      </w:r>
      <w:r w:rsidRPr="0001559D">
        <w:rPr>
          <w:sz w:val="20"/>
        </w:rPr>
        <w:t xml:space="preserve"> годов»</w:t>
      </w:r>
    </w:p>
    <w:p w:rsidR="0036569D" w:rsidRPr="0001559D" w:rsidRDefault="0036569D" w:rsidP="0036569D">
      <w:pPr>
        <w:ind w:left="5387" w:right="-530"/>
        <w:rPr>
          <w:sz w:val="20"/>
        </w:rPr>
      </w:pPr>
    </w:p>
    <w:p w:rsidR="00FE2CC1" w:rsidRPr="0001559D" w:rsidRDefault="0036569D" w:rsidP="00FE2CC1">
      <w:pPr>
        <w:jc w:val="center"/>
        <w:rPr>
          <w:bCs/>
          <w:sz w:val="20"/>
        </w:rPr>
      </w:pPr>
      <w:r w:rsidRPr="0001559D">
        <w:rPr>
          <w:bCs/>
          <w:sz w:val="20"/>
        </w:rPr>
        <w:t xml:space="preserve">Объем безвозмездных поступлений в </w:t>
      </w:r>
      <w:r w:rsidR="00642B99" w:rsidRPr="0001559D">
        <w:rPr>
          <w:bCs/>
          <w:sz w:val="20"/>
        </w:rPr>
        <w:t>Бюджет</w:t>
      </w:r>
      <w:r w:rsidRPr="0001559D">
        <w:rPr>
          <w:bCs/>
          <w:color w:val="0066FF"/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</w:t>
      </w:r>
      <w:r w:rsidR="00A83FBD" w:rsidRPr="0001559D">
        <w:rPr>
          <w:bCs/>
          <w:sz w:val="20"/>
        </w:rPr>
        <w:t>на 20</w:t>
      </w:r>
      <w:r w:rsidR="00181F91" w:rsidRPr="0001559D">
        <w:rPr>
          <w:bCs/>
          <w:sz w:val="20"/>
        </w:rPr>
        <w:t>24</w:t>
      </w:r>
      <w:r w:rsidRPr="0001559D">
        <w:rPr>
          <w:bCs/>
          <w:sz w:val="20"/>
        </w:rPr>
        <w:t xml:space="preserve"> год </w:t>
      </w:r>
      <w:r w:rsidR="00181F91" w:rsidRPr="0001559D">
        <w:rPr>
          <w:bCs/>
          <w:sz w:val="20"/>
        </w:rPr>
        <w:t>и на плановый период 2025</w:t>
      </w:r>
      <w:r w:rsidRPr="0001559D">
        <w:rPr>
          <w:bCs/>
          <w:sz w:val="20"/>
        </w:rPr>
        <w:t xml:space="preserve"> и 2</w:t>
      </w:r>
      <w:r w:rsidR="00181F91" w:rsidRPr="0001559D">
        <w:rPr>
          <w:bCs/>
          <w:sz w:val="20"/>
        </w:rPr>
        <w:t>026</w:t>
      </w:r>
      <w:r w:rsidR="00102173" w:rsidRPr="0001559D">
        <w:rPr>
          <w:bCs/>
          <w:sz w:val="20"/>
        </w:rPr>
        <w:t xml:space="preserve"> го</w:t>
      </w:r>
      <w:r w:rsidR="00237BE7" w:rsidRPr="0001559D">
        <w:rPr>
          <w:bCs/>
          <w:sz w:val="20"/>
        </w:rPr>
        <w:t>дов</w:t>
      </w:r>
    </w:p>
    <w:p w:rsidR="00FE2CC1" w:rsidRPr="0001559D" w:rsidRDefault="00FE2CC1" w:rsidP="00FE2CC1">
      <w:pPr>
        <w:rPr>
          <w:bCs/>
          <w:sz w:val="20"/>
        </w:rPr>
      </w:pPr>
      <w:r w:rsidRPr="0001559D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01559D" w:rsidTr="00634DCB">
        <w:trPr>
          <w:trHeight w:val="1029"/>
        </w:trPr>
        <w:tc>
          <w:tcPr>
            <w:tcW w:w="2891" w:type="dxa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</w:p>
          <w:p w:rsidR="00FE2CC1" w:rsidRPr="0001559D" w:rsidRDefault="00FE2CC1" w:rsidP="00634DCB">
            <w:pPr>
              <w:jc w:val="center"/>
              <w:rPr>
                <w:sz w:val="20"/>
              </w:rPr>
            </w:pPr>
          </w:p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</w:p>
          <w:p w:rsidR="00FE2CC1" w:rsidRPr="0001559D" w:rsidRDefault="00FE2CC1" w:rsidP="00634DCB">
            <w:pPr>
              <w:jc w:val="center"/>
              <w:rPr>
                <w:sz w:val="20"/>
              </w:rPr>
            </w:pPr>
          </w:p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559D" w:rsidRDefault="00A83FBD" w:rsidP="00634DCB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Сумма на 2023</w:t>
            </w:r>
            <w:r w:rsidR="00FE2CC1" w:rsidRPr="0001559D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559D" w:rsidRDefault="00A83FBD" w:rsidP="00634DCB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Сумма на 2024</w:t>
            </w:r>
            <w:r w:rsidR="00FE2CC1" w:rsidRPr="0001559D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559D" w:rsidRDefault="00A83FBD" w:rsidP="00634DCB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Сумма на 2025</w:t>
            </w:r>
            <w:r w:rsidR="00FE2CC1" w:rsidRPr="0001559D">
              <w:rPr>
                <w:bCs/>
                <w:sz w:val="20"/>
              </w:rPr>
              <w:t xml:space="preserve"> год</w:t>
            </w:r>
          </w:p>
        </w:tc>
      </w:tr>
      <w:tr w:rsidR="00FE2CC1" w:rsidRPr="0001559D" w:rsidTr="00634DCB">
        <w:trPr>
          <w:trHeight w:val="20"/>
        </w:trPr>
        <w:tc>
          <w:tcPr>
            <w:tcW w:w="2891" w:type="dxa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</w:t>
            </w:r>
          </w:p>
        </w:tc>
      </w:tr>
      <w:tr w:rsidR="00FE2CC1" w:rsidRPr="0001559D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559D" w:rsidRDefault="00FE2CC1" w:rsidP="00634DCB">
            <w:pPr>
              <w:rPr>
                <w:b/>
                <w:sz w:val="20"/>
              </w:rPr>
            </w:pPr>
            <w:r w:rsidRPr="0001559D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641E3D" w:rsidP="00E22B9B">
            <w:pPr>
              <w:jc w:val="right"/>
              <w:rPr>
                <w:b/>
                <w:color w:val="C45911"/>
                <w:sz w:val="20"/>
              </w:rPr>
            </w:pPr>
            <w:r w:rsidRPr="0001559D">
              <w:rPr>
                <w:b/>
                <w:color w:val="C45911"/>
                <w:sz w:val="20"/>
              </w:rPr>
              <w:t>26137,559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A36688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25357</w:t>
            </w:r>
            <w:r w:rsidR="006D2290" w:rsidRPr="0001559D">
              <w:rPr>
                <w:b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6D2290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3905,500</w:t>
            </w:r>
          </w:p>
        </w:tc>
      </w:tr>
      <w:tr w:rsidR="00FE2CC1" w:rsidRPr="0001559D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1559D" w:rsidRDefault="00FE2CC1" w:rsidP="00634DCB">
            <w:pPr>
              <w:rPr>
                <w:bCs/>
                <w:sz w:val="20"/>
              </w:rPr>
            </w:pPr>
          </w:p>
          <w:p w:rsidR="00FE2CC1" w:rsidRPr="0001559D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1559D" w:rsidRDefault="00FE2CC1" w:rsidP="00634DCB">
            <w:pPr>
              <w:rPr>
                <w:sz w:val="20"/>
              </w:rPr>
            </w:pPr>
            <w:r w:rsidRPr="0001559D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641E3D" w:rsidP="0039734D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24427,043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A36688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25357,</w:t>
            </w:r>
            <w:r w:rsidR="007542A8" w:rsidRPr="0001559D">
              <w:rPr>
                <w:sz w:val="2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7542A8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3905,500</w:t>
            </w:r>
          </w:p>
        </w:tc>
      </w:tr>
      <w:tr w:rsidR="00FE2CC1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559D" w:rsidRDefault="00FE2CC1" w:rsidP="00634DCB">
            <w:pPr>
              <w:jc w:val="center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559D" w:rsidRDefault="00FE2CC1" w:rsidP="00634DCB">
            <w:pPr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89652A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3567,900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452D14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3471,300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DA3725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3392,600</w:t>
            </w:r>
          </w:p>
        </w:tc>
      </w:tr>
      <w:tr w:rsidR="00FE2CC1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559D" w:rsidRDefault="00FE2CC1" w:rsidP="00634DCB">
            <w:pPr>
              <w:jc w:val="center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559D" w:rsidRDefault="00FE2CC1" w:rsidP="00634DCB">
            <w:pPr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181F91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452D14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DA3725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1656,600</w:t>
            </w:r>
          </w:p>
        </w:tc>
      </w:tr>
      <w:tr w:rsidR="00FE2CC1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559D" w:rsidRDefault="00FE2CC1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181F91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452D14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DA3725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1656,600</w:t>
            </w:r>
          </w:p>
        </w:tc>
      </w:tr>
      <w:tr w:rsidR="00FE2CC1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559D" w:rsidRDefault="00FE2CC1" w:rsidP="00634DCB">
            <w:pPr>
              <w:jc w:val="center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559D" w:rsidRDefault="00FE2CC1" w:rsidP="00634DCB">
            <w:pPr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181F91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452D14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DA3725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1736,000</w:t>
            </w:r>
          </w:p>
        </w:tc>
      </w:tr>
      <w:tr w:rsidR="00FE2CC1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559D" w:rsidRDefault="00FE2CC1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559D" w:rsidRDefault="00FE2CC1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181F91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452D14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559D" w:rsidRDefault="00DA3725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1736,000</w:t>
            </w:r>
          </w:p>
        </w:tc>
      </w:tr>
      <w:tr w:rsidR="00FC3D42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1559D" w:rsidRDefault="00FC3D42" w:rsidP="00634DCB">
            <w:pPr>
              <w:jc w:val="center"/>
              <w:rPr>
                <w:sz w:val="20"/>
              </w:rPr>
            </w:pPr>
            <w:r w:rsidRPr="0001559D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1559D" w:rsidRDefault="00FC3D42" w:rsidP="00634DCB">
            <w:pPr>
              <w:rPr>
                <w:sz w:val="20"/>
              </w:rPr>
            </w:pPr>
            <w:r w:rsidRPr="0001559D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559D" w:rsidRDefault="0073504C" w:rsidP="00EA2347">
            <w:pPr>
              <w:jc w:val="right"/>
              <w:rPr>
                <w:b/>
                <w:color w:val="C45911"/>
                <w:sz w:val="20"/>
              </w:rPr>
            </w:pPr>
            <w:r w:rsidRPr="0001559D">
              <w:rPr>
                <w:b/>
                <w:color w:val="C45911"/>
                <w:sz w:val="20"/>
              </w:rPr>
              <w:t>16365,643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559D" w:rsidRDefault="00A36688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21</w:t>
            </w:r>
            <w:r w:rsidR="00E50A64" w:rsidRPr="0001559D">
              <w:rPr>
                <w:b/>
                <w:sz w:val="20"/>
              </w:rPr>
              <w:t>408,000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559D" w:rsidRDefault="00E45659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0,000</w:t>
            </w:r>
          </w:p>
        </w:tc>
      </w:tr>
      <w:tr w:rsidR="00340F32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1559D" w:rsidRDefault="00340F32" w:rsidP="00634DCB">
            <w:pPr>
              <w:jc w:val="center"/>
              <w:rPr>
                <w:b/>
                <w:sz w:val="20"/>
              </w:rPr>
            </w:pPr>
            <w:r w:rsidRPr="0001559D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1559D" w:rsidRDefault="00340F32" w:rsidP="00634DCB">
            <w:pPr>
              <w:rPr>
                <w:b/>
                <w:sz w:val="20"/>
              </w:rPr>
            </w:pPr>
            <w:r w:rsidRPr="0001559D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559D" w:rsidRDefault="003E3686" w:rsidP="008560C7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50</w:t>
            </w:r>
            <w:r w:rsidR="00221FC4" w:rsidRPr="0001559D">
              <w:rPr>
                <w:i/>
                <w:sz w:val="20"/>
              </w:rPr>
              <w:t>0</w:t>
            </w:r>
            <w:r w:rsidRPr="0001559D">
              <w:rPr>
                <w:i/>
                <w:sz w:val="20"/>
              </w:rPr>
              <w:t>5,0</w:t>
            </w:r>
            <w:r w:rsidR="00221FC4" w:rsidRPr="0001559D">
              <w:rPr>
                <w:i/>
                <w:sz w:val="20"/>
              </w:rPr>
              <w:t>0</w:t>
            </w:r>
            <w:r w:rsidR="008560C7" w:rsidRPr="0001559D">
              <w:rPr>
                <w:i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559D" w:rsidRDefault="00221FC4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559D" w:rsidRDefault="006B11AC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0,000</w:t>
            </w:r>
          </w:p>
        </w:tc>
      </w:tr>
      <w:tr w:rsidR="00340F32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1559D" w:rsidRDefault="006B11AC" w:rsidP="00634DCB">
            <w:pPr>
              <w:jc w:val="center"/>
              <w:rPr>
                <w:b/>
                <w:sz w:val="20"/>
              </w:rPr>
            </w:pPr>
            <w:r w:rsidRPr="0001559D">
              <w:rPr>
                <w:sz w:val="20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1559D" w:rsidRDefault="006B11AC" w:rsidP="00634DCB">
            <w:pPr>
              <w:rPr>
                <w:b/>
                <w:sz w:val="20"/>
              </w:rPr>
            </w:pPr>
            <w:r w:rsidRPr="0001559D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559D" w:rsidRDefault="003E3686" w:rsidP="008560C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50,</w:t>
            </w:r>
            <w:r w:rsidR="008560C7" w:rsidRPr="0001559D">
              <w:rPr>
                <w:sz w:val="20"/>
              </w:rPr>
              <w:t>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559D" w:rsidRDefault="00221FC4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559D" w:rsidRDefault="006B11A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6B11A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01559D" w:rsidRDefault="006B11AC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01559D" w:rsidRDefault="006B11A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1559D" w:rsidRDefault="003E3686" w:rsidP="008560C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4954,9</w:t>
            </w:r>
            <w:r w:rsidR="008560C7" w:rsidRPr="0001559D">
              <w:rPr>
                <w:sz w:val="20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1559D" w:rsidRDefault="00A36688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</w:t>
            </w:r>
            <w:r w:rsidR="006B11AC" w:rsidRPr="0001559D">
              <w:rPr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1559D" w:rsidRDefault="006B11A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6D2290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01559D" w:rsidRDefault="006D2290" w:rsidP="00634DCB">
            <w:pPr>
              <w:jc w:val="center"/>
              <w:rPr>
                <w:sz w:val="20"/>
              </w:rPr>
            </w:pPr>
            <w:r w:rsidRPr="0001559D">
              <w:rPr>
                <w:i/>
                <w:sz w:val="20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01559D" w:rsidRDefault="006D2290" w:rsidP="00634DCB">
            <w:pPr>
              <w:rPr>
                <w:sz w:val="20"/>
              </w:rPr>
            </w:pPr>
            <w:r w:rsidRPr="0001559D">
              <w:rPr>
                <w:i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D40FE9" w:rsidP="00D40FE9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1204,896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6D2290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6D2290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0,000</w:t>
            </w:r>
          </w:p>
        </w:tc>
      </w:tr>
      <w:tr w:rsidR="006D2290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01559D" w:rsidRDefault="003E3686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01559D" w:rsidRDefault="003E3686" w:rsidP="00634DCB">
            <w:pPr>
              <w:rPr>
                <w:i/>
                <w:sz w:val="20"/>
              </w:rPr>
            </w:pPr>
            <w:r w:rsidRPr="0001559D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D40FE9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12,089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3E3686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3E3686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6D2290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01559D" w:rsidRDefault="003E3686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01559D" w:rsidRDefault="003E3686" w:rsidP="00634DCB">
            <w:pPr>
              <w:rPr>
                <w:i/>
                <w:sz w:val="20"/>
              </w:rPr>
            </w:pPr>
            <w:r w:rsidRPr="0001559D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D40FE9" w:rsidP="00D40FE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1192,847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3E3686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01559D" w:rsidRDefault="003E3686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E97C42">
            <w:pPr>
              <w:jc w:val="right"/>
              <w:rPr>
                <w:i/>
                <w:color w:val="C45911"/>
                <w:sz w:val="20"/>
              </w:rPr>
            </w:pPr>
            <w:r w:rsidRPr="0001559D">
              <w:rPr>
                <w:i/>
                <w:color w:val="C45911"/>
                <w:sz w:val="20"/>
              </w:rPr>
              <w:t>10155,740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E50A64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21408,000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i/>
                <w:sz w:val="20"/>
              </w:rPr>
            </w:pPr>
            <w:r w:rsidRPr="0001559D">
              <w:rPr>
                <w:i/>
                <w:sz w:val="20"/>
              </w:rPr>
              <w:t>0,000</w:t>
            </w:r>
          </w:p>
        </w:tc>
      </w:tr>
      <w:tr w:rsidR="0073504C" w:rsidRPr="0001559D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 xml:space="preserve">Прочие субсидии бюджетам сельских </w:t>
            </w:r>
            <w:r w:rsidRPr="0001559D">
              <w:rPr>
                <w:sz w:val="20"/>
              </w:rPr>
              <w:lastRenderedPageBreak/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922B55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lastRenderedPageBreak/>
              <w:t>10155,740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000 2 02 29999 10 9275 150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EA2347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5382,948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DB684B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DB684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4C" w:rsidRPr="0001559D" w:rsidRDefault="0073504C" w:rsidP="00DB684B">
            <w:pPr>
              <w:rPr>
                <w:sz w:val="20"/>
              </w:rPr>
            </w:pPr>
            <w:r w:rsidRPr="0001559D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пунктов,проездов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684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4742,792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684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21408,000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684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341,500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410,900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4C" w:rsidRPr="0001559D" w:rsidRDefault="0073504C" w:rsidP="00634DCB">
            <w:pPr>
              <w:jc w:val="center"/>
              <w:rPr>
                <w:iCs/>
                <w:sz w:val="20"/>
              </w:rPr>
            </w:pPr>
          </w:p>
          <w:p w:rsidR="0073504C" w:rsidRPr="0001559D" w:rsidRDefault="0073504C" w:rsidP="00634DCB">
            <w:pPr>
              <w:jc w:val="center"/>
              <w:rPr>
                <w:iCs/>
                <w:sz w:val="20"/>
              </w:rPr>
            </w:pPr>
          </w:p>
          <w:p w:rsidR="0073504C" w:rsidRPr="0001559D" w:rsidRDefault="0073504C" w:rsidP="00634DCB">
            <w:pPr>
              <w:jc w:val="center"/>
              <w:rPr>
                <w:sz w:val="20"/>
              </w:rPr>
            </w:pPr>
          </w:p>
          <w:p w:rsidR="0073504C" w:rsidRPr="0001559D" w:rsidRDefault="0073504C" w:rsidP="00634DCB">
            <w:pPr>
              <w:jc w:val="center"/>
              <w:rPr>
                <w:sz w:val="20"/>
              </w:rPr>
            </w:pPr>
          </w:p>
          <w:p w:rsidR="0073504C" w:rsidRPr="0001559D" w:rsidRDefault="0073504C" w:rsidP="00634DCB">
            <w:pPr>
              <w:jc w:val="center"/>
              <w:rPr>
                <w:iCs/>
                <w:sz w:val="20"/>
              </w:rPr>
            </w:pPr>
            <w:r w:rsidRPr="0001559D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4C" w:rsidRPr="0001559D" w:rsidRDefault="0073504C" w:rsidP="00634DCB">
            <w:pPr>
              <w:rPr>
                <w:iCs/>
                <w:sz w:val="20"/>
              </w:rPr>
            </w:pPr>
            <w:r w:rsidRPr="0001559D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341,500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410,900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341,500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410,900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740DFE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2852,000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102,000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sz w:val="20"/>
              </w:rPr>
            </w:pPr>
            <w:r w:rsidRPr="0001559D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102,000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sz w:val="20"/>
              </w:rPr>
            </w:pPr>
            <w:r w:rsidRPr="0001559D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34DCB">
            <w:pPr>
              <w:jc w:val="center"/>
              <w:rPr>
                <w:sz w:val="20"/>
              </w:rPr>
            </w:pPr>
            <w:r w:rsidRPr="0001559D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34DCB">
            <w:pPr>
              <w:rPr>
                <w:sz w:val="20"/>
              </w:rPr>
            </w:pPr>
            <w:r w:rsidRPr="0001559D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</w:t>
            </w:r>
            <w:r w:rsidRPr="0001559D">
              <w:rPr>
                <w:sz w:val="20"/>
              </w:rPr>
              <w:lastRenderedPageBreak/>
              <w:t>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34DCB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76A55">
            <w:pPr>
              <w:rPr>
                <w:snapToGrid w:val="0"/>
                <w:sz w:val="20"/>
              </w:rPr>
            </w:pPr>
            <w:r w:rsidRPr="0001559D">
              <w:rPr>
                <w:sz w:val="20"/>
              </w:rPr>
              <w:lastRenderedPageBreak/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A65AC">
            <w:pPr>
              <w:rPr>
                <w:sz w:val="20"/>
              </w:rPr>
            </w:pPr>
            <w:r w:rsidRPr="0001559D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641E3D" w:rsidP="006A65AC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40</w:t>
            </w:r>
            <w:r w:rsidR="0073504C" w:rsidRPr="0001559D">
              <w:rPr>
                <w:color w:val="C45911"/>
                <w:sz w:val="20"/>
              </w:rPr>
              <w:t>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A65A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A65A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676A55">
            <w:pPr>
              <w:rPr>
                <w:snapToGrid w:val="0"/>
                <w:sz w:val="20"/>
              </w:rPr>
            </w:pPr>
            <w:r w:rsidRPr="0001559D">
              <w:rPr>
                <w:snapToGrid w:val="0"/>
                <w:sz w:val="2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6A65AC">
            <w:pPr>
              <w:rPr>
                <w:sz w:val="20"/>
              </w:rPr>
            </w:pPr>
            <w:r w:rsidRPr="0001559D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641E3D" w:rsidP="006A65AC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40</w:t>
            </w:r>
            <w:r w:rsidR="0073504C" w:rsidRPr="0001559D">
              <w:rPr>
                <w:color w:val="C45911"/>
                <w:sz w:val="20"/>
              </w:rPr>
              <w:t>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A65A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6A65A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234BE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DB2885">
            <w:pPr>
              <w:jc w:val="center"/>
              <w:rPr>
                <w:snapToGrid w:val="0"/>
                <w:sz w:val="20"/>
              </w:rPr>
            </w:pPr>
            <w:r w:rsidRPr="0001559D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DB2885">
            <w:pPr>
              <w:rPr>
                <w:sz w:val="20"/>
              </w:rPr>
            </w:pPr>
            <w:r w:rsidRPr="0001559D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641E3D" w:rsidP="00641E3D">
            <w:pPr>
              <w:jc w:val="right"/>
              <w:rPr>
                <w:b/>
                <w:color w:val="C45911"/>
                <w:sz w:val="20"/>
              </w:rPr>
            </w:pPr>
            <w:r w:rsidRPr="0001559D">
              <w:rPr>
                <w:b/>
                <w:color w:val="C45911"/>
                <w:sz w:val="20"/>
              </w:rPr>
              <w:t>1710</w:t>
            </w:r>
            <w:r w:rsidR="0073504C" w:rsidRPr="0001559D">
              <w:rPr>
                <w:b/>
                <w:color w:val="C45911"/>
                <w:sz w:val="20"/>
              </w:rPr>
              <w:t>,</w:t>
            </w:r>
            <w:r w:rsidRPr="0001559D">
              <w:rPr>
                <w:b/>
                <w:color w:val="C45911"/>
                <w:sz w:val="20"/>
              </w:rPr>
              <w:t>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2885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2885">
            <w:pPr>
              <w:jc w:val="right"/>
              <w:rPr>
                <w:b/>
                <w:sz w:val="20"/>
              </w:rPr>
            </w:pPr>
            <w:r w:rsidRPr="0001559D">
              <w:rPr>
                <w:b/>
                <w:sz w:val="20"/>
              </w:rPr>
              <w:t>0,000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DB2885">
            <w:pPr>
              <w:jc w:val="center"/>
              <w:rPr>
                <w:snapToGrid w:val="0"/>
                <w:sz w:val="20"/>
              </w:rPr>
            </w:pPr>
            <w:r w:rsidRPr="0001559D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DB2885">
            <w:pPr>
              <w:rPr>
                <w:sz w:val="20"/>
              </w:rPr>
            </w:pPr>
            <w:r w:rsidRPr="0001559D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641E3D" w:rsidP="00641E3D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1710</w:t>
            </w:r>
            <w:r w:rsidR="0073504C" w:rsidRPr="0001559D">
              <w:rPr>
                <w:color w:val="C45911"/>
                <w:sz w:val="20"/>
              </w:rPr>
              <w:t>,</w:t>
            </w:r>
            <w:r w:rsidRPr="0001559D">
              <w:rPr>
                <w:color w:val="C45911"/>
                <w:sz w:val="20"/>
              </w:rPr>
              <w:t>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2885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2885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3504C" w:rsidRPr="0001559D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04C" w:rsidRPr="0001559D" w:rsidRDefault="0073504C" w:rsidP="00DB2885">
            <w:pPr>
              <w:jc w:val="center"/>
              <w:rPr>
                <w:snapToGrid w:val="0"/>
                <w:sz w:val="20"/>
              </w:rPr>
            </w:pPr>
            <w:r w:rsidRPr="0001559D">
              <w:rPr>
                <w:snapToGrid w:val="0"/>
                <w:sz w:val="20"/>
              </w:rPr>
              <w:t>000 2 07 05030 10 0000 15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4C" w:rsidRPr="0001559D" w:rsidRDefault="0073504C" w:rsidP="00DB2885">
            <w:pPr>
              <w:rPr>
                <w:sz w:val="20"/>
              </w:rPr>
            </w:pPr>
            <w:r w:rsidRPr="0001559D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641E3D" w:rsidP="00641E3D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1710</w:t>
            </w:r>
            <w:r w:rsidR="0073504C" w:rsidRPr="0001559D">
              <w:rPr>
                <w:color w:val="C45911"/>
                <w:sz w:val="20"/>
              </w:rPr>
              <w:t>,</w:t>
            </w:r>
            <w:r w:rsidRPr="0001559D">
              <w:rPr>
                <w:color w:val="C45911"/>
                <w:sz w:val="20"/>
              </w:rPr>
              <w:t>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2885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04C" w:rsidRPr="0001559D" w:rsidRDefault="0073504C" w:rsidP="00DB2885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0,000»</w:t>
            </w:r>
          </w:p>
        </w:tc>
      </w:tr>
    </w:tbl>
    <w:p w:rsidR="00FA7586" w:rsidRPr="0001559D" w:rsidRDefault="00FA7586" w:rsidP="006D78E0">
      <w:pPr>
        <w:rPr>
          <w:sz w:val="20"/>
        </w:rPr>
        <w:sectPr w:rsidR="00FA7586" w:rsidRPr="0001559D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5F5399" w:rsidRPr="0001559D" w:rsidRDefault="002E4FE9" w:rsidP="00D225B3">
      <w:pPr>
        <w:jc w:val="center"/>
        <w:rPr>
          <w:sz w:val="20"/>
        </w:rPr>
      </w:pPr>
      <w:r w:rsidRPr="0001559D">
        <w:rPr>
          <w:sz w:val="20"/>
        </w:rPr>
        <w:lastRenderedPageBreak/>
        <w:t>7</w:t>
      </w:r>
      <w:r w:rsidR="005F5399" w:rsidRPr="0001559D">
        <w:rPr>
          <w:sz w:val="20"/>
        </w:rPr>
        <w:t>) Приложение 4 к решению изложить в новой редакции:</w:t>
      </w:r>
    </w:p>
    <w:p w:rsidR="008F319F" w:rsidRPr="0001559D" w:rsidRDefault="00D225B3" w:rsidP="00E14890">
      <w:pPr>
        <w:ind w:left="5387" w:right="-530"/>
        <w:jc w:val="right"/>
        <w:rPr>
          <w:sz w:val="20"/>
        </w:rPr>
      </w:pPr>
      <w:r w:rsidRPr="0001559D">
        <w:rPr>
          <w:sz w:val="20"/>
        </w:rPr>
        <w:t>«</w:t>
      </w:r>
      <w:r w:rsidR="008F319F" w:rsidRPr="0001559D">
        <w:rPr>
          <w:sz w:val="20"/>
        </w:rPr>
        <w:t xml:space="preserve">Приложение </w:t>
      </w:r>
      <w:r w:rsidR="0057140D" w:rsidRPr="0001559D">
        <w:rPr>
          <w:sz w:val="20"/>
        </w:rPr>
        <w:t>4</w:t>
      </w:r>
    </w:p>
    <w:p w:rsidR="00E14890" w:rsidRPr="0001559D" w:rsidRDefault="008F319F" w:rsidP="00E14890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к решению Комитета местного самоуправления </w:t>
      </w:r>
    </w:p>
    <w:p w:rsidR="00E14890" w:rsidRPr="0001559D" w:rsidRDefault="001D7258" w:rsidP="00E14890">
      <w:pPr>
        <w:ind w:left="5387" w:right="-530"/>
        <w:jc w:val="right"/>
        <w:rPr>
          <w:sz w:val="20"/>
        </w:rPr>
      </w:pPr>
      <w:r w:rsidRPr="0001559D">
        <w:rPr>
          <w:sz w:val="20"/>
        </w:rPr>
        <w:t>Русско-Камешкирского</w:t>
      </w:r>
      <w:r w:rsidR="008F319F" w:rsidRPr="0001559D">
        <w:rPr>
          <w:sz w:val="20"/>
        </w:rPr>
        <w:t xml:space="preserve"> сельсовета </w:t>
      </w:r>
    </w:p>
    <w:p w:rsidR="00E14890" w:rsidRPr="0001559D" w:rsidRDefault="008F319F" w:rsidP="00E14890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Камешкирского района Пензенской области </w:t>
      </w:r>
    </w:p>
    <w:p w:rsidR="003F732E" w:rsidRPr="0001559D" w:rsidRDefault="008F319F" w:rsidP="00E14890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«О </w:t>
      </w:r>
      <w:r w:rsidR="00642B99" w:rsidRPr="0001559D">
        <w:rPr>
          <w:sz w:val="20"/>
        </w:rPr>
        <w:t>Бюджет</w:t>
      </w:r>
      <w:r w:rsidRPr="0001559D">
        <w:rPr>
          <w:sz w:val="20"/>
        </w:rPr>
        <w:t xml:space="preserve">е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</w:t>
      </w:r>
    </w:p>
    <w:p w:rsidR="002E067E" w:rsidRPr="0001559D" w:rsidRDefault="003F732E" w:rsidP="003F732E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Камешкирского </w:t>
      </w:r>
      <w:r w:rsidR="008F319F" w:rsidRPr="0001559D">
        <w:rPr>
          <w:sz w:val="20"/>
        </w:rPr>
        <w:t xml:space="preserve">района Пензенской </w:t>
      </w:r>
      <w:r w:rsidR="0067035D" w:rsidRPr="0001559D">
        <w:rPr>
          <w:sz w:val="20"/>
        </w:rPr>
        <w:t>области на 2024</w:t>
      </w:r>
      <w:r w:rsidR="008F319F" w:rsidRPr="0001559D">
        <w:rPr>
          <w:sz w:val="20"/>
        </w:rPr>
        <w:t xml:space="preserve"> год </w:t>
      </w:r>
    </w:p>
    <w:p w:rsidR="008F319F" w:rsidRPr="0001559D" w:rsidRDefault="008F319F" w:rsidP="002E067E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и </w:t>
      </w:r>
      <w:r w:rsidR="0067035D" w:rsidRPr="0001559D">
        <w:rPr>
          <w:sz w:val="20"/>
        </w:rPr>
        <w:t>на плановый период 2025</w:t>
      </w:r>
      <w:r w:rsidR="005D1A96" w:rsidRPr="0001559D">
        <w:rPr>
          <w:sz w:val="20"/>
        </w:rPr>
        <w:t xml:space="preserve"> и </w:t>
      </w:r>
      <w:r w:rsidR="0057140D" w:rsidRPr="0001559D">
        <w:rPr>
          <w:sz w:val="20"/>
        </w:rPr>
        <w:t>2</w:t>
      </w:r>
      <w:r w:rsidR="0067035D" w:rsidRPr="0001559D">
        <w:rPr>
          <w:sz w:val="20"/>
        </w:rPr>
        <w:t>026</w:t>
      </w:r>
      <w:r w:rsidRPr="0001559D">
        <w:rPr>
          <w:sz w:val="20"/>
        </w:rPr>
        <w:t xml:space="preserve"> годов»</w:t>
      </w:r>
    </w:p>
    <w:p w:rsidR="00E14890" w:rsidRPr="0001559D" w:rsidRDefault="00E14890" w:rsidP="00E14890">
      <w:pPr>
        <w:ind w:left="851" w:right="-527"/>
        <w:rPr>
          <w:sz w:val="20"/>
        </w:rPr>
      </w:pPr>
    </w:p>
    <w:p w:rsidR="008F319F" w:rsidRPr="0001559D" w:rsidRDefault="00E14890" w:rsidP="00C922AD">
      <w:pPr>
        <w:ind w:right="-530"/>
        <w:jc w:val="center"/>
        <w:rPr>
          <w:sz w:val="20"/>
        </w:rPr>
      </w:pPr>
      <w:r w:rsidRPr="0001559D">
        <w:rPr>
          <w:sz w:val="20"/>
        </w:rPr>
        <w:t xml:space="preserve">Распределение </w:t>
      </w:r>
      <w:r w:rsidR="00F31FD1" w:rsidRPr="0001559D">
        <w:rPr>
          <w:sz w:val="20"/>
        </w:rPr>
        <w:t>б</w:t>
      </w:r>
      <w:r w:rsidR="00642B99" w:rsidRPr="0001559D">
        <w:rPr>
          <w:sz w:val="20"/>
        </w:rPr>
        <w:t>юджет</w:t>
      </w:r>
      <w:r w:rsidR="007F1002" w:rsidRPr="0001559D">
        <w:rPr>
          <w:sz w:val="20"/>
        </w:rPr>
        <w:t>ных ассигнований на 2024</w:t>
      </w:r>
      <w:r w:rsidRPr="0001559D">
        <w:rPr>
          <w:sz w:val="20"/>
        </w:rPr>
        <w:t xml:space="preserve"> год и на плановый период</w:t>
      </w:r>
      <w:r w:rsidR="00C922AD" w:rsidRPr="0001559D">
        <w:rPr>
          <w:sz w:val="20"/>
        </w:rPr>
        <w:t xml:space="preserve"> </w:t>
      </w:r>
      <w:r w:rsidR="007F1002" w:rsidRPr="0001559D">
        <w:rPr>
          <w:sz w:val="20"/>
        </w:rPr>
        <w:t>2025 и 2026</w:t>
      </w:r>
      <w:r w:rsidRPr="0001559D">
        <w:rPr>
          <w:sz w:val="20"/>
        </w:rPr>
        <w:t xml:space="preserve"> годов по разделам, подразделам, целевым статьям</w:t>
      </w:r>
      <w:r w:rsidR="00C922AD" w:rsidRPr="0001559D">
        <w:rPr>
          <w:sz w:val="20"/>
        </w:rPr>
        <w:t xml:space="preserve"> </w:t>
      </w:r>
      <w:r w:rsidRPr="0001559D">
        <w:rPr>
          <w:sz w:val="20"/>
        </w:rPr>
        <w:t xml:space="preserve">(муниципальным программам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Камешкирского района </w:t>
      </w:r>
      <w:r w:rsidRPr="0001559D">
        <w:rPr>
          <w:bCs/>
          <w:sz w:val="20"/>
        </w:rPr>
        <w:t xml:space="preserve">Пензенской области </w:t>
      </w:r>
      <w:r w:rsidRPr="0001559D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01559D">
        <w:rPr>
          <w:sz w:val="20"/>
        </w:rPr>
        <w:t>Бюджета</w:t>
      </w:r>
      <w:r w:rsidRPr="0001559D">
        <w:rPr>
          <w:sz w:val="20"/>
        </w:rPr>
        <w:t xml:space="preserve"> </w:t>
      </w:r>
      <w:r w:rsidR="001D7258" w:rsidRPr="0001559D">
        <w:rPr>
          <w:sz w:val="20"/>
        </w:rPr>
        <w:t>Русско-Камешкирского</w:t>
      </w:r>
      <w:r w:rsidR="002C7CE7" w:rsidRPr="0001559D">
        <w:rPr>
          <w:sz w:val="20"/>
        </w:rPr>
        <w:t xml:space="preserve"> сельсовета</w:t>
      </w:r>
    </w:p>
    <w:tbl>
      <w:tblPr>
        <w:tblW w:w="14142" w:type="dxa"/>
        <w:tblInd w:w="92" w:type="dxa"/>
        <w:tblLook w:val="0000"/>
      </w:tblPr>
      <w:tblGrid>
        <w:gridCol w:w="4280"/>
        <w:gridCol w:w="1000"/>
        <w:gridCol w:w="1302"/>
        <w:gridCol w:w="1880"/>
        <w:gridCol w:w="761"/>
        <w:gridCol w:w="1660"/>
        <w:gridCol w:w="1660"/>
        <w:gridCol w:w="1660"/>
      </w:tblGrid>
      <w:tr w:rsidR="00343657" w:rsidRPr="0001559D" w:rsidTr="00343657">
        <w:trPr>
          <w:trHeight w:val="270"/>
        </w:trPr>
        <w:tc>
          <w:tcPr>
            <w:tcW w:w="1414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(тыс. руб.)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8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2024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2026 год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01559D" w:rsidRDefault="00343657" w:rsidP="00343657">
            <w:pPr>
              <w:rPr>
                <w:bCs/>
                <w:sz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Подраздел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01559D" w:rsidRDefault="00343657" w:rsidP="00343657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01559D" w:rsidRDefault="00343657" w:rsidP="00343657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657" w:rsidRPr="0001559D" w:rsidRDefault="00343657" w:rsidP="00343657">
            <w:pPr>
              <w:rPr>
                <w:bCs/>
                <w:sz w:val="20"/>
              </w:rPr>
            </w:pP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657" w:rsidRPr="0001559D" w:rsidRDefault="00343657" w:rsidP="00343657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8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01559D" w:rsidRDefault="00343657" w:rsidP="00343657">
            <w:pPr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ВСЕГО: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01559D" w:rsidRDefault="00343657" w:rsidP="00343657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01559D" w:rsidRDefault="00343657" w:rsidP="00343657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01559D" w:rsidRDefault="00343657" w:rsidP="00343657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657" w:rsidRPr="0001559D" w:rsidRDefault="00343657" w:rsidP="00343657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657" w:rsidRPr="0001559D" w:rsidRDefault="002A5CB0" w:rsidP="002E4FE9">
            <w:pPr>
              <w:jc w:val="right"/>
              <w:rPr>
                <w:b/>
                <w:bCs/>
                <w:color w:val="C45911"/>
                <w:sz w:val="20"/>
              </w:rPr>
            </w:pPr>
            <w:r w:rsidRPr="0001559D">
              <w:rPr>
                <w:b/>
                <w:bCs/>
                <w:color w:val="C45911"/>
                <w:sz w:val="20"/>
              </w:rPr>
              <w:t xml:space="preserve">35 </w:t>
            </w:r>
            <w:r w:rsidR="002E4FE9" w:rsidRPr="0001559D">
              <w:rPr>
                <w:b/>
                <w:bCs/>
                <w:color w:val="C45911"/>
                <w:sz w:val="20"/>
              </w:rPr>
              <w:t>110</w:t>
            </w:r>
            <w:r w:rsidR="00343657" w:rsidRPr="0001559D">
              <w:rPr>
                <w:b/>
                <w:bCs/>
                <w:color w:val="C45911"/>
                <w:sz w:val="20"/>
              </w:rPr>
              <w:t>,</w:t>
            </w:r>
            <w:r w:rsidR="002E4FE9" w:rsidRPr="0001559D">
              <w:rPr>
                <w:b/>
                <w:bCs/>
                <w:color w:val="C45911"/>
                <w:sz w:val="20"/>
              </w:rPr>
              <w:t>283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657" w:rsidRPr="0001559D" w:rsidRDefault="00343657" w:rsidP="00343657">
            <w:pPr>
              <w:jc w:val="right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32 953,450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657" w:rsidRPr="0001559D" w:rsidRDefault="00343657" w:rsidP="00343657">
            <w:pPr>
              <w:jc w:val="right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11 331,750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2E4FE9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6 5</w:t>
            </w:r>
            <w:r w:rsidR="002E4FE9" w:rsidRPr="0001559D">
              <w:rPr>
                <w:b/>
                <w:bCs/>
                <w:iCs/>
                <w:color w:val="C45911"/>
                <w:sz w:val="20"/>
              </w:rPr>
              <w:t>66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2E4FE9" w:rsidRPr="0001559D">
              <w:rPr>
                <w:b/>
                <w:bCs/>
                <w:iCs/>
                <w:color w:val="C45911"/>
                <w:sz w:val="20"/>
              </w:rPr>
              <w:t>708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5 945,998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6 045,153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2E4FE9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6 0</w:t>
            </w:r>
            <w:r w:rsidR="002E4FE9" w:rsidRPr="0001559D">
              <w:rPr>
                <w:b/>
                <w:bCs/>
                <w:iCs/>
                <w:color w:val="C45911"/>
                <w:sz w:val="20"/>
              </w:rPr>
              <w:t>4</w:t>
            </w:r>
            <w:r w:rsidRPr="0001559D">
              <w:rPr>
                <w:b/>
                <w:bCs/>
                <w:iCs/>
                <w:color w:val="C45911"/>
                <w:sz w:val="20"/>
              </w:rPr>
              <w:t>0,1</w:t>
            </w:r>
            <w:r w:rsidR="002E4FE9" w:rsidRPr="0001559D">
              <w:rPr>
                <w:b/>
                <w:bCs/>
                <w:iCs/>
                <w:color w:val="C45911"/>
                <w:sz w:val="20"/>
              </w:rPr>
              <w:t>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5 884,906</w:t>
            </w:r>
          </w:p>
        </w:tc>
      </w:tr>
      <w:tr w:rsidR="00343657" w:rsidRPr="0001559D" w:rsidTr="00343657">
        <w:trPr>
          <w:trHeight w:val="26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C762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6 0</w:t>
            </w:r>
            <w:r w:rsidR="000C762A" w:rsidRPr="0001559D">
              <w:rPr>
                <w:bCs/>
                <w:iCs/>
                <w:color w:val="C45911"/>
                <w:sz w:val="20"/>
              </w:rPr>
              <w:t>4</w:t>
            </w:r>
            <w:r w:rsidRPr="0001559D">
              <w:rPr>
                <w:bCs/>
                <w:iCs/>
                <w:color w:val="C45911"/>
                <w:sz w:val="20"/>
              </w:rPr>
              <w:t>0,1</w:t>
            </w:r>
            <w:r w:rsidR="000C762A" w:rsidRPr="0001559D">
              <w:rPr>
                <w:bCs/>
                <w:iCs/>
                <w:color w:val="C45911"/>
                <w:sz w:val="20"/>
              </w:rPr>
              <w:t>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5 884,906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C762A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6 040,108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5 884,906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C762A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6 040,108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5 783,751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5 882,906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3 514,521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343657" w:rsidRPr="0001559D" w:rsidTr="0034365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343657" w:rsidRPr="0001559D" w:rsidTr="00343657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3 679,025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343657" w:rsidRPr="0001559D" w:rsidTr="0034365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343657" w:rsidRPr="0001559D" w:rsidTr="00343657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0120102110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1 183,590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C762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1 3</w:t>
            </w:r>
            <w:r w:rsidR="000C762A" w:rsidRPr="0001559D">
              <w:rPr>
                <w:bCs/>
                <w:iCs/>
                <w:color w:val="C45911"/>
                <w:sz w:val="20"/>
              </w:rPr>
              <w:t>3</w:t>
            </w:r>
            <w:r w:rsidRPr="0001559D">
              <w:rPr>
                <w:bCs/>
                <w:iCs/>
                <w:color w:val="C45911"/>
                <w:sz w:val="20"/>
              </w:rPr>
              <w:t>0,</w:t>
            </w:r>
            <w:r w:rsidR="000C762A" w:rsidRPr="0001559D">
              <w:rPr>
                <w:bCs/>
                <w:iCs/>
                <w:color w:val="C45911"/>
                <w:sz w:val="20"/>
              </w:rPr>
              <w:t>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1 020,291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1 020,291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C762A" w:rsidP="00343657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1 28</w:t>
            </w:r>
            <w:r w:rsidR="00343657" w:rsidRPr="0001559D">
              <w:rPr>
                <w:bCs/>
                <w:iCs/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C762A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1 2</w:t>
            </w:r>
            <w:r w:rsidR="000C762A" w:rsidRPr="0001559D">
              <w:rPr>
                <w:color w:val="C45911"/>
                <w:sz w:val="20"/>
              </w:rPr>
              <w:t>8</w:t>
            </w:r>
            <w:r w:rsidRPr="0001559D">
              <w:rPr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979,592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FD563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48,</w:t>
            </w:r>
            <w:r w:rsidR="00FD563D" w:rsidRPr="0001559D">
              <w:rPr>
                <w:bCs/>
                <w:iCs/>
                <w:color w:val="C45911"/>
                <w:sz w:val="20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FD563D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48,</w:t>
            </w:r>
            <w:r w:rsidR="00FD563D" w:rsidRPr="0001559D">
              <w:rPr>
                <w:color w:val="C45911"/>
                <w:sz w:val="20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40,699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0120282050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Специальные расходы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9910020220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Резервные средства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9920022800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5,000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FD563D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3</w:t>
            </w:r>
            <w:r w:rsidR="002A5CB0" w:rsidRPr="0001559D">
              <w:rPr>
                <w:b/>
                <w:bCs/>
                <w:iCs/>
                <w:color w:val="C45911"/>
                <w:sz w:val="20"/>
              </w:rPr>
              <w:t>5</w:t>
            </w:r>
            <w:r w:rsidR="00FD563D" w:rsidRPr="0001559D">
              <w:rPr>
                <w:b/>
                <w:bCs/>
                <w:iCs/>
                <w:color w:val="C45911"/>
                <w:sz w:val="20"/>
              </w:rPr>
              <w:t>3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FD563D" w:rsidRPr="0001559D">
              <w:rPr>
                <w:b/>
                <w:bCs/>
                <w:iCs/>
                <w:color w:val="C45911"/>
                <w:sz w:val="20"/>
              </w:rPr>
              <w:t>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155,247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155,247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0120182070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</w:tr>
      <w:tr w:rsidR="00343657" w:rsidRPr="0001559D" w:rsidTr="00343657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FD563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3</w:t>
            </w:r>
            <w:r w:rsidR="00FD563D" w:rsidRPr="0001559D">
              <w:rPr>
                <w:bCs/>
                <w:iCs/>
                <w:color w:val="C45911"/>
                <w:sz w:val="20"/>
              </w:rPr>
              <w:t>29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FD563D" w:rsidRPr="0001559D">
              <w:rPr>
                <w:bCs/>
                <w:iCs/>
                <w:color w:val="C45911"/>
                <w:sz w:val="20"/>
              </w:rPr>
              <w:t>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FD563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3</w:t>
            </w:r>
            <w:r w:rsidR="00FD563D" w:rsidRPr="0001559D">
              <w:rPr>
                <w:bCs/>
                <w:iCs/>
                <w:color w:val="C45911"/>
                <w:sz w:val="20"/>
              </w:rPr>
              <w:t>29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FD563D" w:rsidRPr="0001559D">
              <w:rPr>
                <w:bCs/>
                <w:iCs/>
                <w:color w:val="C45911"/>
                <w:sz w:val="20"/>
              </w:rPr>
              <w:t>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FD563D" w:rsidP="002A5CB0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329,565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FD563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</w:t>
            </w:r>
            <w:r w:rsidR="002A5CB0" w:rsidRPr="0001559D">
              <w:rPr>
                <w:bCs/>
                <w:iCs/>
                <w:color w:val="C45911"/>
                <w:sz w:val="20"/>
              </w:rPr>
              <w:t>2</w:t>
            </w:r>
            <w:r w:rsidR="00FD563D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FD563D" w:rsidRPr="0001559D">
              <w:rPr>
                <w:bCs/>
                <w:iCs/>
                <w:color w:val="C45911"/>
                <w:sz w:val="20"/>
              </w:rPr>
              <w:t>40</w:t>
            </w:r>
            <w:r w:rsidRPr="0001559D">
              <w:rPr>
                <w:bCs/>
                <w:iCs/>
                <w:color w:val="C45911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FD563D" w:rsidP="002A5CB0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FD563D" w:rsidP="002A5CB0">
            <w:pPr>
              <w:jc w:val="right"/>
              <w:rPr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8,000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FD563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</w:t>
            </w:r>
            <w:r w:rsidR="00FD563D" w:rsidRPr="0001559D">
              <w:rPr>
                <w:bCs/>
                <w:iCs/>
                <w:color w:val="C45911"/>
                <w:sz w:val="20"/>
              </w:rPr>
              <w:t>01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FD563D" w:rsidRPr="0001559D">
              <w:rPr>
                <w:bCs/>
                <w:iCs/>
                <w:color w:val="C45911"/>
                <w:sz w:val="20"/>
              </w:rPr>
              <w:t>165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DC06D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</w:t>
            </w:r>
            <w:r w:rsidR="00DC06DA" w:rsidRPr="0001559D">
              <w:rPr>
                <w:bCs/>
                <w:iCs/>
                <w:color w:val="C45911"/>
                <w:sz w:val="20"/>
              </w:rPr>
              <w:t>00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DC06DA" w:rsidRPr="0001559D">
              <w:rPr>
                <w:bCs/>
                <w:iCs/>
                <w:color w:val="C45911"/>
                <w:sz w:val="20"/>
              </w:rPr>
              <w:t>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DC06DA" w:rsidP="00343657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200,804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128,247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17,000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343657" w:rsidRPr="0001559D" w:rsidTr="0034365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0510122010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7,000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0520122020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0530122030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</w:tr>
      <w:tr w:rsidR="00343657" w:rsidRPr="0001559D" w:rsidTr="00343657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0540122040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410,900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410,900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343657" w:rsidRPr="0001559D" w:rsidTr="00343657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343657" w:rsidRPr="0001559D" w:rsidTr="0034365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408,599</w:t>
            </w:r>
          </w:p>
        </w:tc>
      </w:tr>
      <w:tr w:rsidR="00343657" w:rsidRPr="0001559D" w:rsidTr="00343657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408,599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2,301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2,301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0120282030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1 532,855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DC06DA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7</w:t>
            </w:r>
            <w:r w:rsidR="00DC06DA" w:rsidRPr="0001559D">
              <w:rPr>
                <w:b/>
                <w:bCs/>
                <w:iCs/>
                <w:color w:val="C45911"/>
                <w:sz w:val="20"/>
              </w:rPr>
              <w:t> 853,515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23 365,000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1 995,000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DC06DA" w:rsidP="00343657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7 7</w:t>
            </w:r>
            <w:r w:rsidR="00343657" w:rsidRPr="0001559D">
              <w:rPr>
                <w:b/>
                <w:bCs/>
                <w:iCs/>
                <w:color w:val="C45911"/>
                <w:sz w:val="20"/>
              </w:rPr>
              <w:t>04,035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1 895,000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DC06DA" w:rsidP="00343657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7 7</w:t>
            </w:r>
            <w:r w:rsidR="00343657" w:rsidRPr="0001559D">
              <w:rPr>
                <w:bCs/>
                <w:iCs/>
                <w:color w:val="C45911"/>
                <w:sz w:val="20"/>
              </w:rPr>
              <w:t>04,035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343657" w:rsidRPr="0001559D" w:rsidTr="00343657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DC06D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2 </w:t>
            </w:r>
            <w:r w:rsidR="00DC06DA" w:rsidRPr="0001559D">
              <w:rPr>
                <w:bCs/>
                <w:iCs/>
                <w:color w:val="C45911"/>
                <w:sz w:val="20"/>
              </w:rPr>
              <w:t>422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DC06DA" w:rsidRPr="0001559D">
              <w:rPr>
                <w:bCs/>
                <w:iCs/>
                <w:color w:val="C45911"/>
                <w:sz w:val="20"/>
              </w:rPr>
              <w:t>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DC06DA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Содержание автомобильных дорог и искусственных сооружений на них за счет ассигнований муниципального дорожного фонда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DC06DA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0310146030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1 895,000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27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03201S3080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8737B1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1</w:t>
            </w:r>
            <w:r w:rsidR="008737B1" w:rsidRPr="0001559D">
              <w:rPr>
                <w:b/>
                <w:bCs/>
                <w:iCs/>
                <w:color w:val="C45911"/>
                <w:sz w:val="20"/>
              </w:rPr>
              <w:t>49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8737B1" w:rsidRPr="0001559D">
              <w:rPr>
                <w:b/>
                <w:bCs/>
                <w:iCs/>
                <w:color w:val="C45911"/>
                <w:sz w:val="20"/>
              </w:rPr>
              <w:t>4</w:t>
            </w:r>
            <w:r w:rsidRPr="0001559D">
              <w:rPr>
                <w:b/>
                <w:bCs/>
                <w:iCs/>
                <w:color w:val="C45911"/>
                <w:sz w:val="20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100,000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8737B1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</w:t>
            </w:r>
            <w:r w:rsidR="008737B1" w:rsidRPr="0001559D">
              <w:rPr>
                <w:bCs/>
                <w:iCs/>
                <w:color w:val="C45911"/>
                <w:sz w:val="20"/>
              </w:rPr>
              <w:t>49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8737B1" w:rsidRPr="0001559D">
              <w:rPr>
                <w:bCs/>
                <w:iCs/>
                <w:color w:val="C45911"/>
                <w:sz w:val="20"/>
              </w:rPr>
              <w:t>4</w:t>
            </w:r>
            <w:r w:rsidRPr="0001559D">
              <w:rPr>
                <w:bCs/>
                <w:iCs/>
                <w:color w:val="C45911"/>
                <w:sz w:val="20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343657" w:rsidRPr="0001559D" w:rsidTr="00343657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8737B1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</w:t>
            </w:r>
            <w:r w:rsidR="00343657" w:rsidRPr="0001559D">
              <w:rPr>
                <w:bCs/>
                <w:iCs/>
                <w:color w:val="C45911"/>
                <w:sz w:val="20"/>
              </w:rPr>
              <w:t>,</w:t>
            </w:r>
            <w:r w:rsidRPr="0001559D">
              <w:rPr>
                <w:bCs/>
                <w:iCs/>
                <w:color w:val="C45911"/>
                <w:sz w:val="20"/>
              </w:rPr>
              <w:t>4</w:t>
            </w:r>
            <w:r w:rsidR="00343657" w:rsidRPr="0001559D">
              <w:rPr>
                <w:bCs/>
                <w:iCs/>
                <w:color w:val="C45911"/>
                <w:sz w:val="20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8737B1" w:rsidP="00343657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0410182060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 xml:space="preserve">ЖИЛИЩНО-КОММУНАЛЬНОЕ </w:t>
            </w:r>
            <w:r w:rsidRPr="0001559D">
              <w:rPr>
                <w:b/>
                <w:bCs/>
                <w:iCs/>
                <w:sz w:val="20"/>
              </w:rPr>
              <w:lastRenderedPageBreak/>
              <w:t>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C37A2" w:rsidP="000948D6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18 </w:t>
            </w:r>
            <w:r w:rsidR="000948D6" w:rsidRPr="0001559D">
              <w:rPr>
                <w:b/>
                <w:bCs/>
                <w:iCs/>
                <w:color w:val="C45911"/>
                <w:sz w:val="20"/>
              </w:rPr>
              <w:t>783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0948D6" w:rsidRPr="0001559D">
              <w:rPr>
                <w:b/>
                <w:bCs/>
                <w:iCs/>
                <w:color w:val="C45911"/>
                <w:sz w:val="20"/>
              </w:rPr>
              <w:t>637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1 691,205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1 347,742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lastRenderedPageBreak/>
              <w:t>Жилищное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948D6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6,</w:t>
            </w:r>
            <w:r w:rsidR="000948D6" w:rsidRPr="0001559D">
              <w:rPr>
                <w:b/>
                <w:bCs/>
                <w:iCs/>
                <w:color w:val="C45911"/>
                <w:sz w:val="20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6,854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948D6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</w:t>
            </w:r>
            <w:r w:rsidR="000948D6" w:rsidRPr="0001559D">
              <w:rPr>
                <w:bCs/>
                <w:iCs/>
                <w:color w:val="C45911"/>
                <w:sz w:val="20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948D6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948D6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948D6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948D6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948D6" w:rsidP="00343657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6,854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948D6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8</w:t>
            </w:r>
            <w:r w:rsidR="000948D6" w:rsidRPr="0001559D">
              <w:rPr>
                <w:b/>
                <w:bCs/>
                <w:iCs/>
                <w:color w:val="C45911"/>
                <w:sz w:val="20"/>
              </w:rPr>
              <w:t> 222,810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320,708</w:t>
            </w:r>
          </w:p>
        </w:tc>
      </w:tr>
      <w:tr w:rsidR="00343657" w:rsidRPr="0001559D" w:rsidTr="002D2693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948D6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8 </w:t>
            </w:r>
            <w:r w:rsidR="000948D6" w:rsidRPr="0001559D">
              <w:rPr>
                <w:bCs/>
                <w:iCs/>
                <w:color w:val="C45911"/>
                <w:sz w:val="20"/>
              </w:rPr>
              <w:t>222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0948D6" w:rsidRPr="0001559D">
              <w:rPr>
                <w:bCs/>
                <w:iCs/>
                <w:color w:val="C45911"/>
                <w:sz w:val="20"/>
              </w:rPr>
              <w:t>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948D6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8 222,810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0948D6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8 222,810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948D6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</w:t>
            </w:r>
            <w:r w:rsidR="000948D6" w:rsidRPr="0001559D">
              <w:rPr>
                <w:bCs/>
                <w:iCs/>
                <w:color w:val="C45911"/>
                <w:sz w:val="20"/>
              </w:rPr>
              <w:t>97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0948D6" w:rsidRPr="0001559D">
              <w:rPr>
                <w:bCs/>
                <w:iCs/>
                <w:color w:val="C45911"/>
                <w:sz w:val="20"/>
              </w:rPr>
              <w:t>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948D6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</w:t>
            </w:r>
            <w:r w:rsidR="000948D6" w:rsidRPr="0001559D">
              <w:rPr>
                <w:bCs/>
                <w:iCs/>
                <w:color w:val="C45911"/>
                <w:sz w:val="20"/>
              </w:rPr>
              <w:t>97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0948D6" w:rsidRPr="0001559D">
              <w:rPr>
                <w:bCs/>
                <w:iCs/>
                <w:color w:val="C45911"/>
                <w:sz w:val="20"/>
              </w:rPr>
              <w:t>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0230168310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0948D6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4</w:t>
            </w:r>
            <w:r w:rsidR="000948D6" w:rsidRPr="0001559D">
              <w:rPr>
                <w:color w:val="C45911"/>
                <w:sz w:val="20"/>
              </w:rPr>
              <w:t>97</w:t>
            </w:r>
            <w:r w:rsidRPr="0001559D">
              <w:rPr>
                <w:color w:val="C45911"/>
                <w:sz w:val="20"/>
              </w:rPr>
              <w:t>,</w:t>
            </w:r>
            <w:r w:rsidR="000948D6" w:rsidRPr="0001559D">
              <w:rPr>
                <w:color w:val="C45911"/>
                <w:sz w:val="20"/>
              </w:rPr>
              <w:t>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320,708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0230168510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CE247D" w:rsidP="00CE247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CE247D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02301S1350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CE247D" w:rsidP="00343657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CE247D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10 </w:t>
            </w:r>
            <w:r w:rsidR="00CE247D" w:rsidRPr="0001559D">
              <w:rPr>
                <w:b/>
                <w:bCs/>
                <w:iCs/>
                <w:color w:val="C45911"/>
                <w:sz w:val="20"/>
              </w:rPr>
              <w:t>554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CE247D" w:rsidRPr="0001559D">
              <w:rPr>
                <w:b/>
                <w:bCs/>
                <w:iCs/>
                <w:color w:val="C45911"/>
                <w:sz w:val="20"/>
              </w:rPr>
              <w:t>626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1 220,180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1 020,180</w:t>
            </w:r>
          </w:p>
        </w:tc>
      </w:tr>
      <w:tr w:rsidR="00343657" w:rsidRPr="0001559D" w:rsidTr="00343657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CE247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2 </w:t>
            </w:r>
            <w:r w:rsidR="00CE247D" w:rsidRPr="0001559D">
              <w:rPr>
                <w:bCs/>
                <w:iCs/>
                <w:color w:val="C45911"/>
                <w:sz w:val="20"/>
              </w:rPr>
              <w:t>305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CE247D" w:rsidRPr="0001559D">
              <w:rPr>
                <w:bCs/>
                <w:iCs/>
                <w:color w:val="C45911"/>
                <w:sz w:val="20"/>
              </w:rPr>
              <w:t>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1 018,180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CE247D" w:rsidP="00343657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2 305,593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1 018,180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CE247D" w:rsidP="00343657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2 305,593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1 018,180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CE247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</w:t>
            </w:r>
            <w:r w:rsidR="00CE247D" w:rsidRPr="0001559D">
              <w:rPr>
                <w:bCs/>
                <w:iCs/>
                <w:color w:val="C45911"/>
                <w:sz w:val="20"/>
              </w:rPr>
              <w:t>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CE247D" w:rsidP="00CE247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0220168410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CE247D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805,</w:t>
            </w:r>
            <w:r w:rsidR="00CE247D" w:rsidRPr="0001559D">
              <w:rPr>
                <w:color w:val="C45911"/>
                <w:sz w:val="20"/>
              </w:rPr>
              <w:t>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868,410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9F4E03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1 </w:t>
            </w:r>
            <w:r w:rsidR="009F4E03" w:rsidRPr="0001559D">
              <w:rPr>
                <w:bCs/>
                <w:iCs/>
                <w:color w:val="C45911"/>
                <w:sz w:val="20"/>
              </w:rPr>
              <w:t>425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9F4E03" w:rsidRPr="0001559D">
              <w:rPr>
                <w:bCs/>
                <w:iCs/>
                <w:color w:val="C45911"/>
                <w:sz w:val="20"/>
              </w:rPr>
              <w:t>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9F4E03" w:rsidP="000C4C37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0220168420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9F4E03" w:rsidP="000C4C37">
            <w:pPr>
              <w:jc w:val="right"/>
              <w:rPr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149,770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0220168430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02201S1400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9F4E03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</w:t>
            </w:r>
            <w:r w:rsidR="009F4E03" w:rsidRPr="0001559D">
              <w:rPr>
                <w:bCs/>
                <w:iCs/>
                <w:color w:val="C45911"/>
                <w:sz w:val="20"/>
              </w:rPr>
              <w:t>5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9F4E03" w:rsidRPr="0001559D">
              <w:rPr>
                <w:bCs/>
                <w:iCs/>
                <w:color w:val="C45911"/>
                <w:sz w:val="20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9F4E03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9F4E03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9F4E03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9F4E03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061F255550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9F4E03" w:rsidP="00343657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2D2693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0710165765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07101L5765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0810168420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1,700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343657" w:rsidRPr="0001559D" w:rsidTr="0034365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343657" w:rsidRPr="0001559D" w:rsidTr="00343657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0810168460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lastRenderedPageBreak/>
              <w:t>СОЦИАЛЬНАЯ ПОЛИТИКА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343657" w:rsidRPr="0001559D" w:rsidTr="0034365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343657" w:rsidRPr="0001559D" w:rsidTr="0034365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343657" w:rsidRPr="0001559D" w:rsidTr="003436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rPr>
                <w:sz w:val="20"/>
              </w:rPr>
            </w:pPr>
            <w:r w:rsidRPr="0001559D">
              <w:rPr>
                <w:sz w:val="20"/>
              </w:rPr>
              <w:t>Иные межбюджетные трансферты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0120282080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657" w:rsidRPr="0001559D" w:rsidRDefault="00343657" w:rsidP="00343657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0,100</w:t>
            </w:r>
            <w:r w:rsidR="002D2693" w:rsidRPr="0001559D">
              <w:rPr>
                <w:sz w:val="20"/>
              </w:rPr>
              <w:t>»</w:t>
            </w:r>
          </w:p>
        </w:tc>
      </w:tr>
    </w:tbl>
    <w:p w:rsidR="005F5399" w:rsidRPr="0001559D" w:rsidRDefault="002A3075" w:rsidP="005F5399">
      <w:pPr>
        <w:jc w:val="center"/>
        <w:rPr>
          <w:sz w:val="20"/>
        </w:rPr>
      </w:pPr>
      <w:r w:rsidRPr="0001559D">
        <w:rPr>
          <w:sz w:val="20"/>
        </w:rPr>
        <w:t>8</w:t>
      </w:r>
      <w:r w:rsidR="005F5399" w:rsidRPr="0001559D">
        <w:rPr>
          <w:sz w:val="20"/>
        </w:rPr>
        <w:t>) Приложение 5 к решению изложить в новой редакции:</w:t>
      </w:r>
    </w:p>
    <w:p w:rsidR="008F319F" w:rsidRPr="0001559D" w:rsidRDefault="005F5399" w:rsidP="005F5399">
      <w:pPr>
        <w:ind w:right="-456"/>
        <w:jc w:val="right"/>
        <w:rPr>
          <w:sz w:val="20"/>
        </w:rPr>
      </w:pPr>
      <w:r w:rsidRPr="0001559D">
        <w:rPr>
          <w:sz w:val="20"/>
        </w:rPr>
        <w:t xml:space="preserve">    </w:t>
      </w:r>
      <w:r w:rsidR="00D225B3" w:rsidRPr="0001559D">
        <w:rPr>
          <w:sz w:val="20"/>
        </w:rPr>
        <w:t>«</w:t>
      </w:r>
      <w:r w:rsidR="008F319F" w:rsidRPr="0001559D">
        <w:rPr>
          <w:sz w:val="20"/>
        </w:rPr>
        <w:t xml:space="preserve">Приложение </w:t>
      </w:r>
      <w:r w:rsidR="003666C8" w:rsidRPr="0001559D">
        <w:rPr>
          <w:sz w:val="20"/>
        </w:rPr>
        <w:t>5</w:t>
      </w:r>
    </w:p>
    <w:p w:rsidR="00A84C90" w:rsidRPr="0001559D" w:rsidRDefault="008F319F" w:rsidP="00A84C90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к решению Комитета местного самоуправления </w:t>
      </w:r>
    </w:p>
    <w:p w:rsidR="008F319F" w:rsidRPr="0001559D" w:rsidRDefault="001D7258" w:rsidP="00A84C90">
      <w:pPr>
        <w:ind w:left="5387" w:right="-530"/>
        <w:jc w:val="right"/>
        <w:rPr>
          <w:sz w:val="20"/>
        </w:rPr>
      </w:pPr>
      <w:r w:rsidRPr="0001559D">
        <w:rPr>
          <w:sz w:val="20"/>
        </w:rPr>
        <w:t>Русско-Камешкирского</w:t>
      </w:r>
      <w:r w:rsidR="008F319F" w:rsidRPr="0001559D">
        <w:rPr>
          <w:sz w:val="20"/>
        </w:rPr>
        <w:t xml:space="preserve"> сельсовета Камешкирского района</w:t>
      </w:r>
    </w:p>
    <w:p w:rsidR="00A84C90" w:rsidRPr="0001559D" w:rsidRDefault="008F319F" w:rsidP="00A84C90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Пензенской области «О </w:t>
      </w:r>
      <w:r w:rsidR="00642B99" w:rsidRPr="0001559D">
        <w:rPr>
          <w:sz w:val="20"/>
        </w:rPr>
        <w:t>Бюджет</w:t>
      </w:r>
      <w:r w:rsidRPr="0001559D">
        <w:rPr>
          <w:sz w:val="20"/>
        </w:rPr>
        <w:t xml:space="preserve">е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</w:t>
      </w:r>
    </w:p>
    <w:p w:rsidR="00A84C90" w:rsidRPr="0001559D" w:rsidRDefault="008F319F" w:rsidP="00A84C90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Камешкирского района Пензенской области </w:t>
      </w:r>
    </w:p>
    <w:p w:rsidR="008F319F" w:rsidRPr="0001559D" w:rsidRDefault="00706A2A" w:rsidP="00A84C90">
      <w:pPr>
        <w:ind w:left="5387" w:right="-530"/>
        <w:jc w:val="right"/>
        <w:rPr>
          <w:sz w:val="20"/>
        </w:rPr>
      </w:pPr>
      <w:r w:rsidRPr="0001559D">
        <w:rPr>
          <w:sz w:val="20"/>
        </w:rPr>
        <w:t>на 2024</w:t>
      </w:r>
      <w:r w:rsidR="008F319F" w:rsidRPr="0001559D">
        <w:rPr>
          <w:sz w:val="20"/>
        </w:rPr>
        <w:t xml:space="preserve"> год и </w:t>
      </w:r>
      <w:r w:rsidR="00AE1BB1" w:rsidRPr="0001559D">
        <w:rPr>
          <w:sz w:val="20"/>
        </w:rPr>
        <w:t>на плановый период 20</w:t>
      </w:r>
      <w:r w:rsidRPr="0001559D">
        <w:rPr>
          <w:sz w:val="20"/>
        </w:rPr>
        <w:t>25 и 2026</w:t>
      </w:r>
      <w:r w:rsidR="008F319F" w:rsidRPr="0001559D">
        <w:rPr>
          <w:sz w:val="20"/>
        </w:rPr>
        <w:t xml:space="preserve"> годов» </w:t>
      </w:r>
    </w:p>
    <w:p w:rsidR="008F319F" w:rsidRPr="0001559D" w:rsidRDefault="008F319F" w:rsidP="008F319F">
      <w:pPr>
        <w:rPr>
          <w:sz w:val="20"/>
        </w:rPr>
      </w:pPr>
    </w:p>
    <w:p w:rsidR="008F319F" w:rsidRPr="0001559D" w:rsidRDefault="008F319F" w:rsidP="008F319F">
      <w:pPr>
        <w:jc w:val="center"/>
        <w:rPr>
          <w:sz w:val="20"/>
        </w:rPr>
      </w:pPr>
      <w:r w:rsidRPr="0001559D">
        <w:rPr>
          <w:sz w:val="20"/>
        </w:rPr>
        <w:t xml:space="preserve">Ведомственная структура расходов </w:t>
      </w:r>
      <w:r w:rsidR="00642B99" w:rsidRPr="0001559D">
        <w:rPr>
          <w:sz w:val="20"/>
        </w:rPr>
        <w:t>Бюджета</w:t>
      </w:r>
    </w:p>
    <w:p w:rsidR="008B0AB2" w:rsidRPr="0001559D" w:rsidRDefault="001D7258" w:rsidP="008B0AB2">
      <w:pPr>
        <w:jc w:val="center"/>
        <w:rPr>
          <w:sz w:val="20"/>
        </w:rPr>
      </w:pPr>
      <w:r w:rsidRPr="0001559D">
        <w:rPr>
          <w:sz w:val="20"/>
        </w:rPr>
        <w:t>Русско-Камешкирского</w:t>
      </w:r>
      <w:r w:rsidR="008B1522" w:rsidRPr="0001559D">
        <w:rPr>
          <w:sz w:val="20"/>
        </w:rPr>
        <w:t xml:space="preserve"> сельсовета</w:t>
      </w:r>
      <w:r w:rsidR="00AE1BB1" w:rsidRPr="0001559D">
        <w:rPr>
          <w:sz w:val="20"/>
        </w:rPr>
        <w:t xml:space="preserve"> на 20</w:t>
      </w:r>
      <w:r w:rsidR="00706A2A" w:rsidRPr="0001559D">
        <w:rPr>
          <w:sz w:val="20"/>
        </w:rPr>
        <w:t>24</w:t>
      </w:r>
      <w:r w:rsidR="008F319F" w:rsidRPr="0001559D">
        <w:rPr>
          <w:sz w:val="20"/>
        </w:rPr>
        <w:t xml:space="preserve"> год</w:t>
      </w:r>
      <w:r w:rsidR="00385B60" w:rsidRPr="0001559D">
        <w:rPr>
          <w:sz w:val="20"/>
        </w:rPr>
        <w:t xml:space="preserve"> и на п</w:t>
      </w:r>
      <w:r w:rsidR="00AE1BB1" w:rsidRPr="0001559D">
        <w:rPr>
          <w:sz w:val="20"/>
        </w:rPr>
        <w:t>лановый период 20</w:t>
      </w:r>
      <w:r w:rsidR="00706A2A" w:rsidRPr="0001559D">
        <w:rPr>
          <w:sz w:val="20"/>
        </w:rPr>
        <w:t>25</w:t>
      </w:r>
      <w:r w:rsidR="00AE1BB1" w:rsidRPr="0001559D">
        <w:rPr>
          <w:sz w:val="20"/>
        </w:rPr>
        <w:t xml:space="preserve"> и 20</w:t>
      </w:r>
      <w:r w:rsidR="009E40A1" w:rsidRPr="0001559D">
        <w:rPr>
          <w:sz w:val="20"/>
        </w:rPr>
        <w:t>26 годов</w:t>
      </w:r>
    </w:p>
    <w:tbl>
      <w:tblPr>
        <w:tblW w:w="14965" w:type="dxa"/>
        <w:tblInd w:w="92" w:type="dxa"/>
        <w:tblLook w:val="0000"/>
      </w:tblPr>
      <w:tblGrid>
        <w:gridCol w:w="4280"/>
        <w:gridCol w:w="971"/>
        <w:gridCol w:w="1120"/>
        <w:gridCol w:w="1302"/>
        <w:gridCol w:w="1443"/>
        <w:gridCol w:w="869"/>
        <w:gridCol w:w="1660"/>
        <w:gridCol w:w="1660"/>
        <w:gridCol w:w="1660"/>
      </w:tblGrid>
      <w:tr w:rsidR="00704479" w:rsidRPr="0001559D" w:rsidTr="00704479">
        <w:trPr>
          <w:trHeight w:val="270"/>
        </w:trPr>
        <w:tc>
          <w:tcPr>
            <w:tcW w:w="149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(тыс. руб.)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2024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2026 год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01559D" w:rsidRDefault="00704479" w:rsidP="00704479">
            <w:pPr>
              <w:rPr>
                <w:bCs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Код главного распоря-</w:t>
            </w:r>
          </w:p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дителя бюджет-</w:t>
            </w:r>
          </w:p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sz w:val="20"/>
              </w:rPr>
              <w:t>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Подраздел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01559D" w:rsidRDefault="00704479" w:rsidP="0070447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01559D" w:rsidRDefault="00704479" w:rsidP="0070447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79" w:rsidRPr="0001559D" w:rsidRDefault="00704479" w:rsidP="00704479">
            <w:pPr>
              <w:rPr>
                <w:bCs/>
                <w:sz w:val="20"/>
              </w:rPr>
            </w:pP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4479" w:rsidRPr="0001559D" w:rsidRDefault="00704479" w:rsidP="00704479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9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sz w:val="20"/>
              </w:rPr>
              <w:lastRenderedPageBreak/>
              <w:t xml:space="preserve">Администрация </w:t>
            </w:r>
            <w:r w:rsidRPr="0001559D">
              <w:rPr>
                <w:b/>
                <w:sz w:val="20"/>
              </w:rPr>
              <w:t>Русско-Камешкирского</w:t>
            </w:r>
            <w:r w:rsidRPr="0001559D">
              <w:rPr>
                <w:b/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44FDB" w:rsidP="00ED6DD1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35 </w:t>
            </w:r>
            <w:r w:rsidR="009F4E03" w:rsidRPr="0001559D">
              <w:rPr>
                <w:b/>
                <w:bCs/>
                <w:iCs/>
                <w:color w:val="C45911"/>
                <w:sz w:val="20"/>
              </w:rPr>
              <w:t>110</w:t>
            </w:r>
            <w:r w:rsidR="00704479"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ED6DD1" w:rsidRPr="0001559D">
              <w:rPr>
                <w:b/>
                <w:bCs/>
                <w:iCs/>
                <w:color w:val="C45911"/>
                <w:sz w:val="20"/>
              </w:rPr>
              <w:t>283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32 953,450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11 331,750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D6DD1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6</w:t>
            </w:r>
            <w:r w:rsidR="00ED6DD1" w:rsidRPr="0001559D">
              <w:rPr>
                <w:b/>
                <w:bCs/>
                <w:iCs/>
                <w:color w:val="C45911"/>
                <w:sz w:val="20"/>
              </w:rPr>
              <w:t> </w:t>
            </w:r>
            <w:r w:rsidRPr="0001559D">
              <w:rPr>
                <w:b/>
                <w:bCs/>
                <w:iCs/>
                <w:color w:val="C45911"/>
                <w:sz w:val="20"/>
              </w:rPr>
              <w:t>5</w:t>
            </w:r>
            <w:r w:rsidR="00ED6DD1" w:rsidRPr="0001559D">
              <w:rPr>
                <w:b/>
                <w:bCs/>
                <w:iCs/>
                <w:color w:val="C45911"/>
                <w:sz w:val="20"/>
              </w:rPr>
              <w:t>66,708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5 945,998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6 045,153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D6DD1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6 0</w:t>
            </w:r>
            <w:r w:rsidR="00ED6DD1" w:rsidRPr="0001559D">
              <w:rPr>
                <w:b/>
                <w:bCs/>
                <w:iCs/>
                <w:color w:val="C45911"/>
                <w:sz w:val="20"/>
              </w:rPr>
              <w:t>4</w:t>
            </w:r>
            <w:r w:rsidRPr="0001559D">
              <w:rPr>
                <w:b/>
                <w:bCs/>
                <w:iCs/>
                <w:color w:val="C45911"/>
                <w:sz w:val="20"/>
              </w:rPr>
              <w:t>0,1</w:t>
            </w:r>
            <w:r w:rsidR="00ED6DD1" w:rsidRPr="0001559D">
              <w:rPr>
                <w:b/>
                <w:bCs/>
                <w:iCs/>
                <w:color w:val="C45911"/>
                <w:sz w:val="20"/>
              </w:rPr>
              <w:t>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5 884,906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ED6DD1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6 040,108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5 884,906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ED6DD1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6 040,108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5 785,751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5 884,906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D6DD1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6 0</w:t>
            </w:r>
            <w:r w:rsidR="00ED6DD1" w:rsidRPr="0001559D">
              <w:rPr>
                <w:bCs/>
                <w:iCs/>
                <w:color w:val="C45911"/>
                <w:sz w:val="20"/>
              </w:rPr>
              <w:t>3</w:t>
            </w:r>
            <w:r w:rsidRPr="0001559D">
              <w:rPr>
                <w:bCs/>
                <w:iCs/>
                <w:color w:val="C45911"/>
                <w:sz w:val="20"/>
              </w:rPr>
              <w:t>8,1</w:t>
            </w:r>
            <w:r w:rsidR="00ED6DD1" w:rsidRPr="0001559D">
              <w:rPr>
                <w:bCs/>
                <w:iCs/>
                <w:color w:val="C45911"/>
                <w:sz w:val="20"/>
              </w:rPr>
              <w:t>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5 783,751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5 882,906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3 514,521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704479" w:rsidRPr="0001559D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704479" w:rsidRPr="0001559D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3 679,025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704479" w:rsidRPr="0001559D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704479" w:rsidRPr="0001559D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1 183,590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D6DD1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1 3</w:t>
            </w:r>
            <w:r w:rsidR="00ED6DD1" w:rsidRPr="0001559D">
              <w:rPr>
                <w:bCs/>
                <w:iCs/>
                <w:color w:val="C45911"/>
                <w:sz w:val="20"/>
              </w:rPr>
              <w:t>3</w:t>
            </w:r>
            <w:r w:rsidRPr="0001559D">
              <w:rPr>
                <w:bCs/>
                <w:iCs/>
                <w:color w:val="C45911"/>
                <w:sz w:val="20"/>
              </w:rPr>
              <w:t>0,</w:t>
            </w:r>
            <w:r w:rsidR="00ED6DD1" w:rsidRPr="0001559D">
              <w:rPr>
                <w:bCs/>
                <w:iCs/>
                <w:color w:val="C45911"/>
                <w:sz w:val="20"/>
              </w:rPr>
              <w:t>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1 020,291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1 020,291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D6DD1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1 2</w:t>
            </w:r>
            <w:r w:rsidR="00ED6DD1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E05A0F" w:rsidP="00704479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1 28</w:t>
            </w:r>
            <w:r w:rsidR="00704479" w:rsidRPr="0001559D">
              <w:rPr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979,592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05A0F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48,</w:t>
            </w:r>
            <w:r w:rsidR="00E05A0F" w:rsidRPr="0001559D">
              <w:rPr>
                <w:bCs/>
                <w:iCs/>
                <w:color w:val="C45911"/>
                <w:sz w:val="20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05A0F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48,</w:t>
            </w:r>
            <w:r w:rsidR="00E05A0F" w:rsidRPr="0001559D">
              <w:rPr>
                <w:color w:val="C45911"/>
                <w:sz w:val="20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40,699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Специальные расходы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5,000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05A0F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3</w:t>
            </w:r>
            <w:r w:rsidR="00144FDB" w:rsidRPr="0001559D">
              <w:rPr>
                <w:b/>
                <w:bCs/>
                <w:iCs/>
                <w:color w:val="C45911"/>
                <w:sz w:val="20"/>
              </w:rPr>
              <w:t>5</w:t>
            </w:r>
            <w:r w:rsidR="00E05A0F" w:rsidRPr="0001559D">
              <w:rPr>
                <w:b/>
                <w:bCs/>
                <w:iCs/>
                <w:color w:val="C45911"/>
                <w:sz w:val="20"/>
              </w:rPr>
              <w:t>3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E05A0F" w:rsidRPr="0001559D">
              <w:rPr>
                <w:b/>
                <w:bCs/>
                <w:iCs/>
                <w:color w:val="C45911"/>
                <w:sz w:val="20"/>
              </w:rPr>
              <w:t>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155,247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155,247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05A0F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3</w:t>
            </w:r>
            <w:r w:rsidR="00E05A0F" w:rsidRPr="0001559D">
              <w:rPr>
                <w:bCs/>
                <w:iCs/>
                <w:color w:val="C45911"/>
                <w:sz w:val="20"/>
              </w:rPr>
              <w:t>29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E05A0F" w:rsidRPr="0001559D">
              <w:rPr>
                <w:bCs/>
                <w:iCs/>
                <w:color w:val="C45911"/>
                <w:sz w:val="20"/>
              </w:rPr>
              <w:t>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E05A0F" w:rsidP="00826DE7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329,565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E05A0F" w:rsidP="00704479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329,565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136,247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E05A0F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</w:t>
            </w:r>
            <w:r w:rsidR="00144FDB" w:rsidRPr="0001559D">
              <w:rPr>
                <w:bCs/>
                <w:iCs/>
                <w:color w:val="C45911"/>
                <w:sz w:val="20"/>
              </w:rPr>
              <w:t>2</w:t>
            </w:r>
            <w:r w:rsidR="00E05A0F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E05A0F" w:rsidRPr="0001559D">
              <w:rPr>
                <w:bCs/>
                <w:iCs/>
                <w:color w:val="C45911"/>
                <w:sz w:val="20"/>
              </w:rPr>
              <w:t>40</w:t>
            </w:r>
            <w:r w:rsidRPr="0001559D">
              <w:rPr>
                <w:bCs/>
                <w:iCs/>
                <w:color w:val="C45911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E05A0F" w:rsidP="00144FDB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E05A0F" w:rsidP="00144FDB">
            <w:pPr>
              <w:jc w:val="right"/>
              <w:rPr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128,400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8,000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854D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</w:t>
            </w:r>
            <w:r w:rsidR="001854DA" w:rsidRPr="0001559D">
              <w:rPr>
                <w:bCs/>
                <w:iCs/>
                <w:color w:val="C45911"/>
                <w:sz w:val="20"/>
              </w:rPr>
              <w:t>01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1854DA" w:rsidRPr="0001559D">
              <w:rPr>
                <w:bCs/>
                <w:iCs/>
                <w:color w:val="C45911"/>
                <w:sz w:val="20"/>
              </w:rPr>
              <w:t>165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854DA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201,165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854DA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201,165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128,247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17,000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704479" w:rsidRPr="0001559D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7,000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410,900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410,900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704479" w:rsidRPr="0001559D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408,599</w:t>
            </w:r>
          </w:p>
        </w:tc>
      </w:tr>
      <w:tr w:rsidR="00704479" w:rsidRPr="0001559D" w:rsidTr="00704479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408,599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2,301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2,301</w:t>
            </w:r>
          </w:p>
        </w:tc>
      </w:tr>
      <w:tr w:rsidR="00704479" w:rsidRPr="0001559D" w:rsidTr="00704479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1 532,855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854DA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7 </w:t>
            </w:r>
            <w:r w:rsidR="001854DA" w:rsidRPr="0001559D">
              <w:rPr>
                <w:b/>
                <w:bCs/>
                <w:iCs/>
                <w:color w:val="C45911"/>
                <w:sz w:val="20"/>
              </w:rPr>
              <w:t>853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1854DA" w:rsidRPr="0001559D">
              <w:rPr>
                <w:b/>
                <w:bCs/>
                <w:iCs/>
                <w:color w:val="C45911"/>
                <w:sz w:val="20"/>
              </w:rPr>
              <w:t>515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23 365,000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1 995,000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854DA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7 </w:t>
            </w:r>
            <w:r w:rsidR="001854DA" w:rsidRPr="0001559D">
              <w:rPr>
                <w:b/>
                <w:bCs/>
                <w:iCs/>
                <w:color w:val="C45911"/>
                <w:sz w:val="20"/>
              </w:rPr>
              <w:t>7</w:t>
            </w:r>
            <w:r w:rsidRPr="0001559D">
              <w:rPr>
                <w:b/>
                <w:bCs/>
                <w:iCs/>
                <w:color w:val="C45911"/>
                <w:sz w:val="20"/>
              </w:rPr>
              <w:t>04,035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1 895,000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854D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7 </w:t>
            </w:r>
            <w:r w:rsidR="001854DA" w:rsidRPr="0001559D">
              <w:rPr>
                <w:bCs/>
                <w:iCs/>
                <w:color w:val="C45911"/>
                <w:sz w:val="20"/>
              </w:rPr>
              <w:t>7</w:t>
            </w:r>
            <w:r w:rsidRPr="0001559D">
              <w:rPr>
                <w:bCs/>
                <w:iCs/>
                <w:color w:val="C45911"/>
                <w:sz w:val="20"/>
              </w:rPr>
              <w:t>04,035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854D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2 </w:t>
            </w:r>
            <w:r w:rsidR="001854DA" w:rsidRPr="0001559D">
              <w:rPr>
                <w:bCs/>
                <w:iCs/>
                <w:color w:val="C45911"/>
                <w:sz w:val="20"/>
              </w:rPr>
              <w:t>422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1854DA" w:rsidRPr="0001559D">
              <w:rPr>
                <w:bCs/>
                <w:iCs/>
                <w:color w:val="C45911"/>
                <w:sz w:val="20"/>
              </w:rPr>
              <w:t>780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854DA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Содержание автомобильных дорог и искусственных сооружений на них за счет ассигнований муниципального дорожного фонда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854DA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854DA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0310146030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854DA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2 422,780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1 895,000</w:t>
            </w:r>
          </w:p>
        </w:tc>
      </w:tr>
      <w:tr w:rsidR="00704479" w:rsidRPr="0001559D" w:rsidTr="00CA3DFA">
        <w:trPr>
          <w:trHeight w:val="827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27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09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03201S3080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93D18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1</w:t>
            </w:r>
            <w:r w:rsidR="00193D18" w:rsidRPr="0001559D">
              <w:rPr>
                <w:b/>
                <w:bCs/>
                <w:iCs/>
                <w:color w:val="C45911"/>
                <w:sz w:val="20"/>
              </w:rPr>
              <w:t>49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193D18" w:rsidRPr="0001559D">
              <w:rPr>
                <w:b/>
                <w:bCs/>
                <w:iCs/>
                <w:color w:val="C45911"/>
                <w:sz w:val="20"/>
              </w:rPr>
              <w:t>4</w:t>
            </w:r>
            <w:r w:rsidRPr="0001559D">
              <w:rPr>
                <w:b/>
                <w:bCs/>
                <w:iCs/>
                <w:color w:val="C45911"/>
                <w:sz w:val="20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100,000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93D18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</w:t>
            </w:r>
            <w:r w:rsidR="00193D18" w:rsidRPr="0001559D">
              <w:rPr>
                <w:bCs/>
                <w:iCs/>
                <w:color w:val="C45911"/>
                <w:sz w:val="20"/>
              </w:rPr>
              <w:t>49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193D18" w:rsidRPr="0001559D">
              <w:rPr>
                <w:bCs/>
                <w:iCs/>
                <w:color w:val="C45911"/>
                <w:sz w:val="20"/>
              </w:rPr>
              <w:t>4</w:t>
            </w:r>
            <w:r w:rsidRPr="0001559D">
              <w:rPr>
                <w:bCs/>
                <w:iCs/>
                <w:color w:val="C45911"/>
                <w:sz w:val="20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193D18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49</w:t>
            </w:r>
            <w:r w:rsidR="00704479" w:rsidRPr="0001559D">
              <w:rPr>
                <w:bCs/>
                <w:iCs/>
                <w:sz w:val="20"/>
              </w:rPr>
              <w:t>,</w:t>
            </w:r>
            <w:r w:rsidRPr="0001559D">
              <w:rPr>
                <w:bCs/>
                <w:iCs/>
                <w:sz w:val="20"/>
              </w:rPr>
              <w:t>4</w:t>
            </w:r>
            <w:r w:rsidR="00704479" w:rsidRPr="0001559D">
              <w:rPr>
                <w:bCs/>
                <w:iCs/>
                <w:sz w:val="20"/>
              </w:rPr>
              <w:t>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sz w:val="20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100,000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93D18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18 </w:t>
            </w:r>
            <w:r w:rsidR="00193D18" w:rsidRPr="0001559D">
              <w:rPr>
                <w:b/>
                <w:bCs/>
                <w:iCs/>
                <w:color w:val="C45911"/>
                <w:sz w:val="20"/>
              </w:rPr>
              <w:t>783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193D18" w:rsidRPr="0001559D">
              <w:rPr>
                <w:b/>
                <w:bCs/>
                <w:iCs/>
                <w:color w:val="C45911"/>
                <w:sz w:val="20"/>
              </w:rPr>
              <w:t>637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1 691,205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1 347,742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93D18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6,</w:t>
            </w:r>
            <w:r w:rsidR="00193D18" w:rsidRPr="0001559D">
              <w:rPr>
                <w:b/>
                <w:bCs/>
                <w:iCs/>
                <w:color w:val="C45911"/>
                <w:sz w:val="20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6,854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193D18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</w:t>
            </w:r>
            <w:r w:rsidR="00193D18" w:rsidRPr="0001559D">
              <w:rPr>
                <w:bCs/>
                <w:iCs/>
                <w:color w:val="C45911"/>
                <w:sz w:val="20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193D18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6,854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D407AB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8 </w:t>
            </w:r>
            <w:r w:rsidR="00D407AB" w:rsidRPr="0001559D">
              <w:rPr>
                <w:b/>
                <w:bCs/>
                <w:iCs/>
                <w:color w:val="C45911"/>
                <w:sz w:val="20"/>
              </w:rPr>
              <w:t>553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D407AB" w:rsidRPr="0001559D">
              <w:rPr>
                <w:b/>
                <w:bCs/>
                <w:iCs/>
                <w:color w:val="C45911"/>
                <w:sz w:val="20"/>
              </w:rPr>
              <w:t>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320,708</w:t>
            </w:r>
          </w:p>
        </w:tc>
      </w:tr>
      <w:tr w:rsidR="00704479" w:rsidRPr="0001559D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D407AB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8 </w:t>
            </w:r>
            <w:r w:rsidR="00D407AB" w:rsidRPr="0001559D">
              <w:rPr>
                <w:bCs/>
                <w:iCs/>
                <w:color w:val="C45911"/>
                <w:sz w:val="20"/>
              </w:rPr>
              <w:t>553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D407AB" w:rsidRPr="0001559D">
              <w:rPr>
                <w:bCs/>
                <w:iCs/>
                <w:color w:val="C45911"/>
                <w:sz w:val="20"/>
              </w:rPr>
              <w:t>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D407AB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8 553,691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D407AB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8 553,691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D407AB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</w:t>
            </w:r>
            <w:r w:rsidR="00D407AB" w:rsidRPr="0001559D">
              <w:rPr>
                <w:bCs/>
                <w:iCs/>
                <w:color w:val="C45911"/>
                <w:sz w:val="20"/>
              </w:rPr>
              <w:t>97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D407AB" w:rsidRPr="0001559D">
              <w:rPr>
                <w:bCs/>
                <w:iCs/>
                <w:color w:val="C45911"/>
                <w:sz w:val="20"/>
              </w:rPr>
              <w:t>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D407AB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497,484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D407AB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497,484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320,708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D407AB" w:rsidP="00704479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D407AB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02301S1350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D407AB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D407AB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10</w:t>
            </w:r>
            <w:r w:rsidR="00FB768F" w:rsidRPr="0001559D">
              <w:rPr>
                <w:b/>
                <w:bCs/>
                <w:iCs/>
                <w:color w:val="C45911"/>
                <w:sz w:val="20"/>
              </w:rPr>
              <w:t xml:space="preserve"> </w:t>
            </w:r>
            <w:r w:rsidR="00D407AB" w:rsidRPr="0001559D">
              <w:rPr>
                <w:b/>
                <w:bCs/>
                <w:iCs/>
                <w:color w:val="C45911"/>
                <w:sz w:val="20"/>
              </w:rPr>
              <w:t>554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D407AB" w:rsidRPr="0001559D">
              <w:rPr>
                <w:b/>
                <w:bCs/>
                <w:iCs/>
                <w:color w:val="C45911"/>
                <w:sz w:val="20"/>
              </w:rPr>
              <w:t>626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1 220,180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1 020,180</w:t>
            </w:r>
          </w:p>
        </w:tc>
      </w:tr>
      <w:tr w:rsidR="00704479" w:rsidRPr="0001559D" w:rsidTr="0070447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FB768F" w:rsidP="002E391E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2 </w:t>
            </w:r>
            <w:r w:rsidR="00D407AB" w:rsidRPr="0001559D">
              <w:rPr>
                <w:bCs/>
                <w:iCs/>
                <w:color w:val="C45911"/>
                <w:sz w:val="20"/>
              </w:rPr>
              <w:t>305</w:t>
            </w:r>
            <w:r w:rsidR="00704479" w:rsidRPr="0001559D">
              <w:rPr>
                <w:bCs/>
                <w:iCs/>
                <w:color w:val="C45911"/>
                <w:sz w:val="20"/>
              </w:rPr>
              <w:t>,</w:t>
            </w:r>
            <w:r w:rsidR="002E391E" w:rsidRPr="0001559D">
              <w:rPr>
                <w:bCs/>
                <w:iCs/>
                <w:color w:val="C45911"/>
                <w:sz w:val="20"/>
              </w:rPr>
              <w:t>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1 018,180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2 305,593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1 018,180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2 305,593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1 018,180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2E391E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</w:t>
            </w:r>
            <w:r w:rsidR="002E391E" w:rsidRPr="0001559D">
              <w:rPr>
                <w:bCs/>
                <w:iCs/>
                <w:color w:val="C45911"/>
                <w:sz w:val="20"/>
              </w:rPr>
              <w:t>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868,410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AE19C9" w:rsidP="002E391E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1 </w:t>
            </w:r>
            <w:r w:rsidR="002E391E" w:rsidRPr="0001559D">
              <w:rPr>
                <w:bCs/>
                <w:iCs/>
                <w:color w:val="C45911"/>
                <w:sz w:val="20"/>
              </w:rPr>
              <w:t>425</w:t>
            </w:r>
            <w:r w:rsidR="00704479" w:rsidRPr="0001559D">
              <w:rPr>
                <w:bCs/>
                <w:iCs/>
                <w:color w:val="C45911"/>
                <w:sz w:val="20"/>
              </w:rPr>
              <w:t>,</w:t>
            </w:r>
            <w:r w:rsidR="002E391E" w:rsidRPr="0001559D">
              <w:rPr>
                <w:bCs/>
                <w:iCs/>
                <w:color w:val="C45911"/>
                <w:sz w:val="20"/>
              </w:rPr>
              <w:t>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149,770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2E391E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</w:t>
            </w:r>
            <w:r w:rsidR="002E391E" w:rsidRPr="0001559D">
              <w:rPr>
                <w:bCs/>
                <w:iCs/>
                <w:color w:val="C45911"/>
                <w:sz w:val="20"/>
              </w:rPr>
              <w:t>5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2E391E" w:rsidRPr="0001559D">
              <w:rPr>
                <w:bCs/>
                <w:iCs/>
                <w:color w:val="C45911"/>
                <w:sz w:val="20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061F255550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2E391E" w:rsidP="00704479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0710165765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 xml:space="preserve">Закупка товаров, работ и услуг для обеспечения государственных </w:t>
            </w:r>
            <w:r w:rsidRPr="0001559D">
              <w:rPr>
                <w:bCs/>
                <w:iCs/>
                <w:sz w:val="20"/>
              </w:rPr>
              <w:lastRenderedPageBreak/>
              <w:t>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07101L5765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1,700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704479" w:rsidRPr="0001559D" w:rsidTr="0070447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704479" w:rsidRPr="0001559D" w:rsidTr="00704479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0,300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0,100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704479" w:rsidRPr="0001559D" w:rsidTr="0070447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704479" w:rsidRPr="0001559D" w:rsidTr="0070447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704479" w:rsidRPr="0001559D" w:rsidTr="0070447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rPr>
                <w:sz w:val="20"/>
              </w:rPr>
            </w:pPr>
            <w:r w:rsidRPr="0001559D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479" w:rsidRPr="0001559D" w:rsidRDefault="00704479" w:rsidP="00704479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0,100</w:t>
            </w:r>
            <w:r w:rsidR="00DB2FAF" w:rsidRPr="0001559D">
              <w:rPr>
                <w:sz w:val="20"/>
              </w:rPr>
              <w:t>»</w:t>
            </w:r>
          </w:p>
        </w:tc>
      </w:tr>
    </w:tbl>
    <w:p w:rsidR="00D225B3" w:rsidRPr="0001559D" w:rsidRDefault="008F319F" w:rsidP="00D225B3">
      <w:pPr>
        <w:jc w:val="right"/>
        <w:rPr>
          <w:sz w:val="20"/>
        </w:rPr>
      </w:pPr>
      <w:r w:rsidRPr="0001559D">
        <w:rPr>
          <w:sz w:val="20"/>
        </w:rPr>
        <w:t xml:space="preserve">                </w:t>
      </w:r>
    </w:p>
    <w:p w:rsidR="005F5399" w:rsidRPr="0001559D" w:rsidRDefault="00D225B3" w:rsidP="0001559D">
      <w:pPr>
        <w:rPr>
          <w:sz w:val="20"/>
        </w:rPr>
      </w:pPr>
      <w:r w:rsidRPr="0001559D">
        <w:rPr>
          <w:sz w:val="20"/>
        </w:rPr>
        <w:t xml:space="preserve">                      </w:t>
      </w:r>
      <w:r w:rsidR="00DD1F21" w:rsidRPr="0001559D">
        <w:rPr>
          <w:sz w:val="20"/>
        </w:rPr>
        <w:t xml:space="preserve">             </w:t>
      </w:r>
      <w:r w:rsidR="002A3075" w:rsidRPr="0001559D">
        <w:rPr>
          <w:sz w:val="20"/>
        </w:rPr>
        <w:t xml:space="preserve">          9</w:t>
      </w:r>
      <w:r w:rsidR="005F5399" w:rsidRPr="0001559D">
        <w:rPr>
          <w:sz w:val="20"/>
        </w:rPr>
        <w:t>) Приложение 6 к решению изложить в новой редакции:</w:t>
      </w:r>
    </w:p>
    <w:p w:rsidR="008F319F" w:rsidRPr="0001559D" w:rsidRDefault="00D225B3" w:rsidP="000E5338">
      <w:pPr>
        <w:jc w:val="right"/>
        <w:rPr>
          <w:sz w:val="20"/>
        </w:rPr>
      </w:pPr>
      <w:r w:rsidRPr="0001559D">
        <w:rPr>
          <w:sz w:val="20"/>
        </w:rPr>
        <w:t xml:space="preserve">  «</w:t>
      </w:r>
      <w:r w:rsidR="008F319F" w:rsidRPr="0001559D">
        <w:rPr>
          <w:sz w:val="20"/>
        </w:rPr>
        <w:t xml:space="preserve">Приложение </w:t>
      </w:r>
      <w:r w:rsidR="00F612E0" w:rsidRPr="0001559D">
        <w:rPr>
          <w:sz w:val="20"/>
        </w:rPr>
        <w:t>6</w:t>
      </w:r>
    </w:p>
    <w:p w:rsidR="000E5338" w:rsidRPr="0001559D" w:rsidRDefault="008F319F" w:rsidP="000E5338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к решению Комитета местного самоуправления </w:t>
      </w:r>
    </w:p>
    <w:p w:rsidR="008F319F" w:rsidRPr="0001559D" w:rsidRDefault="001D7258" w:rsidP="000E5338">
      <w:pPr>
        <w:ind w:left="5387" w:right="-530"/>
        <w:jc w:val="right"/>
        <w:rPr>
          <w:sz w:val="20"/>
        </w:rPr>
      </w:pPr>
      <w:r w:rsidRPr="0001559D">
        <w:rPr>
          <w:sz w:val="20"/>
        </w:rPr>
        <w:t>Русско-Камешкирского</w:t>
      </w:r>
      <w:r w:rsidR="008F319F" w:rsidRPr="0001559D">
        <w:rPr>
          <w:sz w:val="20"/>
        </w:rPr>
        <w:t xml:space="preserve"> сельсовета Камешкирского района</w:t>
      </w:r>
    </w:p>
    <w:p w:rsidR="000E5338" w:rsidRPr="0001559D" w:rsidRDefault="008F319F" w:rsidP="000E5338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Пензенской области «О </w:t>
      </w:r>
      <w:r w:rsidR="00642B99" w:rsidRPr="0001559D">
        <w:rPr>
          <w:sz w:val="20"/>
        </w:rPr>
        <w:t>Бюджет</w:t>
      </w:r>
      <w:r w:rsidRPr="0001559D">
        <w:rPr>
          <w:sz w:val="20"/>
        </w:rPr>
        <w:t xml:space="preserve">е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</w:t>
      </w:r>
    </w:p>
    <w:p w:rsidR="000E5338" w:rsidRPr="0001559D" w:rsidRDefault="008F319F" w:rsidP="000E5338">
      <w:pPr>
        <w:ind w:left="5387" w:right="-530"/>
        <w:jc w:val="right"/>
        <w:rPr>
          <w:sz w:val="20"/>
        </w:rPr>
      </w:pPr>
      <w:r w:rsidRPr="0001559D">
        <w:rPr>
          <w:sz w:val="20"/>
        </w:rPr>
        <w:t xml:space="preserve">Камешкирского района Пензенской области </w:t>
      </w:r>
    </w:p>
    <w:p w:rsidR="008F319F" w:rsidRPr="0001559D" w:rsidRDefault="007D3DFB" w:rsidP="000E5338">
      <w:pPr>
        <w:ind w:left="5387" w:right="-530"/>
        <w:jc w:val="right"/>
        <w:rPr>
          <w:sz w:val="20"/>
        </w:rPr>
      </w:pPr>
      <w:r w:rsidRPr="0001559D">
        <w:rPr>
          <w:sz w:val="20"/>
        </w:rPr>
        <w:t>на 2024</w:t>
      </w:r>
      <w:r w:rsidR="008F319F" w:rsidRPr="0001559D">
        <w:rPr>
          <w:sz w:val="20"/>
        </w:rPr>
        <w:t xml:space="preserve"> год и </w:t>
      </w:r>
      <w:r w:rsidR="00F12640" w:rsidRPr="0001559D">
        <w:rPr>
          <w:sz w:val="20"/>
        </w:rPr>
        <w:t>на плановый п</w:t>
      </w:r>
      <w:r w:rsidRPr="0001559D">
        <w:rPr>
          <w:sz w:val="20"/>
        </w:rPr>
        <w:t>ериод 2025</w:t>
      </w:r>
      <w:r w:rsidR="002D7E55" w:rsidRPr="0001559D">
        <w:rPr>
          <w:sz w:val="20"/>
        </w:rPr>
        <w:t xml:space="preserve"> и 20</w:t>
      </w:r>
      <w:r w:rsidRPr="0001559D">
        <w:rPr>
          <w:sz w:val="20"/>
        </w:rPr>
        <w:t>26</w:t>
      </w:r>
      <w:r w:rsidR="008F319F" w:rsidRPr="0001559D">
        <w:rPr>
          <w:sz w:val="20"/>
        </w:rPr>
        <w:t xml:space="preserve"> годов» </w:t>
      </w:r>
    </w:p>
    <w:p w:rsidR="008F319F" w:rsidRPr="0001559D" w:rsidRDefault="008F319F" w:rsidP="008F319F">
      <w:pPr>
        <w:ind w:left="5387" w:right="-530"/>
        <w:rPr>
          <w:sz w:val="20"/>
        </w:rPr>
      </w:pPr>
    </w:p>
    <w:p w:rsidR="008F319F" w:rsidRPr="0001559D" w:rsidRDefault="008F319F" w:rsidP="008F319F">
      <w:pPr>
        <w:jc w:val="center"/>
        <w:rPr>
          <w:sz w:val="20"/>
        </w:rPr>
      </w:pPr>
      <w:r w:rsidRPr="0001559D">
        <w:rPr>
          <w:sz w:val="20"/>
        </w:rPr>
        <w:t xml:space="preserve">Распределение </w:t>
      </w:r>
      <w:r w:rsidR="004D2129" w:rsidRPr="0001559D">
        <w:rPr>
          <w:sz w:val="20"/>
        </w:rPr>
        <w:t>б</w:t>
      </w:r>
      <w:r w:rsidR="00642B99" w:rsidRPr="0001559D">
        <w:rPr>
          <w:sz w:val="20"/>
        </w:rPr>
        <w:t>юджет</w:t>
      </w:r>
      <w:r w:rsidRPr="0001559D">
        <w:rPr>
          <w:sz w:val="20"/>
        </w:rPr>
        <w:t xml:space="preserve">ных ассигнований по целевым статьям (муниципальным программам </w:t>
      </w:r>
      <w:r w:rsidR="001D7258" w:rsidRPr="0001559D">
        <w:rPr>
          <w:sz w:val="20"/>
        </w:rPr>
        <w:t>Русско-Камешкирского</w:t>
      </w:r>
      <w:r w:rsidRPr="0001559D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01559D">
        <w:rPr>
          <w:sz w:val="20"/>
        </w:rPr>
        <w:t>б</w:t>
      </w:r>
      <w:r w:rsidR="00642B99" w:rsidRPr="0001559D">
        <w:rPr>
          <w:sz w:val="20"/>
        </w:rPr>
        <w:t>юджета</w:t>
      </w:r>
      <w:r w:rsidR="007D3DFB" w:rsidRPr="0001559D">
        <w:rPr>
          <w:sz w:val="20"/>
        </w:rPr>
        <w:t xml:space="preserve"> на 2024</w:t>
      </w:r>
      <w:r w:rsidRPr="0001559D">
        <w:rPr>
          <w:sz w:val="20"/>
        </w:rPr>
        <w:t xml:space="preserve"> год</w:t>
      </w:r>
      <w:r w:rsidR="007D3DFB" w:rsidRPr="0001559D">
        <w:rPr>
          <w:sz w:val="20"/>
        </w:rPr>
        <w:t xml:space="preserve"> и на плановый период 2025 и 2026</w:t>
      </w:r>
      <w:r w:rsidRPr="0001559D">
        <w:rPr>
          <w:sz w:val="20"/>
        </w:rPr>
        <w:t xml:space="preserve"> го</w:t>
      </w:r>
      <w:r w:rsidR="00E61C54" w:rsidRPr="0001559D">
        <w:rPr>
          <w:sz w:val="20"/>
        </w:rPr>
        <w:t>дов</w:t>
      </w:r>
    </w:p>
    <w:tbl>
      <w:tblPr>
        <w:tblW w:w="14071" w:type="dxa"/>
        <w:tblInd w:w="92" w:type="dxa"/>
        <w:tblLook w:val="0000"/>
      </w:tblPr>
      <w:tblGrid>
        <w:gridCol w:w="4280"/>
        <w:gridCol w:w="1840"/>
        <w:gridCol w:w="820"/>
        <w:gridCol w:w="940"/>
        <w:gridCol w:w="1211"/>
        <w:gridCol w:w="1660"/>
        <w:gridCol w:w="1660"/>
        <w:gridCol w:w="1660"/>
      </w:tblGrid>
      <w:tr w:rsidR="0013438C" w:rsidRPr="0001559D" w:rsidTr="00774C2A">
        <w:trPr>
          <w:trHeight w:val="270"/>
        </w:trPr>
        <w:tc>
          <w:tcPr>
            <w:tcW w:w="14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3438C" w:rsidRPr="0001559D" w:rsidRDefault="0013438C" w:rsidP="0013438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(тыс. руб.)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2A" w:rsidRPr="0001559D" w:rsidRDefault="00774C2A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13438C" w:rsidRPr="0001559D" w:rsidRDefault="00774C2A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2024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2A" w:rsidRPr="0001559D" w:rsidRDefault="00774C2A" w:rsidP="00774C2A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13438C" w:rsidRPr="0001559D" w:rsidRDefault="00774C2A" w:rsidP="00774C2A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2A" w:rsidRPr="0001559D" w:rsidRDefault="00774C2A" w:rsidP="00774C2A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 xml:space="preserve">Сумма </w:t>
            </w:r>
          </w:p>
          <w:p w:rsidR="0013438C" w:rsidRPr="0001559D" w:rsidRDefault="00774C2A" w:rsidP="00774C2A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на 2026 год</w:t>
            </w:r>
          </w:p>
        </w:tc>
      </w:tr>
      <w:tr w:rsidR="0013438C" w:rsidRPr="0001559D" w:rsidTr="00774C2A">
        <w:trPr>
          <w:trHeight w:val="450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01559D" w:rsidRDefault="0013438C" w:rsidP="0013438C">
            <w:pPr>
              <w:rPr>
                <w:bCs/>
                <w:sz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01559D" w:rsidRDefault="00774C2A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sz w:val="20"/>
              </w:rPr>
              <w:t>Целевая статья расходов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01559D" w:rsidRDefault="00774C2A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Вид расхо-</w:t>
            </w:r>
          </w:p>
          <w:p w:rsidR="00774C2A" w:rsidRPr="0001559D" w:rsidRDefault="00774C2A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дов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01559D" w:rsidRDefault="0013438C" w:rsidP="0013438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01559D" w:rsidRDefault="0013438C" w:rsidP="0013438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8C" w:rsidRPr="0001559D" w:rsidRDefault="0013438C" w:rsidP="0013438C">
            <w:pPr>
              <w:rPr>
                <w:bCs/>
                <w:sz w:val="20"/>
              </w:rPr>
            </w:pPr>
          </w:p>
        </w:tc>
      </w:tr>
      <w:tr w:rsidR="0013438C" w:rsidRPr="0001559D" w:rsidTr="00774C2A">
        <w:trPr>
          <w:trHeight w:val="243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38C" w:rsidRPr="0001559D" w:rsidRDefault="0013438C" w:rsidP="0013438C">
            <w:pPr>
              <w:jc w:val="center"/>
              <w:rPr>
                <w:bCs/>
                <w:sz w:val="20"/>
              </w:rPr>
            </w:pPr>
            <w:r w:rsidRPr="0001559D">
              <w:rPr>
                <w:bCs/>
                <w:sz w:val="20"/>
              </w:rPr>
              <w:t>8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01559D" w:rsidRDefault="0013438C" w:rsidP="0013438C">
            <w:pPr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ВСЕГО: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01559D" w:rsidRDefault="0013438C" w:rsidP="0013438C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01559D" w:rsidRDefault="0013438C" w:rsidP="0013438C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01559D" w:rsidRDefault="0013438C" w:rsidP="0013438C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38C" w:rsidRPr="0001559D" w:rsidRDefault="0013438C" w:rsidP="0013438C">
            <w:pPr>
              <w:jc w:val="center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38C" w:rsidRPr="0001559D" w:rsidRDefault="00AE19C9" w:rsidP="002A3075">
            <w:pPr>
              <w:jc w:val="right"/>
              <w:rPr>
                <w:b/>
                <w:bCs/>
                <w:color w:val="C45911"/>
                <w:sz w:val="20"/>
              </w:rPr>
            </w:pPr>
            <w:r w:rsidRPr="0001559D">
              <w:rPr>
                <w:b/>
                <w:bCs/>
                <w:color w:val="C45911"/>
                <w:sz w:val="20"/>
              </w:rPr>
              <w:t xml:space="preserve">35 </w:t>
            </w:r>
            <w:r w:rsidR="002A3075" w:rsidRPr="0001559D">
              <w:rPr>
                <w:b/>
                <w:bCs/>
                <w:color w:val="C45911"/>
                <w:sz w:val="20"/>
              </w:rPr>
              <w:t>110</w:t>
            </w:r>
            <w:r w:rsidR="0013438C" w:rsidRPr="0001559D">
              <w:rPr>
                <w:b/>
                <w:bCs/>
                <w:color w:val="C45911"/>
                <w:sz w:val="20"/>
              </w:rPr>
              <w:t>,</w:t>
            </w:r>
            <w:r w:rsidR="002A3075" w:rsidRPr="0001559D">
              <w:rPr>
                <w:b/>
                <w:bCs/>
                <w:color w:val="C45911"/>
                <w:sz w:val="20"/>
              </w:rPr>
              <w:t>283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38C" w:rsidRPr="0001559D" w:rsidRDefault="0013438C" w:rsidP="0013438C">
            <w:pPr>
              <w:jc w:val="right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32 953,450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38C" w:rsidRPr="0001559D" w:rsidRDefault="0013438C" w:rsidP="0013438C">
            <w:pPr>
              <w:jc w:val="right"/>
              <w:rPr>
                <w:b/>
                <w:bCs/>
                <w:sz w:val="20"/>
              </w:rPr>
            </w:pPr>
            <w:r w:rsidRPr="0001559D">
              <w:rPr>
                <w:b/>
                <w:bCs/>
                <w:sz w:val="20"/>
              </w:rPr>
              <w:t>11 331,750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</w:t>
            </w:r>
            <w:r w:rsidRPr="0001559D">
              <w:rPr>
                <w:b/>
                <w:bCs/>
                <w:iCs/>
                <w:sz w:val="20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lastRenderedPageBreak/>
              <w:t>0100000000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35378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7 9</w:t>
            </w:r>
            <w:r w:rsidR="00E35378" w:rsidRPr="0001559D">
              <w:rPr>
                <w:b/>
                <w:bCs/>
                <w:iCs/>
                <w:color w:val="C45911"/>
                <w:sz w:val="20"/>
              </w:rPr>
              <w:t>48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E35378" w:rsidRPr="0001559D">
              <w:rPr>
                <w:b/>
                <w:bCs/>
                <w:iCs/>
                <w:color w:val="C45911"/>
                <w:sz w:val="20"/>
              </w:rPr>
              <w:t>531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7 738,998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7 830,761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35378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7 9</w:t>
            </w:r>
            <w:r w:rsidR="00E35378" w:rsidRPr="0001559D">
              <w:rPr>
                <w:b/>
                <w:bCs/>
                <w:iCs/>
                <w:color w:val="C45911"/>
                <w:sz w:val="20"/>
              </w:rPr>
              <w:t>48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E35378" w:rsidRPr="0001559D">
              <w:rPr>
                <w:b/>
                <w:bCs/>
                <w:iCs/>
                <w:color w:val="C45911"/>
                <w:sz w:val="20"/>
              </w:rPr>
              <w:t>531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7 738,998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7 830,761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35378">
            <w:pPr>
              <w:jc w:val="right"/>
              <w:rPr>
                <w:bCs/>
                <w:i/>
                <w:iCs/>
                <w:color w:val="C45911"/>
                <w:sz w:val="20"/>
              </w:rPr>
            </w:pPr>
            <w:r w:rsidRPr="0001559D">
              <w:rPr>
                <w:bCs/>
                <w:i/>
                <w:iCs/>
                <w:color w:val="C45911"/>
                <w:sz w:val="20"/>
              </w:rPr>
              <w:t>6 3</w:t>
            </w:r>
            <w:r w:rsidR="00E35378" w:rsidRPr="0001559D">
              <w:rPr>
                <w:bCs/>
                <w:i/>
                <w:iCs/>
                <w:color w:val="C45911"/>
                <w:sz w:val="20"/>
              </w:rPr>
              <w:t>81</w:t>
            </w:r>
            <w:r w:rsidRPr="0001559D">
              <w:rPr>
                <w:bCs/>
                <w:i/>
                <w:iCs/>
                <w:color w:val="C45911"/>
                <w:sz w:val="20"/>
              </w:rPr>
              <w:t>,</w:t>
            </w:r>
            <w:r w:rsidR="00E35378" w:rsidRPr="0001559D">
              <w:rPr>
                <w:bCs/>
                <w:i/>
                <w:iCs/>
                <w:color w:val="C45911"/>
                <w:sz w:val="20"/>
              </w:rPr>
              <w:t>608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6 161,451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6 295,806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3 514,521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13438C" w:rsidRPr="0001559D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3 512,624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3 615,713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3 679,025</w:t>
            </w:r>
          </w:p>
        </w:tc>
      </w:tr>
      <w:tr w:rsidR="0013438C" w:rsidRPr="0001559D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1,898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13438C" w:rsidRPr="0001559D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1 193,107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1 147,747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1 183,590</w:t>
            </w:r>
          </w:p>
        </w:tc>
      </w:tr>
      <w:tr w:rsidR="0013438C" w:rsidRPr="0001559D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05034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1 3</w:t>
            </w:r>
            <w:r w:rsidR="00E05034" w:rsidRPr="0001559D">
              <w:rPr>
                <w:bCs/>
                <w:iCs/>
                <w:color w:val="C45911"/>
                <w:sz w:val="20"/>
              </w:rPr>
              <w:t>3</w:t>
            </w:r>
            <w:r w:rsidRPr="0001559D">
              <w:rPr>
                <w:bCs/>
                <w:iCs/>
                <w:color w:val="C45911"/>
                <w:sz w:val="20"/>
              </w:rPr>
              <w:t>0,</w:t>
            </w:r>
            <w:r w:rsidR="00E05034" w:rsidRPr="0001559D">
              <w:rPr>
                <w:bCs/>
                <w:iCs/>
                <w:color w:val="C45911"/>
                <w:sz w:val="20"/>
              </w:rPr>
              <w:t>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1 020,291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1 020,291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05034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1 2</w:t>
            </w:r>
            <w:r w:rsidR="00E05034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05034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1 2</w:t>
            </w:r>
            <w:r w:rsidR="00E05034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05034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1 2</w:t>
            </w:r>
            <w:r w:rsidR="00E05034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05034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1 2</w:t>
            </w:r>
            <w:r w:rsidR="00E05034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1,817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979,592</w:t>
            </w:r>
          </w:p>
        </w:tc>
      </w:tr>
      <w:tr w:rsidR="0013438C" w:rsidRPr="0001559D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05034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48,</w:t>
            </w:r>
            <w:r w:rsidR="00E05034" w:rsidRPr="0001559D">
              <w:rPr>
                <w:bCs/>
                <w:iCs/>
                <w:color w:val="C45911"/>
                <w:sz w:val="20"/>
              </w:rPr>
              <w:t>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E05034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48,663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E05034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48,663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E05034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48,663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40,699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341,500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375,700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410,900</w:t>
            </w:r>
          </w:p>
        </w:tc>
      </w:tr>
      <w:tr w:rsidR="0013438C" w:rsidRPr="0001559D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408,599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408,599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408,599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338,791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372,573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408,599</w:t>
            </w:r>
          </w:p>
        </w:tc>
      </w:tr>
      <w:tr w:rsidR="0013438C" w:rsidRPr="0001559D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2,301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2,301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2,301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2,709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3,127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2,301</w:t>
            </w:r>
          </w:p>
        </w:tc>
      </w:tr>
      <w:tr w:rsidR="0013438C" w:rsidRPr="0001559D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1 566,923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1 577,547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1 534,955</w:t>
            </w:r>
          </w:p>
        </w:tc>
      </w:tr>
      <w:tr w:rsidR="0013438C" w:rsidRPr="0001559D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1 564,823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1 575,447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1 532,855</w:t>
            </w:r>
          </w:p>
        </w:tc>
      </w:tr>
      <w:tr w:rsidR="0013438C" w:rsidRPr="0001559D" w:rsidTr="0013438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2,000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0,100</w:t>
            </w:r>
          </w:p>
        </w:tc>
      </w:tr>
      <w:tr w:rsidR="0013438C" w:rsidRPr="0001559D" w:rsidTr="0013438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AE19C9" w:rsidP="003D30A6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10 </w:t>
            </w:r>
            <w:r w:rsidR="003D30A6" w:rsidRPr="0001559D">
              <w:rPr>
                <w:b/>
                <w:bCs/>
                <w:iCs/>
                <w:color w:val="C45911"/>
                <w:sz w:val="20"/>
              </w:rPr>
              <w:t>528</w:t>
            </w:r>
            <w:r w:rsidR="0013438C"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3D30A6" w:rsidRPr="0001559D">
              <w:rPr>
                <w:b/>
                <w:bCs/>
                <w:iCs/>
                <w:color w:val="C45911"/>
                <w:sz w:val="20"/>
              </w:rPr>
              <w:t>403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1 682,351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1 338,888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AE19C9" w:rsidP="00D061B6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2 </w:t>
            </w:r>
            <w:r w:rsidR="00D061B6" w:rsidRPr="0001559D">
              <w:rPr>
                <w:b/>
                <w:bCs/>
                <w:iCs/>
                <w:color w:val="C45911"/>
                <w:sz w:val="20"/>
              </w:rPr>
              <w:t>305</w:t>
            </w:r>
            <w:r w:rsidR="0013438C"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D061B6" w:rsidRPr="0001559D">
              <w:rPr>
                <w:b/>
                <w:bCs/>
                <w:iCs/>
                <w:color w:val="C45911"/>
                <w:sz w:val="20"/>
              </w:rPr>
              <w:t>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1 018,180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AE19C9" w:rsidP="00D061B6">
            <w:pPr>
              <w:jc w:val="right"/>
              <w:rPr>
                <w:bCs/>
                <w:i/>
                <w:iCs/>
                <w:color w:val="C45911"/>
                <w:sz w:val="20"/>
              </w:rPr>
            </w:pPr>
            <w:r w:rsidRPr="0001559D">
              <w:rPr>
                <w:bCs/>
                <w:i/>
                <w:iCs/>
                <w:color w:val="C45911"/>
                <w:sz w:val="20"/>
              </w:rPr>
              <w:t xml:space="preserve">2 </w:t>
            </w:r>
            <w:r w:rsidR="00D061B6" w:rsidRPr="0001559D">
              <w:rPr>
                <w:bCs/>
                <w:i/>
                <w:iCs/>
                <w:color w:val="C45911"/>
                <w:sz w:val="20"/>
              </w:rPr>
              <w:t>305</w:t>
            </w:r>
            <w:r w:rsidR="0013438C" w:rsidRPr="0001559D">
              <w:rPr>
                <w:bCs/>
                <w:i/>
                <w:iCs/>
                <w:color w:val="C45911"/>
                <w:sz w:val="20"/>
              </w:rPr>
              <w:t>,</w:t>
            </w:r>
            <w:r w:rsidR="00D061B6" w:rsidRPr="0001559D">
              <w:rPr>
                <w:bCs/>
                <w:i/>
                <w:iCs/>
                <w:color w:val="C45911"/>
                <w:sz w:val="20"/>
              </w:rPr>
              <w:t>593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1 218,180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1 018,180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E35378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</w:t>
            </w:r>
            <w:r w:rsidR="00E35378" w:rsidRPr="0001559D">
              <w:rPr>
                <w:bCs/>
                <w:iCs/>
                <w:color w:val="C45911"/>
                <w:sz w:val="20"/>
              </w:rPr>
              <w:t>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13438C" w:rsidRPr="0001559D" w:rsidTr="00774C2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805,494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868,410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AE19C9" w:rsidP="00D061B6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 xml:space="preserve">1 </w:t>
            </w:r>
            <w:r w:rsidR="00D061B6" w:rsidRPr="0001559D">
              <w:rPr>
                <w:bCs/>
                <w:iCs/>
                <w:color w:val="C45911"/>
                <w:sz w:val="20"/>
              </w:rPr>
              <w:t>425</w:t>
            </w:r>
            <w:r w:rsidR="0013438C" w:rsidRPr="0001559D">
              <w:rPr>
                <w:bCs/>
                <w:iCs/>
                <w:color w:val="C45911"/>
                <w:sz w:val="20"/>
              </w:rPr>
              <w:t>,</w:t>
            </w:r>
            <w:r w:rsidR="00D061B6" w:rsidRPr="0001559D">
              <w:rPr>
                <w:bCs/>
                <w:iCs/>
                <w:color w:val="C45911"/>
                <w:sz w:val="20"/>
              </w:rPr>
              <w:t>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D061B6" w:rsidP="0013438C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1 425,099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349,770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149,770</w:t>
            </w:r>
          </w:p>
        </w:tc>
      </w:tr>
      <w:tr w:rsidR="0013438C" w:rsidRPr="0001559D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Расходы по обустройству мест для сбора ТБО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D30A6" w:rsidP="003D30A6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8 222,810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320,708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D30A6" w:rsidP="0013438C">
            <w:pPr>
              <w:jc w:val="right"/>
              <w:rPr>
                <w:bCs/>
                <w:i/>
                <w:iCs/>
                <w:color w:val="C45911"/>
                <w:sz w:val="20"/>
              </w:rPr>
            </w:pPr>
            <w:r w:rsidRPr="0001559D">
              <w:rPr>
                <w:bCs/>
                <w:i/>
                <w:iCs/>
                <w:color w:val="C45911"/>
                <w:sz w:val="20"/>
              </w:rPr>
              <w:t>8 222,810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320,708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497,484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497,484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497,484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497,484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497,484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464,171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320,708</w:t>
            </w:r>
          </w:p>
        </w:tc>
      </w:tr>
      <w:tr w:rsidR="0013438C" w:rsidRPr="0001559D" w:rsidTr="00774C2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35,400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sz w:val="20"/>
              </w:rPr>
            </w:pPr>
            <w:r w:rsidRPr="0001559D">
              <w:rPr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02301S1350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03A1" w:rsidP="0013438C">
            <w:pPr>
              <w:jc w:val="right"/>
              <w:rPr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7 689,926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0,000</w:t>
            </w:r>
          </w:p>
        </w:tc>
      </w:tr>
      <w:tr w:rsidR="0013438C" w:rsidRPr="0001559D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465ADD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7 </w:t>
            </w:r>
            <w:r w:rsidR="00465ADD" w:rsidRPr="0001559D">
              <w:rPr>
                <w:b/>
                <w:bCs/>
                <w:iCs/>
                <w:color w:val="C45911"/>
                <w:sz w:val="20"/>
              </w:rPr>
              <w:t>7</w:t>
            </w:r>
            <w:r w:rsidRPr="0001559D">
              <w:rPr>
                <w:b/>
                <w:bCs/>
                <w:iCs/>
                <w:color w:val="C45911"/>
                <w:sz w:val="20"/>
              </w:rPr>
              <w:t>04,035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23 265,000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1 895,000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lastRenderedPageBreak/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465ADD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 xml:space="preserve">2 </w:t>
            </w:r>
            <w:r w:rsidR="00465ADD" w:rsidRPr="0001559D">
              <w:rPr>
                <w:b/>
                <w:bCs/>
                <w:iCs/>
                <w:color w:val="C45911"/>
                <w:sz w:val="20"/>
              </w:rPr>
              <w:t>422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465ADD" w:rsidRPr="0001559D">
              <w:rPr>
                <w:b/>
                <w:bCs/>
                <w:iCs/>
                <w:color w:val="C45911"/>
                <w:sz w:val="20"/>
              </w:rPr>
              <w:t>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1 895,000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color w:val="C45911"/>
                <w:sz w:val="20"/>
              </w:rPr>
              <w:t>2 422,796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1 895,000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Содержание автомобильных дорог и искусственных сооружений на них за счет ассигнований муниципального дорожного фонда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2 422,796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2 422,796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2 422,796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2 422,796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0310146030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2 422,796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730,263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1 895,000</w:t>
            </w:r>
          </w:p>
        </w:tc>
      </w:tr>
      <w:tr w:rsidR="0013438C" w:rsidRPr="0001559D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color w:val="C45911"/>
                <w:sz w:val="20"/>
              </w:rPr>
              <w:t>5281,239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7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03201S3080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27369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5281,239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22 534,737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652BEE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4</w:t>
            </w:r>
            <w:r w:rsidR="00652BEE" w:rsidRPr="0001559D">
              <w:rPr>
                <w:b/>
                <w:bCs/>
                <w:iCs/>
                <w:color w:val="C45911"/>
                <w:sz w:val="20"/>
              </w:rPr>
              <w:t>85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652BEE" w:rsidRPr="0001559D">
              <w:rPr>
                <w:b/>
                <w:bCs/>
                <w:iCs/>
                <w:color w:val="C45911"/>
                <w:sz w:val="20"/>
              </w:rPr>
              <w:t>24</w:t>
            </w:r>
            <w:r w:rsidRPr="0001559D">
              <w:rPr>
                <w:b/>
                <w:bCs/>
                <w:iCs/>
                <w:color w:val="C45911"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243,101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243,101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652BEE" w:rsidP="00652BEE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485</w:t>
            </w:r>
            <w:r w:rsidR="0013438C"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Pr="0001559D">
              <w:rPr>
                <w:b/>
                <w:bCs/>
                <w:iCs/>
                <w:color w:val="C45911"/>
                <w:sz w:val="20"/>
              </w:rPr>
              <w:t>24</w:t>
            </w:r>
            <w:r w:rsidR="0013438C" w:rsidRPr="0001559D">
              <w:rPr>
                <w:b/>
                <w:bCs/>
                <w:iCs/>
                <w:color w:val="C45911"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243,101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243,101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652BEE" w:rsidP="006606AA">
            <w:pPr>
              <w:jc w:val="right"/>
              <w:rPr>
                <w:bCs/>
                <w:i/>
                <w:iCs/>
                <w:color w:val="C45911"/>
                <w:sz w:val="20"/>
              </w:rPr>
            </w:pPr>
            <w:r w:rsidRPr="0001559D">
              <w:rPr>
                <w:bCs/>
                <w:i/>
                <w:iCs/>
                <w:color w:val="C45911"/>
                <w:sz w:val="20"/>
              </w:rPr>
              <w:t>485,247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243,101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243,101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652BEE" w:rsidP="006606AA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177,880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652BEE" w:rsidP="006606AA">
            <w:pPr>
              <w:jc w:val="right"/>
              <w:rPr>
                <w:bCs/>
                <w:iCs/>
                <w:color w:val="006699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177,880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652BEE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</w:t>
            </w:r>
            <w:r w:rsidR="006606AA" w:rsidRPr="0001559D">
              <w:rPr>
                <w:bCs/>
                <w:iCs/>
                <w:color w:val="C45911"/>
                <w:sz w:val="20"/>
              </w:rPr>
              <w:t>7</w:t>
            </w:r>
            <w:r w:rsidR="00652BEE" w:rsidRPr="0001559D">
              <w:rPr>
                <w:bCs/>
                <w:iCs/>
                <w:color w:val="C45911"/>
                <w:sz w:val="20"/>
              </w:rPr>
              <w:t>7,880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465AD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</w:t>
            </w:r>
            <w:r w:rsidR="006606AA" w:rsidRPr="0001559D">
              <w:rPr>
                <w:bCs/>
                <w:iCs/>
                <w:color w:val="C45911"/>
                <w:sz w:val="20"/>
              </w:rPr>
              <w:t>2</w:t>
            </w:r>
            <w:r w:rsidR="00465ADD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465ADD" w:rsidRPr="0001559D">
              <w:rPr>
                <w:bCs/>
                <w:iCs/>
                <w:color w:val="C45911"/>
                <w:sz w:val="20"/>
              </w:rPr>
              <w:t>40</w:t>
            </w:r>
            <w:r w:rsidRPr="0001559D">
              <w:rPr>
                <w:bCs/>
                <w:iCs/>
                <w:color w:val="C45911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465ADD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1</w:t>
            </w:r>
            <w:r w:rsidR="006606AA" w:rsidRPr="0001559D">
              <w:rPr>
                <w:bCs/>
                <w:iCs/>
                <w:color w:val="C45911"/>
                <w:sz w:val="20"/>
              </w:rPr>
              <w:t>2</w:t>
            </w:r>
            <w:r w:rsidR="00465ADD" w:rsidRPr="0001559D">
              <w:rPr>
                <w:bCs/>
                <w:iCs/>
                <w:color w:val="C45911"/>
                <w:sz w:val="20"/>
              </w:rPr>
              <w:t>8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465ADD" w:rsidRPr="0001559D">
              <w:rPr>
                <w:bCs/>
                <w:iCs/>
                <w:color w:val="C45911"/>
                <w:sz w:val="20"/>
              </w:rPr>
              <w:t>40</w:t>
            </w:r>
            <w:r w:rsidRPr="0001559D">
              <w:rPr>
                <w:bCs/>
                <w:iCs/>
                <w:color w:val="C45911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8,000</w:t>
            </w:r>
          </w:p>
        </w:tc>
      </w:tr>
      <w:tr w:rsidR="0013438C" w:rsidRPr="0001559D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82AEA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82AEA" w:rsidP="00382AE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49,480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82AEA" w:rsidP="00445B79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207,</w:t>
            </w:r>
            <w:r w:rsidR="00445B79" w:rsidRPr="0001559D">
              <w:rPr>
                <w:bCs/>
                <w:iCs/>
                <w:color w:val="C45911"/>
                <w:sz w:val="20"/>
              </w:rPr>
              <w:t>367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135,101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135,101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82AEA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207,006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135,101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135,101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82AEA" w:rsidP="0013438C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207,006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135,101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135,101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82AEA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200,804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382AEA" w:rsidP="00382AE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200</w:t>
            </w:r>
            <w:r w:rsidR="0013438C" w:rsidRPr="0001559D">
              <w:rPr>
                <w:bCs/>
                <w:iCs/>
                <w:color w:val="C45911"/>
                <w:sz w:val="20"/>
              </w:rPr>
              <w:t>,</w:t>
            </w:r>
            <w:r w:rsidRPr="0001559D">
              <w:rPr>
                <w:bCs/>
                <w:iCs/>
                <w:color w:val="C45911"/>
                <w:sz w:val="20"/>
              </w:rPr>
              <w:t>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128,247</w:t>
            </w:r>
          </w:p>
        </w:tc>
      </w:tr>
      <w:tr w:rsidR="0013438C" w:rsidRPr="0001559D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382AE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</w:t>
            </w:r>
            <w:r w:rsidR="00382AEA" w:rsidRPr="0001559D">
              <w:rPr>
                <w:bCs/>
                <w:iCs/>
                <w:color w:val="C45911"/>
                <w:sz w:val="20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382AEA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6,</w:t>
            </w:r>
            <w:r w:rsidR="00382AEA" w:rsidRPr="0001559D">
              <w:rPr>
                <w:bCs/>
                <w:iCs/>
                <w:color w:val="C45911"/>
                <w:sz w:val="20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6,854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sz w:val="20"/>
              </w:rPr>
            </w:pPr>
            <w:r w:rsidRPr="0001559D">
              <w:rPr>
                <w:sz w:val="20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sz w:val="20"/>
              </w:rPr>
            </w:pPr>
            <w:r w:rsidRPr="0001559D">
              <w:rPr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445B79">
            <w:pPr>
              <w:jc w:val="right"/>
              <w:rPr>
                <w:color w:val="C45911"/>
                <w:sz w:val="20"/>
              </w:rPr>
            </w:pPr>
            <w:r w:rsidRPr="0001559D">
              <w:rPr>
                <w:color w:val="C45911"/>
                <w:sz w:val="20"/>
              </w:rPr>
              <w:t>6,</w:t>
            </w:r>
            <w:r w:rsidR="00445B79" w:rsidRPr="0001559D">
              <w:rPr>
                <w:color w:val="C45911"/>
                <w:sz w:val="20"/>
              </w:rPr>
              <w:t>202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sz w:val="20"/>
              </w:rPr>
            </w:pPr>
            <w:r w:rsidRPr="0001559D">
              <w:rPr>
                <w:sz w:val="20"/>
              </w:rPr>
              <w:t>6,854</w:t>
            </w:r>
          </w:p>
        </w:tc>
      </w:tr>
      <w:tr w:rsidR="0013438C" w:rsidRPr="0001559D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100,000</w:t>
            </w:r>
          </w:p>
        </w:tc>
      </w:tr>
      <w:tr w:rsidR="0013438C" w:rsidRPr="0001559D" w:rsidTr="0013438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17,000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7,000</w:t>
            </w:r>
          </w:p>
        </w:tc>
      </w:tr>
      <w:tr w:rsidR="0013438C" w:rsidRPr="0001559D" w:rsidTr="00774C2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7,000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7,000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4,000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4,000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4,000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0540000000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3,000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0600000000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283F83">
            <w:pPr>
              <w:jc w:val="right"/>
              <w:rPr>
                <w:b/>
                <w:bCs/>
                <w:iCs/>
                <w:color w:val="C45911"/>
                <w:sz w:val="20"/>
              </w:rPr>
            </w:pPr>
            <w:r w:rsidRPr="0001559D">
              <w:rPr>
                <w:b/>
                <w:bCs/>
                <w:iCs/>
                <w:color w:val="C45911"/>
                <w:sz w:val="20"/>
              </w:rPr>
              <w:t>5 20</w:t>
            </w:r>
            <w:r w:rsidR="00283F83" w:rsidRPr="0001559D">
              <w:rPr>
                <w:b/>
                <w:bCs/>
                <w:iCs/>
                <w:color w:val="C45911"/>
                <w:sz w:val="20"/>
              </w:rPr>
              <w:t>5</w:t>
            </w:r>
            <w:r w:rsidRPr="0001559D">
              <w:rPr>
                <w:b/>
                <w:bCs/>
                <w:iCs/>
                <w:color w:val="C45911"/>
                <w:sz w:val="20"/>
              </w:rPr>
              <w:t>,</w:t>
            </w:r>
            <w:r w:rsidR="00283F83" w:rsidRPr="0001559D">
              <w:rPr>
                <w:b/>
                <w:bCs/>
                <w:iCs/>
                <w:color w:val="C45911"/>
                <w:sz w:val="20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/>
                <w:iCs/>
                <w:sz w:val="20"/>
              </w:rPr>
            </w:pPr>
            <w:r w:rsidRPr="0001559D">
              <w:rPr>
                <w:b/>
                <w:bCs/>
                <w:i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1559D">
              <w:rPr>
                <w:b/>
                <w:bCs/>
                <w:i/>
                <w:iCs/>
                <w:sz w:val="20"/>
              </w:rPr>
              <w:t>0610000000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1559D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1559D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1559D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283F83">
            <w:pPr>
              <w:jc w:val="right"/>
              <w:rPr>
                <w:b/>
                <w:bCs/>
                <w:i/>
                <w:iCs/>
                <w:color w:val="C45911"/>
                <w:sz w:val="20"/>
              </w:rPr>
            </w:pPr>
            <w:r w:rsidRPr="0001559D">
              <w:rPr>
                <w:b/>
                <w:bCs/>
                <w:i/>
                <w:iCs/>
                <w:color w:val="C45911"/>
                <w:sz w:val="20"/>
              </w:rPr>
              <w:t>5 20</w:t>
            </w:r>
            <w:r w:rsidR="00283F83" w:rsidRPr="0001559D">
              <w:rPr>
                <w:b/>
                <w:bCs/>
                <w:i/>
                <w:iCs/>
                <w:color w:val="C45911"/>
                <w:sz w:val="20"/>
              </w:rPr>
              <w:t>5</w:t>
            </w:r>
            <w:r w:rsidRPr="0001559D">
              <w:rPr>
                <w:b/>
                <w:bCs/>
                <w:i/>
                <w:iCs/>
                <w:color w:val="C45911"/>
                <w:sz w:val="20"/>
              </w:rPr>
              <w:t>,</w:t>
            </w:r>
            <w:r w:rsidR="00283F83" w:rsidRPr="0001559D">
              <w:rPr>
                <w:b/>
                <w:bCs/>
                <w:i/>
                <w:iCs/>
                <w:color w:val="C45911"/>
                <w:sz w:val="20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1559D">
              <w:rPr>
                <w:b/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1559D">
              <w:rPr>
                <w:b/>
                <w:bCs/>
                <w:i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061F200000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283F83" w:rsidP="00283F83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283F83">
            <w:pPr>
              <w:jc w:val="right"/>
              <w:rPr>
                <w:bCs/>
                <w:iCs/>
                <w:color w:val="C45911"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</w:t>
            </w:r>
            <w:r w:rsidR="00283F83" w:rsidRPr="0001559D">
              <w:rPr>
                <w:bCs/>
                <w:iCs/>
                <w:color w:val="C45911"/>
                <w:sz w:val="20"/>
              </w:rPr>
              <w:t>5</w:t>
            </w:r>
            <w:r w:rsidRPr="0001559D">
              <w:rPr>
                <w:bCs/>
                <w:iCs/>
                <w:color w:val="C45911"/>
                <w:sz w:val="20"/>
              </w:rPr>
              <w:t>,</w:t>
            </w:r>
            <w:r w:rsidR="00283F83" w:rsidRPr="0001559D">
              <w:rPr>
                <w:bCs/>
                <w:iCs/>
                <w:color w:val="C45911"/>
                <w:sz w:val="20"/>
              </w:rPr>
              <w:t>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283F83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283F83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283F83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061F255550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283F83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color w:val="C45911"/>
                <w:sz w:val="20"/>
              </w:rPr>
              <w:t>5 205,416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0700000000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</w:tr>
      <w:tr w:rsidR="0013438C" w:rsidRPr="0001559D" w:rsidTr="00F05C7E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0710000000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0710100000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3 041,617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0710165765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1 435,516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07101L5765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1 606,101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lastRenderedPageBreak/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/>
                <w:iCs/>
                <w:sz w:val="20"/>
              </w:rPr>
            </w:pPr>
            <w:r w:rsidRPr="0001559D">
              <w:rPr>
                <w:bCs/>
                <w:i/>
                <w:iCs/>
                <w:sz w:val="20"/>
              </w:rPr>
              <w:t>2,000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1,700</w:t>
            </w:r>
          </w:p>
        </w:tc>
      </w:tr>
      <w:tr w:rsidR="0013438C" w:rsidRPr="0001559D" w:rsidTr="0013438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13438C" w:rsidRPr="0001559D" w:rsidTr="00774C2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0,300</w:t>
            </w:r>
          </w:p>
        </w:tc>
      </w:tr>
      <w:tr w:rsidR="0013438C" w:rsidRPr="0001559D" w:rsidTr="0013438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173,034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</w:tr>
      <w:tr w:rsidR="0013438C" w:rsidRPr="0001559D" w:rsidTr="00774C2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9910000000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Специальные расходы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168,034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0,000</w:t>
            </w:r>
          </w:p>
        </w:tc>
      </w:tr>
      <w:tr w:rsidR="0013438C" w:rsidRPr="0001559D" w:rsidTr="0013438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/>
                <w:bCs/>
                <w:iCs/>
                <w:sz w:val="20"/>
              </w:rPr>
            </w:pPr>
            <w:r w:rsidRPr="0001559D">
              <w:rPr>
                <w:b/>
                <w:bCs/>
                <w:iCs/>
                <w:sz w:val="20"/>
              </w:rPr>
              <w:t>5,000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</w:tr>
      <w:tr w:rsidR="0013438C" w:rsidRPr="0001559D" w:rsidTr="00774C2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center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38C" w:rsidRPr="0001559D" w:rsidRDefault="0013438C" w:rsidP="0013438C">
            <w:pPr>
              <w:jc w:val="right"/>
              <w:rPr>
                <w:bCs/>
                <w:iCs/>
                <w:sz w:val="20"/>
              </w:rPr>
            </w:pPr>
            <w:r w:rsidRPr="0001559D">
              <w:rPr>
                <w:bCs/>
                <w:iCs/>
                <w:sz w:val="20"/>
              </w:rPr>
              <w:t>5,000</w:t>
            </w:r>
            <w:r w:rsidR="00F05C7E" w:rsidRPr="0001559D">
              <w:rPr>
                <w:bCs/>
                <w:iCs/>
                <w:sz w:val="20"/>
              </w:rPr>
              <w:t>»</w:t>
            </w:r>
          </w:p>
        </w:tc>
      </w:tr>
    </w:tbl>
    <w:p w:rsidR="008F319F" w:rsidRPr="0001559D" w:rsidRDefault="008F319F" w:rsidP="00F05C7E">
      <w:pPr>
        <w:rPr>
          <w:sz w:val="20"/>
        </w:rPr>
      </w:pPr>
    </w:p>
    <w:p w:rsidR="00381FD4" w:rsidRPr="0001559D" w:rsidRDefault="00381FD4" w:rsidP="00CA305D">
      <w:pPr>
        <w:rPr>
          <w:sz w:val="20"/>
        </w:rPr>
        <w:sectPr w:rsidR="00381FD4" w:rsidRPr="0001559D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BA0A8B" w:rsidRPr="0001559D" w:rsidRDefault="00F05C7E" w:rsidP="00BA0A8B">
      <w:pPr>
        <w:jc w:val="both"/>
        <w:rPr>
          <w:sz w:val="20"/>
        </w:rPr>
      </w:pPr>
      <w:r w:rsidRPr="0001559D">
        <w:rPr>
          <w:sz w:val="20"/>
        </w:rPr>
        <w:lastRenderedPageBreak/>
        <w:t xml:space="preserve">        </w:t>
      </w:r>
      <w:r w:rsidR="00BA0A8B" w:rsidRPr="0001559D">
        <w:rPr>
          <w:sz w:val="20"/>
        </w:rPr>
        <w:t>2. Настоящее решение вступает в силу на следующий день после дня его официального опубликования.</w:t>
      </w:r>
    </w:p>
    <w:p w:rsidR="00BA0A8B" w:rsidRPr="0001559D" w:rsidRDefault="00BA0A8B" w:rsidP="00BA0A8B">
      <w:pPr>
        <w:ind w:firstLine="540"/>
        <w:jc w:val="both"/>
        <w:rPr>
          <w:sz w:val="20"/>
        </w:rPr>
      </w:pPr>
      <w:r w:rsidRPr="0001559D">
        <w:rPr>
          <w:sz w:val="20"/>
        </w:rPr>
        <w:t>3. Настоящее решение опубликовать в информационном бюллетене «Правовое поле».</w:t>
      </w:r>
    </w:p>
    <w:p w:rsidR="00BA0A8B" w:rsidRPr="0001559D" w:rsidRDefault="00F05C7E" w:rsidP="00BA0A8B">
      <w:pPr>
        <w:jc w:val="both"/>
        <w:rPr>
          <w:sz w:val="20"/>
        </w:rPr>
      </w:pPr>
      <w:r w:rsidRPr="0001559D">
        <w:rPr>
          <w:sz w:val="20"/>
        </w:rPr>
        <w:t xml:space="preserve">        </w:t>
      </w:r>
      <w:r w:rsidR="00BA0A8B" w:rsidRPr="0001559D">
        <w:rPr>
          <w:sz w:val="20"/>
        </w:rPr>
        <w:t>4. Контроль за исполнением настоящего решения возложить на Главу Русско-Камешкирского сельсовета</w:t>
      </w:r>
      <w:r w:rsidR="00BA0A8B" w:rsidRPr="0001559D">
        <w:rPr>
          <w:b/>
          <w:sz w:val="20"/>
        </w:rPr>
        <w:t xml:space="preserve"> </w:t>
      </w:r>
      <w:r w:rsidR="00BA0A8B" w:rsidRPr="0001559D">
        <w:rPr>
          <w:sz w:val="20"/>
        </w:rPr>
        <w:t>Камешкирского района Пензенской области.</w:t>
      </w:r>
    </w:p>
    <w:p w:rsidR="00F05C7E" w:rsidRPr="0001559D" w:rsidRDefault="00F05C7E" w:rsidP="00BA0A8B">
      <w:pPr>
        <w:jc w:val="both"/>
        <w:rPr>
          <w:sz w:val="20"/>
        </w:rPr>
      </w:pPr>
    </w:p>
    <w:p w:rsidR="00BA0A8B" w:rsidRPr="0001559D" w:rsidRDefault="00BA0A8B" w:rsidP="00BA0A8B">
      <w:pPr>
        <w:jc w:val="both"/>
        <w:rPr>
          <w:sz w:val="20"/>
        </w:rPr>
      </w:pPr>
    </w:p>
    <w:p w:rsidR="00BA0A8B" w:rsidRPr="0001559D" w:rsidRDefault="00BA0A8B" w:rsidP="00BA0A8B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1559D">
        <w:rPr>
          <w:sz w:val="20"/>
        </w:rPr>
        <w:t xml:space="preserve">Глава </w:t>
      </w:r>
    </w:p>
    <w:p w:rsidR="00BA0A8B" w:rsidRPr="0001559D" w:rsidRDefault="00BA0A8B" w:rsidP="00BA0A8B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1559D">
        <w:rPr>
          <w:sz w:val="20"/>
        </w:rPr>
        <w:t>Русско-Камешкирского сельсовета</w:t>
      </w:r>
    </w:p>
    <w:p w:rsidR="00BA0A8B" w:rsidRPr="0001559D" w:rsidRDefault="00BA0A8B" w:rsidP="00BA0A8B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1559D">
        <w:rPr>
          <w:sz w:val="20"/>
        </w:rPr>
        <w:t>Камешкирского района</w:t>
      </w:r>
    </w:p>
    <w:p w:rsidR="00BA0A8B" w:rsidRPr="0001559D" w:rsidRDefault="00BA0A8B" w:rsidP="00BA0A8B">
      <w:pPr>
        <w:jc w:val="both"/>
        <w:rPr>
          <w:sz w:val="20"/>
        </w:rPr>
      </w:pPr>
      <w:r w:rsidRPr="0001559D">
        <w:rPr>
          <w:sz w:val="20"/>
        </w:rPr>
        <w:t>Пензенской области</w:t>
      </w:r>
      <w:r w:rsidRPr="0001559D">
        <w:rPr>
          <w:sz w:val="20"/>
        </w:rPr>
        <w:tab/>
      </w:r>
      <w:r w:rsidRPr="0001559D">
        <w:rPr>
          <w:sz w:val="20"/>
        </w:rPr>
        <w:tab/>
      </w:r>
      <w:r w:rsidRPr="0001559D">
        <w:rPr>
          <w:sz w:val="20"/>
        </w:rPr>
        <w:tab/>
        <w:t xml:space="preserve">                                 </w:t>
      </w:r>
      <w:r w:rsidR="008406F2" w:rsidRPr="0001559D">
        <w:rPr>
          <w:sz w:val="20"/>
        </w:rPr>
        <w:t xml:space="preserve">           </w:t>
      </w:r>
      <w:r w:rsidRPr="0001559D">
        <w:rPr>
          <w:sz w:val="20"/>
        </w:rPr>
        <w:t>Н.И. Кирюшина</w:t>
      </w:r>
    </w:p>
    <w:p w:rsidR="00BA0A8B" w:rsidRPr="0001559D" w:rsidRDefault="00BA0A8B" w:rsidP="00BA0A8B">
      <w:pPr>
        <w:rPr>
          <w:sz w:val="20"/>
        </w:rPr>
      </w:pPr>
    </w:p>
    <w:p w:rsidR="00FC3D07" w:rsidRPr="0001559D" w:rsidRDefault="00FC3D07" w:rsidP="00A04316">
      <w:pPr>
        <w:rPr>
          <w:sz w:val="20"/>
        </w:rPr>
      </w:pPr>
    </w:p>
    <w:sectPr w:rsidR="00FC3D07" w:rsidRPr="0001559D" w:rsidSect="00A04316">
      <w:pgSz w:w="11906" w:h="16838"/>
      <w:pgMar w:top="992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FCA" w:rsidRDefault="00D46FCA" w:rsidP="00C615E9">
      <w:r>
        <w:separator/>
      </w:r>
    </w:p>
  </w:endnote>
  <w:endnote w:type="continuationSeparator" w:id="1">
    <w:p w:rsidR="00D46FCA" w:rsidRDefault="00D46FCA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59D" w:rsidRDefault="0001559D">
    <w:pPr>
      <w:pStyle w:val="aa"/>
      <w:jc w:val="right"/>
    </w:pPr>
  </w:p>
  <w:p w:rsidR="0001559D" w:rsidRDefault="0001559D">
    <w:pPr>
      <w:pStyle w:val="aa"/>
      <w:jc w:val="right"/>
    </w:pPr>
    <w:fldSimple w:instr=" PAGE   \* MERGEFORMAT ">
      <w:r w:rsidR="00C415D1">
        <w:rPr>
          <w:noProof/>
        </w:rPr>
        <w:t>50</w:t>
      </w:r>
    </w:fldSimple>
  </w:p>
  <w:p w:rsidR="0001559D" w:rsidRDefault="0001559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FCA" w:rsidRDefault="00D46FCA" w:rsidP="00C615E9">
      <w:r>
        <w:separator/>
      </w:r>
    </w:p>
  </w:footnote>
  <w:footnote w:type="continuationSeparator" w:id="1">
    <w:p w:rsidR="00D46FCA" w:rsidRDefault="00D46FCA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416557C"/>
    <w:multiLevelType w:val="hybridMultilevel"/>
    <w:tmpl w:val="26D41E24"/>
    <w:lvl w:ilvl="0" w:tplc="4940ADB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5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4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2"/>
  </w:num>
  <w:num w:numId="12">
    <w:abstractNumId w:val="13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5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59D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646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EC3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8C2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6F6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397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9C2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8D6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0DAD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C37"/>
    <w:rsid w:val="000C4DD3"/>
    <w:rsid w:val="000C5B58"/>
    <w:rsid w:val="000C60FA"/>
    <w:rsid w:val="000C6506"/>
    <w:rsid w:val="000C69E9"/>
    <w:rsid w:val="000C69EC"/>
    <w:rsid w:val="000C6AE2"/>
    <w:rsid w:val="000C6B83"/>
    <w:rsid w:val="000C762A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745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55"/>
    <w:rsid w:val="000F6DCF"/>
    <w:rsid w:val="000F6F6C"/>
    <w:rsid w:val="000F7810"/>
    <w:rsid w:val="000F7865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69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65"/>
    <w:rsid w:val="001141AF"/>
    <w:rsid w:val="001141CD"/>
    <w:rsid w:val="001142A3"/>
    <w:rsid w:val="001142B8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30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A1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38C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6D64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4FDB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475F1"/>
    <w:rsid w:val="00150C40"/>
    <w:rsid w:val="00150EF0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9C4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9A3"/>
    <w:rsid w:val="00174A14"/>
    <w:rsid w:val="00174DFA"/>
    <w:rsid w:val="00175015"/>
    <w:rsid w:val="001750EE"/>
    <w:rsid w:val="001754A5"/>
    <w:rsid w:val="00175678"/>
    <w:rsid w:val="00175EB3"/>
    <w:rsid w:val="0017627B"/>
    <w:rsid w:val="00176285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1D60"/>
    <w:rsid w:val="00181F91"/>
    <w:rsid w:val="001827B9"/>
    <w:rsid w:val="00182E36"/>
    <w:rsid w:val="00182FEB"/>
    <w:rsid w:val="0018303C"/>
    <w:rsid w:val="001836FD"/>
    <w:rsid w:val="00183985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4DA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18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839"/>
    <w:rsid w:val="001A393A"/>
    <w:rsid w:val="001A39AB"/>
    <w:rsid w:val="001A39C4"/>
    <w:rsid w:val="001A3A5C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241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BE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2A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572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3A0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3FF7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BED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BE7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316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785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34B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4BC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83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68CE"/>
    <w:rsid w:val="00287197"/>
    <w:rsid w:val="00287420"/>
    <w:rsid w:val="00287651"/>
    <w:rsid w:val="002878B0"/>
    <w:rsid w:val="00287954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75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CB0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ACB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CE7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693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52E"/>
    <w:rsid w:val="002E3657"/>
    <w:rsid w:val="002E391E"/>
    <w:rsid w:val="002E397C"/>
    <w:rsid w:val="002E3D59"/>
    <w:rsid w:val="002E498A"/>
    <w:rsid w:val="002E4F00"/>
    <w:rsid w:val="002E4FE9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269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92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19A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369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657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793"/>
    <w:rsid w:val="00352A38"/>
    <w:rsid w:val="00352B67"/>
    <w:rsid w:val="00352BDD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AEA"/>
    <w:rsid w:val="00382BB8"/>
    <w:rsid w:val="00382BCA"/>
    <w:rsid w:val="00382C7F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0FB5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34D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0FE"/>
    <w:rsid w:val="003A2B86"/>
    <w:rsid w:val="003A3668"/>
    <w:rsid w:val="003A3725"/>
    <w:rsid w:val="003A3779"/>
    <w:rsid w:val="003A3863"/>
    <w:rsid w:val="003A39B4"/>
    <w:rsid w:val="003A3C64"/>
    <w:rsid w:val="003A3EEB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7A2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0A6"/>
    <w:rsid w:val="003D33A3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D9F"/>
    <w:rsid w:val="003E2E4D"/>
    <w:rsid w:val="003E3686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6C1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9FA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78C"/>
    <w:rsid w:val="00424ADB"/>
    <w:rsid w:val="00424CBD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5B79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ADD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88C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5ED"/>
    <w:rsid w:val="004A07E8"/>
    <w:rsid w:val="004A126D"/>
    <w:rsid w:val="004A137C"/>
    <w:rsid w:val="004A1696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76D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5FDF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318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A5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3CF4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660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1F7E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8D9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6DF3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477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85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31C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6F7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635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DD5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59E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4FF2"/>
    <w:rsid w:val="005950B0"/>
    <w:rsid w:val="005953D2"/>
    <w:rsid w:val="0059555D"/>
    <w:rsid w:val="005955C0"/>
    <w:rsid w:val="0059566D"/>
    <w:rsid w:val="00596753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077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AA9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4BC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5E81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1D5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399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4B3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E3D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BEE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6AA"/>
    <w:rsid w:val="00660928"/>
    <w:rsid w:val="00660B0E"/>
    <w:rsid w:val="00660C03"/>
    <w:rsid w:val="00660C78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0C11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6A55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562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BDB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3CCE"/>
    <w:rsid w:val="006A42B7"/>
    <w:rsid w:val="006A45C0"/>
    <w:rsid w:val="006A4766"/>
    <w:rsid w:val="006A4F04"/>
    <w:rsid w:val="006A53C7"/>
    <w:rsid w:val="006A584D"/>
    <w:rsid w:val="006A5863"/>
    <w:rsid w:val="006A587A"/>
    <w:rsid w:val="006A5B9D"/>
    <w:rsid w:val="006A5CDE"/>
    <w:rsid w:val="006A5ED2"/>
    <w:rsid w:val="006A61B8"/>
    <w:rsid w:val="006A65AC"/>
    <w:rsid w:val="006A67A3"/>
    <w:rsid w:val="006A6E1B"/>
    <w:rsid w:val="006A7178"/>
    <w:rsid w:val="006A76A7"/>
    <w:rsid w:val="006A782C"/>
    <w:rsid w:val="006A7E6B"/>
    <w:rsid w:val="006B00EE"/>
    <w:rsid w:val="006B0230"/>
    <w:rsid w:val="006B05B1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290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0CA9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20A"/>
    <w:rsid w:val="006F4495"/>
    <w:rsid w:val="006F4B20"/>
    <w:rsid w:val="006F4BD0"/>
    <w:rsid w:val="006F4BD4"/>
    <w:rsid w:val="006F4D40"/>
    <w:rsid w:val="006F51F8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479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C8C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04C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0"/>
    <w:rsid w:val="0074046F"/>
    <w:rsid w:val="007405AE"/>
    <w:rsid w:val="00740A4C"/>
    <w:rsid w:val="00740DFE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D23"/>
    <w:rsid w:val="00753E5B"/>
    <w:rsid w:val="00753F1B"/>
    <w:rsid w:val="00754247"/>
    <w:rsid w:val="007542A8"/>
    <w:rsid w:val="00754576"/>
    <w:rsid w:val="00754E7B"/>
    <w:rsid w:val="007552B2"/>
    <w:rsid w:val="00755315"/>
    <w:rsid w:val="00755A4B"/>
    <w:rsid w:val="00756224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6DA"/>
    <w:rsid w:val="007669B5"/>
    <w:rsid w:val="00766F20"/>
    <w:rsid w:val="00766F6F"/>
    <w:rsid w:val="00766F81"/>
    <w:rsid w:val="00767008"/>
    <w:rsid w:val="00767150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17E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1EC2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2A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30"/>
    <w:rsid w:val="007935F9"/>
    <w:rsid w:val="00793601"/>
    <w:rsid w:val="0079361E"/>
    <w:rsid w:val="007939F4"/>
    <w:rsid w:val="00793A84"/>
    <w:rsid w:val="007946E7"/>
    <w:rsid w:val="007946EA"/>
    <w:rsid w:val="0079472C"/>
    <w:rsid w:val="00794B7D"/>
    <w:rsid w:val="00794C3A"/>
    <w:rsid w:val="0079504A"/>
    <w:rsid w:val="007950D9"/>
    <w:rsid w:val="00795178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9CE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0F89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4C0E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1A96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87C"/>
    <w:rsid w:val="007F0D76"/>
    <w:rsid w:val="007F0ECA"/>
    <w:rsid w:val="007F0F05"/>
    <w:rsid w:val="007F1002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6DE7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6F2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896"/>
    <w:rsid w:val="00844DB4"/>
    <w:rsid w:val="0084512A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CD3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0C7"/>
    <w:rsid w:val="008562F8"/>
    <w:rsid w:val="0085636E"/>
    <w:rsid w:val="00856433"/>
    <w:rsid w:val="00856653"/>
    <w:rsid w:val="0085676A"/>
    <w:rsid w:val="0085678A"/>
    <w:rsid w:val="00856808"/>
    <w:rsid w:val="00856C5D"/>
    <w:rsid w:val="00856CE5"/>
    <w:rsid w:val="00856F2F"/>
    <w:rsid w:val="00856F33"/>
    <w:rsid w:val="008575D4"/>
    <w:rsid w:val="00857BD7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1E55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2E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7B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454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2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344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0A1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4B78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C75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7D4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263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21B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B55"/>
    <w:rsid w:val="00922DDE"/>
    <w:rsid w:val="009230FD"/>
    <w:rsid w:val="00923D88"/>
    <w:rsid w:val="00923FC0"/>
    <w:rsid w:val="0092414E"/>
    <w:rsid w:val="00924A3A"/>
    <w:rsid w:val="00924CFC"/>
    <w:rsid w:val="00924F48"/>
    <w:rsid w:val="009253DC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445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A4C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30D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B7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11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186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5F4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A57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049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3DCB"/>
    <w:rsid w:val="009E40A1"/>
    <w:rsid w:val="009E453F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4EB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03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316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8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688"/>
    <w:rsid w:val="00A3690A"/>
    <w:rsid w:val="00A36E09"/>
    <w:rsid w:val="00A3758D"/>
    <w:rsid w:val="00A3795A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89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DB5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653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1F7C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9CE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5D48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C9"/>
    <w:rsid w:val="00AE19FC"/>
    <w:rsid w:val="00AE1B76"/>
    <w:rsid w:val="00AE1BB1"/>
    <w:rsid w:val="00AE1D54"/>
    <w:rsid w:val="00AE202D"/>
    <w:rsid w:val="00AE204C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BD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4F94"/>
    <w:rsid w:val="00B15348"/>
    <w:rsid w:val="00B158CC"/>
    <w:rsid w:val="00B15DF6"/>
    <w:rsid w:val="00B15E05"/>
    <w:rsid w:val="00B15FF1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467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787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5F05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6B0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AE6"/>
    <w:rsid w:val="00B96C2C"/>
    <w:rsid w:val="00B96F06"/>
    <w:rsid w:val="00B97093"/>
    <w:rsid w:val="00B97D7B"/>
    <w:rsid w:val="00B97E5A"/>
    <w:rsid w:val="00BA00F0"/>
    <w:rsid w:val="00BA0326"/>
    <w:rsid w:val="00BA0A8B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AE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10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7C0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38B7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98D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5D1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486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9DA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B6F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3DFA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4FAD"/>
    <w:rsid w:val="00CA5783"/>
    <w:rsid w:val="00CA5D9E"/>
    <w:rsid w:val="00CA6251"/>
    <w:rsid w:val="00CA6309"/>
    <w:rsid w:val="00CA64D2"/>
    <w:rsid w:val="00CA655E"/>
    <w:rsid w:val="00CA6877"/>
    <w:rsid w:val="00CA6961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66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42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47D"/>
    <w:rsid w:val="00CE2EC3"/>
    <w:rsid w:val="00CE322F"/>
    <w:rsid w:val="00CE34D2"/>
    <w:rsid w:val="00CE3590"/>
    <w:rsid w:val="00CE3837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1B2"/>
    <w:rsid w:val="00D04235"/>
    <w:rsid w:val="00D04350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1B6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2C"/>
    <w:rsid w:val="00D17DAA"/>
    <w:rsid w:val="00D17F4B"/>
    <w:rsid w:val="00D20065"/>
    <w:rsid w:val="00D20169"/>
    <w:rsid w:val="00D20709"/>
    <w:rsid w:val="00D209CB"/>
    <w:rsid w:val="00D20DC4"/>
    <w:rsid w:val="00D20F0D"/>
    <w:rsid w:val="00D21791"/>
    <w:rsid w:val="00D21CED"/>
    <w:rsid w:val="00D21FAD"/>
    <w:rsid w:val="00D22590"/>
    <w:rsid w:val="00D225B3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73C"/>
    <w:rsid w:val="00D3777C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7AB"/>
    <w:rsid w:val="00D40B7D"/>
    <w:rsid w:val="00D40FE9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7C9"/>
    <w:rsid w:val="00D4283F"/>
    <w:rsid w:val="00D42993"/>
    <w:rsid w:val="00D42A9D"/>
    <w:rsid w:val="00D42BDE"/>
    <w:rsid w:val="00D4335C"/>
    <w:rsid w:val="00D435C5"/>
    <w:rsid w:val="00D435D1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6FCA"/>
    <w:rsid w:val="00D46FD4"/>
    <w:rsid w:val="00D470BF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53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1E7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3F0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3F3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1F0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2885"/>
    <w:rsid w:val="00DB2FAF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4B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6DA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21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907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A66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B8B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034"/>
    <w:rsid w:val="00E05240"/>
    <w:rsid w:val="00E05A0F"/>
    <w:rsid w:val="00E05CAA"/>
    <w:rsid w:val="00E05D32"/>
    <w:rsid w:val="00E05D6B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4EA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B9B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0A7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39B"/>
    <w:rsid w:val="00E348E8"/>
    <w:rsid w:val="00E351FB"/>
    <w:rsid w:val="00E352B6"/>
    <w:rsid w:val="00E35378"/>
    <w:rsid w:val="00E35A91"/>
    <w:rsid w:val="00E35C78"/>
    <w:rsid w:val="00E35F12"/>
    <w:rsid w:val="00E35FF5"/>
    <w:rsid w:val="00E36201"/>
    <w:rsid w:val="00E36AC7"/>
    <w:rsid w:val="00E36B42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A64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1C54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1FC0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C88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832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D46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018"/>
    <w:rsid w:val="00E965DA"/>
    <w:rsid w:val="00E966EF"/>
    <w:rsid w:val="00E96B96"/>
    <w:rsid w:val="00E96D92"/>
    <w:rsid w:val="00E977A9"/>
    <w:rsid w:val="00E97A82"/>
    <w:rsid w:val="00E97C4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347"/>
    <w:rsid w:val="00EA24B2"/>
    <w:rsid w:val="00EA266A"/>
    <w:rsid w:val="00EA2713"/>
    <w:rsid w:val="00EA2972"/>
    <w:rsid w:val="00EA3108"/>
    <w:rsid w:val="00EA3282"/>
    <w:rsid w:val="00EA33E5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B29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5BF"/>
    <w:rsid w:val="00EB3A97"/>
    <w:rsid w:val="00EB3DF1"/>
    <w:rsid w:val="00EB4219"/>
    <w:rsid w:val="00EB4333"/>
    <w:rsid w:val="00EB45E6"/>
    <w:rsid w:val="00EB47A1"/>
    <w:rsid w:val="00EB485F"/>
    <w:rsid w:val="00EB490B"/>
    <w:rsid w:val="00EB4ED2"/>
    <w:rsid w:val="00EB542A"/>
    <w:rsid w:val="00EB5617"/>
    <w:rsid w:val="00EB58B0"/>
    <w:rsid w:val="00EB5AD6"/>
    <w:rsid w:val="00EB5B44"/>
    <w:rsid w:val="00EB5C06"/>
    <w:rsid w:val="00EB6014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067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DD1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2D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E"/>
    <w:rsid w:val="00F05C7F"/>
    <w:rsid w:val="00F05CB7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146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8EE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2E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C64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95C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BB2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1606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68F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3D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520"/>
    <w:rsid w:val="00FE5720"/>
    <w:rsid w:val="00FE58B5"/>
    <w:rsid w:val="00FE5E64"/>
    <w:rsid w:val="00FE60DC"/>
    <w:rsid w:val="00FE6167"/>
    <w:rsid w:val="00FE66D8"/>
    <w:rsid w:val="00FE6A6E"/>
    <w:rsid w:val="00FE6A86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semiHidden="1" w:uiPriority="60" w:unhideWhenUsed="1"/>
    <w:lsdException w:name="Light List" w:locked="0" w:semiHidden="1" w:uiPriority="61" w:unhideWhenUsed="1"/>
    <w:lsdException w:name="Light Grid" w:locked="0" w:semiHidden="1" w:uiPriority="62" w:unhideWhenUsed="1"/>
    <w:lsdException w:name="Medium Shading 1" w:locked="0" w:semiHidden="1" w:uiPriority="63" w:unhideWhenUsed="1"/>
    <w:lsdException w:name="Medium Shading 2" w:locked="0" w:semiHidden="1" w:uiPriority="64" w:unhideWhenUsed="1"/>
    <w:lsdException w:name="Medium List 1" w:locked="0" w:semiHidden="1" w:uiPriority="65" w:unhideWhenUsed="1"/>
    <w:lsdException w:name="Medium List 2" w:locked="0" w:semiHidden="1" w:uiPriority="66" w:unhideWhenUsed="1"/>
    <w:lsdException w:name="Medium Grid 1" w:locked="0" w:semiHidden="1" w:uiPriority="67" w:unhideWhenUsed="1"/>
    <w:lsdException w:name="Medium Grid 2" w:locked="0" w:semiHidden="1" w:uiPriority="68" w:unhideWhenUsed="1"/>
    <w:lsdException w:name="Medium Grid 3" w:locked="0" w:semiHidden="1" w:uiPriority="69" w:unhideWhenUsed="1"/>
    <w:lsdException w:name="Dark List" w:locked="0" w:semiHidden="1" w:uiPriority="70" w:unhideWhenUsed="1"/>
    <w:lsdException w:name="Colorful Shading" w:locked="0" w:semiHidden="1" w:uiPriority="71" w:unhideWhenUsed="1"/>
    <w:lsdException w:name="Colorful List" w:locked="0" w:semiHidden="1" w:uiPriority="72" w:unhideWhenUsed="1"/>
    <w:lsdException w:name="Colorful Grid" w:locked="0" w:semiHidden="1" w:uiPriority="73" w:unhideWhenUsed="1"/>
    <w:lsdException w:name="Light Shading Accent 1" w:locked="0" w:semiHidden="1" w:uiPriority="60" w:unhideWhenUsed="1"/>
    <w:lsdException w:name="Light List Accent 1" w:locked="0" w:semiHidden="1" w:uiPriority="61" w:unhideWhenUsed="1"/>
    <w:lsdException w:name="Light Grid Accent 1" w:locked="0" w:semiHidden="1" w:uiPriority="62" w:unhideWhenUsed="1"/>
    <w:lsdException w:name="Medium Shading 1 Accent 1" w:locked="0" w:semiHidden="1" w:uiPriority="63" w:unhideWhenUsed="1"/>
    <w:lsdException w:name="Medium Shading 2 Accent 1" w:locked="0" w:semiHidden="1" w:uiPriority="64" w:unhideWhenUsed="1"/>
    <w:lsdException w:name="Medium List 1 Accent 1" w:locked="0" w:semiHidden="1" w:uiPriority="65" w:unhideWhenUsed="1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semiHidden="1" w:uiPriority="66" w:unhideWhenUsed="1"/>
    <w:lsdException w:name="Medium Grid 1 Accent 1" w:locked="0" w:semiHidden="1" w:uiPriority="67" w:unhideWhenUsed="1"/>
    <w:lsdException w:name="Medium Grid 2 Accent 1" w:locked="0" w:semiHidden="1" w:uiPriority="68" w:unhideWhenUsed="1"/>
    <w:lsdException w:name="Medium Grid 3 Accent 1" w:locked="0" w:semiHidden="1" w:uiPriority="69" w:unhideWhenUsed="1"/>
    <w:lsdException w:name="Dark List Accent 1" w:locked="0" w:semiHidden="1" w:uiPriority="70" w:unhideWhenUsed="1"/>
    <w:lsdException w:name="Colorful Shading Accent 1" w:locked="0" w:semiHidden="1" w:uiPriority="71" w:unhideWhenUsed="1"/>
    <w:lsdException w:name="Colorful List Accent 1" w:locked="0" w:semiHidden="1" w:uiPriority="72" w:unhideWhenUsed="1"/>
    <w:lsdException w:name="Colorful Grid Accent 1" w:locked="0" w:semiHidden="1" w:uiPriority="73" w:unhideWhenUsed="1"/>
    <w:lsdException w:name="Light Shading Accent 2" w:locked="0" w:semiHidden="1" w:uiPriority="60" w:unhideWhenUsed="1"/>
    <w:lsdException w:name="Light List Accent 2" w:locked="0" w:semiHidden="1" w:uiPriority="61" w:unhideWhenUsed="1"/>
    <w:lsdException w:name="Light Grid Accent 2" w:locked="0" w:semiHidden="1" w:uiPriority="62" w:unhideWhenUsed="1"/>
    <w:lsdException w:name="Medium Shading 1 Accent 2" w:locked="0" w:semiHidden="1" w:uiPriority="63" w:unhideWhenUsed="1"/>
    <w:lsdException w:name="Medium Shading 2 Accent 2" w:locked="0" w:semiHidden="1" w:uiPriority="64" w:unhideWhenUsed="1"/>
    <w:lsdException w:name="Medium List 1 Accent 2" w:locked="0" w:semiHidden="1" w:uiPriority="65" w:unhideWhenUsed="1"/>
    <w:lsdException w:name="Medium List 2 Accent 2" w:locked="0" w:semiHidden="1" w:uiPriority="66" w:unhideWhenUsed="1"/>
    <w:lsdException w:name="Medium Grid 1 Accent 2" w:locked="0" w:semiHidden="1" w:uiPriority="67" w:unhideWhenUsed="1"/>
    <w:lsdException w:name="Medium Grid 2 Accent 2" w:locked="0" w:semiHidden="1" w:uiPriority="68" w:unhideWhenUsed="1"/>
    <w:lsdException w:name="Medium Grid 3 Accent 2" w:locked="0" w:semiHidden="1" w:uiPriority="69" w:unhideWhenUsed="1"/>
    <w:lsdException w:name="Dark List Accent 2" w:locked="0" w:semiHidden="1" w:uiPriority="70" w:unhideWhenUsed="1"/>
    <w:lsdException w:name="Colorful Shading Accent 2" w:locked="0" w:semiHidden="1" w:uiPriority="71" w:unhideWhenUsed="1"/>
    <w:lsdException w:name="Colorful List Accent 2" w:locked="0" w:semiHidden="1" w:uiPriority="72" w:unhideWhenUsed="1"/>
    <w:lsdException w:name="Colorful Grid Accent 2" w:locked="0" w:semiHidden="1" w:uiPriority="73" w:unhideWhenUsed="1"/>
    <w:lsdException w:name="Light Shading Accent 3" w:locked="0" w:semiHidden="1" w:uiPriority="60" w:unhideWhenUsed="1"/>
    <w:lsdException w:name="Light List Accent 3" w:locked="0" w:semiHidden="1" w:uiPriority="61" w:unhideWhenUsed="1"/>
    <w:lsdException w:name="Light Grid Accent 3" w:locked="0" w:semiHidden="1" w:uiPriority="62" w:unhideWhenUsed="1"/>
    <w:lsdException w:name="Medium Shading 1 Accent 3" w:locked="0" w:semiHidden="1" w:uiPriority="63" w:unhideWhenUsed="1"/>
    <w:lsdException w:name="Medium Shading 2 Accent 3" w:locked="0" w:semiHidden="1" w:uiPriority="64" w:unhideWhenUsed="1"/>
    <w:lsdException w:name="Medium List 1 Accent 3" w:locked="0" w:semiHidden="1" w:uiPriority="65" w:unhideWhenUsed="1"/>
    <w:lsdException w:name="Medium List 2 Accent 3" w:locked="0" w:semiHidden="1" w:uiPriority="66" w:unhideWhenUsed="1"/>
    <w:lsdException w:name="Medium Grid 1 Accent 3" w:locked="0" w:semiHidden="1" w:uiPriority="67" w:unhideWhenUsed="1"/>
    <w:lsdException w:name="Medium Grid 2 Accent 3" w:locked="0" w:semiHidden="1" w:uiPriority="68" w:unhideWhenUsed="1"/>
    <w:lsdException w:name="Medium Grid 3 Accent 3" w:locked="0" w:semiHidden="1" w:uiPriority="69" w:unhideWhenUsed="1"/>
    <w:lsdException w:name="Dark List Accent 3" w:locked="0" w:semiHidden="1" w:uiPriority="70" w:unhideWhenUsed="1"/>
    <w:lsdException w:name="Colorful Shading Accent 3" w:locked="0" w:semiHidden="1" w:uiPriority="71" w:unhideWhenUsed="1"/>
    <w:lsdException w:name="Colorful List Accent 3" w:locked="0" w:semiHidden="1" w:uiPriority="72" w:unhideWhenUsed="1"/>
    <w:lsdException w:name="Colorful Grid Accent 3" w:locked="0" w:semiHidden="1" w:uiPriority="73" w:unhideWhenUsed="1"/>
    <w:lsdException w:name="Light Shading Accent 4" w:locked="0" w:semiHidden="1" w:uiPriority="60" w:unhideWhenUsed="1"/>
    <w:lsdException w:name="Light List Accent 4" w:locked="0" w:semiHidden="1" w:uiPriority="61" w:unhideWhenUsed="1"/>
    <w:lsdException w:name="Light Grid Accent 4" w:locked="0" w:semiHidden="1" w:uiPriority="62" w:unhideWhenUsed="1"/>
    <w:lsdException w:name="Medium Shading 1 Accent 4" w:locked="0" w:semiHidden="1" w:uiPriority="63" w:unhideWhenUsed="1"/>
    <w:lsdException w:name="Medium Shading 2 Accent 4" w:locked="0" w:semiHidden="1" w:uiPriority="64" w:unhideWhenUsed="1"/>
    <w:lsdException w:name="Medium List 1 Accent 4" w:locked="0" w:semiHidden="1" w:uiPriority="65" w:unhideWhenUsed="1"/>
    <w:lsdException w:name="Medium List 2 Accent 4" w:locked="0" w:semiHidden="1" w:uiPriority="66" w:unhideWhenUsed="1"/>
    <w:lsdException w:name="Medium Grid 1 Accent 4" w:locked="0" w:semiHidden="1" w:uiPriority="67" w:unhideWhenUsed="1"/>
    <w:lsdException w:name="Medium Grid 2 Accent 4" w:locked="0" w:semiHidden="1" w:uiPriority="68" w:unhideWhenUsed="1"/>
    <w:lsdException w:name="Medium Grid 3 Accent 4" w:locked="0" w:semiHidden="1" w:uiPriority="69" w:unhideWhenUsed="1"/>
    <w:lsdException w:name="Dark List Accent 4" w:locked="0" w:semiHidden="1" w:uiPriority="70" w:unhideWhenUsed="1"/>
    <w:lsdException w:name="Colorful Shading Accent 4" w:locked="0" w:semiHidden="1" w:uiPriority="71" w:unhideWhenUsed="1"/>
    <w:lsdException w:name="Colorful List Accent 4" w:locked="0" w:semiHidden="1" w:uiPriority="72" w:unhideWhenUsed="1"/>
    <w:lsdException w:name="Colorful Grid Accent 4" w:locked="0" w:semiHidden="1" w:uiPriority="73" w:unhideWhenUsed="1"/>
    <w:lsdException w:name="Light Shading Accent 5" w:locked="0" w:semiHidden="1" w:uiPriority="60" w:unhideWhenUsed="1"/>
    <w:lsdException w:name="Light List Accent 5" w:locked="0" w:semiHidden="1" w:uiPriority="61" w:unhideWhenUsed="1"/>
    <w:lsdException w:name="Light Grid Accent 5" w:locked="0" w:semiHidden="1" w:uiPriority="62" w:unhideWhenUsed="1"/>
    <w:lsdException w:name="Medium Shading 1 Accent 5" w:locked="0" w:semiHidden="1" w:uiPriority="63" w:unhideWhenUsed="1"/>
    <w:lsdException w:name="Medium Shading 2 Accent 5" w:locked="0" w:semiHidden="1" w:uiPriority="64" w:unhideWhenUsed="1"/>
    <w:lsdException w:name="Medium List 1 Accent 5" w:locked="0" w:semiHidden="1" w:uiPriority="65" w:unhideWhenUsed="1"/>
    <w:lsdException w:name="Medium List 2 Accent 5" w:locked="0" w:semiHidden="1" w:uiPriority="66" w:unhideWhenUsed="1"/>
    <w:lsdException w:name="Medium Grid 1 Accent 5" w:locked="0" w:semiHidden="1" w:uiPriority="67" w:unhideWhenUsed="1"/>
    <w:lsdException w:name="Medium Grid 2 Accent 5" w:locked="0" w:semiHidden="1" w:uiPriority="68" w:unhideWhenUsed="1"/>
    <w:lsdException w:name="Medium Grid 3 Accent 5" w:locked="0" w:semiHidden="1" w:uiPriority="69" w:unhideWhenUsed="1"/>
    <w:lsdException w:name="Dark List Accent 5" w:locked="0" w:semiHidden="1" w:uiPriority="70" w:unhideWhenUsed="1"/>
    <w:lsdException w:name="Colorful Shading Accent 5" w:locked="0" w:semiHidden="1" w:uiPriority="71" w:unhideWhenUsed="1"/>
    <w:lsdException w:name="Colorful List Accent 5" w:locked="0" w:semiHidden="1" w:uiPriority="72" w:unhideWhenUsed="1"/>
    <w:lsdException w:name="Colorful Grid Accent 5" w:locked="0" w:semiHidden="1" w:uiPriority="73" w:unhideWhenUsed="1"/>
    <w:lsdException w:name="Light Shading Accent 6" w:locked="0" w:semiHidden="1" w:uiPriority="60" w:unhideWhenUsed="1"/>
    <w:lsdException w:name="Light List Accent 6" w:locked="0" w:semiHidden="1" w:uiPriority="61" w:unhideWhenUsed="1"/>
    <w:lsdException w:name="Light Grid Accent 6" w:locked="0" w:semiHidden="1" w:uiPriority="62" w:unhideWhenUsed="1"/>
    <w:lsdException w:name="Medium Shading 1 Accent 6" w:locked="0" w:semiHidden="1" w:uiPriority="63" w:unhideWhenUsed="1"/>
    <w:lsdException w:name="Medium Shading 2 Accent 6" w:locked="0" w:semiHidden="1" w:uiPriority="64" w:unhideWhenUsed="1"/>
    <w:lsdException w:name="Medium List 1 Accent 6" w:locked="0" w:semiHidden="1" w:uiPriority="65" w:unhideWhenUsed="1"/>
    <w:lsdException w:name="Medium List 2 Accent 6" w:locked="0" w:semiHidden="1" w:uiPriority="66" w:unhideWhenUsed="1"/>
    <w:lsdException w:name="Medium Grid 1 Accent 6" w:locked="0" w:semiHidden="1" w:uiPriority="67" w:unhideWhenUsed="1"/>
    <w:lsdException w:name="Medium Grid 2 Accent 6" w:locked="0" w:semiHidden="1" w:uiPriority="68" w:unhideWhenUsed="1"/>
    <w:lsdException w:name="Medium Grid 3 Accent 6" w:locked="0" w:semiHidden="1" w:uiPriority="69" w:unhideWhenUsed="1"/>
    <w:lsdException w:name="Dark List Accent 6" w:locked="0" w:semiHidden="1" w:uiPriority="70" w:unhideWhenUsed="1"/>
    <w:lsdException w:name="Colorful Shading Accent 6" w:locked="0" w:semiHidden="1" w:uiPriority="71" w:unhideWhenUsed="1"/>
    <w:lsdException w:name="Colorful List Accent 6" w:locked="0" w:semiHidden="1" w:uiPriority="72" w:unhideWhenUsed="1"/>
    <w:lsdException w:name="Colorful Grid Accent 6" w:locked="0" w:semiHidden="1" w:uiPriority="73" w:unhideWhenUsed="1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0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0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0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link w:val="a5"/>
    <w:locked/>
    <w:rsid w:val="00870D8F"/>
    <w:rPr>
      <w:rFonts w:cs="Times New Roman"/>
      <w:sz w:val="24"/>
    </w:rPr>
  </w:style>
  <w:style w:type="character" w:styleId="a7">
    <w:name w:val="page number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qFormat/>
    <w:locked/>
    <w:rsid w:val="00F145AB"/>
    <w:rPr>
      <w:i/>
      <w:iCs/>
    </w:rPr>
  </w:style>
  <w:style w:type="character" w:customStyle="1" w:styleId="610">
    <w:name w:val="Заголовок 6 Знак1"/>
    <w:rsid w:val="00F145AB"/>
    <w:rPr>
      <w:sz w:val="28"/>
    </w:rPr>
  </w:style>
  <w:style w:type="character" w:customStyle="1" w:styleId="810">
    <w:name w:val="Заголовок 8 Знак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62</TotalTime>
  <Pages>1</Pages>
  <Words>14313</Words>
  <Characters>81586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2024-12-03T07:17:00Z</cp:lastPrinted>
  <dcterms:created xsi:type="dcterms:W3CDTF">2024-12-03T06:13:00Z</dcterms:created>
  <dcterms:modified xsi:type="dcterms:W3CDTF">2024-12-03T07:17:00Z</dcterms:modified>
</cp:coreProperties>
</file>