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79" w:rsidRDefault="00306879" w:rsidP="0067143C">
      <w:pPr>
        <w:tabs>
          <w:tab w:val="left" w:pos="4320"/>
        </w:tabs>
        <w:rPr>
          <w:noProof/>
        </w:rPr>
      </w:pPr>
    </w:p>
    <w:p w:rsidR="00523F88" w:rsidRPr="00921E25" w:rsidRDefault="00544BCF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КОМИТЕТ МЕСТНОГО САМОУПРАВЛЕНИЯ</w:t>
      </w:r>
    </w:p>
    <w:p w:rsidR="00523F88" w:rsidRPr="00006A2F" w:rsidRDefault="001D7258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AC3CAD">
        <w:rPr>
          <w:b/>
          <w:sz w:val="36"/>
          <w:szCs w:val="36"/>
        </w:rPr>
        <w:t>РУССКО-КАМЕШКИРСКОГО</w:t>
      </w:r>
      <w:r w:rsidR="008E48D0" w:rsidRPr="00006A2F">
        <w:rPr>
          <w:b/>
          <w:sz w:val="36"/>
          <w:szCs w:val="36"/>
        </w:rPr>
        <w:t xml:space="preserve"> </w:t>
      </w:r>
      <w:r w:rsidR="00FA5563" w:rsidRPr="00006A2F">
        <w:rPr>
          <w:b/>
          <w:sz w:val="36"/>
          <w:szCs w:val="36"/>
        </w:rPr>
        <w:t>СЕЛЬСОВЕТА</w:t>
      </w:r>
      <w:r w:rsidR="00523F88" w:rsidRPr="00006A2F">
        <w:rPr>
          <w:b/>
          <w:sz w:val="36"/>
          <w:szCs w:val="36"/>
        </w:rPr>
        <w:t xml:space="preserve">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КАМЕШКИРСКОГО</w:t>
      </w:r>
      <w:r w:rsidR="00523F88" w:rsidRPr="00006A2F">
        <w:rPr>
          <w:b/>
          <w:sz w:val="36"/>
          <w:szCs w:val="36"/>
        </w:rPr>
        <w:t xml:space="preserve"> РАЙОНА </w:t>
      </w:r>
    </w:p>
    <w:p w:rsidR="00523F88" w:rsidRDefault="00523F88" w:rsidP="00A725BC">
      <w:pPr>
        <w:tabs>
          <w:tab w:val="left" w:pos="4320"/>
        </w:tabs>
        <w:jc w:val="center"/>
        <w:rPr>
          <w:b/>
          <w:sz w:val="36"/>
          <w:szCs w:val="36"/>
        </w:rPr>
      </w:pPr>
      <w:r w:rsidRPr="001B7BC9">
        <w:rPr>
          <w:b/>
          <w:sz w:val="36"/>
          <w:szCs w:val="36"/>
        </w:rPr>
        <w:t>ПЕНЗЕНСКОЙ</w:t>
      </w:r>
      <w:r w:rsidRPr="00006A2F">
        <w:rPr>
          <w:b/>
          <w:sz w:val="36"/>
          <w:szCs w:val="36"/>
        </w:rPr>
        <w:t xml:space="preserve"> </w:t>
      </w:r>
      <w:r w:rsidRPr="0070051B">
        <w:rPr>
          <w:b/>
          <w:sz w:val="36"/>
          <w:szCs w:val="36"/>
        </w:rPr>
        <w:t>ОБЛАСТИ</w:t>
      </w:r>
    </w:p>
    <w:p w:rsidR="00DD25BC" w:rsidRPr="00D74BB0" w:rsidRDefault="009C7F05" w:rsidP="00A725BC">
      <w:pPr>
        <w:tabs>
          <w:tab w:val="left" w:pos="432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СЕДЬМОГО</w:t>
      </w:r>
      <w:r w:rsidRPr="00D74BB0">
        <w:rPr>
          <w:b/>
          <w:sz w:val="32"/>
          <w:szCs w:val="32"/>
        </w:rPr>
        <w:t xml:space="preserve"> </w:t>
      </w:r>
      <w:r w:rsidR="00DD25BC" w:rsidRPr="00D74BB0">
        <w:rPr>
          <w:b/>
          <w:sz w:val="32"/>
          <w:szCs w:val="32"/>
        </w:rPr>
        <w:t>СОЗЫВА</w:t>
      </w:r>
    </w:p>
    <w:p w:rsidR="00A725BC" w:rsidRPr="00A725BC" w:rsidRDefault="00A725BC" w:rsidP="00A725BC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523F88" w:rsidRPr="00266280" w:rsidRDefault="00266280" w:rsidP="00C361DC">
      <w:pPr>
        <w:tabs>
          <w:tab w:val="left" w:pos="4320"/>
        </w:tabs>
        <w:jc w:val="center"/>
      </w:pPr>
      <w:r>
        <w:rPr>
          <w:b/>
          <w:sz w:val="28"/>
          <w:szCs w:val="28"/>
        </w:rPr>
        <w:t>РЕШЕ</w:t>
      </w:r>
      <w:r w:rsidR="00FA51ED">
        <w:rPr>
          <w:b/>
          <w:sz w:val="28"/>
          <w:szCs w:val="28"/>
        </w:rPr>
        <w:t>НИЕ</w:t>
      </w:r>
    </w:p>
    <w:p w:rsidR="00523F88" w:rsidRPr="00006A2F" w:rsidRDefault="00523F88" w:rsidP="00C361DC">
      <w:pPr>
        <w:tabs>
          <w:tab w:val="left" w:pos="4320"/>
        </w:tabs>
        <w:jc w:val="center"/>
      </w:pPr>
    </w:p>
    <w:p w:rsidR="00523F88" w:rsidRPr="00006A2F" w:rsidRDefault="00523F88" w:rsidP="00C361DC">
      <w:pPr>
        <w:tabs>
          <w:tab w:val="left" w:pos="4320"/>
        </w:tabs>
        <w:rPr>
          <w:highlight w:val="yellow"/>
        </w:rPr>
      </w:pPr>
    </w:p>
    <w:p w:rsidR="00523F88" w:rsidRDefault="008E48D0" w:rsidP="00C361DC">
      <w:pPr>
        <w:tabs>
          <w:tab w:val="left" w:pos="4320"/>
        </w:tabs>
        <w:jc w:val="center"/>
      </w:pPr>
      <w:r w:rsidRPr="00C8209C">
        <w:t>с</w:t>
      </w:r>
      <w:r w:rsidR="00D20709" w:rsidRPr="00C8209C">
        <w:rPr>
          <w:color w:val="990099"/>
        </w:rPr>
        <w:t xml:space="preserve">. </w:t>
      </w:r>
      <w:r w:rsidR="001D7258" w:rsidRPr="00C8209C">
        <w:t>Русский Камешкир</w:t>
      </w:r>
    </w:p>
    <w:p w:rsidR="001E604A" w:rsidRDefault="001E604A" w:rsidP="00C361DC">
      <w:pPr>
        <w:tabs>
          <w:tab w:val="left" w:pos="4320"/>
        </w:tabs>
        <w:jc w:val="center"/>
      </w:pPr>
    </w:p>
    <w:p w:rsidR="00DF603C" w:rsidRDefault="00DF603C" w:rsidP="00DF603C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 xml:space="preserve">О внесении изменений в Решение Комитета местного </w:t>
      </w:r>
    </w:p>
    <w:p w:rsidR="00DF603C" w:rsidRDefault="00DF603C" w:rsidP="00DF603C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>самоуправления Русско-Камешкирского сельсовета Камешкирского</w:t>
      </w:r>
      <w:r>
        <w:rPr>
          <w:b/>
          <w:sz w:val="28"/>
          <w:szCs w:val="28"/>
        </w:rPr>
        <w:t xml:space="preserve"> района Пензенской области от 23.12.2022</w:t>
      </w:r>
      <w:r w:rsidRPr="00AB11FC">
        <w:rPr>
          <w:b/>
          <w:sz w:val="28"/>
          <w:szCs w:val="28"/>
        </w:rPr>
        <w:t xml:space="preserve"> г. </w:t>
      </w:r>
      <w:r>
        <w:rPr>
          <w:b/>
          <w:sz w:val="28"/>
          <w:szCs w:val="28"/>
        </w:rPr>
        <w:t>№ 352-75</w:t>
      </w:r>
      <w:r w:rsidRPr="00AB11FC">
        <w:rPr>
          <w:b/>
          <w:sz w:val="28"/>
          <w:szCs w:val="28"/>
        </w:rPr>
        <w:t xml:space="preserve">/7 «О Бюджете Русско-Камешкирского сельсовета Камешкирского района Пензенской области </w:t>
      </w:r>
      <w:r>
        <w:rPr>
          <w:b/>
          <w:sz w:val="28"/>
          <w:szCs w:val="28"/>
        </w:rPr>
        <w:t>на 2023</w:t>
      </w:r>
      <w:r w:rsidRPr="00AB11FC">
        <w:rPr>
          <w:b/>
          <w:sz w:val="28"/>
          <w:szCs w:val="28"/>
        </w:rPr>
        <w:t xml:space="preserve"> год и на пл</w:t>
      </w:r>
      <w:r>
        <w:rPr>
          <w:b/>
          <w:sz w:val="28"/>
          <w:szCs w:val="28"/>
        </w:rPr>
        <w:t>ановый период 2024 и 2025 годов»</w:t>
      </w:r>
    </w:p>
    <w:p w:rsidR="00523F88" w:rsidRPr="00006A2F" w:rsidRDefault="00523F88" w:rsidP="0074325C">
      <w:pPr>
        <w:tabs>
          <w:tab w:val="left" w:pos="4320"/>
        </w:tabs>
        <w:rPr>
          <w:highlight w:val="yellow"/>
        </w:rPr>
      </w:pPr>
    </w:p>
    <w:p w:rsidR="004776FB" w:rsidRDefault="0074325C" w:rsidP="0074325C">
      <w:pPr>
        <w:ind w:firstLine="708"/>
        <w:jc w:val="both"/>
        <w:rPr>
          <w:sz w:val="28"/>
          <w:szCs w:val="28"/>
        </w:rPr>
      </w:pPr>
      <w:r w:rsidRPr="00AB11FC">
        <w:rPr>
          <w:sz w:val="28"/>
          <w:szCs w:val="28"/>
        </w:rPr>
        <w:t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</w:t>
      </w:r>
      <w:r>
        <w:rPr>
          <w:sz w:val="28"/>
          <w:szCs w:val="28"/>
        </w:rPr>
        <w:t xml:space="preserve"> района Пензенской области от </w:t>
      </w:r>
      <w:r w:rsidRPr="00182C99">
        <w:rPr>
          <w:sz w:val="28"/>
          <w:szCs w:val="28"/>
        </w:rPr>
        <w:t xml:space="preserve">08 апреля </w:t>
      </w:r>
      <w:smartTag w:uri="urn:schemas-microsoft-com:office:smarttags" w:element="metricconverter">
        <w:smartTagPr>
          <w:attr w:name="ProductID" w:val="2022 г"/>
        </w:smartTagPr>
        <w:r w:rsidRPr="00182C99">
          <w:rPr>
            <w:sz w:val="28"/>
            <w:szCs w:val="28"/>
          </w:rPr>
          <w:t>2022 г</w:t>
        </w:r>
      </w:smartTag>
      <w:r w:rsidRPr="00182C99">
        <w:rPr>
          <w:sz w:val="28"/>
          <w:szCs w:val="28"/>
        </w:rPr>
        <w:t>. № 286-60/7</w:t>
      </w:r>
      <w:r w:rsidRPr="00AB11FC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Положения о бюджетном процессе </w:t>
      </w:r>
      <w:r w:rsidRPr="00AB11FC">
        <w:rPr>
          <w:sz w:val="28"/>
          <w:szCs w:val="28"/>
        </w:rPr>
        <w:t xml:space="preserve">в </w:t>
      </w:r>
      <w:r>
        <w:rPr>
          <w:sz w:val="28"/>
          <w:szCs w:val="28"/>
        </w:rPr>
        <w:t>Русско-Камешкирском сельсовете</w:t>
      </w:r>
      <w:r w:rsidRPr="00AB11FC">
        <w:rPr>
          <w:sz w:val="28"/>
          <w:szCs w:val="28"/>
        </w:rPr>
        <w:t xml:space="preserve">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AB11FC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района Пензенской области,</w:t>
      </w:r>
    </w:p>
    <w:p w:rsidR="0074325C" w:rsidRDefault="0074325C" w:rsidP="0074325C">
      <w:pPr>
        <w:ind w:firstLine="708"/>
        <w:jc w:val="both"/>
        <w:rPr>
          <w:sz w:val="28"/>
          <w:szCs w:val="28"/>
        </w:rPr>
      </w:pPr>
    </w:p>
    <w:p w:rsidR="004776FB" w:rsidRDefault="004776FB" w:rsidP="00477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r w:rsidR="00336086">
        <w:rPr>
          <w:b/>
          <w:sz w:val="28"/>
          <w:szCs w:val="28"/>
        </w:rPr>
        <w:t xml:space="preserve">Русско-Камешкирского </w:t>
      </w:r>
      <w:r>
        <w:rPr>
          <w:b/>
          <w:sz w:val="28"/>
          <w:szCs w:val="28"/>
        </w:rPr>
        <w:t>сельсовета</w:t>
      </w:r>
    </w:p>
    <w:p w:rsidR="004776FB" w:rsidRDefault="004776FB" w:rsidP="00477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Камешкирского </w:t>
      </w:r>
      <w:r w:rsidR="00777F11">
        <w:rPr>
          <w:b/>
          <w:sz w:val="28"/>
          <w:szCs w:val="28"/>
        </w:rPr>
        <w:t>района Пензенской обла</w:t>
      </w:r>
      <w:r w:rsidR="0074325C">
        <w:rPr>
          <w:b/>
          <w:sz w:val="28"/>
          <w:szCs w:val="28"/>
        </w:rPr>
        <w:t>сти решил:</w:t>
      </w:r>
    </w:p>
    <w:p w:rsidR="007F60EF" w:rsidRDefault="007F60EF" w:rsidP="004776FB">
      <w:pPr>
        <w:jc w:val="center"/>
        <w:rPr>
          <w:b/>
          <w:sz w:val="28"/>
          <w:szCs w:val="28"/>
        </w:rPr>
      </w:pPr>
    </w:p>
    <w:p w:rsidR="0074325C" w:rsidRDefault="007F60EF" w:rsidP="007F60EF">
      <w:pPr>
        <w:jc w:val="both"/>
        <w:rPr>
          <w:sz w:val="28"/>
          <w:szCs w:val="28"/>
        </w:rPr>
      </w:pPr>
      <w:r w:rsidRPr="00AB11F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AB11FC">
        <w:rPr>
          <w:sz w:val="28"/>
          <w:szCs w:val="28"/>
        </w:rPr>
        <w:t>1. Внести в Решение Комитета местного самоуправления Русско-Камешкирского сельсовета Камешкирского</w:t>
      </w:r>
      <w:r>
        <w:rPr>
          <w:sz w:val="28"/>
          <w:szCs w:val="28"/>
        </w:rPr>
        <w:t xml:space="preserve"> района Пензенской области от 23.12.2022 г. № 352-75/7</w:t>
      </w:r>
      <w:r w:rsidRPr="00AB11FC">
        <w:rPr>
          <w:b/>
          <w:sz w:val="28"/>
          <w:szCs w:val="28"/>
        </w:rPr>
        <w:t xml:space="preserve"> </w:t>
      </w:r>
      <w:r w:rsidRPr="00AB11FC">
        <w:rPr>
          <w:sz w:val="28"/>
          <w:szCs w:val="28"/>
        </w:rPr>
        <w:t>«О Бюджете Русско-Камешкирского сельсовета Камешкирского р</w:t>
      </w:r>
      <w:r>
        <w:rPr>
          <w:sz w:val="28"/>
          <w:szCs w:val="28"/>
        </w:rPr>
        <w:t>айона Пензенской области на 2023</w:t>
      </w:r>
      <w:r w:rsidRPr="00AB11FC">
        <w:rPr>
          <w:sz w:val="28"/>
          <w:szCs w:val="28"/>
        </w:rPr>
        <w:t xml:space="preserve"> год</w:t>
      </w:r>
      <w:r w:rsidRPr="00AB11F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на плановый период 2024 и 2025</w:t>
      </w:r>
      <w:r w:rsidRPr="00AB11FC">
        <w:rPr>
          <w:sz w:val="28"/>
          <w:szCs w:val="28"/>
        </w:rPr>
        <w:t xml:space="preserve"> годов» следующие изменения</w:t>
      </w:r>
      <w:r>
        <w:rPr>
          <w:sz w:val="28"/>
          <w:szCs w:val="28"/>
        </w:rPr>
        <w:t>:</w:t>
      </w:r>
    </w:p>
    <w:p w:rsidR="007F60EF" w:rsidRDefault="007F60EF" w:rsidP="007F60EF">
      <w:pPr>
        <w:jc w:val="both"/>
        <w:rPr>
          <w:sz w:val="28"/>
          <w:szCs w:val="28"/>
        </w:rPr>
      </w:pPr>
    </w:p>
    <w:p w:rsidR="007F60EF" w:rsidRPr="007C0240" w:rsidRDefault="007F60EF" w:rsidP="007F60EF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425F24">
        <w:rPr>
          <w:sz w:val="28"/>
          <w:szCs w:val="28"/>
        </w:rPr>
        <w:t>1) Пункт 1 ре</w:t>
      </w:r>
      <w:r>
        <w:rPr>
          <w:sz w:val="28"/>
          <w:szCs w:val="28"/>
        </w:rPr>
        <w:t>шения изложить в новой редакции:</w:t>
      </w:r>
    </w:p>
    <w:p w:rsidR="007F60EF" w:rsidRPr="007F60EF" w:rsidRDefault="007F60EF" w:rsidP="007F60EF">
      <w:pPr>
        <w:jc w:val="both"/>
        <w:rPr>
          <w:sz w:val="28"/>
          <w:szCs w:val="28"/>
        </w:rPr>
      </w:pPr>
    </w:p>
    <w:p w:rsidR="007A3E8B" w:rsidRPr="00006A2F" w:rsidRDefault="007F60EF" w:rsidP="007A3E8B">
      <w:pPr>
        <w:pStyle w:val="11"/>
        <w:tabs>
          <w:tab w:val="clear" w:pos="927"/>
        </w:tabs>
        <w:ind w:firstLine="62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«</w:t>
      </w:r>
      <w:r w:rsidR="007A3E8B" w:rsidRPr="00006A2F">
        <w:rPr>
          <w:sz w:val="28"/>
          <w:szCs w:val="28"/>
        </w:rPr>
        <w:t>1. Утв</w:t>
      </w:r>
      <w:r w:rsidR="00642B99">
        <w:rPr>
          <w:sz w:val="28"/>
          <w:szCs w:val="28"/>
        </w:rPr>
        <w:t>ердить основные характеристики Бюджета</w:t>
      </w:r>
      <w:r w:rsidR="00964928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FE4B1A">
        <w:rPr>
          <w:sz w:val="28"/>
          <w:szCs w:val="28"/>
        </w:rPr>
        <w:t xml:space="preserve"> </w:t>
      </w:r>
      <w:r w:rsidR="007A3E8B" w:rsidRPr="00006A2F">
        <w:rPr>
          <w:sz w:val="28"/>
          <w:szCs w:val="28"/>
        </w:rPr>
        <w:t>сельсовета Камешкирского район</w:t>
      </w:r>
      <w:r w:rsidR="00887A32">
        <w:rPr>
          <w:sz w:val="28"/>
          <w:szCs w:val="28"/>
        </w:rPr>
        <w:t xml:space="preserve">а  Пензенской области (далее – </w:t>
      </w:r>
      <w:r w:rsidR="00642B99">
        <w:rPr>
          <w:sz w:val="28"/>
          <w:szCs w:val="28"/>
        </w:rPr>
        <w:t>Бюджет</w:t>
      </w:r>
      <w:r w:rsidR="007A3E8B" w:rsidRPr="00006A2F">
        <w:rPr>
          <w:sz w:val="28"/>
          <w:szCs w:val="28"/>
        </w:rPr>
        <w:t xml:space="preserve"> </w:t>
      </w:r>
      <w:r w:rsidR="008101DB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>
        <w:rPr>
          <w:sz w:val="28"/>
          <w:szCs w:val="28"/>
        </w:rPr>
        <w:t xml:space="preserve"> </w:t>
      </w:r>
      <w:r w:rsidR="00777F11">
        <w:rPr>
          <w:sz w:val="28"/>
          <w:szCs w:val="28"/>
        </w:rPr>
        <w:t>сельсовета) на 2023</w:t>
      </w:r>
      <w:r w:rsidR="007A3E8B" w:rsidRPr="00006A2F">
        <w:rPr>
          <w:sz w:val="28"/>
          <w:szCs w:val="28"/>
        </w:rPr>
        <w:t xml:space="preserve"> год:</w:t>
      </w:r>
    </w:p>
    <w:p w:rsidR="007A3E8B" w:rsidRPr="00006A2F" w:rsidRDefault="007F60EF" w:rsidP="007A3E8B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A3E8B" w:rsidRPr="00006A2F">
        <w:rPr>
          <w:sz w:val="28"/>
          <w:szCs w:val="28"/>
        </w:rPr>
        <w:t>1) прог</w:t>
      </w:r>
      <w:r w:rsidR="00887A32">
        <w:rPr>
          <w:sz w:val="28"/>
          <w:szCs w:val="28"/>
        </w:rPr>
        <w:t xml:space="preserve">нозируемый общий объем доходов </w:t>
      </w:r>
      <w:r w:rsidR="00642B99">
        <w:rPr>
          <w:sz w:val="28"/>
          <w:szCs w:val="28"/>
        </w:rPr>
        <w:t>Бюджета</w:t>
      </w:r>
      <w:r w:rsidR="00A3238A">
        <w:rPr>
          <w:sz w:val="28"/>
          <w:szCs w:val="28"/>
        </w:rPr>
        <w:t xml:space="preserve"> </w:t>
      </w:r>
      <w:r w:rsidR="001D7258" w:rsidRPr="00FE2ABF">
        <w:rPr>
          <w:sz w:val="28"/>
          <w:szCs w:val="28"/>
        </w:rPr>
        <w:t>Русско-</w:t>
      </w:r>
      <w:r w:rsidR="001D7258" w:rsidRPr="00FE4B1A">
        <w:rPr>
          <w:sz w:val="28"/>
          <w:szCs w:val="28"/>
        </w:rPr>
        <w:t>Камешкирского</w:t>
      </w:r>
      <w:r w:rsidR="0006701C">
        <w:rPr>
          <w:sz w:val="28"/>
          <w:szCs w:val="28"/>
        </w:rPr>
        <w:t xml:space="preserve"> </w:t>
      </w:r>
      <w:r w:rsidR="00ED7A26">
        <w:rPr>
          <w:sz w:val="28"/>
          <w:szCs w:val="28"/>
        </w:rPr>
        <w:t>сельсовета в сумме</w:t>
      </w:r>
      <w:r w:rsidR="002C6C09">
        <w:rPr>
          <w:sz w:val="28"/>
          <w:szCs w:val="28"/>
        </w:rPr>
        <w:t xml:space="preserve"> </w:t>
      </w:r>
      <w:r w:rsidR="00431EA0" w:rsidRPr="00F72EF7">
        <w:rPr>
          <w:sz w:val="28"/>
          <w:szCs w:val="28"/>
        </w:rPr>
        <w:t>56 416,492</w:t>
      </w:r>
      <w:r w:rsidR="008C0424">
        <w:rPr>
          <w:sz w:val="28"/>
          <w:szCs w:val="28"/>
        </w:rPr>
        <w:t xml:space="preserve"> тыс. рублей;</w:t>
      </w:r>
    </w:p>
    <w:p w:rsidR="007A3E8B" w:rsidRPr="00006A2F" w:rsidRDefault="007F60EF" w:rsidP="007A3E8B">
      <w:pPr>
        <w:ind w:firstLine="62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887A32">
        <w:rPr>
          <w:sz w:val="28"/>
          <w:szCs w:val="28"/>
        </w:rPr>
        <w:t xml:space="preserve">2) общий объем расходов </w:t>
      </w:r>
      <w:r w:rsidR="00642B99">
        <w:rPr>
          <w:sz w:val="28"/>
          <w:szCs w:val="28"/>
        </w:rPr>
        <w:t>Бюджета</w:t>
      </w:r>
      <w:r w:rsidR="007A3E8B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E841DF" w:rsidRPr="00006A2F">
        <w:rPr>
          <w:sz w:val="28"/>
          <w:szCs w:val="28"/>
        </w:rPr>
        <w:t>сель</w:t>
      </w:r>
      <w:r w:rsidR="00C8209C">
        <w:rPr>
          <w:sz w:val="28"/>
          <w:szCs w:val="28"/>
        </w:rPr>
        <w:t xml:space="preserve">совета в </w:t>
      </w:r>
      <w:r w:rsidR="002C6C09">
        <w:rPr>
          <w:sz w:val="28"/>
          <w:szCs w:val="28"/>
        </w:rPr>
        <w:t xml:space="preserve">сумме </w:t>
      </w:r>
      <w:r w:rsidR="00B724E8" w:rsidRPr="00F72EF7">
        <w:rPr>
          <w:sz w:val="28"/>
          <w:szCs w:val="28"/>
        </w:rPr>
        <w:t>59 065,674</w:t>
      </w:r>
      <w:r w:rsidR="00CA0CD4">
        <w:rPr>
          <w:sz w:val="28"/>
          <w:szCs w:val="28"/>
        </w:rPr>
        <w:t xml:space="preserve"> </w:t>
      </w:r>
      <w:r w:rsidR="007A3E8B" w:rsidRPr="00006A2F">
        <w:rPr>
          <w:sz w:val="28"/>
          <w:szCs w:val="28"/>
        </w:rPr>
        <w:t>тыс. рублей</w:t>
      </w:r>
      <w:r w:rsidR="00CA0CD4">
        <w:rPr>
          <w:sz w:val="28"/>
          <w:szCs w:val="28"/>
        </w:rPr>
        <w:t>;</w:t>
      </w:r>
    </w:p>
    <w:p w:rsidR="007A3E8B" w:rsidRPr="00006A2F" w:rsidRDefault="007F60EF" w:rsidP="007A3E8B">
      <w:pPr>
        <w:pStyle w:val="22"/>
        <w:tabs>
          <w:tab w:val="clear" w:pos="4250"/>
        </w:tabs>
        <w:ind w:left="0" w:firstLine="62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93EA2" w:rsidRPr="00006A2F">
        <w:rPr>
          <w:sz w:val="28"/>
          <w:szCs w:val="28"/>
        </w:rPr>
        <w:t>3) размер</w:t>
      </w:r>
      <w:r w:rsidR="007A3E8B" w:rsidRPr="00006A2F">
        <w:rPr>
          <w:sz w:val="28"/>
          <w:szCs w:val="28"/>
        </w:rPr>
        <w:t xml:space="preserve"> резервного фо</w:t>
      </w:r>
      <w:r w:rsidR="006C01BA" w:rsidRPr="00006A2F">
        <w:rPr>
          <w:sz w:val="28"/>
          <w:szCs w:val="28"/>
        </w:rPr>
        <w:t>нда а</w:t>
      </w:r>
      <w:r w:rsidR="00C93EA2" w:rsidRPr="00006A2F">
        <w:rPr>
          <w:sz w:val="28"/>
          <w:szCs w:val="28"/>
        </w:rPr>
        <w:t xml:space="preserve">дминистрации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 xml:space="preserve">сельсовета Камешкирского </w:t>
      </w:r>
      <w:r w:rsidR="007A3E8B" w:rsidRPr="00006A2F">
        <w:rPr>
          <w:sz w:val="28"/>
          <w:szCs w:val="28"/>
        </w:rPr>
        <w:t>райо</w:t>
      </w:r>
      <w:r w:rsidR="00C93EA2" w:rsidRPr="00006A2F">
        <w:rPr>
          <w:sz w:val="28"/>
          <w:szCs w:val="28"/>
        </w:rPr>
        <w:t>на Пензенской области в сумме 5</w:t>
      </w:r>
      <w:r w:rsidR="007A3E8B" w:rsidRPr="00006A2F">
        <w:rPr>
          <w:sz w:val="28"/>
          <w:szCs w:val="28"/>
        </w:rPr>
        <w:t>,000 тыс. р</w:t>
      </w:r>
      <w:r w:rsidR="006C5E77">
        <w:rPr>
          <w:sz w:val="28"/>
          <w:szCs w:val="28"/>
        </w:rPr>
        <w:t>у</w:t>
      </w:r>
      <w:r w:rsidR="00CA0CD4">
        <w:rPr>
          <w:sz w:val="28"/>
          <w:szCs w:val="28"/>
        </w:rPr>
        <w:t>блей;</w:t>
      </w:r>
    </w:p>
    <w:p w:rsidR="007A3E8B" w:rsidRPr="00006A2F" w:rsidRDefault="007F60EF" w:rsidP="005300A4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A3E8B" w:rsidRPr="00006A2F">
        <w:rPr>
          <w:sz w:val="28"/>
          <w:szCs w:val="28"/>
        </w:rPr>
        <w:t>4) верхний предел муницип</w:t>
      </w:r>
      <w:r w:rsidR="006526FE">
        <w:rPr>
          <w:sz w:val="28"/>
          <w:szCs w:val="28"/>
        </w:rPr>
        <w:t>ального</w:t>
      </w:r>
      <w:r w:rsidR="00E636AB">
        <w:rPr>
          <w:sz w:val="28"/>
          <w:szCs w:val="28"/>
        </w:rPr>
        <w:t xml:space="preserve"> внутреннего</w:t>
      </w:r>
      <w:r w:rsidR="006526FE">
        <w:rPr>
          <w:sz w:val="28"/>
          <w:szCs w:val="28"/>
        </w:rPr>
        <w:t xml:space="preserve"> </w:t>
      </w:r>
      <w:r w:rsidR="007A3E8B" w:rsidRPr="00006A2F">
        <w:rPr>
          <w:sz w:val="28"/>
          <w:szCs w:val="28"/>
        </w:rPr>
        <w:t>долга</w:t>
      </w:r>
      <w:r w:rsidR="0006701C" w:rsidRPr="0006701C">
        <w:rPr>
          <w:color w:val="FF0066"/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7A3E8B"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 xml:space="preserve">сельсовета Камешкирского </w:t>
      </w:r>
      <w:r w:rsidR="007A3E8B" w:rsidRPr="00006A2F">
        <w:rPr>
          <w:sz w:val="28"/>
          <w:szCs w:val="28"/>
        </w:rPr>
        <w:t>района Пенз</w:t>
      </w:r>
      <w:r w:rsidR="00777F11">
        <w:rPr>
          <w:sz w:val="28"/>
          <w:szCs w:val="28"/>
        </w:rPr>
        <w:t>енской области на 01 января 2024</w:t>
      </w:r>
      <w:r w:rsidR="00CA0CD4">
        <w:rPr>
          <w:sz w:val="28"/>
          <w:szCs w:val="28"/>
        </w:rPr>
        <w:t xml:space="preserve"> года в сумме 0,000 тыс. рублей;</w:t>
      </w:r>
    </w:p>
    <w:p w:rsidR="005E3667" w:rsidRDefault="007F60EF" w:rsidP="00C32CF0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87A32">
        <w:rPr>
          <w:sz w:val="28"/>
          <w:szCs w:val="28"/>
        </w:rPr>
        <w:t xml:space="preserve">5) прогнозируемый дефицит </w:t>
      </w:r>
      <w:r w:rsidR="00642B99">
        <w:rPr>
          <w:sz w:val="28"/>
          <w:szCs w:val="28"/>
        </w:rPr>
        <w:t>Бюджета</w:t>
      </w:r>
      <w:r w:rsidR="00C93EA2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>сельсовета</w:t>
      </w:r>
      <w:r w:rsidR="007A3E8B"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>в сумме</w:t>
      </w:r>
      <w:r w:rsidR="00A713BE">
        <w:rPr>
          <w:sz w:val="28"/>
          <w:szCs w:val="28"/>
        </w:rPr>
        <w:t xml:space="preserve"> </w:t>
      </w:r>
      <w:r w:rsidR="00A713BE" w:rsidRPr="00232749">
        <w:rPr>
          <w:sz w:val="28"/>
          <w:szCs w:val="28"/>
        </w:rPr>
        <w:t>2 649,182</w:t>
      </w:r>
      <w:r w:rsidR="00CA0CD4">
        <w:rPr>
          <w:sz w:val="28"/>
          <w:szCs w:val="28"/>
        </w:rPr>
        <w:t xml:space="preserve"> </w:t>
      </w:r>
      <w:r w:rsidR="008A5CA9" w:rsidRPr="00006A2F">
        <w:rPr>
          <w:sz w:val="28"/>
          <w:szCs w:val="28"/>
        </w:rPr>
        <w:t>тыс. руб</w:t>
      </w:r>
      <w:r w:rsidR="00A50E1D">
        <w:rPr>
          <w:sz w:val="28"/>
          <w:szCs w:val="28"/>
        </w:rPr>
        <w:t>ле</w:t>
      </w:r>
      <w:r w:rsidR="00BC2FFF">
        <w:rPr>
          <w:sz w:val="28"/>
          <w:szCs w:val="28"/>
        </w:rPr>
        <w:t>й».</w:t>
      </w:r>
    </w:p>
    <w:p w:rsidR="00BC2FFF" w:rsidRDefault="00BC2FFF" w:rsidP="00C32CF0">
      <w:pPr>
        <w:ind w:firstLine="627"/>
        <w:jc w:val="both"/>
        <w:rPr>
          <w:sz w:val="28"/>
          <w:szCs w:val="28"/>
        </w:rPr>
      </w:pPr>
    </w:p>
    <w:p w:rsidR="007403C6" w:rsidRDefault="00D16E6B" w:rsidP="00EF1C69">
      <w:pPr>
        <w:jc w:val="both"/>
        <w:rPr>
          <w:sz w:val="28"/>
          <w:szCs w:val="28"/>
        </w:rPr>
      </w:pPr>
      <w:r w:rsidRPr="00006A2F">
        <w:rPr>
          <w:sz w:val="28"/>
          <w:szCs w:val="28"/>
        </w:rPr>
        <w:t xml:space="preserve">         </w:t>
      </w:r>
      <w:r w:rsidR="00B77D20">
        <w:rPr>
          <w:sz w:val="28"/>
          <w:szCs w:val="28"/>
        </w:rPr>
        <w:t xml:space="preserve"> </w:t>
      </w:r>
      <w:r w:rsidR="0023030B">
        <w:rPr>
          <w:sz w:val="28"/>
          <w:szCs w:val="28"/>
        </w:rPr>
        <w:t xml:space="preserve">  </w:t>
      </w:r>
      <w:r w:rsidR="00357B8D">
        <w:rPr>
          <w:sz w:val="28"/>
          <w:szCs w:val="28"/>
        </w:rPr>
        <w:t>6</w:t>
      </w:r>
      <w:r w:rsidR="00021FF3">
        <w:rPr>
          <w:sz w:val="28"/>
          <w:szCs w:val="28"/>
        </w:rPr>
        <w:t>) Приложение 1 к решению изложить в новой редакции:</w:t>
      </w:r>
    </w:p>
    <w:p w:rsidR="003C5200" w:rsidRPr="0027323F" w:rsidRDefault="003C5200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91092A" w:rsidRPr="00006A2F" w:rsidRDefault="0091092A" w:rsidP="0091092A">
      <w:pPr>
        <w:rPr>
          <w:szCs w:val="24"/>
        </w:rPr>
      </w:pPr>
      <w:r w:rsidRPr="00006A2F">
        <w:rPr>
          <w:szCs w:val="24"/>
        </w:rPr>
        <w:t xml:space="preserve">                                                          </w:t>
      </w:r>
      <w:r w:rsidR="00B26804" w:rsidRPr="00006A2F">
        <w:rPr>
          <w:szCs w:val="24"/>
        </w:rPr>
        <w:t xml:space="preserve">                               </w:t>
      </w:r>
      <w:r w:rsidR="00021FF3">
        <w:rPr>
          <w:szCs w:val="24"/>
        </w:rPr>
        <w:t>«</w:t>
      </w:r>
      <w:r w:rsidR="00167A25" w:rsidRPr="00006A2F">
        <w:rPr>
          <w:szCs w:val="24"/>
        </w:rPr>
        <w:t xml:space="preserve">Приложение </w:t>
      </w:r>
      <w:r w:rsidRPr="00006A2F">
        <w:rPr>
          <w:szCs w:val="24"/>
        </w:rPr>
        <w:t>1</w:t>
      </w:r>
    </w:p>
    <w:p w:rsidR="00973D33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FE2ABF">
        <w:rPr>
          <w:szCs w:val="24"/>
        </w:rPr>
        <w:t>Русско-Камешкирского</w:t>
      </w:r>
      <w:r w:rsidR="00973D33" w:rsidRPr="00006A2F">
        <w:rPr>
          <w:szCs w:val="24"/>
        </w:rPr>
        <w:t xml:space="preserve"> </w:t>
      </w:r>
    </w:p>
    <w:p w:rsidR="0091092A" w:rsidRPr="00006A2F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>сельсовета Камешкирского района</w:t>
      </w:r>
    </w:p>
    <w:p w:rsidR="0091092A" w:rsidRDefault="00A432A5" w:rsidP="00160D80">
      <w:pPr>
        <w:ind w:left="5387" w:right="-530"/>
      </w:pPr>
      <w:r>
        <w:t xml:space="preserve">Пензенской области «О </w:t>
      </w:r>
      <w:r w:rsidR="00642B99">
        <w:t>Бюджет</w:t>
      </w:r>
      <w:r w:rsidR="00D53564">
        <w:t xml:space="preserve">е </w:t>
      </w:r>
      <w:r w:rsidR="001D7258" w:rsidRPr="00FE2ABF">
        <w:rPr>
          <w:szCs w:val="24"/>
        </w:rPr>
        <w:t>Русско-Камешкирского</w:t>
      </w:r>
      <w:r w:rsidR="000D093E" w:rsidRPr="00006A2F">
        <w:t xml:space="preserve"> </w:t>
      </w:r>
      <w:r w:rsidR="0091092A" w:rsidRPr="00006A2F">
        <w:t>сельсовета Камешкирского района Пензенско</w:t>
      </w:r>
      <w:r w:rsidR="00F24B9C">
        <w:t>й области на 2023</w:t>
      </w:r>
      <w:r w:rsidR="0091092A" w:rsidRPr="00006A2F">
        <w:t xml:space="preserve"> год</w:t>
      </w:r>
      <w:r w:rsidR="00F24B9C">
        <w:t xml:space="preserve"> и на плановый период 2024 и 2025</w:t>
      </w:r>
      <w:r w:rsidR="00AC47E2">
        <w:t xml:space="preserve"> годов</w:t>
      </w:r>
      <w:r w:rsidR="0091092A" w:rsidRPr="00006A2F">
        <w:t xml:space="preserve">» </w:t>
      </w:r>
    </w:p>
    <w:p w:rsidR="00160D80" w:rsidRPr="00160D80" w:rsidRDefault="00160D80" w:rsidP="00160D80">
      <w:pPr>
        <w:ind w:left="5387" w:right="-530"/>
        <w:rPr>
          <w:szCs w:val="24"/>
        </w:rPr>
      </w:pPr>
    </w:p>
    <w:p w:rsidR="00773D1D" w:rsidRPr="00006A2F" w:rsidRDefault="0091092A" w:rsidP="00773D1D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Ист</w:t>
      </w:r>
      <w:r w:rsidR="00A432A5">
        <w:rPr>
          <w:sz w:val="28"/>
          <w:szCs w:val="28"/>
        </w:rPr>
        <w:t xml:space="preserve">очники финансирования дефицита </w:t>
      </w:r>
      <w:r w:rsidR="00642B99">
        <w:rPr>
          <w:sz w:val="28"/>
          <w:szCs w:val="28"/>
        </w:rPr>
        <w:t>Бюджета</w:t>
      </w:r>
      <w:r w:rsidR="00A3690A">
        <w:rPr>
          <w:sz w:val="28"/>
          <w:szCs w:val="28"/>
        </w:rPr>
        <w:t xml:space="preserve"> </w:t>
      </w:r>
      <w:r w:rsidR="001D7258" w:rsidRPr="00FE2ABF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F03316">
        <w:rPr>
          <w:sz w:val="28"/>
          <w:szCs w:val="28"/>
        </w:rPr>
        <w:t>сельсовета</w:t>
      </w:r>
      <w:r w:rsidR="00F24B9C">
        <w:rPr>
          <w:sz w:val="28"/>
          <w:szCs w:val="28"/>
        </w:rPr>
        <w:t xml:space="preserve"> на 2023</w:t>
      </w:r>
      <w:r w:rsidR="00460DC7" w:rsidRPr="00006A2F">
        <w:rPr>
          <w:sz w:val="28"/>
          <w:szCs w:val="28"/>
        </w:rPr>
        <w:t xml:space="preserve"> год</w:t>
      </w:r>
      <w:r w:rsidR="00341B2C">
        <w:rPr>
          <w:sz w:val="28"/>
          <w:szCs w:val="28"/>
        </w:rPr>
        <w:t xml:space="preserve"> и на плановый п</w:t>
      </w:r>
      <w:r w:rsidR="00F24B9C">
        <w:rPr>
          <w:sz w:val="28"/>
          <w:szCs w:val="28"/>
        </w:rPr>
        <w:t>ериод 2024 и 2025</w:t>
      </w:r>
      <w:r w:rsidR="00193BF1">
        <w:rPr>
          <w:sz w:val="28"/>
          <w:szCs w:val="28"/>
        </w:rPr>
        <w:t xml:space="preserve"> годов</w:t>
      </w:r>
    </w:p>
    <w:p w:rsidR="001B7BC9" w:rsidRDefault="0091092A" w:rsidP="00661557">
      <w:pPr>
        <w:jc w:val="right"/>
        <w:rPr>
          <w:szCs w:val="24"/>
        </w:rPr>
      </w:pPr>
      <w:r w:rsidRPr="00006A2F">
        <w:rPr>
          <w:szCs w:val="24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87323D" w:rsidTr="0087323D">
        <w:tc>
          <w:tcPr>
            <w:tcW w:w="2760" w:type="dxa"/>
          </w:tcPr>
          <w:p w:rsidR="00382BB8" w:rsidRPr="0087323D" w:rsidRDefault="00382BB8" w:rsidP="0087323D">
            <w:pPr>
              <w:jc w:val="center"/>
              <w:rPr>
                <w:szCs w:val="24"/>
              </w:rPr>
            </w:pPr>
            <w:r w:rsidRPr="0087323D">
              <w:rPr>
                <w:b/>
                <w:szCs w:val="24"/>
              </w:rPr>
              <w:t>Наименование</w:t>
            </w:r>
          </w:p>
        </w:tc>
        <w:tc>
          <w:tcPr>
            <w:tcW w:w="3120" w:type="dxa"/>
          </w:tcPr>
          <w:p w:rsidR="00382BB8" w:rsidRPr="0087323D" w:rsidRDefault="00382BB8" w:rsidP="0087323D">
            <w:pPr>
              <w:jc w:val="center"/>
              <w:rPr>
                <w:szCs w:val="24"/>
              </w:rPr>
            </w:pPr>
            <w:r w:rsidRPr="0087323D">
              <w:rPr>
                <w:b/>
                <w:szCs w:val="24"/>
              </w:rPr>
              <w:t>Код</w:t>
            </w:r>
          </w:p>
        </w:tc>
        <w:tc>
          <w:tcPr>
            <w:tcW w:w="1440" w:type="dxa"/>
          </w:tcPr>
          <w:p w:rsidR="00382BB8" w:rsidRPr="0087323D" w:rsidRDefault="00382BB8" w:rsidP="0087323D">
            <w:pPr>
              <w:jc w:val="center"/>
              <w:rPr>
                <w:szCs w:val="24"/>
              </w:rPr>
            </w:pPr>
            <w:r w:rsidRPr="0087323D">
              <w:rPr>
                <w:b/>
                <w:szCs w:val="24"/>
              </w:rPr>
              <w:t>Сумма</w:t>
            </w:r>
            <w:r w:rsidR="00F24B9C" w:rsidRPr="0087323D">
              <w:rPr>
                <w:b/>
                <w:szCs w:val="24"/>
              </w:rPr>
              <w:t xml:space="preserve"> на 2023</w:t>
            </w:r>
            <w:r w:rsidRPr="0087323D"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:rsidR="00382BB8" w:rsidRPr="0087323D" w:rsidRDefault="00382BB8" w:rsidP="0087323D">
            <w:pPr>
              <w:jc w:val="center"/>
              <w:rPr>
                <w:szCs w:val="24"/>
              </w:rPr>
            </w:pPr>
            <w:r w:rsidRPr="0087323D">
              <w:rPr>
                <w:b/>
                <w:szCs w:val="24"/>
              </w:rPr>
              <w:t>Сумма</w:t>
            </w:r>
            <w:r w:rsidR="00F24B9C" w:rsidRPr="0087323D">
              <w:rPr>
                <w:b/>
                <w:szCs w:val="24"/>
              </w:rPr>
              <w:t xml:space="preserve"> на 2024</w:t>
            </w:r>
            <w:r w:rsidRPr="0087323D"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:rsidR="00382BB8" w:rsidRPr="0087323D" w:rsidRDefault="00382BB8" w:rsidP="0087323D">
            <w:pPr>
              <w:jc w:val="center"/>
              <w:rPr>
                <w:szCs w:val="24"/>
              </w:rPr>
            </w:pPr>
            <w:r w:rsidRPr="0087323D">
              <w:rPr>
                <w:b/>
                <w:szCs w:val="24"/>
              </w:rPr>
              <w:t>Сумма</w:t>
            </w:r>
            <w:r w:rsidR="00F24B9C" w:rsidRPr="0087323D">
              <w:rPr>
                <w:b/>
                <w:szCs w:val="24"/>
              </w:rPr>
              <w:t xml:space="preserve"> на 2025</w:t>
            </w:r>
            <w:r w:rsidRPr="0087323D">
              <w:rPr>
                <w:b/>
                <w:szCs w:val="24"/>
              </w:rPr>
              <w:t xml:space="preserve"> год</w:t>
            </w:r>
          </w:p>
        </w:tc>
      </w:tr>
      <w:tr w:rsidR="00382BB8" w:rsidRPr="0087323D" w:rsidTr="0087323D">
        <w:trPr>
          <w:trHeight w:val="1411"/>
        </w:trPr>
        <w:tc>
          <w:tcPr>
            <w:tcW w:w="2760" w:type="dxa"/>
          </w:tcPr>
          <w:p w:rsidR="00382BB8" w:rsidRPr="0087323D" w:rsidRDefault="009165D2" w:rsidP="00661557">
            <w:pPr>
              <w:rPr>
                <w:szCs w:val="24"/>
              </w:rPr>
            </w:pPr>
            <w:r w:rsidRPr="0087323D">
              <w:rPr>
                <w:bCs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Pr="0087323D" w:rsidRDefault="0086360D" w:rsidP="0087323D">
            <w:pPr>
              <w:jc w:val="center"/>
              <w:rPr>
                <w:bCs/>
                <w:szCs w:val="24"/>
              </w:rPr>
            </w:pPr>
          </w:p>
          <w:p w:rsidR="0086360D" w:rsidRPr="0087323D" w:rsidRDefault="0086360D" w:rsidP="0087323D">
            <w:pPr>
              <w:jc w:val="center"/>
              <w:rPr>
                <w:bCs/>
                <w:szCs w:val="24"/>
              </w:rPr>
            </w:pPr>
          </w:p>
          <w:p w:rsidR="0086360D" w:rsidRPr="0087323D" w:rsidRDefault="0086360D" w:rsidP="0087323D">
            <w:pPr>
              <w:jc w:val="center"/>
              <w:rPr>
                <w:bCs/>
                <w:szCs w:val="24"/>
              </w:rPr>
            </w:pPr>
          </w:p>
          <w:p w:rsidR="0086360D" w:rsidRPr="0087323D" w:rsidRDefault="0086360D" w:rsidP="0087323D">
            <w:pPr>
              <w:jc w:val="center"/>
              <w:rPr>
                <w:bCs/>
                <w:szCs w:val="24"/>
              </w:rPr>
            </w:pPr>
          </w:p>
          <w:p w:rsidR="00382BB8" w:rsidRPr="0087323D" w:rsidRDefault="00382BB8" w:rsidP="0087323D">
            <w:pPr>
              <w:jc w:val="center"/>
              <w:rPr>
                <w:szCs w:val="24"/>
              </w:rPr>
            </w:pPr>
            <w:r w:rsidRPr="0087323D">
              <w:rPr>
                <w:bCs/>
                <w:szCs w:val="24"/>
              </w:rPr>
              <w:t>000 01 00 00 00 00 0000 000</w:t>
            </w:r>
          </w:p>
        </w:tc>
        <w:tc>
          <w:tcPr>
            <w:tcW w:w="1440" w:type="dxa"/>
          </w:tcPr>
          <w:p w:rsidR="00382BB8" w:rsidRPr="0087323D" w:rsidRDefault="00382BB8" w:rsidP="0087323D">
            <w:pPr>
              <w:jc w:val="right"/>
              <w:rPr>
                <w:szCs w:val="24"/>
              </w:rPr>
            </w:pPr>
          </w:p>
          <w:p w:rsidR="0086360D" w:rsidRPr="0087323D" w:rsidRDefault="0086360D" w:rsidP="0087323D">
            <w:pPr>
              <w:jc w:val="right"/>
              <w:rPr>
                <w:szCs w:val="24"/>
              </w:rPr>
            </w:pPr>
          </w:p>
          <w:p w:rsidR="0086360D" w:rsidRPr="0087323D" w:rsidRDefault="0086360D" w:rsidP="0087323D">
            <w:pPr>
              <w:jc w:val="right"/>
              <w:rPr>
                <w:szCs w:val="24"/>
              </w:rPr>
            </w:pPr>
          </w:p>
          <w:p w:rsidR="00A45005" w:rsidRPr="0087323D" w:rsidRDefault="00A45005" w:rsidP="0087323D">
            <w:pPr>
              <w:jc w:val="right"/>
              <w:rPr>
                <w:sz w:val="28"/>
                <w:szCs w:val="28"/>
              </w:rPr>
            </w:pPr>
          </w:p>
          <w:p w:rsidR="0086360D" w:rsidRPr="0087323D" w:rsidRDefault="00A02540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2 649,182</w:t>
            </w:r>
          </w:p>
        </w:tc>
        <w:tc>
          <w:tcPr>
            <w:tcW w:w="1440" w:type="dxa"/>
          </w:tcPr>
          <w:p w:rsidR="00382BB8" w:rsidRPr="0087323D" w:rsidRDefault="00382BB8" w:rsidP="0087323D">
            <w:pPr>
              <w:jc w:val="right"/>
              <w:rPr>
                <w:szCs w:val="24"/>
              </w:rPr>
            </w:pPr>
          </w:p>
          <w:p w:rsidR="00370C04" w:rsidRPr="0087323D" w:rsidRDefault="00370C04" w:rsidP="0087323D">
            <w:pPr>
              <w:jc w:val="right"/>
              <w:rPr>
                <w:szCs w:val="24"/>
              </w:rPr>
            </w:pPr>
          </w:p>
          <w:p w:rsidR="00370C04" w:rsidRPr="0087323D" w:rsidRDefault="00370C04" w:rsidP="0087323D">
            <w:pPr>
              <w:jc w:val="right"/>
              <w:rPr>
                <w:szCs w:val="24"/>
              </w:rPr>
            </w:pPr>
          </w:p>
          <w:p w:rsidR="0005394B" w:rsidRPr="0087323D" w:rsidRDefault="0005394B" w:rsidP="0087323D">
            <w:pPr>
              <w:jc w:val="right"/>
              <w:rPr>
                <w:szCs w:val="24"/>
              </w:rPr>
            </w:pPr>
          </w:p>
          <w:p w:rsidR="0005394B" w:rsidRPr="0087323D" w:rsidRDefault="00193BF1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366,400</w:t>
            </w:r>
          </w:p>
        </w:tc>
        <w:tc>
          <w:tcPr>
            <w:tcW w:w="1440" w:type="dxa"/>
          </w:tcPr>
          <w:p w:rsidR="00382BB8" w:rsidRPr="0087323D" w:rsidRDefault="00382BB8" w:rsidP="0087323D">
            <w:pPr>
              <w:jc w:val="right"/>
              <w:rPr>
                <w:szCs w:val="24"/>
              </w:rPr>
            </w:pPr>
          </w:p>
          <w:p w:rsidR="00370C04" w:rsidRPr="0087323D" w:rsidRDefault="00370C04" w:rsidP="0087323D">
            <w:pPr>
              <w:jc w:val="right"/>
              <w:rPr>
                <w:szCs w:val="24"/>
              </w:rPr>
            </w:pPr>
          </w:p>
          <w:p w:rsidR="00370C04" w:rsidRPr="0087323D" w:rsidRDefault="00370C04" w:rsidP="0087323D">
            <w:pPr>
              <w:jc w:val="right"/>
              <w:rPr>
                <w:szCs w:val="24"/>
              </w:rPr>
            </w:pPr>
          </w:p>
          <w:p w:rsidR="00370C04" w:rsidRPr="0087323D" w:rsidRDefault="00370C04" w:rsidP="0087323D">
            <w:pPr>
              <w:jc w:val="right"/>
              <w:rPr>
                <w:szCs w:val="24"/>
              </w:rPr>
            </w:pPr>
          </w:p>
          <w:p w:rsidR="00370C04" w:rsidRPr="0087323D" w:rsidRDefault="00193BF1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374,250</w:t>
            </w:r>
          </w:p>
        </w:tc>
      </w:tr>
      <w:tr w:rsidR="00382BB8" w:rsidRPr="0087323D" w:rsidTr="0087323D">
        <w:tc>
          <w:tcPr>
            <w:tcW w:w="2760" w:type="dxa"/>
          </w:tcPr>
          <w:p w:rsidR="00382BB8" w:rsidRPr="0087323D" w:rsidRDefault="0019752E" w:rsidP="00661557">
            <w:pPr>
              <w:rPr>
                <w:szCs w:val="24"/>
              </w:rPr>
            </w:pPr>
            <w:r w:rsidRPr="0087323D">
              <w:rPr>
                <w:bCs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</w:tcPr>
          <w:p w:rsidR="0086360D" w:rsidRPr="0087323D" w:rsidRDefault="0086360D" w:rsidP="0087323D">
            <w:pPr>
              <w:jc w:val="center"/>
              <w:rPr>
                <w:bCs/>
                <w:szCs w:val="24"/>
              </w:rPr>
            </w:pPr>
          </w:p>
          <w:p w:rsidR="0086360D" w:rsidRPr="0087323D" w:rsidRDefault="0086360D" w:rsidP="0087323D">
            <w:pPr>
              <w:jc w:val="center"/>
              <w:rPr>
                <w:bCs/>
                <w:szCs w:val="24"/>
              </w:rPr>
            </w:pPr>
          </w:p>
          <w:p w:rsidR="00382BB8" w:rsidRPr="0087323D" w:rsidRDefault="00382BB8" w:rsidP="0087323D">
            <w:pPr>
              <w:jc w:val="center"/>
              <w:rPr>
                <w:szCs w:val="24"/>
              </w:rPr>
            </w:pPr>
            <w:r w:rsidRPr="0087323D">
              <w:rPr>
                <w:bCs/>
                <w:szCs w:val="24"/>
              </w:rPr>
              <w:t>000 01 05 00 00 00 0000 000</w:t>
            </w:r>
          </w:p>
        </w:tc>
        <w:tc>
          <w:tcPr>
            <w:tcW w:w="1440" w:type="dxa"/>
          </w:tcPr>
          <w:p w:rsidR="00382BB8" w:rsidRPr="0087323D" w:rsidRDefault="00382BB8" w:rsidP="0087323D">
            <w:pPr>
              <w:jc w:val="right"/>
              <w:rPr>
                <w:szCs w:val="24"/>
              </w:rPr>
            </w:pPr>
          </w:p>
          <w:p w:rsidR="004C4552" w:rsidRPr="0087323D" w:rsidRDefault="004C4552" w:rsidP="0087323D">
            <w:pPr>
              <w:jc w:val="right"/>
              <w:rPr>
                <w:szCs w:val="24"/>
              </w:rPr>
            </w:pPr>
          </w:p>
          <w:p w:rsidR="00F53D09" w:rsidRPr="0087323D" w:rsidRDefault="00A02540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2 649,182</w:t>
            </w:r>
          </w:p>
        </w:tc>
        <w:tc>
          <w:tcPr>
            <w:tcW w:w="1440" w:type="dxa"/>
          </w:tcPr>
          <w:p w:rsidR="00382BB8" w:rsidRPr="0087323D" w:rsidRDefault="00382BB8" w:rsidP="0087323D">
            <w:pPr>
              <w:jc w:val="right"/>
              <w:rPr>
                <w:szCs w:val="24"/>
              </w:rPr>
            </w:pPr>
          </w:p>
          <w:p w:rsidR="00370C04" w:rsidRPr="0087323D" w:rsidRDefault="00370C04" w:rsidP="0087323D">
            <w:pPr>
              <w:jc w:val="right"/>
              <w:rPr>
                <w:szCs w:val="24"/>
              </w:rPr>
            </w:pPr>
          </w:p>
          <w:p w:rsidR="00370C04" w:rsidRPr="0087323D" w:rsidRDefault="00193BF1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366,400</w:t>
            </w:r>
          </w:p>
        </w:tc>
        <w:tc>
          <w:tcPr>
            <w:tcW w:w="1440" w:type="dxa"/>
          </w:tcPr>
          <w:p w:rsidR="00382BB8" w:rsidRPr="0087323D" w:rsidRDefault="00382BB8" w:rsidP="0087323D">
            <w:pPr>
              <w:jc w:val="right"/>
              <w:rPr>
                <w:szCs w:val="24"/>
              </w:rPr>
            </w:pPr>
          </w:p>
          <w:p w:rsidR="00370C04" w:rsidRPr="0087323D" w:rsidRDefault="00370C04" w:rsidP="0087323D">
            <w:pPr>
              <w:jc w:val="right"/>
              <w:rPr>
                <w:szCs w:val="24"/>
              </w:rPr>
            </w:pPr>
          </w:p>
          <w:p w:rsidR="00370C04" w:rsidRPr="0087323D" w:rsidRDefault="00193BF1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374,250</w:t>
            </w:r>
          </w:p>
        </w:tc>
      </w:tr>
      <w:tr w:rsidR="00382BB8" w:rsidRPr="0087323D" w:rsidTr="0087323D">
        <w:tc>
          <w:tcPr>
            <w:tcW w:w="2760" w:type="dxa"/>
          </w:tcPr>
          <w:p w:rsidR="00382BB8" w:rsidRPr="0087323D" w:rsidRDefault="00382BB8" w:rsidP="00661557">
            <w:pPr>
              <w:rPr>
                <w:szCs w:val="24"/>
              </w:rPr>
            </w:pPr>
            <w:r w:rsidRPr="0087323D">
              <w:rPr>
                <w:szCs w:val="24"/>
              </w:rPr>
              <w:t xml:space="preserve">Увеличение остатков средств </w:t>
            </w:r>
            <w:r w:rsidR="00773D1D" w:rsidRPr="0087323D">
              <w:rPr>
                <w:szCs w:val="24"/>
              </w:rPr>
              <w:t>б</w:t>
            </w:r>
            <w:r w:rsidR="00642B99" w:rsidRPr="0087323D">
              <w:rPr>
                <w:szCs w:val="24"/>
              </w:rPr>
              <w:t>юдже</w:t>
            </w:r>
            <w:r w:rsidR="0019752E" w:rsidRPr="0087323D">
              <w:rPr>
                <w:szCs w:val="24"/>
              </w:rPr>
              <w:t>тов</w:t>
            </w:r>
          </w:p>
        </w:tc>
        <w:tc>
          <w:tcPr>
            <w:tcW w:w="3120" w:type="dxa"/>
          </w:tcPr>
          <w:p w:rsidR="0086360D" w:rsidRPr="0087323D" w:rsidRDefault="0086360D" w:rsidP="0087323D">
            <w:pPr>
              <w:jc w:val="center"/>
              <w:rPr>
                <w:szCs w:val="24"/>
              </w:rPr>
            </w:pPr>
          </w:p>
          <w:p w:rsidR="00382BB8" w:rsidRPr="0087323D" w:rsidRDefault="00382BB8" w:rsidP="0087323D">
            <w:pPr>
              <w:jc w:val="center"/>
              <w:rPr>
                <w:szCs w:val="24"/>
              </w:rPr>
            </w:pPr>
            <w:r w:rsidRPr="0087323D">
              <w:rPr>
                <w:szCs w:val="24"/>
              </w:rPr>
              <w:t>000 01 05 00 00 00 0000 500</w:t>
            </w:r>
          </w:p>
        </w:tc>
        <w:tc>
          <w:tcPr>
            <w:tcW w:w="1440" w:type="dxa"/>
          </w:tcPr>
          <w:p w:rsidR="0086360D" w:rsidRPr="0087323D" w:rsidRDefault="0086360D" w:rsidP="0087323D">
            <w:pPr>
              <w:jc w:val="right"/>
              <w:rPr>
                <w:szCs w:val="24"/>
              </w:rPr>
            </w:pPr>
          </w:p>
          <w:p w:rsidR="00382BB8" w:rsidRPr="0087323D" w:rsidRDefault="000421BE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-</w:t>
            </w:r>
            <w:r w:rsidR="00431EA0" w:rsidRPr="0087323D">
              <w:rPr>
                <w:szCs w:val="24"/>
              </w:rPr>
              <w:t>56 416,492</w:t>
            </w:r>
          </w:p>
        </w:tc>
        <w:tc>
          <w:tcPr>
            <w:tcW w:w="1440" w:type="dxa"/>
          </w:tcPr>
          <w:p w:rsidR="00B52517" w:rsidRPr="0087323D" w:rsidRDefault="00B52517" w:rsidP="0087323D">
            <w:pPr>
              <w:jc w:val="right"/>
              <w:rPr>
                <w:szCs w:val="24"/>
              </w:rPr>
            </w:pPr>
          </w:p>
          <w:p w:rsidR="00382BB8" w:rsidRPr="0087323D" w:rsidRDefault="00250E5A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-17 856,507</w:t>
            </w:r>
          </w:p>
        </w:tc>
        <w:tc>
          <w:tcPr>
            <w:tcW w:w="1440" w:type="dxa"/>
          </w:tcPr>
          <w:p w:rsidR="00C507C0" w:rsidRPr="0087323D" w:rsidRDefault="00C507C0" w:rsidP="0087323D">
            <w:pPr>
              <w:jc w:val="right"/>
              <w:rPr>
                <w:szCs w:val="24"/>
              </w:rPr>
            </w:pPr>
          </w:p>
          <w:p w:rsidR="00382BB8" w:rsidRPr="0087323D" w:rsidRDefault="00193BF1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-10 930,400</w:t>
            </w:r>
          </w:p>
        </w:tc>
      </w:tr>
      <w:tr w:rsidR="0064000C" w:rsidRPr="0087323D" w:rsidTr="0087323D">
        <w:tc>
          <w:tcPr>
            <w:tcW w:w="2760" w:type="dxa"/>
          </w:tcPr>
          <w:p w:rsidR="0064000C" w:rsidRPr="0087323D" w:rsidRDefault="0064000C" w:rsidP="00661557">
            <w:pPr>
              <w:rPr>
                <w:szCs w:val="24"/>
              </w:rPr>
            </w:pPr>
            <w:r w:rsidRPr="0087323D">
              <w:rPr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64000C" w:rsidRPr="0087323D" w:rsidRDefault="0064000C" w:rsidP="0087323D">
            <w:pPr>
              <w:jc w:val="center"/>
              <w:rPr>
                <w:szCs w:val="24"/>
              </w:rPr>
            </w:pPr>
          </w:p>
          <w:p w:rsidR="0064000C" w:rsidRPr="0087323D" w:rsidRDefault="0064000C" w:rsidP="0087323D">
            <w:pPr>
              <w:jc w:val="center"/>
              <w:rPr>
                <w:szCs w:val="24"/>
              </w:rPr>
            </w:pPr>
          </w:p>
          <w:p w:rsidR="0064000C" w:rsidRPr="0087323D" w:rsidRDefault="0064000C" w:rsidP="0087323D">
            <w:pPr>
              <w:jc w:val="center"/>
              <w:rPr>
                <w:szCs w:val="24"/>
              </w:rPr>
            </w:pPr>
            <w:r w:rsidRPr="0087323D">
              <w:rPr>
                <w:szCs w:val="24"/>
              </w:rPr>
              <w:t>000 01 05 02 00 00 0000 500</w:t>
            </w:r>
          </w:p>
        </w:tc>
        <w:tc>
          <w:tcPr>
            <w:tcW w:w="1440" w:type="dxa"/>
          </w:tcPr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952529" w:rsidRPr="0087323D" w:rsidRDefault="00952529" w:rsidP="0087323D">
            <w:pPr>
              <w:jc w:val="right"/>
              <w:rPr>
                <w:szCs w:val="24"/>
              </w:rPr>
            </w:pPr>
          </w:p>
          <w:p w:rsidR="0064000C" w:rsidRPr="0087323D" w:rsidRDefault="00431EA0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-56 416,492</w:t>
            </w:r>
          </w:p>
        </w:tc>
        <w:tc>
          <w:tcPr>
            <w:tcW w:w="1440" w:type="dxa"/>
          </w:tcPr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05394B" w:rsidRPr="0087323D" w:rsidRDefault="0005394B" w:rsidP="0087323D">
            <w:pPr>
              <w:jc w:val="right"/>
              <w:rPr>
                <w:szCs w:val="24"/>
              </w:rPr>
            </w:pPr>
          </w:p>
          <w:p w:rsidR="0064000C" w:rsidRPr="0087323D" w:rsidRDefault="00250E5A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-17 856,507</w:t>
            </w:r>
          </w:p>
        </w:tc>
        <w:tc>
          <w:tcPr>
            <w:tcW w:w="1440" w:type="dxa"/>
          </w:tcPr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64000C" w:rsidRPr="0087323D" w:rsidRDefault="00193BF1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-10 930,400</w:t>
            </w:r>
          </w:p>
        </w:tc>
      </w:tr>
      <w:tr w:rsidR="0064000C" w:rsidRPr="0087323D" w:rsidTr="0087323D">
        <w:tc>
          <w:tcPr>
            <w:tcW w:w="2760" w:type="dxa"/>
          </w:tcPr>
          <w:p w:rsidR="0064000C" w:rsidRPr="0087323D" w:rsidRDefault="0064000C" w:rsidP="00661557">
            <w:pPr>
              <w:rPr>
                <w:szCs w:val="24"/>
              </w:rPr>
            </w:pPr>
            <w:r w:rsidRPr="0087323D">
              <w:rPr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87323D" w:rsidRDefault="0064000C" w:rsidP="0087323D">
            <w:pPr>
              <w:jc w:val="center"/>
              <w:rPr>
                <w:szCs w:val="24"/>
              </w:rPr>
            </w:pPr>
          </w:p>
          <w:p w:rsidR="0064000C" w:rsidRPr="0087323D" w:rsidRDefault="0064000C" w:rsidP="0087323D">
            <w:pPr>
              <w:jc w:val="center"/>
              <w:rPr>
                <w:szCs w:val="24"/>
              </w:rPr>
            </w:pPr>
          </w:p>
          <w:p w:rsidR="0064000C" w:rsidRPr="0087323D" w:rsidRDefault="0064000C" w:rsidP="0087323D">
            <w:pPr>
              <w:jc w:val="center"/>
              <w:rPr>
                <w:szCs w:val="24"/>
              </w:rPr>
            </w:pPr>
            <w:r w:rsidRPr="0087323D">
              <w:rPr>
                <w:szCs w:val="24"/>
              </w:rPr>
              <w:t>000 01 05 02 01 00 0000 510</w:t>
            </w:r>
          </w:p>
        </w:tc>
        <w:tc>
          <w:tcPr>
            <w:tcW w:w="1440" w:type="dxa"/>
          </w:tcPr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952529" w:rsidRPr="0087323D" w:rsidRDefault="00952529" w:rsidP="0087323D">
            <w:pPr>
              <w:jc w:val="right"/>
              <w:rPr>
                <w:szCs w:val="24"/>
              </w:rPr>
            </w:pPr>
          </w:p>
          <w:p w:rsidR="0064000C" w:rsidRPr="0087323D" w:rsidRDefault="00431EA0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-56 416,492</w:t>
            </w:r>
          </w:p>
        </w:tc>
        <w:tc>
          <w:tcPr>
            <w:tcW w:w="1440" w:type="dxa"/>
          </w:tcPr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05394B" w:rsidRPr="0087323D" w:rsidRDefault="0005394B" w:rsidP="0087323D">
            <w:pPr>
              <w:jc w:val="right"/>
              <w:rPr>
                <w:szCs w:val="24"/>
              </w:rPr>
            </w:pPr>
          </w:p>
          <w:p w:rsidR="0064000C" w:rsidRPr="0087323D" w:rsidRDefault="00250E5A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-17 856,507</w:t>
            </w:r>
          </w:p>
        </w:tc>
        <w:tc>
          <w:tcPr>
            <w:tcW w:w="1440" w:type="dxa"/>
          </w:tcPr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64000C" w:rsidRPr="0087323D" w:rsidRDefault="00193BF1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-10 930,400</w:t>
            </w:r>
          </w:p>
        </w:tc>
      </w:tr>
      <w:tr w:rsidR="0064000C" w:rsidRPr="0087323D" w:rsidTr="0087323D">
        <w:tc>
          <w:tcPr>
            <w:tcW w:w="2760" w:type="dxa"/>
          </w:tcPr>
          <w:p w:rsidR="0064000C" w:rsidRPr="0087323D" w:rsidRDefault="0064000C" w:rsidP="00661557">
            <w:pPr>
              <w:rPr>
                <w:szCs w:val="24"/>
              </w:rPr>
            </w:pPr>
            <w:r w:rsidRPr="0087323D">
              <w:rPr>
                <w:szCs w:val="24"/>
              </w:rPr>
              <w:lastRenderedPageBreak/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87323D" w:rsidRDefault="0064000C" w:rsidP="0087323D">
            <w:pPr>
              <w:jc w:val="center"/>
              <w:rPr>
                <w:szCs w:val="24"/>
              </w:rPr>
            </w:pPr>
          </w:p>
          <w:p w:rsidR="0064000C" w:rsidRPr="0087323D" w:rsidRDefault="0064000C" w:rsidP="0087323D">
            <w:pPr>
              <w:jc w:val="center"/>
              <w:rPr>
                <w:szCs w:val="24"/>
              </w:rPr>
            </w:pPr>
          </w:p>
          <w:p w:rsidR="0064000C" w:rsidRPr="0087323D" w:rsidRDefault="0064000C" w:rsidP="0087323D">
            <w:pPr>
              <w:jc w:val="center"/>
              <w:rPr>
                <w:szCs w:val="24"/>
              </w:rPr>
            </w:pPr>
          </w:p>
          <w:p w:rsidR="0064000C" w:rsidRPr="0087323D" w:rsidRDefault="0064000C" w:rsidP="0087323D">
            <w:pPr>
              <w:jc w:val="center"/>
              <w:rPr>
                <w:szCs w:val="24"/>
              </w:rPr>
            </w:pPr>
            <w:r w:rsidRPr="0087323D">
              <w:rPr>
                <w:szCs w:val="24"/>
              </w:rPr>
              <w:t>901 01 05 02 01 10 0000 510</w:t>
            </w:r>
          </w:p>
        </w:tc>
        <w:tc>
          <w:tcPr>
            <w:tcW w:w="1440" w:type="dxa"/>
          </w:tcPr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4C4552" w:rsidRPr="0087323D" w:rsidRDefault="004C4552" w:rsidP="0087323D">
            <w:pPr>
              <w:jc w:val="right"/>
              <w:rPr>
                <w:szCs w:val="24"/>
              </w:rPr>
            </w:pPr>
          </w:p>
          <w:p w:rsidR="0064000C" w:rsidRPr="0087323D" w:rsidRDefault="00431EA0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-56 416,492</w:t>
            </w:r>
          </w:p>
        </w:tc>
        <w:tc>
          <w:tcPr>
            <w:tcW w:w="1440" w:type="dxa"/>
          </w:tcPr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05394B" w:rsidRPr="0087323D" w:rsidRDefault="0005394B" w:rsidP="0087323D">
            <w:pPr>
              <w:jc w:val="right"/>
              <w:rPr>
                <w:szCs w:val="24"/>
              </w:rPr>
            </w:pPr>
          </w:p>
          <w:p w:rsidR="000C60FA" w:rsidRPr="0087323D" w:rsidRDefault="000C60FA" w:rsidP="0087323D">
            <w:pPr>
              <w:jc w:val="right"/>
              <w:rPr>
                <w:szCs w:val="24"/>
              </w:rPr>
            </w:pPr>
          </w:p>
          <w:p w:rsidR="0064000C" w:rsidRPr="0087323D" w:rsidRDefault="00250E5A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-17 856,507</w:t>
            </w:r>
          </w:p>
        </w:tc>
        <w:tc>
          <w:tcPr>
            <w:tcW w:w="1440" w:type="dxa"/>
          </w:tcPr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193BF1" w:rsidRPr="0087323D" w:rsidRDefault="00193BF1" w:rsidP="0087323D">
            <w:pPr>
              <w:jc w:val="right"/>
              <w:rPr>
                <w:szCs w:val="24"/>
              </w:rPr>
            </w:pPr>
          </w:p>
          <w:p w:rsidR="0064000C" w:rsidRPr="0087323D" w:rsidRDefault="00193BF1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-10 930,400</w:t>
            </w:r>
          </w:p>
        </w:tc>
      </w:tr>
      <w:tr w:rsidR="0064000C" w:rsidRPr="0087323D" w:rsidTr="0087323D">
        <w:tc>
          <w:tcPr>
            <w:tcW w:w="2760" w:type="dxa"/>
          </w:tcPr>
          <w:p w:rsidR="0064000C" w:rsidRPr="0087323D" w:rsidRDefault="0064000C" w:rsidP="00661557">
            <w:pPr>
              <w:rPr>
                <w:szCs w:val="24"/>
              </w:rPr>
            </w:pPr>
            <w:r w:rsidRPr="0087323D">
              <w:rPr>
                <w:szCs w:val="24"/>
              </w:rPr>
              <w:t>Уменьшение остатков средств бюджетов</w:t>
            </w:r>
          </w:p>
        </w:tc>
        <w:tc>
          <w:tcPr>
            <w:tcW w:w="3120" w:type="dxa"/>
          </w:tcPr>
          <w:p w:rsidR="0064000C" w:rsidRPr="0087323D" w:rsidRDefault="0064000C" w:rsidP="0087323D">
            <w:pPr>
              <w:jc w:val="center"/>
              <w:rPr>
                <w:szCs w:val="24"/>
              </w:rPr>
            </w:pPr>
          </w:p>
          <w:p w:rsidR="0064000C" w:rsidRPr="0087323D" w:rsidRDefault="0064000C" w:rsidP="0087323D">
            <w:pPr>
              <w:jc w:val="center"/>
              <w:rPr>
                <w:szCs w:val="24"/>
              </w:rPr>
            </w:pPr>
            <w:r w:rsidRPr="0087323D">
              <w:rPr>
                <w:szCs w:val="24"/>
              </w:rPr>
              <w:t>000 01 05 00 00 00 0000 600</w:t>
            </w:r>
          </w:p>
        </w:tc>
        <w:tc>
          <w:tcPr>
            <w:tcW w:w="1440" w:type="dxa"/>
          </w:tcPr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64000C" w:rsidRPr="0087323D" w:rsidRDefault="00B724E8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59 065,674</w:t>
            </w:r>
          </w:p>
        </w:tc>
        <w:tc>
          <w:tcPr>
            <w:tcW w:w="1440" w:type="dxa"/>
          </w:tcPr>
          <w:p w:rsidR="006956C9" w:rsidRPr="0087323D" w:rsidRDefault="006956C9" w:rsidP="0087323D">
            <w:pPr>
              <w:jc w:val="right"/>
              <w:rPr>
                <w:szCs w:val="24"/>
              </w:rPr>
            </w:pPr>
          </w:p>
          <w:p w:rsidR="0064000C" w:rsidRPr="0087323D" w:rsidRDefault="00250E5A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18 222,907</w:t>
            </w:r>
          </w:p>
        </w:tc>
        <w:tc>
          <w:tcPr>
            <w:tcW w:w="1440" w:type="dxa"/>
          </w:tcPr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64000C" w:rsidRPr="0087323D" w:rsidRDefault="00193BF1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11 304,650</w:t>
            </w:r>
          </w:p>
        </w:tc>
      </w:tr>
      <w:tr w:rsidR="0064000C" w:rsidRPr="0087323D" w:rsidTr="0087323D">
        <w:tc>
          <w:tcPr>
            <w:tcW w:w="2760" w:type="dxa"/>
          </w:tcPr>
          <w:p w:rsidR="0064000C" w:rsidRPr="0087323D" w:rsidRDefault="0064000C" w:rsidP="00661557">
            <w:pPr>
              <w:rPr>
                <w:szCs w:val="24"/>
              </w:rPr>
            </w:pPr>
            <w:r w:rsidRPr="0087323D">
              <w:rPr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64000C" w:rsidRPr="0087323D" w:rsidRDefault="0064000C" w:rsidP="0087323D">
            <w:pPr>
              <w:jc w:val="center"/>
              <w:rPr>
                <w:szCs w:val="24"/>
              </w:rPr>
            </w:pPr>
          </w:p>
          <w:p w:rsidR="0064000C" w:rsidRPr="0087323D" w:rsidRDefault="0064000C" w:rsidP="0087323D">
            <w:pPr>
              <w:jc w:val="center"/>
              <w:rPr>
                <w:szCs w:val="24"/>
              </w:rPr>
            </w:pPr>
          </w:p>
          <w:p w:rsidR="0064000C" w:rsidRPr="0087323D" w:rsidRDefault="0064000C" w:rsidP="0087323D">
            <w:pPr>
              <w:jc w:val="center"/>
              <w:rPr>
                <w:szCs w:val="24"/>
              </w:rPr>
            </w:pPr>
            <w:r w:rsidRPr="0087323D">
              <w:rPr>
                <w:szCs w:val="24"/>
              </w:rPr>
              <w:t>000 01 05 02 00 00 0000 600</w:t>
            </w:r>
          </w:p>
        </w:tc>
        <w:tc>
          <w:tcPr>
            <w:tcW w:w="1440" w:type="dxa"/>
          </w:tcPr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64000C" w:rsidRPr="0087323D" w:rsidRDefault="00B724E8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59 065,674</w:t>
            </w:r>
          </w:p>
        </w:tc>
        <w:tc>
          <w:tcPr>
            <w:tcW w:w="1440" w:type="dxa"/>
          </w:tcPr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193BF1" w:rsidRPr="0087323D" w:rsidRDefault="00193BF1" w:rsidP="0087323D">
            <w:pPr>
              <w:jc w:val="right"/>
              <w:rPr>
                <w:szCs w:val="24"/>
              </w:rPr>
            </w:pPr>
          </w:p>
          <w:p w:rsidR="0064000C" w:rsidRPr="0087323D" w:rsidRDefault="00250E5A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18 222,907</w:t>
            </w:r>
          </w:p>
        </w:tc>
        <w:tc>
          <w:tcPr>
            <w:tcW w:w="1440" w:type="dxa"/>
          </w:tcPr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64000C" w:rsidRPr="0087323D" w:rsidRDefault="00193BF1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11 304,650</w:t>
            </w:r>
          </w:p>
        </w:tc>
      </w:tr>
      <w:tr w:rsidR="0064000C" w:rsidRPr="0087323D" w:rsidTr="0087323D">
        <w:tc>
          <w:tcPr>
            <w:tcW w:w="2760" w:type="dxa"/>
          </w:tcPr>
          <w:p w:rsidR="0064000C" w:rsidRPr="0087323D" w:rsidRDefault="0064000C" w:rsidP="00661557">
            <w:pPr>
              <w:rPr>
                <w:szCs w:val="24"/>
              </w:rPr>
            </w:pPr>
            <w:r w:rsidRPr="0087323D">
              <w:rPr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87323D" w:rsidRDefault="0064000C" w:rsidP="0087323D">
            <w:pPr>
              <w:jc w:val="center"/>
              <w:rPr>
                <w:szCs w:val="24"/>
              </w:rPr>
            </w:pPr>
          </w:p>
          <w:p w:rsidR="0064000C" w:rsidRPr="0087323D" w:rsidRDefault="0064000C" w:rsidP="0087323D">
            <w:pPr>
              <w:jc w:val="center"/>
              <w:rPr>
                <w:szCs w:val="24"/>
              </w:rPr>
            </w:pPr>
          </w:p>
          <w:p w:rsidR="0064000C" w:rsidRPr="0087323D" w:rsidRDefault="0064000C" w:rsidP="0087323D">
            <w:pPr>
              <w:jc w:val="center"/>
              <w:rPr>
                <w:szCs w:val="24"/>
              </w:rPr>
            </w:pPr>
            <w:r w:rsidRPr="0087323D">
              <w:rPr>
                <w:szCs w:val="24"/>
              </w:rPr>
              <w:t>000 01 05 02 01 00 0000 610</w:t>
            </w:r>
          </w:p>
        </w:tc>
        <w:tc>
          <w:tcPr>
            <w:tcW w:w="1440" w:type="dxa"/>
          </w:tcPr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2C6C09" w:rsidRPr="0087323D" w:rsidRDefault="002C6C09" w:rsidP="0087323D">
            <w:pPr>
              <w:jc w:val="right"/>
              <w:rPr>
                <w:szCs w:val="24"/>
              </w:rPr>
            </w:pPr>
          </w:p>
          <w:p w:rsidR="0064000C" w:rsidRPr="0087323D" w:rsidRDefault="00B724E8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59 065,674</w:t>
            </w:r>
          </w:p>
        </w:tc>
        <w:tc>
          <w:tcPr>
            <w:tcW w:w="1440" w:type="dxa"/>
          </w:tcPr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193BF1" w:rsidRPr="0087323D" w:rsidRDefault="00193BF1" w:rsidP="0087323D">
            <w:pPr>
              <w:jc w:val="right"/>
              <w:rPr>
                <w:szCs w:val="24"/>
              </w:rPr>
            </w:pPr>
          </w:p>
          <w:p w:rsidR="0064000C" w:rsidRPr="0087323D" w:rsidRDefault="00250E5A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18 222,907</w:t>
            </w:r>
          </w:p>
        </w:tc>
        <w:tc>
          <w:tcPr>
            <w:tcW w:w="1440" w:type="dxa"/>
          </w:tcPr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F24B9C" w:rsidRPr="0087323D" w:rsidRDefault="00F24B9C" w:rsidP="0087323D">
            <w:pPr>
              <w:jc w:val="right"/>
              <w:rPr>
                <w:szCs w:val="24"/>
              </w:rPr>
            </w:pPr>
          </w:p>
          <w:p w:rsidR="0064000C" w:rsidRPr="0087323D" w:rsidRDefault="00193BF1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11 304,650</w:t>
            </w:r>
          </w:p>
        </w:tc>
      </w:tr>
      <w:tr w:rsidR="0064000C" w:rsidRPr="0087323D" w:rsidTr="0087323D">
        <w:tc>
          <w:tcPr>
            <w:tcW w:w="2760" w:type="dxa"/>
          </w:tcPr>
          <w:p w:rsidR="0064000C" w:rsidRPr="0087323D" w:rsidRDefault="0064000C" w:rsidP="00661557">
            <w:pPr>
              <w:rPr>
                <w:szCs w:val="24"/>
              </w:rPr>
            </w:pPr>
            <w:r w:rsidRPr="0087323D">
              <w:rPr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87323D" w:rsidRDefault="0064000C" w:rsidP="0087323D">
            <w:pPr>
              <w:jc w:val="center"/>
              <w:rPr>
                <w:szCs w:val="24"/>
              </w:rPr>
            </w:pPr>
          </w:p>
          <w:p w:rsidR="0064000C" w:rsidRPr="0087323D" w:rsidRDefault="0064000C" w:rsidP="0087323D">
            <w:pPr>
              <w:jc w:val="center"/>
              <w:rPr>
                <w:szCs w:val="24"/>
              </w:rPr>
            </w:pPr>
          </w:p>
          <w:p w:rsidR="0064000C" w:rsidRPr="0087323D" w:rsidRDefault="0064000C" w:rsidP="0087323D">
            <w:pPr>
              <w:jc w:val="center"/>
              <w:rPr>
                <w:szCs w:val="24"/>
              </w:rPr>
            </w:pPr>
          </w:p>
          <w:p w:rsidR="0064000C" w:rsidRPr="0087323D" w:rsidRDefault="0064000C" w:rsidP="0087323D">
            <w:pPr>
              <w:jc w:val="center"/>
              <w:rPr>
                <w:szCs w:val="24"/>
              </w:rPr>
            </w:pPr>
            <w:r w:rsidRPr="0087323D">
              <w:rPr>
                <w:szCs w:val="24"/>
              </w:rPr>
              <w:t>901 01 05 02 01 10 0000 610</w:t>
            </w:r>
          </w:p>
        </w:tc>
        <w:tc>
          <w:tcPr>
            <w:tcW w:w="1440" w:type="dxa"/>
          </w:tcPr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232749" w:rsidRPr="0087323D" w:rsidRDefault="00232749" w:rsidP="0087323D">
            <w:pPr>
              <w:jc w:val="right"/>
              <w:rPr>
                <w:szCs w:val="24"/>
              </w:rPr>
            </w:pPr>
          </w:p>
          <w:p w:rsidR="0064000C" w:rsidRPr="0087323D" w:rsidRDefault="00B724E8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59 065,67</w:t>
            </w:r>
            <w:r w:rsidR="00A25E3F" w:rsidRPr="0087323D">
              <w:rPr>
                <w:szCs w:val="24"/>
              </w:rPr>
              <w:t>4</w:t>
            </w:r>
          </w:p>
        </w:tc>
        <w:tc>
          <w:tcPr>
            <w:tcW w:w="1440" w:type="dxa"/>
          </w:tcPr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8D6374" w:rsidRPr="0087323D" w:rsidRDefault="008D6374" w:rsidP="0087323D">
            <w:pPr>
              <w:jc w:val="right"/>
              <w:rPr>
                <w:szCs w:val="24"/>
              </w:rPr>
            </w:pPr>
          </w:p>
          <w:p w:rsidR="00193BF1" w:rsidRPr="0087323D" w:rsidRDefault="00193BF1" w:rsidP="0087323D">
            <w:pPr>
              <w:jc w:val="right"/>
              <w:rPr>
                <w:szCs w:val="24"/>
              </w:rPr>
            </w:pPr>
          </w:p>
          <w:p w:rsidR="0064000C" w:rsidRPr="0087323D" w:rsidRDefault="00250E5A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18 222,907</w:t>
            </w:r>
          </w:p>
        </w:tc>
        <w:tc>
          <w:tcPr>
            <w:tcW w:w="1440" w:type="dxa"/>
          </w:tcPr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64000C" w:rsidRPr="0087323D" w:rsidRDefault="0064000C" w:rsidP="0087323D">
            <w:pPr>
              <w:jc w:val="right"/>
              <w:rPr>
                <w:szCs w:val="24"/>
              </w:rPr>
            </w:pPr>
          </w:p>
          <w:p w:rsidR="00512410" w:rsidRPr="0087323D" w:rsidRDefault="00512410" w:rsidP="0087323D">
            <w:pPr>
              <w:jc w:val="right"/>
              <w:rPr>
                <w:szCs w:val="24"/>
              </w:rPr>
            </w:pPr>
          </w:p>
          <w:p w:rsidR="0064000C" w:rsidRPr="0087323D" w:rsidRDefault="00193BF1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11 304,650</w:t>
            </w:r>
          </w:p>
        </w:tc>
      </w:tr>
      <w:tr w:rsidR="0064000C" w:rsidRPr="0087323D" w:rsidTr="0087323D">
        <w:trPr>
          <w:trHeight w:val="195"/>
        </w:trPr>
        <w:tc>
          <w:tcPr>
            <w:tcW w:w="2760" w:type="dxa"/>
          </w:tcPr>
          <w:p w:rsidR="0064000C" w:rsidRPr="0087323D" w:rsidRDefault="0064000C" w:rsidP="00661557">
            <w:pPr>
              <w:rPr>
                <w:szCs w:val="24"/>
              </w:rPr>
            </w:pPr>
            <w:r w:rsidRPr="0087323D">
              <w:rPr>
                <w:bCs/>
                <w:szCs w:val="24"/>
              </w:rPr>
              <w:t>Итого</w:t>
            </w:r>
          </w:p>
        </w:tc>
        <w:tc>
          <w:tcPr>
            <w:tcW w:w="3120" w:type="dxa"/>
          </w:tcPr>
          <w:p w:rsidR="0064000C" w:rsidRPr="0087323D" w:rsidRDefault="0064000C" w:rsidP="002F10AF">
            <w:pPr>
              <w:rPr>
                <w:szCs w:val="24"/>
              </w:rPr>
            </w:pPr>
          </w:p>
        </w:tc>
        <w:tc>
          <w:tcPr>
            <w:tcW w:w="1440" w:type="dxa"/>
          </w:tcPr>
          <w:p w:rsidR="0064000C" w:rsidRPr="0087323D" w:rsidRDefault="00A02540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2 649,182</w:t>
            </w:r>
          </w:p>
        </w:tc>
        <w:tc>
          <w:tcPr>
            <w:tcW w:w="1440" w:type="dxa"/>
          </w:tcPr>
          <w:p w:rsidR="0064000C" w:rsidRPr="0087323D" w:rsidRDefault="00193BF1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366,400</w:t>
            </w:r>
          </w:p>
        </w:tc>
        <w:tc>
          <w:tcPr>
            <w:tcW w:w="1440" w:type="dxa"/>
          </w:tcPr>
          <w:p w:rsidR="0064000C" w:rsidRPr="0087323D" w:rsidRDefault="00193BF1" w:rsidP="0087323D">
            <w:pPr>
              <w:jc w:val="right"/>
              <w:rPr>
                <w:szCs w:val="24"/>
              </w:rPr>
            </w:pPr>
            <w:r w:rsidRPr="0087323D">
              <w:rPr>
                <w:szCs w:val="24"/>
              </w:rPr>
              <w:t>374,250</w:t>
            </w:r>
            <w:r w:rsidR="00021FF3" w:rsidRPr="0087323D">
              <w:rPr>
                <w:szCs w:val="24"/>
              </w:rPr>
              <w:t>»</w:t>
            </w:r>
          </w:p>
        </w:tc>
      </w:tr>
    </w:tbl>
    <w:p w:rsidR="00047A85" w:rsidRDefault="00047A85" w:rsidP="008E7CBF"/>
    <w:p w:rsidR="00A35DAD" w:rsidRDefault="00A35DAD" w:rsidP="00A35DAD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</w:t>
      </w:r>
    </w:p>
    <w:p w:rsidR="00FA7586" w:rsidRDefault="00FA7586" w:rsidP="006D78E0">
      <w:pPr>
        <w:rPr>
          <w:szCs w:val="24"/>
        </w:rPr>
        <w:sectPr w:rsidR="00FA7586" w:rsidSect="004D01FA">
          <w:footerReference w:type="default" r:id="rId9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101AAC" w:rsidRDefault="00021FF3" w:rsidP="00101AA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</w:t>
      </w:r>
      <w:r w:rsidR="00031E34">
        <w:rPr>
          <w:sz w:val="28"/>
          <w:szCs w:val="28"/>
        </w:rPr>
        <w:t xml:space="preserve">                               </w:t>
      </w:r>
      <w:r w:rsidR="00D203E5" w:rsidRPr="00D203E5">
        <w:rPr>
          <w:sz w:val="28"/>
          <w:szCs w:val="28"/>
        </w:rPr>
        <w:t>7</w:t>
      </w:r>
      <w:r w:rsidR="003A6B7F">
        <w:rPr>
          <w:sz w:val="28"/>
          <w:szCs w:val="28"/>
        </w:rPr>
        <w:t xml:space="preserve">) </w:t>
      </w:r>
      <w:r>
        <w:rPr>
          <w:sz w:val="28"/>
          <w:szCs w:val="28"/>
        </w:rPr>
        <w:t>Приложение 4 к ре</w:t>
      </w:r>
      <w:r w:rsidR="00031E34">
        <w:rPr>
          <w:sz w:val="28"/>
          <w:szCs w:val="28"/>
        </w:rPr>
        <w:t>шению изложить в новой редакции:</w:t>
      </w:r>
    </w:p>
    <w:p w:rsidR="00101AAC" w:rsidRDefault="00101AAC" w:rsidP="00E14890">
      <w:pPr>
        <w:ind w:left="5387" w:right="-530"/>
        <w:jc w:val="right"/>
      </w:pPr>
    </w:p>
    <w:p w:rsidR="008F319F" w:rsidRPr="00006A2F" w:rsidRDefault="003A6B7F" w:rsidP="00E14890">
      <w:pPr>
        <w:ind w:left="5387" w:right="-530"/>
        <w:jc w:val="right"/>
      </w:pPr>
      <w:r>
        <w:t>«</w:t>
      </w:r>
      <w:r w:rsidR="008F319F" w:rsidRPr="00006A2F">
        <w:t xml:space="preserve">Приложение </w:t>
      </w:r>
      <w:r w:rsidR="0057140D" w:rsidRPr="007403C6">
        <w:t>4</w:t>
      </w:r>
    </w:p>
    <w:p w:rsidR="00E14890" w:rsidRDefault="008F319F" w:rsidP="00E14890">
      <w:pPr>
        <w:ind w:left="5387" w:right="-530"/>
        <w:jc w:val="right"/>
      </w:pPr>
      <w:r w:rsidRPr="00006A2F">
        <w:t xml:space="preserve">к решению Комитета местного самоуправления </w:t>
      </w:r>
    </w:p>
    <w:p w:rsidR="00E14890" w:rsidRPr="00EC25E4" w:rsidRDefault="001D7258" w:rsidP="00E14890">
      <w:pPr>
        <w:ind w:left="5387" w:right="-530"/>
        <w:jc w:val="right"/>
      </w:pPr>
      <w:r w:rsidRPr="00EC25E4">
        <w:rPr>
          <w:szCs w:val="24"/>
        </w:rPr>
        <w:t>Русско-Камешкирского</w:t>
      </w:r>
      <w:r w:rsidR="008F319F" w:rsidRPr="00EC25E4">
        <w:t xml:space="preserve"> сельсовета </w:t>
      </w:r>
    </w:p>
    <w:p w:rsidR="00E14890" w:rsidRPr="00EC25E4" w:rsidRDefault="008F319F" w:rsidP="00E14890">
      <w:pPr>
        <w:ind w:left="5387" w:right="-530"/>
        <w:jc w:val="right"/>
      </w:pPr>
      <w:r w:rsidRPr="00EC25E4">
        <w:t xml:space="preserve">Камешкирского района Пензенской области </w:t>
      </w:r>
    </w:p>
    <w:p w:rsidR="003F732E" w:rsidRPr="00EC25E4" w:rsidRDefault="008F319F" w:rsidP="00E14890">
      <w:pPr>
        <w:ind w:left="5387" w:right="-530"/>
        <w:jc w:val="right"/>
        <w:rPr>
          <w:szCs w:val="24"/>
        </w:rPr>
      </w:pPr>
      <w:r w:rsidRPr="00EC25E4">
        <w:t xml:space="preserve">«О </w:t>
      </w:r>
      <w:r w:rsidR="00642B99" w:rsidRPr="00EC25E4">
        <w:t>Бюджет</w:t>
      </w:r>
      <w:r w:rsidRPr="00EC25E4">
        <w:t xml:space="preserve">е </w:t>
      </w:r>
      <w:r w:rsidR="001D7258" w:rsidRPr="00EC25E4">
        <w:rPr>
          <w:szCs w:val="24"/>
        </w:rPr>
        <w:t>Русско-Камешкирского</w:t>
      </w:r>
      <w:r w:rsidRPr="00EC25E4">
        <w:rPr>
          <w:szCs w:val="24"/>
        </w:rPr>
        <w:t xml:space="preserve"> сельсовета </w:t>
      </w:r>
    </w:p>
    <w:p w:rsidR="002E067E" w:rsidRPr="00EC25E4" w:rsidRDefault="003F732E" w:rsidP="003F732E">
      <w:pPr>
        <w:ind w:left="5387" w:right="-530"/>
        <w:jc w:val="right"/>
        <w:rPr>
          <w:szCs w:val="24"/>
        </w:rPr>
      </w:pPr>
      <w:r w:rsidRPr="00EC25E4">
        <w:rPr>
          <w:szCs w:val="24"/>
        </w:rPr>
        <w:t xml:space="preserve">Камешкирского </w:t>
      </w:r>
      <w:r w:rsidR="008F319F" w:rsidRPr="00EC25E4">
        <w:rPr>
          <w:szCs w:val="24"/>
        </w:rPr>
        <w:t xml:space="preserve">района Пензенской </w:t>
      </w:r>
      <w:r w:rsidR="0057140D">
        <w:t>области на 2023</w:t>
      </w:r>
      <w:r w:rsidR="008F319F" w:rsidRPr="00EC25E4">
        <w:t xml:space="preserve"> год </w:t>
      </w:r>
    </w:p>
    <w:p w:rsidR="008F319F" w:rsidRPr="00EC25E4" w:rsidRDefault="008F319F" w:rsidP="002E067E">
      <w:pPr>
        <w:ind w:left="5387" w:right="-530"/>
        <w:jc w:val="right"/>
        <w:rPr>
          <w:szCs w:val="24"/>
        </w:rPr>
      </w:pPr>
      <w:r w:rsidRPr="00EC25E4">
        <w:t>и</w:t>
      </w:r>
      <w:r w:rsidRPr="00EC25E4">
        <w:rPr>
          <w:szCs w:val="24"/>
        </w:rPr>
        <w:t xml:space="preserve"> </w:t>
      </w:r>
      <w:r w:rsidR="0057140D">
        <w:rPr>
          <w:szCs w:val="24"/>
        </w:rPr>
        <w:t>на плановый период 2024</w:t>
      </w:r>
      <w:r w:rsidR="005D1A96" w:rsidRPr="00EC25E4">
        <w:rPr>
          <w:szCs w:val="24"/>
        </w:rPr>
        <w:t xml:space="preserve"> и </w:t>
      </w:r>
      <w:r w:rsidR="0057140D">
        <w:rPr>
          <w:szCs w:val="24"/>
        </w:rPr>
        <w:t>2025</w:t>
      </w:r>
      <w:r w:rsidRPr="00EC25E4">
        <w:rPr>
          <w:szCs w:val="24"/>
        </w:rPr>
        <w:t xml:space="preserve"> годов</w:t>
      </w:r>
      <w:r w:rsidRPr="00EC25E4">
        <w:t>»</w:t>
      </w:r>
    </w:p>
    <w:p w:rsidR="00E14890" w:rsidRPr="00EC25E4" w:rsidRDefault="00E14890" w:rsidP="00E14890">
      <w:pPr>
        <w:ind w:left="851" w:right="-527"/>
      </w:pPr>
    </w:p>
    <w:p w:rsidR="008F319F" w:rsidRPr="00C922AD" w:rsidRDefault="00E14890" w:rsidP="00C922AD">
      <w:pPr>
        <w:ind w:right="-530"/>
        <w:jc w:val="center"/>
        <w:rPr>
          <w:sz w:val="28"/>
          <w:szCs w:val="28"/>
        </w:rPr>
      </w:pPr>
      <w:r w:rsidRPr="00EC25E4">
        <w:rPr>
          <w:sz w:val="28"/>
          <w:szCs w:val="28"/>
        </w:rPr>
        <w:t xml:space="preserve">Распределение </w:t>
      </w:r>
      <w:r w:rsidR="00F31FD1" w:rsidRPr="00EC25E4">
        <w:rPr>
          <w:sz w:val="28"/>
          <w:szCs w:val="28"/>
        </w:rPr>
        <w:t>б</w:t>
      </w:r>
      <w:r w:rsidR="00642B99" w:rsidRPr="00EC25E4">
        <w:rPr>
          <w:sz w:val="28"/>
          <w:szCs w:val="28"/>
        </w:rPr>
        <w:t>юджет</w:t>
      </w:r>
      <w:r w:rsidR="0057140D">
        <w:rPr>
          <w:sz w:val="28"/>
          <w:szCs w:val="28"/>
        </w:rPr>
        <w:t>ных ассигнований на 2023</w:t>
      </w:r>
      <w:r w:rsidRPr="00EC25E4">
        <w:rPr>
          <w:sz w:val="28"/>
          <w:szCs w:val="28"/>
        </w:rPr>
        <w:t xml:space="preserve"> год и на плановый период</w:t>
      </w:r>
      <w:r w:rsidR="00C922AD" w:rsidRPr="00EC25E4">
        <w:rPr>
          <w:sz w:val="28"/>
          <w:szCs w:val="28"/>
        </w:rPr>
        <w:t xml:space="preserve"> </w:t>
      </w:r>
      <w:r w:rsidR="0057140D">
        <w:rPr>
          <w:sz w:val="28"/>
          <w:szCs w:val="28"/>
        </w:rPr>
        <w:t>2024 и 2025</w:t>
      </w:r>
      <w:r w:rsidRPr="00EC25E4">
        <w:rPr>
          <w:sz w:val="28"/>
          <w:szCs w:val="28"/>
        </w:rPr>
        <w:t xml:space="preserve"> годов по разделам, подразделам, целевым статьям</w:t>
      </w:r>
      <w:r w:rsidR="00C922AD" w:rsidRPr="00EC25E4">
        <w:rPr>
          <w:sz w:val="28"/>
          <w:szCs w:val="28"/>
        </w:rPr>
        <w:t xml:space="preserve"> </w:t>
      </w:r>
      <w:r w:rsidRPr="00EC25E4">
        <w:rPr>
          <w:sz w:val="28"/>
          <w:szCs w:val="28"/>
        </w:rPr>
        <w:t xml:space="preserve">(муниципальным программам </w:t>
      </w:r>
      <w:r w:rsidR="001D7258" w:rsidRPr="00EC25E4">
        <w:rPr>
          <w:sz w:val="28"/>
          <w:szCs w:val="28"/>
        </w:rPr>
        <w:t>Русско-Камешкирского</w:t>
      </w:r>
      <w:r w:rsidRPr="00EC25E4">
        <w:rPr>
          <w:sz w:val="28"/>
          <w:szCs w:val="28"/>
        </w:rPr>
        <w:t xml:space="preserve"> сельсовета Камешкирского района </w:t>
      </w:r>
      <w:r w:rsidRPr="00EC25E4">
        <w:rPr>
          <w:bCs/>
          <w:sz w:val="28"/>
          <w:szCs w:val="28"/>
        </w:rPr>
        <w:t xml:space="preserve">Пензенской области </w:t>
      </w:r>
      <w:r w:rsidRPr="00EC25E4">
        <w:rPr>
          <w:sz w:val="28"/>
          <w:szCs w:val="28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EC25E4">
        <w:rPr>
          <w:sz w:val="28"/>
          <w:szCs w:val="28"/>
        </w:rPr>
        <w:t>Бюджета</w:t>
      </w:r>
      <w:r w:rsidRPr="00EC25E4">
        <w:rPr>
          <w:sz w:val="28"/>
          <w:szCs w:val="28"/>
        </w:rPr>
        <w:t xml:space="preserve"> </w:t>
      </w:r>
      <w:r w:rsidR="001D7258" w:rsidRPr="00EC25E4">
        <w:rPr>
          <w:sz w:val="28"/>
          <w:szCs w:val="28"/>
        </w:rPr>
        <w:t>Русско-Камешкирского</w:t>
      </w:r>
      <w:r w:rsidR="00A55478">
        <w:rPr>
          <w:sz w:val="28"/>
          <w:szCs w:val="28"/>
        </w:rPr>
        <w:t xml:space="preserve"> сельсовета</w:t>
      </w:r>
    </w:p>
    <w:tbl>
      <w:tblPr>
        <w:tblpPr w:leftFromText="180" w:rightFromText="180" w:vertAnchor="text" w:horzAnchor="margin" w:tblpY="282"/>
        <w:tblW w:w="14508" w:type="dxa"/>
        <w:tblLayout w:type="fixed"/>
        <w:tblLook w:val="04A0"/>
      </w:tblPr>
      <w:tblGrid>
        <w:gridCol w:w="4828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E14890" w:rsidRPr="00006A2F" w:rsidTr="00273AB8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jc w:val="right"/>
              <w:rPr>
                <w:szCs w:val="24"/>
              </w:rPr>
            </w:pPr>
            <w:r w:rsidRPr="00006A2F">
              <w:rPr>
                <w:szCs w:val="24"/>
              </w:rPr>
              <w:t>(тыс. руб.)</w:t>
            </w:r>
          </w:p>
        </w:tc>
      </w:tr>
      <w:tr w:rsidR="00E14890" w:rsidRPr="00006A2F" w:rsidTr="00273AB8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3228F" w:rsidRDefault="00E14890" w:rsidP="00D67D6F">
            <w:pPr>
              <w:jc w:val="center"/>
              <w:rPr>
                <w:szCs w:val="24"/>
              </w:rPr>
            </w:pPr>
            <w:r w:rsidRPr="0003228F">
              <w:rPr>
                <w:szCs w:val="24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Под-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Вид расхо-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57140D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2023</w:t>
            </w:r>
            <w:r w:rsidR="00E14890" w:rsidRPr="00006A2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 xml:space="preserve">на </w:t>
            </w:r>
            <w:r w:rsidR="0057140D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 xml:space="preserve"> </w:t>
            </w:r>
            <w:r w:rsidRPr="00006A2F">
              <w:rPr>
                <w:sz w:val="22"/>
                <w:szCs w:val="22"/>
              </w:rPr>
              <w:t>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57140D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2025</w:t>
            </w:r>
            <w:r w:rsidR="00E14890" w:rsidRPr="00006A2F">
              <w:rPr>
                <w:sz w:val="22"/>
                <w:szCs w:val="22"/>
              </w:rPr>
              <w:t xml:space="preserve"> год</w:t>
            </w:r>
          </w:p>
        </w:tc>
      </w:tr>
      <w:tr w:rsidR="00E14890" w:rsidRPr="00006A2F" w:rsidTr="00273AB8">
        <w:trPr>
          <w:trHeight w:val="37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E14890" w:rsidRPr="00006A2F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b/>
                <w:bCs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2AD" w:rsidRPr="00F72EF7" w:rsidRDefault="00AA713C" w:rsidP="006976DC">
            <w:pPr>
              <w:jc w:val="right"/>
              <w:rPr>
                <w:b/>
                <w:bCs/>
              </w:rPr>
            </w:pPr>
            <w:r w:rsidRPr="00F72EF7">
              <w:rPr>
                <w:b/>
                <w:bCs/>
              </w:rPr>
              <w:t>59065,674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F2743D" w:rsidP="00D67D6F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17953,907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580DB9" w:rsidP="00D67D6F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10759,650</w:t>
            </w:r>
          </w:p>
        </w:tc>
      </w:tr>
      <w:tr w:rsidR="00E14890" w:rsidRPr="00006A2F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C7A49" w:rsidRDefault="002C7A49" w:rsidP="00D67D6F">
            <w:pPr>
              <w:jc w:val="right"/>
              <w:rPr>
                <w:b/>
                <w:bCs/>
                <w:color w:val="943634"/>
              </w:rPr>
            </w:pPr>
            <w:r w:rsidRPr="002C7A49">
              <w:rPr>
                <w:b/>
                <w:bCs/>
                <w:color w:val="943634"/>
              </w:rPr>
              <w:t>18874,036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747C6E" w:rsidP="00D67D6F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5816,398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747C6E" w:rsidP="00D67D6F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5933,101</w:t>
            </w:r>
          </w:p>
        </w:tc>
      </w:tr>
      <w:tr w:rsidR="00E14890" w:rsidRPr="00006A2F" w:rsidTr="00273AB8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B64C6" w:rsidRDefault="00E14890" w:rsidP="00D67D6F">
            <w:pPr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A023E9" w:rsidRDefault="000C1046" w:rsidP="00465B20">
            <w:pPr>
              <w:jc w:val="right"/>
              <w:rPr>
                <w:b/>
              </w:rPr>
            </w:pPr>
            <w:r w:rsidRPr="00A023E9">
              <w:rPr>
                <w:b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747C6E" w:rsidP="00465B20">
            <w:pPr>
              <w:jc w:val="right"/>
              <w:rPr>
                <w:b/>
              </w:rPr>
            </w:pPr>
            <w:r w:rsidRPr="008840E3">
              <w:rPr>
                <w:b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747C6E" w:rsidP="00465B20">
            <w:pPr>
              <w:jc w:val="right"/>
              <w:rPr>
                <w:b/>
              </w:rPr>
            </w:pPr>
            <w:r w:rsidRPr="008840E3">
              <w:rPr>
                <w:b/>
              </w:rPr>
              <w:t>5328,222</w:t>
            </w:r>
          </w:p>
        </w:tc>
      </w:tr>
      <w:tr w:rsidR="00E14890" w:rsidRPr="00006A2F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</w:t>
            </w:r>
            <w:r w:rsidRPr="00006A2F">
              <w:rPr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7C6E" w:rsidRPr="00A023E9" w:rsidRDefault="00747C6E" w:rsidP="00D67D6F">
            <w:pPr>
              <w:jc w:val="right"/>
            </w:pPr>
          </w:p>
          <w:p w:rsidR="00747C6E" w:rsidRPr="00A023E9" w:rsidRDefault="00747C6E" w:rsidP="00D67D6F">
            <w:pPr>
              <w:jc w:val="right"/>
            </w:pPr>
          </w:p>
          <w:p w:rsidR="00747C6E" w:rsidRPr="00A023E9" w:rsidRDefault="00747C6E" w:rsidP="00D67D6F">
            <w:pPr>
              <w:jc w:val="right"/>
            </w:pPr>
          </w:p>
          <w:p w:rsidR="00747C6E" w:rsidRPr="00A023E9" w:rsidRDefault="00747C6E" w:rsidP="00D67D6F">
            <w:pPr>
              <w:jc w:val="right"/>
            </w:pPr>
          </w:p>
          <w:p w:rsidR="00E14890" w:rsidRPr="00A023E9" w:rsidRDefault="000C1046" w:rsidP="00D67D6F">
            <w:pPr>
              <w:jc w:val="right"/>
            </w:pPr>
            <w:r w:rsidRPr="00A023E9"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E14890" w:rsidRPr="00747C6E" w:rsidRDefault="00747C6E" w:rsidP="00D67D6F">
            <w:pPr>
              <w:jc w:val="right"/>
            </w:pPr>
            <w:r w:rsidRPr="00747C6E"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E14890" w:rsidRPr="00747C6E" w:rsidRDefault="00747C6E" w:rsidP="00D67D6F">
            <w:pPr>
              <w:jc w:val="right"/>
            </w:pPr>
            <w:r w:rsidRPr="00747C6E">
              <w:t>5328,222</w:t>
            </w:r>
          </w:p>
        </w:tc>
      </w:tr>
      <w:tr w:rsidR="00E14890" w:rsidRPr="00006A2F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</w:t>
            </w:r>
            <w:r w:rsidRPr="009C48D2">
              <w:rPr>
                <w:szCs w:val="24"/>
              </w:rPr>
              <w:t xml:space="preserve">в </w:t>
            </w:r>
            <w:r w:rsidR="001D7258" w:rsidRPr="009C48D2">
              <w:rPr>
                <w:szCs w:val="24"/>
              </w:rPr>
              <w:t>Русско-Камешкирском</w:t>
            </w:r>
            <w:r w:rsidRPr="0046769B">
              <w:rPr>
                <w:color w:val="0066FF"/>
                <w:szCs w:val="24"/>
              </w:rPr>
              <w:t xml:space="preserve"> </w:t>
            </w:r>
            <w:r w:rsidRPr="00006A2F">
              <w:rPr>
                <w:szCs w:val="24"/>
              </w:rPr>
              <w:t>сельсовете Камешкирского района</w:t>
            </w:r>
            <w:r w:rsidR="00C56A33"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A023E9" w:rsidRDefault="000C1046" w:rsidP="00D67D6F">
            <w:pPr>
              <w:jc w:val="right"/>
            </w:pPr>
            <w:r w:rsidRPr="00A023E9">
              <w:t>5418,341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747C6E" w:rsidRDefault="00747C6E" w:rsidP="00D67D6F">
            <w:pPr>
              <w:jc w:val="right"/>
            </w:pPr>
            <w:r>
              <w:t>5228,840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 w:rsidRPr="00747C6E">
              <w:t>5328,222</w:t>
            </w:r>
          </w:p>
        </w:tc>
      </w:tr>
      <w:tr w:rsidR="00E14890" w:rsidRPr="00006A2F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D12" w:rsidRPr="00A023E9" w:rsidRDefault="00BD5D12" w:rsidP="00D67D6F">
            <w:pPr>
              <w:jc w:val="right"/>
            </w:pPr>
          </w:p>
          <w:p w:rsidR="00BD5D12" w:rsidRPr="00A023E9" w:rsidRDefault="00BD5D12" w:rsidP="00D67D6F">
            <w:pPr>
              <w:jc w:val="right"/>
            </w:pPr>
          </w:p>
          <w:p w:rsidR="00893F34" w:rsidRPr="00A023E9" w:rsidRDefault="00893F34" w:rsidP="00D67D6F">
            <w:pPr>
              <w:jc w:val="right"/>
            </w:pPr>
          </w:p>
          <w:p w:rsidR="00695526" w:rsidRPr="00A023E9" w:rsidRDefault="000C1046" w:rsidP="00893F34">
            <w:pPr>
              <w:jc w:val="right"/>
            </w:pPr>
            <w:r w:rsidRPr="00A023E9">
              <w:t>5416,341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 w:rsidRPr="00747C6E"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5326,222</w:t>
            </w:r>
          </w:p>
        </w:tc>
      </w:tr>
      <w:tr w:rsidR="00E14890" w:rsidRPr="00006A2F" w:rsidTr="00273AB8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C7A49" w:rsidRDefault="001754E9" w:rsidP="002C7A49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3199,</w:t>
            </w:r>
            <w:r w:rsidR="002C7A49" w:rsidRPr="002C7A49">
              <w:rPr>
                <w:color w:val="943634"/>
              </w:rPr>
              <w:t>9</w:t>
            </w:r>
            <w:r w:rsidRPr="002C7A49">
              <w:rPr>
                <w:color w:val="943634"/>
              </w:rPr>
              <w:t>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3271,046</w:t>
            </w:r>
          </w:p>
        </w:tc>
      </w:tr>
      <w:tr w:rsidR="00E14890" w:rsidRPr="00006A2F" w:rsidTr="00273AB8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Default="00E14890" w:rsidP="00D67D6F">
            <w:pPr>
              <w:jc w:val="both"/>
              <w:rPr>
                <w:szCs w:val="24"/>
              </w:rPr>
            </w:pPr>
          </w:p>
          <w:p w:rsidR="008A41A9" w:rsidRPr="006F3EC3" w:rsidRDefault="008A41A9" w:rsidP="00D67D6F">
            <w:pPr>
              <w:jc w:val="both"/>
              <w:rPr>
                <w:szCs w:val="24"/>
              </w:rPr>
            </w:pPr>
          </w:p>
          <w:p w:rsidR="008A41A9" w:rsidRPr="006F3EC3" w:rsidRDefault="008A41A9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C7A49" w:rsidRDefault="002C7A49" w:rsidP="00D67D6F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3199,9</w:t>
            </w:r>
            <w:r w:rsidR="001754E9" w:rsidRPr="002C7A49">
              <w:rPr>
                <w:color w:val="943634"/>
              </w:rPr>
              <w:t>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3271,046</w:t>
            </w:r>
          </w:p>
        </w:tc>
      </w:tr>
      <w:tr w:rsidR="00E14890" w:rsidRPr="00006A2F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C7A49" w:rsidRDefault="002C7A49" w:rsidP="00D67D6F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3199,9</w:t>
            </w:r>
            <w:r w:rsidR="001754E9" w:rsidRPr="002C7A49">
              <w:rPr>
                <w:color w:val="943634"/>
              </w:rPr>
              <w:t>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3271,046</w:t>
            </w:r>
          </w:p>
        </w:tc>
      </w:tr>
      <w:tr w:rsidR="00CA401A" w:rsidRPr="00006A2F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1D00C5" w:rsidRDefault="001754E9" w:rsidP="00D67D6F">
            <w:pPr>
              <w:jc w:val="right"/>
            </w:pPr>
            <w:r w:rsidRPr="001D00C5">
              <w:t>1043,366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</w:tr>
      <w:tr w:rsidR="00CA401A" w:rsidRPr="00006A2F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1D00C5" w:rsidRDefault="001754E9" w:rsidP="00D67D6F">
            <w:pPr>
              <w:jc w:val="right"/>
            </w:pPr>
            <w:r w:rsidRPr="001D00C5">
              <w:t>1043,366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</w:tr>
      <w:tr w:rsidR="00CA401A" w:rsidRPr="00006A2F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1D00C5" w:rsidRDefault="001754E9" w:rsidP="00D67D6F">
            <w:pPr>
              <w:jc w:val="right"/>
            </w:pPr>
            <w:r w:rsidRPr="001D00C5">
              <w:t>1043,366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</w:tr>
      <w:tr w:rsidR="00E14890" w:rsidRPr="00006A2F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C7A49" w:rsidRDefault="002C7A49" w:rsidP="00D67D6F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1173,0</w:t>
            </w:r>
            <w:r w:rsidR="0093524B" w:rsidRPr="002C7A49">
              <w:rPr>
                <w:color w:val="943634"/>
              </w:rPr>
              <w:t>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997,963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1015,981</w:t>
            </w:r>
          </w:p>
        </w:tc>
      </w:tr>
      <w:tr w:rsidR="00E14890" w:rsidRPr="00006A2F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C7A49" w:rsidRDefault="002C7A49" w:rsidP="00D67D6F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1150,7</w:t>
            </w:r>
            <w:r w:rsidR="0093524B" w:rsidRPr="002C7A49">
              <w:rPr>
                <w:color w:val="943634"/>
              </w:rPr>
              <w:t>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993,681</w:t>
            </w:r>
          </w:p>
        </w:tc>
      </w:tr>
      <w:tr w:rsidR="00E14890" w:rsidRPr="00006A2F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FA3" w:rsidRPr="002C7A49" w:rsidRDefault="002C7A49" w:rsidP="002C7A49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1150,7</w:t>
            </w:r>
            <w:r w:rsidR="0093524B" w:rsidRPr="002C7A49">
              <w:rPr>
                <w:color w:val="943634"/>
              </w:rPr>
              <w:t>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993,681</w:t>
            </w:r>
          </w:p>
        </w:tc>
      </w:tr>
      <w:tr w:rsidR="00D67D6F" w:rsidRPr="00006A2F" w:rsidTr="00273AB8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8479C5" w:rsidRDefault="00F063FA" w:rsidP="00D67D6F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F063FA" w:rsidP="00D67D6F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F063FA" w:rsidP="00D67D6F">
            <w:pPr>
              <w:jc w:val="right"/>
            </w:pPr>
            <w:r>
              <w:t>22,300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8479C5" w:rsidRDefault="00F063FA" w:rsidP="00D67D6F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F063FA" w:rsidP="00D67D6F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F063FA" w:rsidP="00D67D6F">
            <w:pPr>
              <w:jc w:val="right"/>
            </w:pPr>
            <w:r>
              <w:t>22,300</w:t>
            </w:r>
          </w:p>
        </w:tc>
      </w:tr>
      <w:tr w:rsidR="009B15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Основное мероприятие «</w:t>
            </w:r>
            <w:r w:rsidRPr="00FB52B8">
              <w:rPr>
                <w:szCs w:val="24"/>
              </w:rPr>
              <w:t>Предоставление межбюджетных трансфертов</w:t>
            </w:r>
            <w:r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9B155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</w:tr>
      <w:tr w:rsidR="009B15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both"/>
              <w:rPr>
                <w:szCs w:val="24"/>
              </w:rPr>
            </w:pPr>
            <w:r w:rsidRPr="00353453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</w:t>
            </w:r>
            <w:r>
              <w:rPr>
                <w:szCs w:val="24"/>
              </w:rPr>
              <w:t xml:space="preserve">я за его исполнением в границах Русско-Камешкирского </w:t>
            </w:r>
            <w:r w:rsidRPr="00353453">
              <w:rPr>
                <w:szCs w:val="24"/>
              </w:rPr>
              <w:t>сельсовета Камешкирского района Пензенской обла</w:t>
            </w:r>
            <w:r>
              <w:rPr>
                <w:szCs w:val="24"/>
              </w:rPr>
              <w:t>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9B155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9B15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9B15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0C104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Кредиторская задолженность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0C104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</w:tr>
      <w:tr w:rsidR="000C104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0C104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</w:tr>
      <w:tr w:rsidR="000C104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2342C7" w:rsidP="00D67D6F">
            <w:pPr>
              <w:rPr>
                <w:szCs w:val="24"/>
              </w:rPr>
            </w:pPr>
            <w:r w:rsidRPr="00A023E9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</w:tr>
      <w:tr w:rsidR="000C104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2342C7" w:rsidP="00D67D6F">
            <w:pPr>
              <w:rPr>
                <w:szCs w:val="24"/>
              </w:rPr>
            </w:pPr>
            <w:r w:rsidRPr="00A023E9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center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F2743D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F2743D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 xml:space="preserve">Иные непрограммные расходы  Русско-Камешкирского сельсовета Камешкирского </w:t>
            </w:r>
            <w:r w:rsidRPr="008840E3">
              <w:rPr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F2743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lastRenderedPageBreak/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F2743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Расходы на проведение выборов депутатов Комитета местного самоуправления Русско-Камешкирского 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F2743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4B0C63" w:rsidP="00D67D6F">
            <w:pPr>
              <w:rPr>
                <w:szCs w:val="24"/>
              </w:rPr>
            </w:pPr>
            <w:r w:rsidRPr="008840E3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</w:tr>
      <w:tr w:rsidR="004B0C6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Специальные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C63" w:rsidRPr="008840E3" w:rsidRDefault="004B0C63" w:rsidP="00D67D6F">
            <w:pPr>
              <w:rPr>
                <w:szCs w:val="24"/>
              </w:rPr>
            </w:pPr>
            <w:r w:rsidRPr="008840E3">
              <w:rPr>
                <w:szCs w:val="24"/>
              </w:rPr>
              <w:t>880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C63" w:rsidRPr="008840E3" w:rsidRDefault="004B0C63" w:rsidP="00D67D6F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right"/>
            </w:pPr>
            <w:r w:rsidRPr="008840E3">
              <w:t>0,000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D67D6F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2A04EB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2A04EB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непрограммные </w:t>
            </w:r>
            <w:r>
              <w:rPr>
                <w:szCs w:val="24"/>
              </w:rPr>
              <w:t>расходы</w:t>
            </w:r>
            <w:r w:rsidRPr="00006A2F">
              <w:rPr>
                <w:szCs w:val="24"/>
              </w:rPr>
              <w:t xml:space="preserve"> </w:t>
            </w:r>
            <w:r w:rsidR="001D7258" w:rsidRPr="00C05D73">
              <w:rPr>
                <w:szCs w:val="24"/>
              </w:rPr>
              <w:t>Русско-Камешкирского</w:t>
            </w:r>
            <w:r w:rsidRPr="00C05D73">
              <w:rPr>
                <w:szCs w:val="24"/>
              </w:rPr>
              <w:t xml:space="preserve"> сельсовета Камешкир</w:t>
            </w:r>
            <w:r w:rsidRPr="00006A2F">
              <w:rPr>
                <w:szCs w:val="24"/>
              </w:rPr>
              <w:t>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D67D6F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D76CB0" w:rsidRDefault="0093524B" w:rsidP="002C7A49">
            <w:pPr>
              <w:jc w:val="right"/>
              <w:rPr>
                <w:b/>
                <w:color w:val="943634"/>
              </w:rPr>
            </w:pPr>
            <w:r w:rsidRPr="00D76CB0">
              <w:rPr>
                <w:b/>
                <w:color w:val="943634"/>
              </w:rPr>
              <w:t>13</w:t>
            </w:r>
            <w:r w:rsidR="002C7A49" w:rsidRPr="00D76CB0">
              <w:rPr>
                <w:b/>
                <w:color w:val="943634"/>
              </w:rPr>
              <w:t>422</w:t>
            </w:r>
            <w:r w:rsidRPr="00D76CB0">
              <w:rPr>
                <w:b/>
                <w:color w:val="943634"/>
              </w:rPr>
              <w:t>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F063FA" w:rsidP="00D67D6F">
            <w:pPr>
              <w:jc w:val="right"/>
              <w:rPr>
                <w:b/>
              </w:rPr>
            </w:pPr>
            <w:r>
              <w:rPr>
                <w:b/>
              </w:rPr>
              <w:t>580,558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F063FA" w:rsidP="00D67D6F">
            <w:pPr>
              <w:jc w:val="right"/>
              <w:rPr>
                <w:b/>
              </w:rPr>
            </w:pPr>
            <w:r>
              <w:rPr>
                <w:b/>
              </w:rPr>
              <w:t>599,879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CB5E12">
              <w:rPr>
                <w:szCs w:val="24"/>
              </w:rPr>
              <w:t>Русско-Камешкирского</w:t>
            </w:r>
            <w:r w:rsidRPr="00CB5E12">
              <w:rPr>
                <w:szCs w:val="24"/>
              </w:rPr>
              <w:t xml:space="preserve"> сельсовета Камешкирского района</w:t>
            </w:r>
            <w:r w:rsidR="0090535E"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9F4EF6" w:rsidP="00D67D6F">
            <w:pPr>
              <w:jc w:val="right"/>
            </w:pPr>
            <w:r>
              <w:t>2,000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CB5E12">
              <w:rPr>
                <w:szCs w:val="24"/>
              </w:rPr>
              <w:t>Русско-Камешкирском</w:t>
            </w:r>
            <w:r w:rsidRPr="00CB5E12">
              <w:rPr>
                <w:szCs w:val="24"/>
              </w:rPr>
              <w:t xml:space="preserve"> сельсовете Камешкирского района</w:t>
            </w:r>
            <w:r w:rsidR="0090535E"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CB5E12">
              <w:rPr>
                <w:szCs w:val="24"/>
              </w:rPr>
              <w:t>Русско-</w:t>
            </w:r>
            <w:r w:rsidR="001D7258" w:rsidRPr="00CB5E12">
              <w:rPr>
                <w:szCs w:val="24"/>
              </w:rPr>
              <w:lastRenderedPageBreak/>
              <w:t>Камешкирского</w:t>
            </w:r>
            <w:r w:rsidRPr="00CB5E12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B5E12" w:rsidRDefault="002F4721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lastRenderedPageBreak/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CB5E12">
              <w:rPr>
                <w:b/>
                <w:szCs w:val="24"/>
              </w:rPr>
              <w:t xml:space="preserve"> </w:t>
            </w:r>
            <w:r w:rsidR="001D7258" w:rsidRPr="00CB5E12">
              <w:rPr>
                <w:szCs w:val="24"/>
              </w:rPr>
              <w:t>Русско-Камешкирского</w:t>
            </w:r>
            <w:r w:rsidRPr="00CB5E12">
              <w:rPr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273AB8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99544A" w:rsidRDefault="002F4721" w:rsidP="00D67D6F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 xml:space="preserve">Муниципальная программа «Обеспечение муниципального управления собственностью </w:t>
            </w:r>
            <w:r w:rsidR="001D7258" w:rsidRPr="0099544A">
              <w:rPr>
                <w:szCs w:val="24"/>
              </w:rPr>
              <w:t>Русско-Камешкирского</w:t>
            </w:r>
            <w:r w:rsidRPr="0099544A">
              <w:rPr>
                <w:szCs w:val="24"/>
              </w:rPr>
              <w:t xml:space="preserve"> сельсовета Камешкирского района</w:t>
            </w:r>
            <w:r w:rsidR="0024050D"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C7A49" w:rsidRDefault="0093524B" w:rsidP="002C7A49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13</w:t>
            </w:r>
            <w:r w:rsidR="002C7A49" w:rsidRPr="002C7A49">
              <w:rPr>
                <w:color w:val="943634"/>
              </w:rPr>
              <w:t>403</w:t>
            </w:r>
            <w:r w:rsidRPr="002C7A49">
              <w:rPr>
                <w:color w:val="943634"/>
              </w:rPr>
              <w:t>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580,879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99544A" w:rsidRDefault="002F4721" w:rsidP="00D67D6F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 xml:space="preserve">Подпрограмма «Об управлении муниципальной собственностью </w:t>
            </w:r>
            <w:r w:rsidR="001D7258" w:rsidRPr="0099544A">
              <w:rPr>
                <w:szCs w:val="24"/>
              </w:rPr>
              <w:t>Русско-Камешкирского</w:t>
            </w:r>
            <w:r w:rsidRPr="0099544A">
              <w:rPr>
                <w:szCs w:val="24"/>
              </w:rPr>
              <w:t xml:space="preserve"> сельсовета Камешкирского района</w:t>
            </w:r>
            <w:r w:rsidR="0024050D"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C7A49" w:rsidRDefault="0093524B" w:rsidP="002C7A49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13</w:t>
            </w:r>
            <w:r w:rsidR="002C7A49" w:rsidRPr="002C7A49">
              <w:rPr>
                <w:color w:val="943634"/>
              </w:rPr>
              <w:t>403</w:t>
            </w:r>
            <w:r w:rsidRPr="002C7A49">
              <w:rPr>
                <w:color w:val="943634"/>
              </w:rPr>
              <w:t>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580,879</w:t>
            </w:r>
          </w:p>
        </w:tc>
      </w:tr>
      <w:tr w:rsidR="002F4721" w:rsidRPr="00006A2F" w:rsidTr="00273AB8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BD4DD7">
              <w:rPr>
                <w:szCs w:val="24"/>
              </w:rPr>
              <w:t>Русско-Камешкирского</w:t>
            </w:r>
            <w:r w:rsidRPr="00BD4DD7">
              <w:rPr>
                <w:szCs w:val="24"/>
              </w:rPr>
              <w:t xml:space="preserve"> сельсовета Камешкирского</w:t>
            </w:r>
            <w:r w:rsidRPr="00006A2F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C7A49" w:rsidRDefault="002F4721" w:rsidP="00D67D6F">
            <w:pPr>
              <w:jc w:val="right"/>
              <w:rPr>
                <w:color w:val="943634"/>
              </w:rPr>
            </w:pPr>
          </w:p>
          <w:p w:rsidR="00D25B01" w:rsidRPr="002C7A49" w:rsidRDefault="00D25B01" w:rsidP="00D67D6F">
            <w:pPr>
              <w:jc w:val="right"/>
              <w:rPr>
                <w:color w:val="943634"/>
              </w:rPr>
            </w:pPr>
          </w:p>
          <w:p w:rsidR="00D25B01" w:rsidRPr="002C7A49" w:rsidRDefault="00D25B01" w:rsidP="00D67D6F">
            <w:pPr>
              <w:jc w:val="right"/>
              <w:rPr>
                <w:color w:val="943634"/>
              </w:rPr>
            </w:pPr>
          </w:p>
          <w:p w:rsidR="007145DC" w:rsidRPr="002C7A49" w:rsidRDefault="007145DC" w:rsidP="00D67D6F">
            <w:pPr>
              <w:jc w:val="right"/>
              <w:rPr>
                <w:color w:val="943634"/>
              </w:rPr>
            </w:pPr>
          </w:p>
          <w:p w:rsidR="00D25B01" w:rsidRPr="002C7A49" w:rsidRDefault="0093524B" w:rsidP="002C7A49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13</w:t>
            </w:r>
            <w:r w:rsidR="002C7A49" w:rsidRPr="002C7A49">
              <w:rPr>
                <w:color w:val="943634"/>
              </w:rPr>
              <w:t>403</w:t>
            </w:r>
            <w:r w:rsidRPr="002C7A49">
              <w:rPr>
                <w:color w:val="943634"/>
              </w:rPr>
              <w:t>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14BC6">
            <w:pPr>
              <w:jc w:val="right"/>
            </w:pPr>
            <w:r>
              <w:t>580,879</w:t>
            </w:r>
          </w:p>
        </w:tc>
      </w:tr>
      <w:tr w:rsidR="0034129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41291" w:rsidRDefault="00341291" w:rsidP="00D67D6F">
            <w:pPr>
              <w:jc w:val="both"/>
              <w:rPr>
                <w:szCs w:val="24"/>
              </w:rPr>
            </w:pPr>
            <w:r w:rsidRPr="0034129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534C2" w:rsidRDefault="0093524B" w:rsidP="00D67D6F">
            <w:pPr>
              <w:jc w:val="right"/>
            </w:pPr>
            <w:r w:rsidRPr="000534C2"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</w:tr>
      <w:tr w:rsidR="0034129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534C2" w:rsidRDefault="0093524B" w:rsidP="00D67D6F">
            <w:pPr>
              <w:jc w:val="right"/>
            </w:pPr>
            <w:r w:rsidRPr="000534C2"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</w:tr>
      <w:tr w:rsidR="0034129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534C2" w:rsidRDefault="0093524B" w:rsidP="00D67D6F">
            <w:pPr>
              <w:jc w:val="right"/>
            </w:pPr>
            <w:r w:rsidRPr="000534C2"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C7A49" w:rsidRDefault="002C7A49" w:rsidP="00D67D6F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695</w:t>
            </w:r>
            <w:r w:rsidR="0093524B" w:rsidRPr="002C7A49">
              <w:rPr>
                <w:color w:val="943634"/>
              </w:rPr>
              <w:t>,85</w:t>
            </w:r>
            <w:r w:rsidR="00C21398">
              <w:rPr>
                <w:color w:val="943634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561,879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C7A49" w:rsidRDefault="002C7A49" w:rsidP="00D67D6F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695</w:t>
            </w:r>
            <w:r w:rsidR="0093524B" w:rsidRPr="002C7A49">
              <w:rPr>
                <w:color w:val="943634"/>
              </w:rPr>
              <w:t>,85</w:t>
            </w:r>
            <w:r w:rsidR="00C21398">
              <w:rPr>
                <w:color w:val="943634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561,879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C7A49" w:rsidRDefault="002C7A49" w:rsidP="00D67D6F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695</w:t>
            </w:r>
            <w:r w:rsidR="0093524B" w:rsidRPr="002C7A49">
              <w:rPr>
                <w:color w:val="943634"/>
              </w:rPr>
              <w:t>,85</w:t>
            </w:r>
            <w:r w:rsidR="00C21398">
              <w:rPr>
                <w:color w:val="943634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561,879</w:t>
            </w:r>
          </w:p>
        </w:tc>
      </w:tr>
      <w:tr w:rsidR="0093524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0534C2" w:rsidRDefault="0093524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2C7A49" w:rsidRDefault="000C2089" w:rsidP="00D67D6F">
            <w:pPr>
              <w:jc w:val="right"/>
            </w:pPr>
            <w:r w:rsidRPr="002C7A49"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right"/>
            </w:pPr>
            <w:r w:rsidRPr="000534C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right"/>
            </w:pPr>
            <w:r w:rsidRPr="000534C2">
              <w:t>0,000</w:t>
            </w:r>
          </w:p>
        </w:tc>
      </w:tr>
      <w:tr w:rsidR="0093524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0534C2" w:rsidRDefault="000C2089" w:rsidP="00D67D6F">
            <w:pPr>
              <w:rPr>
                <w:szCs w:val="24"/>
              </w:rPr>
            </w:pPr>
            <w:r w:rsidRPr="000534C2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2C7A49" w:rsidRDefault="000C2089" w:rsidP="00D67D6F">
            <w:pPr>
              <w:jc w:val="right"/>
            </w:pPr>
            <w:r w:rsidRPr="002C7A49"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right"/>
            </w:pPr>
            <w:r w:rsidRPr="000534C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right"/>
            </w:pPr>
            <w:r w:rsidRPr="000534C2">
              <w:t>0,000</w:t>
            </w:r>
          </w:p>
        </w:tc>
      </w:tr>
      <w:tr w:rsidR="0093524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0534C2" w:rsidRDefault="000C2089" w:rsidP="00D67D6F">
            <w:pPr>
              <w:rPr>
                <w:szCs w:val="24"/>
              </w:rPr>
            </w:pPr>
            <w:r w:rsidRPr="000534C2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2C7A49" w:rsidRDefault="000C2089" w:rsidP="00D67D6F">
            <w:pPr>
              <w:jc w:val="right"/>
            </w:pPr>
            <w:r w:rsidRPr="002C7A49"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right"/>
            </w:pPr>
            <w:r w:rsidRPr="000534C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0534C2" w:rsidRDefault="000C2089" w:rsidP="00D67D6F">
            <w:pPr>
              <w:jc w:val="right"/>
            </w:pPr>
            <w:r w:rsidRPr="000534C2">
              <w:t>0,000</w:t>
            </w:r>
          </w:p>
        </w:tc>
      </w:tr>
      <w:tr w:rsidR="000C2089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0534C2" w:rsidRDefault="000C2089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2C7A49" w:rsidRDefault="000C2089" w:rsidP="00D67D6F">
            <w:pPr>
              <w:jc w:val="right"/>
            </w:pPr>
            <w:r w:rsidRPr="002C7A49"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right"/>
            </w:pPr>
            <w:r w:rsidRPr="000534C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right"/>
            </w:pPr>
            <w:r w:rsidRPr="000534C2">
              <w:t>0,000</w:t>
            </w:r>
          </w:p>
        </w:tc>
      </w:tr>
      <w:tr w:rsidR="000C2089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 xml:space="preserve">Закупка товаров, работ и услуг для </w:t>
            </w:r>
            <w:r w:rsidRPr="000534C2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both"/>
              <w:rPr>
                <w:szCs w:val="24"/>
              </w:rPr>
            </w:pPr>
          </w:p>
          <w:p w:rsidR="000C2089" w:rsidRPr="000534C2" w:rsidRDefault="000C2089" w:rsidP="00D67D6F">
            <w:pPr>
              <w:jc w:val="both"/>
              <w:rPr>
                <w:szCs w:val="24"/>
              </w:rPr>
            </w:pPr>
          </w:p>
          <w:p w:rsidR="000C2089" w:rsidRPr="000534C2" w:rsidRDefault="000C2089" w:rsidP="00D67D6F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center"/>
              <w:rPr>
                <w:szCs w:val="24"/>
              </w:rPr>
            </w:pPr>
          </w:p>
          <w:p w:rsidR="000C2089" w:rsidRPr="000534C2" w:rsidRDefault="000C2089" w:rsidP="00D67D6F">
            <w:pPr>
              <w:jc w:val="center"/>
              <w:rPr>
                <w:szCs w:val="24"/>
              </w:rPr>
            </w:pPr>
          </w:p>
          <w:p w:rsidR="000C2089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center"/>
              <w:rPr>
                <w:szCs w:val="24"/>
              </w:rPr>
            </w:pPr>
          </w:p>
          <w:p w:rsidR="000C2089" w:rsidRPr="000534C2" w:rsidRDefault="000C2089" w:rsidP="00D67D6F">
            <w:pPr>
              <w:jc w:val="center"/>
              <w:rPr>
                <w:szCs w:val="24"/>
              </w:rPr>
            </w:pPr>
          </w:p>
          <w:p w:rsidR="000C2089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center"/>
              <w:rPr>
                <w:szCs w:val="24"/>
              </w:rPr>
            </w:pPr>
          </w:p>
          <w:p w:rsidR="000C2089" w:rsidRPr="000534C2" w:rsidRDefault="000C2089" w:rsidP="00D67D6F">
            <w:pPr>
              <w:jc w:val="center"/>
              <w:rPr>
                <w:szCs w:val="24"/>
              </w:rPr>
            </w:pPr>
          </w:p>
          <w:p w:rsidR="000C2089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center"/>
              <w:rPr>
                <w:szCs w:val="24"/>
              </w:rPr>
            </w:pPr>
          </w:p>
          <w:p w:rsidR="000C2089" w:rsidRPr="000534C2" w:rsidRDefault="000C2089" w:rsidP="00D67D6F">
            <w:pPr>
              <w:jc w:val="center"/>
              <w:rPr>
                <w:szCs w:val="24"/>
              </w:rPr>
            </w:pPr>
          </w:p>
          <w:p w:rsidR="000C2089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center"/>
              <w:rPr>
                <w:szCs w:val="24"/>
              </w:rPr>
            </w:pPr>
          </w:p>
          <w:p w:rsidR="000C2089" w:rsidRPr="000534C2" w:rsidRDefault="000C2089" w:rsidP="00D67D6F">
            <w:pPr>
              <w:jc w:val="center"/>
              <w:rPr>
                <w:szCs w:val="24"/>
              </w:rPr>
            </w:pPr>
          </w:p>
          <w:p w:rsidR="000C2089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0534C2" w:rsidRDefault="000C2089" w:rsidP="00D67D6F">
            <w:pPr>
              <w:rPr>
                <w:szCs w:val="24"/>
              </w:rPr>
            </w:pPr>
          </w:p>
          <w:p w:rsidR="000C2089" w:rsidRPr="000534C2" w:rsidRDefault="000C2089" w:rsidP="00D67D6F">
            <w:pPr>
              <w:rPr>
                <w:szCs w:val="24"/>
              </w:rPr>
            </w:pPr>
          </w:p>
          <w:p w:rsidR="000C2089" w:rsidRPr="000534C2" w:rsidRDefault="000C2089" w:rsidP="00D67D6F">
            <w:pPr>
              <w:rPr>
                <w:szCs w:val="24"/>
              </w:rPr>
            </w:pPr>
            <w:r w:rsidRPr="000534C2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2C7A49" w:rsidRDefault="000C2089" w:rsidP="00D67D6F">
            <w:pPr>
              <w:jc w:val="right"/>
            </w:pPr>
          </w:p>
          <w:p w:rsidR="000C2089" w:rsidRPr="002C7A49" w:rsidRDefault="000C2089" w:rsidP="00D67D6F">
            <w:pPr>
              <w:jc w:val="right"/>
            </w:pPr>
          </w:p>
          <w:p w:rsidR="000C2089" w:rsidRPr="002C7A49" w:rsidRDefault="000C2089" w:rsidP="00D67D6F">
            <w:pPr>
              <w:jc w:val="right"/>
            </w:pPr>
            <w:r w:rsidRPr="002C7A49"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right"/>
            </w:pPr>
          </w:p>
          <w:p w:rsidR="000C2089" w:rsidRPr="000534C2" w:rsidRDefault="000C2089" w:rsidP="00D67D6F">
            <w:pPr>
              <w:jc w:val="right"/>
            </w:pPr>
          </w:p>
          <w:p w:rsidR="000C2089" w:rsidRPr="000534C2" w:rsidRDefault="000C2089" w:rsidP="00D67D6F">
            <w:pPr>
              <w:jc w:val="right"/>
            </w:pPr>
            <w:r w:rsidRPr="000534C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right"/>
            </w:pPr>
          </w:p>
          <w:p w:rsidR="000C2089" w:rsidRPr="000534C2" w:rsidRDefault="000C2089" w:rsidP="00D67D6F">
            <w:pPr>
              <w:jc w:val="right"/>
            </w:pPr>
          </w:p>
          <w:p w:rsidR="000C2089" w:rsidRPr="000534C2" w:rsidRDefault="000C2089" w:rsidP="00D67D6F">
            <w:pPr>
              <w:jc w:val="right"/>
            </w:pPr>
            <w:r w:rsidRPr="000534C2">
              <w:t>0,000</w:t>
            </w:r>
          </w:p>
        </w:tc>
      </w:tr>
      <w:tr w:rsidR="000C2089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0534C2" w:rsidRDefault="000C2089" w:rsidP="00D67D6F">
            <w:pPr>
              <w:rPr>
                <w:szCs w:val="24"/>
              </w:rPr>
            </w:pPr>
            <w:r w:rsidRPr="000534C2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2C7A49" w:rsidRDefault="000C2089" w:rsidP="00D67D6F">
            <w:pPr>
              <w:jc w:val="right"/>
            </w:pPr>
            <w:r w:rsidRPr="002C7A49"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right"/>
            </w:pPr>
            <w:r w:rsidRPr="000534C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0534C2" w:rsidRDefault="000C2089" w:rsidP="00D67D6F">
            <w:pPr>
              <w:jc w:val="right"/>
            </w:pPr>
            <w:r w:rsidRPr="000534C2">
              <w:t>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D4DD7" w:rsidRDefault="002F4721" w:rsidP="00D67D6F">
            <w:pPr>
              <w:jc w:val="both"/>
              <w:rPr>
                <w:szCs w:val="24"/>
              </w:rPr>
            </w:pPr>
            <w:r w:rsidRPr="00BD4DD7">
              <w:rPr>
                <w:szCs w:val="24"/>
              </w:rPr>
              <w:t xml:space="preserve">Муниципальная программа «Обеспечение общественного порядка и противодействие преступности в </w:t>
            </w:r>
            <w:r w:rsidR="001D7258" w:rsidRPr="00BD4DD7">
              <w:rPr>
                <w:szCs w:val="24"/>
              </w:rPr>
              <w:t>Русско-Камешкирском</w:t>
            </w:r>
            <w:r w:rsidRPr="00BD4DD7">
              <w:rPr>
                <w:szCs w:val="24"/>
              </w:rPr>
              <w:t xml:space="preserve"> сельсовете Камешкирского района</w:t>
            </w:r>
            <w:r w:rsidR="003E161A">
              <w:rPr>
                <w:szCs w:val="24"/>
              </w:rPr>
              <w:t xml:space="preserve"> Пензенской области</w:t>
            </w:r>
            <w:r w:rsidRPr="00BD4DD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A2072" w:rsidP="00D67D6F">
            <w:pPr>
              <w:jc w:val="right"/>
            </w:pPr>
            <w: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17,000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D4DD7" w:rsidRDefault="00D7078D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Подпрограмма «</w:t>
            </w:r>
            <w:r w:rsidR="002F4721" w:rsidRPr="00BD4DD7">
              <w:rPr>
                <w:szCs w:val="24"/>
              </w:rPr>
              <w:t xml:space="preserve">Профилактика правонарушений и экстремистской деятельности в </w:t>
            </w:r>
            <w:r w:rsidR="001D7258" w:rsidRPr="00BD4DD7">
              <w:rPr>
                <w:szCs w:val="24"/>
              </w:rPr>
              <w:t>Русско-Камешкирском</w:t>
            </w:r>
            <w:r w:rsidR="002F4721" w:rsidRPr="00BD4DD7">
              <w:rPr>
                <w:szCs w:val="24"/>
              </w:rPr>
              <w:t xml:space="preserve"> сельсовете Камешкирского района </w:t>
            </w:r>
            <w:r w:rsidR="003E161A">
              <w:rPr>
                <w:szCs w:val="24"/>
              </w:rPr>
              <w:t>Пензенской области</w:t>
            </w:r>
            <w:r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A2072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7,000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«Формирование у </w:t>
            </w:r>
            <w:r>
              <w:rPr>
                <w:szCs w:val="24"/>
              </w:rPr>
              <w:t xml:space="preserve">жителей </w:t>
            </w:r>
            <w:r w:rsidR="001D7258" w:rsidRPr="008C4C10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6F3EC3">
            <w:pPr>
              <w:jc w:val="right"/>
            </w:pPr>
          </w:p>
          <w:p w:rsidR="006F3EC3" w:rsidRDefault="006F3EC3" w:rsidP="006F3EC3">
            <w:pPr>
              <w:jc w:val="right"/>
            </w:pPr>
          </w:p>
          <w:p w:rsidR="006F3EC3" w:rsidRDefault="006F3EC3" w:rsidP="006F3EC3">
            <w:pPr>
              <w:jc w:val="right"/>
            </w:pPr>
          </w:p>
          <w:p w:rsidR="006F3EC3" w:rsidRDefault="006F3EC3" w:rsidP="006F3EC3">
            <w:pPr>
              <w:jc w:val="right"/>
            </w:pPr>
          </w:p>
          <w:p w:rsidR="006F3EC3" w:rsidRDefault="006F3EC3" w:rsidP="006F3EC3">
            <w:pPr>
              <w:jc w:val="right"/>
            </w:pPr>
          </w:p>
          <w:p w:rsidR="002F4721" w:rsidRPr="00006A2F" w:rsidRDefault="006F3EC3" w:rsidP="006F3EC3">
            <w:pPr>
              <w:jc w:val="right"/>
            </w:pPr>
            <w:r>
              <w:t>7,000</w:t>
            </w:r>
          </w:p>
        </w:tc>
      </w:tr>
      <w:tr w:rsidR="002F4721" w:rsidRPr="00006A2F" w:rsidTr="00273AB8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3E161A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 xml:space="preserve">Подпрограмма «Антинаркотическая программа Русско-Камешкирского сельсовета Камешкирского района </w:t>
            </w:r>
            <w:r w:rsidRPr="00397A00">
              <w:rPr>
                <w:szCs w:val="24"/>
              </w:rPr>
              <w:lastRenderedPageBreak/>
              <w:t>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lastRenderedPageBreak/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AD1FFB" w:rsidRPr="00006A2F" w:rsidTr="00C226F1">
        <w:trPr>
          <w:trHeight w:val="99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Подпрограмма «Повышение безопасности дорожного движения в Русско-Камешкирском сельсовете Камешки</w:t>
            </w:r>
            <w:r>
              <w:rPr>
                <w:szCs w:val="24"/>
              </w:rPr>
              <w:t>рского района Пензенской области</w:t>
            </w:r>
            <w:r w:rsidRPr="000467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AD1FF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lastRenderedPageBreak/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AD1FF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AD1FF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04672F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AD1FF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0467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04672F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651047">
              <w:rPr>
                <w:szCs w:val="24"/>
              </w:rPr>
              <w:t>Русско-Камешкирского</w:t>
            </w:r>
            <w:r w:rsidRPr="00651047">
              <w:rPr>
                <w:szCs w:val="24"/>
              </w:rPr>
              <w:t xml:space="preserve"> сельсовета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67A1A" w:rsidRDefault="001A27BD" w:rsidP="00D67D6F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64C27" w:rsidRDefault="001A27BD" w:rsidP="00D67D6F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3452B" w:rsidRDefault="001A27BD" w:rsidP="00D67D6F">
            <w:pPr>
              <w:jc w:val="right"/>
            </w:pPr>
            <w: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651047">
              <w:rPr>
                <w:szCs w:val="24"/>
              </w:rPr>
              <w:t>Русско-Камешкирском</w:t>
            </w:r>
            <w:r w:rsidRPr="00651047">
              <w:rPr>
                <w:szCs w:val="24"/>
              </w:rPr>
              <w:t xml:space="preserve"> сельсовете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038F" w:rsidRPr="00006A2F" w:rsidRDefault="001A27BD" w:rsidP="005E038F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651047">
              <w:rPr>
                <w:szCs w:val="24"/>
              </w:rPr>
              <w:t>Русско-Камешкирского</w:t>
            </w:r>
            <w:r w:rsidRPr="00651047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32C81" w:rsidP="00D67D6F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BB5FFA" w:rsidP="00D67D6F">
            <w:pPr>
              <w:jc w:val="both"/>
              <w:rPr>
                <w:szCs w:val="24"/>
              </w:rPr>
            </w:pPr>
            <w:r w:rsidRPr="008840E3">
              <w:rPr>
                <w:bCs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32C81" w:rsidP="00D67D6F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288,860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0759F2">
            <w:pPr>
              <w:jc w:val="right"/>
            </w:pPr>
            <w: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288,860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18,740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18,740</w:t>
            </w:r>
          </w:p>
        </w:tc>
      </w:tr>
      <w:tr w:rsidR="002F4721" w:rsidRPr="00006A2F" w:rsidTr="00273AB8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730F6D" w:rsidP="00F31FD1">
            <w:pPr>
              <w:jc w:val="right"/>
              <w:rPr>
                <w:b/>
              </w:rPr>
            </w:pPr>
            <w:r>
              <w:rPr>
                <w:b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1358,308</w:t>
            </w:r>
          </w:p>
        </w:tc>
      </w:tr>
      <w:tr w:rsidR="002F4721" w:rsidRPr="00006A2F" w:rsidTr="00273AB8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A1FEB" w:rsidRDefault="00CA1FEB" w:rsidP="00D67D6F">
            <w:pPr>
              <w:jc w:val="both"/>
              <w:rPr>
                <w:b/>
                <w:szCs w:val="24"/>
              </w:rPr>
            </w:pPr>
            <w:r w:rsidRPr="00CA1FEB">
              <w:rPr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Муниципальная программа «Развитие гражданского общества на территории</w:t>
            </w:r>
            <w:r>
              <w:rPr>
                <w:color w:val="FF0066"/>
                <w:szCs w:val="24"/>
              </w:rPr>
              <w:t xml:space="preserve">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 сельсовета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30F6D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730F6D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730F6D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214459">
              <w:rPr>
                <w:szCs w:val="24"/>
              </w:rPr>
              <w:t>Русско-Камешкирском</w:t>
            </w:r>
            <w:r w:rsidRPr="00214459">
              <w:rPr>
                <w:szCs w:val="24"/>
              </w:rPr>
              <w:t xml:space="preserve"> сельсовете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Основное мероприятие «Предоставление меж</w:t>
            </w:r>
            <w:r w:rsidR="00F31FD1" w:rsidRPr="00214459">
              <w:rPr>
                <w:szCs w:val="24"/>
              </w:rPr>
              <w:t>б</w:t>
            </w:r>
            <w:r w:rsidR="00642B99" w:rsidRPr="00214459">
              <w:rPr>
                <w:szCs w:val="24"/>
              </w:rPr>
              <w:t>юджет</w:t>
            </w:r>
            <w:r w:rsidRPr="00214459">
              <w:rPr>
                <w:szCs w:val="24"/>
              </w:rPr>
              <w:t>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lastRenderedPageBreak/>
              <w:t>Иные меж</w:t>
            </w:r>
            <w:r w:rsidR="00F31FD1" w:rsidRPr="00214459">
              <w:rPr>
                <w:szCs w:val="24"/>
              </w:rPr>
              <w:t>б</w:t>
            </w:r>
            <w:r w:rsidR="00642B99" w:rsidRPr="00214459">
              <w:rPr>
                <w:szCs w:val="24"/>
              </w:rPr>
              <w:t>юджет</w:t>
            </w:r>
            <w:r w:rsidRPr="00214459">
              <w:rPr>
                <w:szCs w:val="24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Меж</w:t>
            </w:r>
            <w:r w:rsidR="00F31FD1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меж</w:t>
            </w:r>
            <w:r w:rsidR="00F31FD1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C7A49" w:rsidRDefault="001754E9" w:rsidP="00AE206B">
            <w:pPr>
              <w:jc w:val="right"/>
              <w:rPr>
                <w:b/>
              </w:rPr>
            </w:pPr>
            <w:r w:rsidRPr="002C7A49">
              <w:rPr>
                <w:b/>
              </w:rPr>
              <w:t>16</w:t>
            </w:r>
            <w:r w:rsidR="00AE206B" w:rsidRPr="002C7A49">
              <w:rPr>
                <w:b/>
              </w:rPr>
              <w:t>416</w:t>
            </w:r>
            <w:r w:rsidRPr="002C7A49">
              <w:rPr>
                <w:b/>
              </w:rPr>
              <w:t>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1722,000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1790,000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1D00C5" w:rsidRDefault="001754E9" w:rsidP="00D67D6F">
            <w:pPr>
              <w:jc w:val="right"/>
              <w:rPr>
                <w:b/>
              </w:rPr>
            </w:pPr>
            <w:r w:rsidRPr="001D00C5">
              <w:rPr>
                <w:b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E32C81" w:rsidP="00D67D6F">
            <w:pPr>
              <w:jc w:val="right"/>
              <w:rPr>
                <w:b/>
              </w:rPr>
            </w:pPr>
            <w:r>
              <w:rPr>
                <w:b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E32C81" w:rsidP="00D67D6F">
            <w:pPr>
              <w:jc w:val="right"/>
              <w:rPr>
                <w:b/>
              </w:rPr>
            </w:pPr>
            <w:r>
              <w:rPr>
                <w:b/>
              </w:rP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сельсовета Камешкирского района</w:t>
            </w:r>
            <w:r w:rsidR="003D7106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1D00C5" w:rsidRDefault="001754E9" w:rsidP="00D67D6F">
            <w:pPr>
              <w:jc w:val="right"/>
            </w:pPr>
            <w:r w:rsidRPr="001D00C5"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273B5" w:rsidRDefault="00E32C81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273B5" w:rsidRDefault="00E32C81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«Содержание улично-дорожной сети населенных пунктов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</w:t>
            </w:r>
            <w:r w:rsidRPr="00214459">
              <w:rPr>
                <w:b/>
                <w:szCs w:val="24"/>
              </w:rPr>
              <w:t xml:space="preserve"> </w:t>
            </w:r>
            <w:r w:rsidRPr="00214459">
              <w:rPr>
                <w:szCs w:val="24"/>
              </w:rPr>
              <w:t>сельсовета Камешкирского района</w:t>
            </w:r>
            <w:r w:rsidR="00BA3874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534C2" w:rsidRDefault="00FE5B59" w:rsidP="00D67D6F">
            <w:pPr>
              <w:jc w:val="right"/>
            </w:pPr>
            <w:r w:rsidRPr="000534C2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94021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534C2" w:rsidRDefault="00FE5B59" w:rsidP="00D67D6F">
            <w:pPr>
              <w:jc w:val="right"/>
            </w:pPr>
            <w:r w:rsidRPr="000534C2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94021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94021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006A2F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534C2" w:rsidRDefault="00FE5B59" w:rsidP="00D67D6F">
            <w:pPr>
              <w:jc w:val="right"/>
            </w:pPr>
            <w:r w:rsidRPr="000534C2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534C2" w:rsidRDefault="00FE5B59" w:rsidP="00D67D6F">
            <w:pPr>
              <w:jc w:val="right"/>
            </w:pPr>
            <w:r w:rsidRPr="000534C2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закупки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534C2" w:rsidRDefault="00FE5B59" w:rsidP="00D67D6F">
            <w:pPr>
              <w:jc w:val="right"/>
            </w:pPr>
            <w:r w:rsidRPr="000534C2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1690,000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lastRenderedPageBreak/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1D00C5" w:rsidRDefault="001754E9" w:rsidP="00D67D6F">
            <w:pPr>
              <w:jc w:val="right"/>
            </w:pPr>
            <w:r w:rsidRPr="001D00C5"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1D00C5" w:rsidRDefault="001754E9" w:rsidP="00D67D6F">
            <w:pPr>
              <w:jc w:val="right"/>
            </w:pPr>
            <w:r w:rsidRPr="001D00C5"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B67" w:rsidRPr="001D00C5" w:rsidRDefault="00FB1B67" w:rsidP="00D67D6F">
            <w:pPr>
              <w:jc w:val="right"/>
            </w:pPr>
          </w:p>
          <w:p w:rsidR="00FB1B67" w:rsidRPr="001D00C5" w:rsidRDefault="00FB1B67" w:rsidP="00D67D6F">
            <w:pPr>
              <w:jc w:val="right"/>
            </w:pPr>
          </w:p>
          <w:p w:rsidR="00FB1B67" w:rsidRPr="001D00C5" w:rsidRDefault="00FB1B67" w:rsidP="00D67D6F">
            <w:pPr>
              <w:jc w:val="right"/>
            </w:pPr>
          </w:p>
          <w:p w:rsidR="00FB1B67" w:rsidRPr="001D00C5" w:rsidRDefault="00FB1B67" w:rsidP="00D67D6F">
            <w:pPr>
              <w:jc w:val="right"/>
            </w:pPr>
          </w:p>
          <w:p w:rsidR="00FB1B67" w:rsidRPr="001D00C5" w:rsidRDefault="00FB1B67" w:rsidP="00D67D6F">
            <w:pPr>
              <w:jc w:val="right"/>
            </w:pPr>
          </w:p>
          <w:p w:rsidR="00FB1B67" w:rsidRPr="001D00C5" w:rsidRDefault="00FB1B67" w:rsidP="00D67D6F">
            <w:pPr>
              <w:jc w:val="right"/>
            </w:pPr>
          </w:p>
          <w:p w:rsidR="00FB1B67" w:rsidRPr="001D00C5" w:rsidRDefault="00FB1B67" w:rsidP="00D67D6F">
            <w:pPr>
              <w:jc w:val="right"/>
            </w:pPr>
          </w:p>
          <w:p w:rsidR="00FB1B67" w:rsidRPr="001D00C5" w:rsidRDefault="00FB1B67" w:rsidP="00D67D6F">
            <w:pPr>
              <w:jc w:val="right"/>
            </w:pPr>
          </w:p>
          <w:p w:rsidR="00FB1B67" w:rsidRPr="001D00C5" w:rsidRDefault="00FB1B67" w:rsidP="00D67D6F">
            <w:pPr>
              <w:jc w:val="right"/>
            </w:pPr>
          </w:p>
          <w:p w:rsidR="00A00595" w:rsidRPr="001D00C5" w:rsidRDefault="001754E9" w:rsidP="00D67D6F">
            <w:pPr>
              <w:jc w:val="right"/>
            </w:pPr>
            <w:r w:rsidRPr="001D00C5"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1D00C5" w:rsidRDefault="001754E9" w:rsidP="00D67D6F">
            <w:pPr>
              <w:jc w:val="right"/>
            </w:pPr>
            <w:r w:rsidRPr="001D00C5"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1D00C5" w:rsidRDefault="001754E9" w:rsidP="00D67D6F">
            <w:pPr>
              <w:jc w:val="right"/>
            </w:pPr>
            <w:r w:rsidRPr="001D00C5"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6C14B0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C7A49" w:rsidRDefault="00AE206B" w:rsidP="001A7483">
            <w:pPr>
              <w:jc w:val="right"/>
              <w:rPr>
                <w:b/>
              </w:rPr>
            </w:pPr>
            <w:r w:rsidRPr="002C7A49">
              <w:rPr>
                <w:b/>
              </w:rPr>
              <w:t>500</w:t>
            </w:r>
            <w:r w:rsidR="00B26B63" w:rsidRPr="002C7A49">
              <w:rPr>
                <w:b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FB1B67" w:rsidP="00D67D6F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FB1B67" w:rsidP="00D67D6F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Муниципальная программа «Обеспечение муниципального управления собственностью 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</w:t>
            </w:r>
            <w:r w:rsidRPr="008E6878">
              <w:rPr>
                <w:szCs w:val="24"/>
              </w:rPr>
              <w:lastRenderedPageBreak/>
              <w:t>сельсовета Камешки</w:t>
            </w:r>
            <w:r w:rsidR="00EA6365">
              <w:rPr>
                <w:szCs w:val="24"/>
              </w:rPr>
              <w:t>рского района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C7A49" w:rsidRDefault="00AE206B" w:rsidP="00D67D6F">
            <w:pPr>
              <w:jc w:val="right"/>
            </w:pPr>
            <w:r w:rsidRPr="002C7A49">
              <w:t>500</w:t>
            </w:r>
            <w:r w:rsidR="00B26B63" w:rsidRPr="002C7A49"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A7AD3" w:rsidRDefault="00FB1B67" w:rsidP="00D67D6F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A7AD3" w:rsidRDefault="00FB1B67" w:rsidP="00D67D6F">
            <w:pPr>
              <w:jc w:val="right"/>
            </w:pPr>
            <w:r w:rsidRPr="00FB1B67">
              <w:t>100,000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lastRenderedPageBreak/>
              <w:t xml:space="preserve">Подпрограмма «Об управлении муниципальной собственностью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сельсовета Камешкирского района</w:t>
            </w:r>
            <w:r w:rsidR="00EA6365">
              <w:rPr>
                <w:szCs w:val="24"/>
              </w:rPr>
              <w:t xml:space="preserve">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C7A49" w:rsidRDefault="00AE206B" w:rsidP="00D67D6F">
            <w:pPr>
              <w:jc w:val="right"/>
            </w:pPr>
            <w:r w:rsidRPr="002C7A49">
              <w:t>500</w:t>
            </w:r>
            <w:r w:rsidR="00B26B63" w:rsidRPr="002C7A49"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C7A49" w:rsidRDefault="00AE206B" w:rsidP="00D67D6F">
            <w:pPr>
              <w:jc w:val="right"/>
            </w:pPr>
            <w:r w:rsidRPr="002C7A49">
              <w:t>500</w:t>
            </w:r>
            <w:r w:rsidR="00B26B63" w:rsidRPr="002C7A49"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</w:tr>
      <w:tr w:rsidR="0013319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694416" w:rsidRDefault="0013319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2C7A49" w:rsidRDefault="00AE206B" w:rsidP="00D67D6F">
            <w:pPr>
              <w:jc w:val="right"/>
            </w:pPr>
            <w:r w:rsidRPr="002C7A49">
              <w:t>400</w:t>
            </w:r>
            <w:r w:rsidR="00B26B63" w:rsidRPr="002C7A49"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right"/>
            </w:pPr>
            <w:r w:rsidRPr="0069441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right"/>
            </w:pPr>
            <w:r w:rsidRPr="00694416">
              <w:t>0,000</w:t>
            </w:r>
          </w:p>
        </w:tc>
      </w:tr>
      <w:tr w:rsidR="0013319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694416" w:rsidRDefault="00C47F44" w:rsidP="00D67D6F">
            <w:pPr>
              <w:rPr>
                <w:szCs w:val="24"/>
              </w:rPr>
            </w:pPr>
            <w:r w:rsidRPr="00694416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2C7A49" w:rsidRDefault="00AE206B" w:rsidP="00D67D6F">
            <w:pPr>
              <w:jc w:val="right"/>
            </w:pPr>
            <w:r w:rsidRPr="002C7A49">
              <w:t>40</w:t>
            </w:r>
            <w:r w:rsidR="00B26B63" w:rsidRPr="002C7A4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right"/>
            </w:pPr>
            <w:r w:rsidRPr="0069441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right"/>
            </w:pPr>
            <w:r w:rsidRPr="00694416">
              <w:t>0,000</w:t>
            </w:r>
          </w:p>
        </w:tc>
      </w:tr>
      <w:tr w:rsidR="0013319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694416" w:rsidRDefault="00C47F44" w:rsidP="00D67D6F">
            <w:pPr>
              <w:rPr>
                <w:szCs w:val="24"/>
              </w:rPr>
            </w:pPr>
            <w:r w:rsidRPr="00694416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2C7A49" w:rsidRDefault="00AE206B" w:rsidP="00D67D6F">
            <w:pPr>
              <w:jc w:val="right"/>
            </w:pPr>
            <w:r w:rsidRPr="002C7A49">
              <w:t>40</w:t>
            </w:r>
            <w:r w:rsidR="00B26B63" w:rsidRPr="002C7A4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right"/>
            </w:pPr>
            <w:r w:rsidRPr="0069441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right"/>
            </w:pPr>
            <w:r w:rsidRPr="00694416">
              <w:t>0,000</w:t>
            </w:r>
          </w:p>
        </w:tc>
      </w:tr>
      <w:tr w:rsidR="004254E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43E3A" w:rsidRDefault="00043E3A" w:rsidP="00D67D6F">
            <w:pPr>
              <w:jc w:val="both"/>
              <w:rPr>
                <w:szCs w:val="24"/>
              </w:rPr>
            </w:pPr>
            <w:r w:rsidRPr="00043E3A">
              <w:rPr>
                <w:szCs w:val="24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4254E2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534C2" w:rsidRDefault="00AE33C6" w:rsidP="00D67D6F">
            <w:pPr>
              <w:jc w:val="right"/>
            </w:pPr>
            <w:r w:rsidRPr="000534C2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4254E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534C2" w:rsidRDefault="00AE33C6" w:rsidP="00D67D6F">
            <w:pPr>
              <w:jc w:val="right"/>
            </w:pPr>
            <w:r w:rsidRPr="000534C2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4254E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534C2" w:rsidRDefault="00AE33C6" w:rsidP="00D67D6F">
            <w:pPr>
              <w:jc w:val="right"/>
            </w:pPr>
            <w:r w:rsidRPr="000534C2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C7A49" w:rsidRDefault="002C7A49" w:rsidP="00D67D6F">
            <w:pPr>
              <w:jc w:val="right"/>
              <w:rPr>
                <w:b/>
                <w:color w:val="943634"/>
              </w:rPr>
            </w:pPr>
            <w:r w:rsidRPr="002C7A49">
              <w:rPr>
                <w:b/>
                <w:color w:val="943634"/>
              </w:rPr>
              <w:t>22153,456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8769,416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1370,541</w:t>
            </w:r>
          </w:p>
        </w:tc>
      </w:tr>
      <w:tr w:rsidR="00AE33C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/>
                <w:szCs w:val="24"/>
              </w:rPr>
              <w:t>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06A2F" w:rsidRDefault="00AE33C6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</w:tr>
      <w:tr w:rsidR="00AE33C6" w:rsidRPr="00006A2F" w:rsidTr="00661A64">
        <w:trPr>
          <w:trHeight w:val="133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lastRenderedPageBreak/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6F3EC3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EC29FA">
              <w:rPr>
                <w:b/>
                <w:bCs/>
                <w:szCs w:val="24"/>
              </w:rPr>
              <w:t xml:space="preserve"> </w:t>
            </w:r>
            <w:r w:rsidRPr="00EC29FA">
              <w:rPr>
                <w:bCs/>
                <w:szCs w:val="24"/>
              </w:rPr>
              <w:t>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1726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1726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2F4721" w:rsidRPr="00006A2F" w:rsidTr="00273AB8">
        <w:trPr>
          <w:trHeight w:val="32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C7A49" w:rsidRDefault="0033486C" w:rsidP="002C7A49">
            <w:pPr>
              <w:jc w:val="right"/>
              <w:rPr>
                <w:b/>
                <w:color w:val="943634"/>
              </w:rPr>
            </w:pPr>
            <w:r w:rsidRPr="002C7A49">
              <w:rPr>
                <w:b/>
                <w:color w:val="943634"/>
              </w:rPr>
              <w:t>10</w:t>
            </w:r>
            <w:r w:rsidR="002C7A49" w:rsidRPr="002C7A49">
              <w:rPr>
                <w:b/>
                <w:color w:val="943634"/>
              </w:rPr>
              <w:t>482</w:t>
            </w:r>
            <w:r w:rsidRPr="002C7A49">
              <w:rPr>
                <w:b/>
                <w:color w:val="943634"/>
              </w:rPr>
              <w:t>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D54F8C">
              <w:rPr>
                <w:szCs w:val="24"/>
              </w:rPr>
              <w:t>Русско-Камешкирском</w:t>
            </w:r>
            <w:r w:rsidRPr="00D54F8C">
              <w:rPr>
                <w:szCs w:val="24"/>
              </w:rPr>
              <w:t xml:space="preserve"> сельсовете Камешкирского района</w:t>
            </w:r>
            <w:r w:rsidR="000030BB"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2C7A49" w:rsidRDefault="006F3EC3" w:rsidP="00D67D6F">
            <w:pPr>
              <w:jc w:val="right"/>
              <w:rPr>
                <w:color w:val="943634"/>
              </w:rPr>
            </w:pPr>
          </w:p>
          <w:p w:rsidR="006F3EC3" w:rsidRPr="002C7A49" w:rsidRDefault="006F3EC3" w:rsidP="00D67D6F">
            <w:pPr>
              <w:jc w:val="right"/>
              <w:rPr>
                <w:color w:val="943634"/>
              </w:rPr>
            </w:pPr>
          </w:p>
          <w:p w:rsidR="006F3EC3" w:rsidRPr="002C7A49" w:rsidRDefault="006F3EC3" w:rsidP="00D67D6F">
            <w:pPr>
              <w:jc w:val="right"/>
              <w:rPr>
                <w:color w:val="943634"/>
              </w:rPr>
            </w:pPr>
          </w:p>
          <w:p w:rsidR="006F3EC3" w:rsidRPr="002C7A49" w:rsidRDefault="006F3EC3" w:rsidP="00D67D6F">
            <w:pPr>
              <w:jc w:val="right"/>
              <w:rPr>
                <w:color w:val="943634"/>
              </w:rPr>
            </w:pPr>
          </w:p>
          <w:p w:rsidR="006F3EC3" w:rsidRPr="002C7A49" w:rsidRDefault="006F3EC3" w:rsidP="00D67D6F">
            <w:pPr>
              <w:jc w:val="right"/>
              <w:rPr>
                <w:color w:val="943634"/>
              </w:rPr>
            </w:pPr>
          </w:p>
          <w:p w:rsidR="006F3EC3" w:rsidRPr="002C7A49" w:rsidRDefault="006F3EC3" w:rsidP="00D67D6F">
            <w:pPr>
              <w:jc w:val="right"/>
              <w:rPr>
                <w:color w:val="943634"/>
              </w:rPr>
            </w:pPr>
          </w:p>
          <w:p w:rsidR="002F4721" w:rsidRPr="002C7A49" w:rsidRDefault="0033486C" w:rsidP="002C7A49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10</w:t>
            </w:r>
            <w:r w:rsidR="002C7A49" w:rsidRPr="002C7A49">
              <w:rPr>
                <w:color w:val="943634"/>
              </w:rPr>
              <w:t>482</w:t>
            </w:r>
            <w:r w:rsidRPr="002C7A49">
              <w:rPr>
                <w:color w:val="943634"/>
              </w:rPr>
              <w:t>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6F3EC3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6F3EC3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Подпрограмма «Чистая вода на территории </w:t>
            </w:r>
            <w:r w:rsidR="001D7258" w:rsidRPr="00D54F8C">
              <w:rPr>
                <w:szCs w:val="24"/>
              </w:rPr>
              <w:t>Русско-Камешкирского</w:t>
            </w:r>
            <w:r w:rsidRPr="00D54F8C">
              <w:rPr>
                <w:szCs w:val="24"/>
              </w:rPr>
              <w:t xml:space="preserve"> сельсовета </w:t>
            </w:r>
            <w:r w:rsidRPr="00D54F8C">
              <w:rPr>
                <w:szCs w:val="24"/>
              </w:rPr>
              <w:lastRenderedPageBreak/>
              <w:t>Камешкирского района</w:t>
            </w:r>
            <w:r w:rsidR="000030BB"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C7A49" w:rsidRDefault="0033486C" w:rsidP="002C7A49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10</w:t>
            </w:r>
            <w:r w:rsidR="002C7A49" w:rsidRPr="002C7A49">
              <w:rPr>
                <w:color w:val="943634"/>
              </w:rPr>
              <w:t>482</w:t>
            </w:r>
            <w:r w:rsidRPr="002C7A49">
              <w:rPr>
                <w:color w:val="943634"/>
              </w:rPr>
              <w:t>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lastRenderedPageBreak/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D54F8C">
              <w:rPr>
                <w:szCs w:val="24"/>
              </w:rPr>
              <w:t>Русско-Камешкирского</w:t>
            </w:r>
            <w:r w:rsidRPr="00D54F8C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C7A49" w:rsidRDefault="0033486C" w:rsidP="002C7A49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10</w:t>
            </w:r>
            <w:r w:rsidR="002C7A49" w:rsidRPr="002C7A49">
              <w:rPr>
                <w:color w:val="943634"/>
              </w:rPr>
              <w:t>482</w:t>
            </w:r>
            <w:r w:rsidRPr="002C7A49">
              <w:rPr>
                <w:color w:val="943634"/>
              </w:rPr>
              <w:t>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both"/>
              <w:rPr>
                <w:szCs w:val="24"/>
              </w:rPr>
            </w:pPr>
            <w:r w:rsidRPr="0050304C">
              <w:rPr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both"/>
              <w:rPr>
                <w:szCs w:val="24"/>
              </w:rPr>
            </w:pPr>
            <w:r w:rsidRPr="0050304C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center"/>
              <w:rPr>
                <w:szCs w:val="24"/>
              </w:rPr>
            </w:pPr>
            <w:r w:rsidRPr="0050304C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center"/>
              <w:rPr>
                <w:szCs w:val="24"/>
              </w:rPr>
            </w:pPr>
            <w:r w:rsidRPr="0050304C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center"/>
              <w:rPr>
                <w:szCs w:val="24"/>
              </w:rPr>
            </w:pPr>
            <w:r w:rsidRPr="0050304C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center"/>
              <w:rPr>
                <w:szCs w:val="24"/>
              </w:rPr>
            </w:pPr>
            <w:r w:rsidRPr="0050304C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center"/>
              <w:rPr>
                <w:szCs w:val="24"/>
              </w:rPr>
            </w:pPr>
            <w:r w:rsidRPr="0050304C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50304C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C7A49" w:rsidRDefault="002C7A49" w:rsidP="00D67D6F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1252,137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6F3EC3" w:rsidP="00D67D6F">
            <w:pPr>
              <w:jc w:val="right"/>
            </w:pPr>
            <w:r w:rsidRPr="0050304C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6F3EC3" w:rsidP="00D67D6F">
            <w:pPr>
              <w:jc w:val="right"/>
            </w:pPr>
            <w:r w:rsidRPr="0050304C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C7A49" w:rsidRDefault="002C7A49" w:rsidP="00D67D6F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1252,137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C7A49" w:rsidRDefault="002C7A49" w:rsidP="00D67D6F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1252,137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both"/>
              <w:rPr>
                <w:szCs w:val="24"/>
              </w:rPr>
            </w:pPr>
            <w:r w:rsidRPr="002C7A49">
              <w:rPr>
                <w:szCs w:val="24"/>
              </w:rPr>
              <w:t>Ремонт и содержание сетей и  сооружений водоотведения,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both"/>
              <w:rPr>
                <w:szCs w:val="24"/>
              </w:rPr>
            </w:pPr>
            <w:r w:rsidRPr="002C7A4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center"/>
              <w:rPr>
                <w:szCs w:val="24"/>
              </w:rPr>
            </w:pPr>
            <w:r w:rsidRPr="002C7A49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center"/>
              <w:rPr>
                <w:szCs w:val="24"/>
              </w:rPr>
            </w:pPr>
            <w:r w:rsidRPr="002C7A49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center"/>
              <w:rPr>
                <w:szCs w:val="24"/>
              </w:rPr>
            </w:pPr>
            <w:r w:rsidRPr="002C7A49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center"/>
              <w:rPr>
                <w:szCs w:val="24"/>
              </w:rPr>
            </w:pPr>
            <w:r w:rsidRPr="002C7A4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center"/>
              <w:rPr>
                <w:szCs w:val="24"/>
              </w:rPr>
            </w:pPr>
            <w:r w:rsidRPr="002C7A49">
              <w:rPr>
                <w:szCs w:val="24"/>
              </w:rPr>
              <w:t>68510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2C7A49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2C7A49" w:rsidRDefault="002C7A49" w:rsidP="00F1275C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425</w:t>
            </w:r>
            <w:r w:rsidR="00F1275C" w:rsidRPr="002C7A49">
              <w:rPr>
                <w:color w:val="943634"/>
              </w:rPr>
              <w:t>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right"/>
            </w:pPr>
            <w:r w:rsidRPr="002C7A4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right"/>
            </w:pPr>
            <w:r w:rsidRPr="002C7A49"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both"/>
              <w:rPr>
                <w:szCs w:val="24"/>
              </w:rPr>
            </w:pPr>
            <w:r w:rsidRPr="002C7A49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both"/>
              <w:rPr>
                <w:szCs w:val="24"/>
              </w:rPr>
            </w:pPr>
            <w:r w:rsidRPr="002C7A4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center"/>
              <w:rPr>
                <w:szCs w:val="24"/>
              </w:rPr>
            </w:pPr>
            <w:r w:rsidRPr="002C7A49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center"/>
              <w:rPr>
                <w:szCs w:val="24"/>
              </w:rPr>
            </w:pPr>
            <w:r w:rsidRPr="002C7A49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center"/>
              <w:rPr>
                <w:szCs w:val="24"/>
              </w:rPr>
            </w:pPr>
            <w:r w:rsidRPr="002C7A49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center"/>
              <w:rPr>
                <w:szCs w:val="24"/>
              </w:rPr>
            </w:pPr>
            <w:r w:rsidRPr="002C7A4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center"/>
              <w:rPr>
                <w:szCs w:val="24"/>
              </w:rPr>
            </w:pPr>
            <w:r w:rsidRPr="002C7A49">
              <w:rPr>
                <w:szCs w:val="24"/>
              </w:rPr>
              <w:t>68510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2C7A49" w:rsidRDefault="00F1275C" w:rsidP="00F1275C">
            <w:pPr>
              <w:rPr>
                <w:szCs w:val="24"/>
              </w:rPr>
            </w:pPr>
            <w:r w:rsidRPr="002C7A49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2C7A49" w:rsidRDefault="002C7A49" w:rsidP="00F1275C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425</w:t>
            </w:r>
            <w:r w:rsidR="00F1275C" w:rsidRPr="002C7A49">
              <w:rPr>
                <w:color w:val="943634"/>
              </w:rPr>
              <w:t>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right"/>
            </w:pPr>
            <w:r w:rsidRPr="002C7A4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right"/>
            </w:pPr>
            <w:r w:rsidRPr="002C7A49"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both"/>
              <w:rPr>
                <w:szCs w:val="24"/>
              </w:rPr>
            </w:pPr>
            <w:r w:rsidRPr="002C7A4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both"/>
              <w:rPr>
                <w:szCs w:val="24"/>
              </w:rPr>
            </w:pPr>
            <w:r w:rsidRPr="002C7A4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center"/>
              <w:rPr>
                <w:szCs w:val="24"/>
              </w:rPr>
            </w:pPr>
            <w:r w:rsidRPr="002C7A49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center"/>
              <w:rPr>
                <w:szCs w:val="24"/>
              </w:rPr>
            </w:pPr>
            <w:r w:rsidRPr="002C7A49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center"/>
              <w:rPr>
                <w:szCs w:val="24"/>
              </w:rPr>
            </w:pPr>
            <w:r w:rsidRPr="002C7A49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center"/>
              <w:rPr>
                <w:szCs w:val="24"/>
              </w:rPr>
            </w:pPr>
            <w:r w:rsidRPr="002C7A4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center"/>
              <w:rPr>
                <w:szCs w:val="24"/>
              </w:rPr>
            </w:pPr>
            <w:r w:rsidRPr="002C7A49">
              <w:rPr>
                <w:szCs w:val="24"/>
              </w:rPr>
              <w:t>68510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2C7A49" w:rsidRDefault="00F1275C" w:rsidP="00F1275C">
            <w:pPr>
              <w:rPr>
                <w:szCs w:val="24"/>
              </w:rPr>
            </w:pPr>
            <w:r w:rsidRPr="002C7A49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2C7A49" w:rsidRDefault="002C7A49" w:rsidP="00F1275C">
            <w:pPr>
              <w:jc w:val="right"/>
              <w:rPr>
                <w:color w:val="943634"/>
              </w:rPr>
            </w:pPr>
            <w:r w:rsidRPr="002C7A49">
              <w:rPr>
                <w:color w:val="943634"/>
              </w:rPr>
              <w:t>425</w:t>
            </w:r>
            <w:r w:rsidR="00F1275C" w:rsidRPr="002C7A49">
              <w:rPr>
                <w:color w:val="943634"/>
              </w:rPr>
              <w:t>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right"/>
            </w:pPr>
            <w:r w:rsidRPr="002C7A4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right"/>
            </w:pPr>
            <w:r w:rsidRPr="002C7A49"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both"/>
              <w:rPr>
                <w:szCs w:val="24"/>
              </w:rPr>
            </w:pPr>
            <w:r w:rsidRPr="002C7A49">
              <w:rPr>
                <w:szCs w:val="24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both"/>
              <w:rPr>
                <w:szCs w:val="24"/>
              </w:rPr>
            </w:pPr>
            <w:r w:rsidRPr="002C7A49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center"/>
              <w:rPr>
                <w:szCs w:val="24"/>
              </w:rPr>
            </w:pPr>
            <w:r w:rsidRPr="002C7A49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center"/>
              <w:rPr>
                <w:szCs w:val="24"/>
              </w:rPr>
            </w:pPr>
            <w:r w:rsidRPr="002C7A49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center"/>
              <w:rPr>
                <w:szCs w:val="24"/>
              </w:rPr>
            </w:pPr>
            <w:r w:rsidRPr="002C7A49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center"/>
              <w:rPr>
                <w:szCs w:val="24"/>
              </w:rPr>
            </w:pPr>
            <w:r w:rsidRPr="002C7A49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center"/>
              <w:rPr>
                <w:szCs w:val="24"/>
                <w:lang w:val="en-US"/>
              </w:rPr>
            </w:pPr>
            <w:r w:rsidRPr="002C7A49">
              <w:rPr>
                <w:szCs w:val="24"/>
                <w:lang w:val="en-US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2C7A49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2C7A49" w:rsidRDefault="00F1275C" w:rsidP="00F1275C">
            <w:pPr>
              <w:jc w:val="right"/>
            </w:pPr>
            <w:r w:rsidRPr="002C7A49">
              <w:t>8804,308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right"/>
            </w:pPr>
            <w:r w:rsidRPr="002C7A4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2C7A49" w:rsidRDefault="00F1275C" w:rsidP="00F1275C">
            <w:pPr>
              <w:jc w:val="right"/>
            </w:pPr>
            <w:r w:rsidRPr="002C7A49"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A83ECF" w:rsidRDefault="00F1275C" w:rsidP="00F1275C">
            <w:pPr>
              <w:jc w:val="center"/>
              <w:rPr>
                <w:szCs w:val="24"/>
              </w:rPr>
            </w:pPr>
            <w:r w:rsidRPr="00A83ECF">
              <w:rPr>
                <w:szCs w:val="24"/>
                <w:lang w:val="en-US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0534C2" w:rsidRDefault="00F1275C" w:rsidP="00F1275C">
            <w:pPr>
              <w:rPr>
                <w:szCs w:val="24"/>
              </w:rPr>
            </w:pPr>
            <w:r w:rsidRPr="000534C2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2C7A49" w:rsidRDefault="00F1275C" w:rsidP="00F1275C">
            <w:pPr>
              <w:jc w:val="right"/>
            </w:pPr>
            <w:r w:rsidRPr="002C7A49">
              <w:t>8804,308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right"/>
            </w:pPr>
            <w:r w:rsidRPr="000534C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right"/>
            </w:pPr>
            <w:r w:rsidRPr="000534C2"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 xml:space="preserve">Иные закупки товаров, работ и услуг для </w:t>
            </w:r>
            <w:r w:rsidRPr="000534C2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A83ECF" w:rsidRDefault="00F1275C" w:rsidP="00F1275C">
            <w:pPr>
              <w:jc w:val="center"/>
              <w:rPr>
                <w:szCs w:val="24"/>
              </w:rPr>
            </w:pPr>
            <w:r w:rsidRPr="00A83ECF">
              <w:rPr>
                <w:szCs w:val="24"/>
                <w:lang w:val="en-US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0534C2" w:rsidRDefault="00F1275C" w:rsidP="00F1275C">
            <w:pPr>
              <w:rPr>
                <w:szCs w:val="24"/>
              </w:rPr>
            </w:pPr>
            <w:r w:rsidRPr="000534C2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2C7A49" w:rsidRDefault="00F1275C" w:rsidP="00F1275C">
            <w:pPr>
              <w:jc w:val="right"/>
            </w:pPr>
            <w:r w:rsidRPr="002C7A49">
              <w:t>8804,308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right"/>
            </w:pPr>
            <w:r w:rsidRPr="000534C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right"/>
            </w:pPr>
            <w:r w:rsidRPr="000534C2"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both"/>
              <w:rPr>
                <w:b/>
                <w:szCs w:val="24"/>
              </w:rPr>
            </w:pPr>
            <w:r w:rsidRPr="000534C2">
              <w:rPr>
                <w:b/>
                <w:szCs w:val="24"/>
              </w:rPr>
              <w:lastRenderedPageBreak/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both"/>
              <w:rPr>
                <w:b/>
                <w:szCs w:val="24"/>
              </w:rPr>
            </w:pPr>
            <w:r w:rsidRPr="000534C2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center"/>
              <w:rPr>
                <w:b/>
                <w:szCs w:val="24"/>
              </w:rPr>
            </w:pPr>
            <w:r w:rsidRPr="000534C2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0534C2" w:rsidRDefault="00F1275C" w:rsidP="00F1275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2C7A49" w:rsidRDefault="00F1275C" w:rsidP="002C7A49">
            <w:pPr>
              <w:jc w:val="right"/>
              <w:rPr>
                <w:b/>
                <w:color w:val="943634"/>
              </w:rPr>
            </w:pPr>
            <w:r w:rsidRPr="002C7A49">
              <w:rPr>
                <w:b/>
                <w:color w:val="943634"/>
              </w:rPr>
              <w:t>116</w:t>
            </w:r>
            <w:r w:rsidR="002C7A49" w:rsidRPr="002C7A49">
              <w:rPr>
                <w:b/>
                <w:color w:val="943634"/>
              </w:rPr>
              <w:t>64</w:t>
            </w:r>
            <w:r w:rsidRPr="002C7A49">
              <w:rPr>
                <w:b/>
                <w:color w:val="943634"/>
              </w:rPr>
              <w:t>,306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right"/>
              <w:rPr>
                <w:b/>
              </w:rPr>
            </w:pPr>
            <w:r w:rsidRPr="000534C2">
              <w:rPr>
                <w:b/>
              </w:rPr>
              <w:t>8565,162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534C2" w:rsidRDefault="00F1275C" w:rsidP="00F1275C">
            <w:pPr>
              <w:jc w:val="right"/>
              <w:rPr>
                <w:b/>
              </w:rPr>
            </w:pPr>
            <w:r w:rsidRPr="000534C2">
              <w:rPr>
                <w:b/>
              </w:rPr>
              <w:t>1303,687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18708B" w:rsidRDefault="00F1275C" w:rsidP="00F1275C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006A2F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FF27E7" w:rsidRDefault="00FF27E7" w:rsidP="00F1275C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2724,571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FF27E7" w:rsidRDefault="00F1275C" w:rsidP="00F1275C">
            <w:pPr>
              <w:jc w:val="right"/>
            </w:pPr>
            <w:r w:rsidRPr="00FF27E7">
              <w:t>1209,333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1301,687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18708B" w:rsidRDefault="00F1275C" w:rsidP="00F1275C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Подпрограмма «Благоустройство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006A2F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FF27E7" w:rsidRDefault="00FF27E7" w:rsidP="00F1275C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2724,571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FF27E7" w:rsidRDefault="00F1275C" w:rsidP="00F1275C">
            <w:pPr>
              <w:jc w:val="right"/>
            </w:pPr>
            <w:r w:rsidRPr="00FF27E7">
              <w:t>1209,333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1301,687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18708B" w:rsidRDefault="00F1275C" w:rsidP="00F1275C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006A2F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FF27E7" w:rsidRDefault="00FF27E7" w:rsidP="00F1275C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2724,571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FF27E7" w:rsidRDefault="00F1275C" w:rsidP="00F1275C">
            <w:pPr>
              <w:jc w:val="right"/>
            </w:pPr>
            <w:r w:rsidRPr="00FF27E7">
              <w:t>1209,333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1301,687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006A2F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7F5014" w:rsidRDefault="00F1275C" w:rsidP="00F1275C">
            <w:pPr>
              <w:jc w:val="right"/>
            </w:pPr>
            <w:r w:rsidRPr="007F5014"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857,241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006A2F" w:rsidRDefault="00F1275C" w:rsidP="00F1275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7F5014" w:rsidRDefault="00F1275C" w:rsidP="00F1275C">
            <w:pPr>
              <w:jc w:val="right"/>
            </w:pPr>
            <w:r w:rsidRPr="007F5014"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857,241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006A2F" w:rsidRDefault="00F1275C" w:rsidP="00F1275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7F5014" w:rsidRDefault="00F1275C" w:rsidP="00F1275C">
            <w:pPr>
              <w:jc w:val="right"/>
            </w:pPr>
            <w:r w:rsidRPr="007F5014"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857,241</w:t>
            </w:r>
          </w:p>
        </w:tc>
      </w:tr>
      <w:tr w:rsidR="00F1275C" w:rsidRPr="00006A2F" w:rsidTr="004E30DD">
        <w:trPr>
          <w:trHeight w:val="10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006A2F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FF27E7" w:rsidRDefault="00F1275C" w:rsidP="00FF27E7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115</w:t>
            </w:r>
            <w:r w:rsidR="00FF27E7" w:rsidRPr="00FF27E7">
              <w:rPr>
                <w:color w:val="943634"/>
              </w:rPr>
              <w:t>5</w:t>
            </w:r>
            <w:r w:rsidRPr="00FF27E7">
              <w:rPr>
                <w:color w:val="943634"/>
              </w:rPr>
              <w:t>,</w:t>
            </w:r>
            <w:r w:rsidR="00FF27E7" w:rsidRPr="00FF27E7">
              <w:rPr>
                <w:color w:val="943634"/>
              </w:rPr>
              <w:t>7</w:t>
            </w:r>
            <w:r w:rsidRPr="00FF27E7">
              <w:rPr>
                <w:color w:val="943634"/>
              </w:rPr>
              <w:t>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FF27E7" w:rsidRDefault="00F1275C" w:rsidP="00F1275C">
            <w:pPr>
              <w:jc w:val="right"/>
            </w:pPr>
            <w:r w:rsidRPr="00FF27E7">
              <w:t>378,697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444,446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006A2F" w:rsidRDefault="00F1275C" w:rsidP="00F1275C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FF27E7" w:rsidRDefault="00F1275C" w:rsidP="00FF27E7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115</w:t>
            </w:r>
            <w:r w:rsidR="00FF27E7" w:rsidRPr="00FF27E7">
              <w:rPr>
                <w:color w:val="943634"/>
              </w:rPr>
              <w:t>5</w:t>
            </w:r>
            <w:r w:rsidRPr="00FF27E7">
              <w:rPr>
                <w:color w:val="943634"/>
              </w:rPr>
              <w:t>,</w:t>
            </w:r>
            <w:r w:rsidR="00FF27E7" w:rsidRPr="00FF27E7">
              <w:rPr>
                <w:color w:val="943634"/>
              </w:rPr>
              <w:t>7</w:t>
            </w:r>
            <w:r w:rsidRPr="00FF27E7">
              <w:rPr>
                <w:color w:val="943634"/>
              </w:rPr>
              <w:t>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FF27E7" w:rsidRDefault="00F1275C" w:rsidP="00F1275C">
            <w:pPr>
              <w:jc w:val="right"/>
            </w:pPr>
            <w:r w:rsidRPr="00FF27E7">
              <w:t>378,697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444,446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закупки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</w:p>
          <w:p w:rsidR="00F1275C" w:rsidRDefault="00F1275C" w:rsidP="00F1275C">
            <w:pPr>
              <w:jc w:val="both"/>
              <w:rPr>
                <w:szCs w:val="24"/>
              </w:rPr>
            </w:pPr>
          </w:p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</w:p>
          <w:p w:rsidR="00F1275C" w:rsidRDefault="00F1275C" w:rsidP="00F1275C">
            <w:pPr>
              <w:jc w:val="center"/>
              <w:rPr>
                <w:szCs w:val="24"/>
              </w:rPr>
            </w:pPr>
          </w:p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</w:p>
          <w:p w:rsidR="00F1275C" w:rsidRDefault="00F1275C" w:rsidP="00F1275C">
            <w:pPr>
              <w:jc w:val="center"/>
              <w:rPr>
                <w:szCs w:val="24"/>
              </w:rPr>
            </w:pPr>
          </w:p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</w:p>
          <w:p w:rsidR="00F1275C" w:rsidRDefault="00F1275C" w:rsidP="00F1275C">
            <w:pPr>
              <w:jc w:val="center"/>
              <w:rPr>
                <w:szCs w:val="24"/>
              </w:rPr>
            </w:pPr>
          </w:p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</w:p>
          <w:p w:rsidR="00F1275C" w:rsidRDefault="00F1275C" w:rsidP="00F1275C">
            <w:pPr>
              <w:jc w:val="center"/>
              <w:rPr>
                <w:szCs w:val="24"/>
              </w:rPr>
            </w:pPr>
          </w:p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</w:p>
          <w:p w:rsidR="00F1275C" w:rsidRDefault="00F1275C" w:rsidP="00F1275C">
            <w:pPr>
              <w:jc w:val="center"/>
              <w:rPr>
                <w:szCs w:val="24"/>
              </w:rPr>
            </w:pPr>
          </w:p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</w:p>
          <w:p w:rsidR="00F1275C" w:rsidRDefault="00F1275C" w:rsidP="00F1275C">
            <w:pPr>
              <w:rPr>
                <w:szCs w:val="24"/>
              </w:rPr>
            </w:pPr>
          </w:p>
          <w:p w:rsidR="00F1275C" w:rsidRPr="00006A2F" w:rsidRDefault="00F1275C" w:rsidP="00F1275C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E63BF7" w:rsidRDefault="00F1275C" w:rsidP="00F1275C">
            <w:pPr>
              <w:jc w:val="right"/>
              <w:rPr>
                <w:color w:val="7030A0"/>
              </w:rPr>
            </w:pPr>
          </w:p>
          <w:p w:rsidR="00F1275C" w:rsidRPr="00E63BF7" w:rsidRDefault="00F1275C" w:rsidP="00F1275C">
            <w:pPr>
              <w:jc w:val="right"/>
              <w:rPr>
                <w:color w:val="7030A0"/>
              </w:rPr>
            </w:pPr>
          </w:p>
          <w:p w:rsidR="00F1275C" w:rsidRPr="00FF27E7" w:rsidRDefault="00F1275C" w:rsidP="00FF27E7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115</w:t>
            </w:r>
            <w:r w:rsidR="00FF27E7" w:rsidRPr="00FF27E7">
              <w:rPr>
                <w:color w:val="943634"/>
              </w:rPr>
              <w:t>5</w:t>
            </w:r>
            <w:r w:rsidRPr="00FF27E7">
              <w:rPr>
                <w:color w:val="943634"/>
              </w:rPr>
              <w:t>,</w:t>
            </w:r>
            <w:r w:rsidR="00FF27E7" w:rsidRPr="00FF27E7">
              <w:rPr>
                <w:color w:val="943634"/>
              </w:rPr>
              <w:t>7</w:t>
            </w:r>
            <w:r w:rsidRPr="00FF27E7">
              <w:rPr>
                <w:color w:val="943634"/>
              </w:rPr>
              <w:t>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E63BF7" w:rsidRDefault="00F1275C" w:rsidP="00F1275C">
            <w:pPr>
              <w:jc w:val="right"/>
              <w:rPr>
                <w:color w:val="7030A0"/>
              </w:rPr>
            </w:pPr>
          </w:p>
          <w:p w:rsidR="00F1275C" w:rsidRPr="00E63BF7" w:rsidRDefault="00F1275C" w:rsidP="00F1275C">
            <w:pPr>
              <w:jc w:val="right"/>
              <w:rPr>
                <w:color w:val="7030A0"/>
              </w:rPr>
            </w:pPr>
          </w:p>
          <w:p w:rsidR="00F1275C" w:rsidRPr="00FF27E7" w:rsidRDefault="00F1275C" w:rsidP="00F1275C">
            <w:pPr>
              <w:jc w:val="right"/>
            </w:pPr>
            <w:r w:rsidRPr="00FF27E7">
              <w:t>378,697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</w:p>
          <w:p w:rsidR="00F1275C" w:rsidRPr="008840E3" w:rsidRDefault="00F1275C" w:rsidP="00F1275C">
            <w:pPr>
              <w:jc w:val="right"/>
            </w:pPr>
          </w:p>
          <w:p w:rsidR="00F1275C" w:rsidRPr="008840E3" w:rsidRDefault="00F1275C" w:rsidP="00F1275C">
            <w:pPr>
              <w:jc w:val="right"/>
            </w:pPr>
            <w:r w:rsidRPr="008840E3">
              <w:t>444,446</w:t>
            </w:r>
          </w:p>
        </w:tc>
      </w:tr>
      <w:tr w:rsidR="00FF27E7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both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lastRenderedPageBreak/>
              <w:t>Расходы по обустройству мест для сбора ТБО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both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68430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7E7" w:rsidRPr="00FF27E7" w:rsidRDefault="00FF27E7" w:rsidP="00FF27E7">
            <w:pPr>
              <w:rPr>
                <w:color w:val="94363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7E7" w:rsidRPr="00FF27E7" w:rsidRDefault="00FF27E7" w:rsidP="00FF27E7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98,910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0,000</w:t>
            </w:r>
          </w:p>
        </w:tc>
      </w:tr>
      <w:tr w:rsidR="00FF27E7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both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both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68430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7E7" w:rsidRPr="00FF27E7" w:rsidRDefault="00FF27E7" w:rsidP="00FF27E7">
            <w:pPr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7E7" w:rsidRPr="00FF27E7" w:rsidRDefault="00FF27E7" w:rsidP="00FF27E7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98,910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0,000</w:t>
            </w:r>
          </w:p>
        </w:tc>
      </w:tr>
      <w:tr w:rsidR="00FF27E7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both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both"/>
              <w:rPr>
                <w:color w:val="943634"/>
                <w:szCs w:val="24"/>
              </w:rPr>
            </w:pPr>
          </w:p>
          <w:p w:rsidR="00FF27E7" w:rsidRPr="00FF27E7" w:rsidRDefault="00FF27E7" w:rsidP="00FF27E7">
            <w:pPr>
              <w:jc w:val="both"/>
              <w:rPr>
                <w:color w:val="943634"/>
                <w:szCs w:val="24"/>
              </w:rPr>
            </w:pPr>
          </w:p>
          <w:p w:rsidR="00FF27E7" w:rsidRPr="00FF27E7" w:rsidRDefault="00FF27E7" w:rsidP="00FF27E7">
            <w:pPr>
              <w:jc w:val="both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</w:p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</w:p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</w:p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</w:p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</w:p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</w:p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</w:p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</w:p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</w:p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</w:p>
          <w:p w:rsidR="00FF27E7" w:rsidRPr="00FF27E7" w:rsidRDefault="00FF27E7" w:rsidP="00FF27E7">
            <w:pPr>
              <w:jc w:val="center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68430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7E7" w:rsidRPr="00FF27E7" w:rsidRDefault="00FF27E7" w:rsidP="00FF27E7">
            <w:pPr>
              <w:rPr>
                <w:color w:val="943634"/>
                <w:szCs w:val="24"/>
              </w:rPr>
            </w:pPr>
          </w:p>
          <w:p w:rsidR="00FF27E7" w:rsidRPr="00FF27E7" w:rsidRDefault="00FF27E7" w:rsidP="00FF27E7">
            <w:pPr>
              <w:rPr>
                <w:color w:val="943634"/>
                <w:szCs w:val="24"/>
              </w:rPr>
            </w:pPr>
          </w:p>
          <w:p w:rsidR="00FF27E7" w:rsidRPr="00FF27E7" w:rsidRDefault="00FF27E7" w:rsidP="00FF27E7">
            <w:pPr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7E7" w:rsidRPr="00FF27E7" w:rsidRDefault="00FF27E7" w:rsidP="00FF27E7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98,910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7E7" w:rsidRPr="00FF27E7" w:rsidRDefault="00FF27E7" w:rsidP="00FF27E7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A79F2" w:rsidRDefault="00F1275C" w:rsidP="00F1275C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BB3011" w:rsidRDefault="00F1275C" w:rsidP="00F1275C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BB3011" w:rsidRDefault="00F1275C" w:rsidP="00F1275C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right"/>
            </w:pPr>
            <w:r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A79F2" w:rsidRDefault="00F1275C" w:rsidP="00F1275C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BB3011" w:rsidRDefault="00F1275C" w:rsidP="00F1275C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right"/>
            </w:pPr>
            <w:r>
              <w:t>0,000</w:t>
            </w:r>
          </w:p>
        </w:tc>
      </w:tr>
      <w:tr w:rsidR="00F1275C" w:rsidRPr="007F5014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both"/>
              <w:rPr>
                <w:szCs w:val="24"/>
              </w:rPr>
            </w:pPr>
            <w:r w:rsidRPr="007F5014">
              <w:rPr>
                <w:szCs w:val="24"/>
              </w:rPr>
              <w:t>Расходы на премирование территорий - 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both"/>
              <w:rPr>
                <w:szCs w:val="24"/>
              </w:rPr>
            </w:pPr>
            <w:r w:rsidRPr="007F5014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7F5014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7F5014" w:rsidRDefault="00F1275C" w:rsidP="00F1275C">
            <w:pPr>
              <w:jc w:val="right"/>
            </w:pPr>
            <w:r w:rsidRPr="007F5014"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right"/>
            </w:pPr>
            <w:r w:rsidRPr="007F5014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right"/>
            </w:pPr>
            <w:r w:rsidRPr="007F5014">
              <w:t>0,000</w:t>
            </w:r>
          </w:p>
        </w:tc>
      </w:tr>
      <w:tr w:rsidR="00F1275C" w:rsidRPr="007F5014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both"/>
              <w:rPr>
                <w:szCs w:val="24"/>
              </w:rPr>
            </w:pPr>
            <w:r w:rsidRPr="007F5014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both"/>
              <w:rPr>
                <w:szCs w:val="24"/>
              </w:rPr>
            </w:pPr>
            <w:r w:rsidRPr="007F5014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7F5014" w:rsidRDefault="00F1275C" w:rsidP="00F1275C">
            <w:pPr>
              <w:rPr>
                <w:szCs w:val="24"/>
              </w:rPr>
            </w:pPr>
            <w:r w:rsidRPr="007F5014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7F5014" w:rsidRDefault="00F1275C" w:rsidP="00F1275C">
            <w:pPr>
              <w:jc w:val="right"/>
            </w:pPr>
            <w:r w:rsidRPr="007F5014"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right"/>
            </w:pPr>
            <w:r w:rsidRPr="007F5014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right"/>
            </w:pPr>
            <w:r w:rsidRPr="007F5014">
              <w:t>0,000</w:t>
            </w:r>
          </w:p>
        </w:tc>
      </w:tr>
      <w:tr w:rsidR="00F1275C" w:rsidRPr="007F5014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both"/>
              <w:rPr>
                <w:szCs w:val="24"/>
              </w:rPr>
            </w:pPr>
            <w:r w:rsidRPr="007F5014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both"/>
              <w:rPr>
                <w:szCs w:val="24"/>
              </w:rPr>
            </w:pPr>
            <w:r w:rsidRPr="007F5014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7F5014" w:rsidRDefault="00F1275C" w:rsidP="00F1275C">
            <w:pPr>
              <w:rPr>
                <w:szCs w:val="24"/>
              </w:rPr>
            </w:pPr>
            <w:r w:rsidRPr="007F5014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7F5014" w:rsidRDefault="00F1275C" w:rsidP="00F1275C">
            <w:pPr>
              <w:jc w:val="right"/>
            </w:pPr>
            <w:r w:rsidRPr="007F5014"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right"/>
            </w:pPr>
            <w:r w:rsidRPr="007F5014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5014" w:rsidRDefault="00F1275C" w:rsidP="00F1275C">
            <w:pPr>
              <w:jc w:val="right"/>
            </w:pPr>
            <w:r w:rsidRPr="007F5014"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Муниципальная про</w:t>
            </w:r>
            <w:r>
              <w:rPr>
                <w:szCs w:val="24"/>
              </w:rPr>
              <w:t xml:space="preserve">грамма «Формирование комфортной </w:t>
            </w:r>
            <w:r w:rsidRPr="00EC29FA">
              <w:rPr>
                <w:szCs w:val="24"/>
              </w:rPr>
              <w:t xml:space="preserve">городской среды Русско-Камешкирского сельсовета Камешкирского </w:t>
            </w:r>
            <w:r w:rsidRPr="00EC29FA">
              <w:rPr>
                <w:szCs w:val="24"/>
              </w:rPr>
              <w:lastRenderedPageBreak/>
              <w:t>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D6067D" w:rsidRDefault="00F1275C" w:rsidP="00F1275C">
            <w:pPr>
              <w:jc w:val="right"/>
            </w:pPr>
            <w:r w:rsidRPr="00D6067D"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lastRenderedPageBreak/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D6067D" w:rsidRDefault="00F1275C" w:rsidP="00F1275C">
            <w:pPr>
              <w:jc w:val="right"/>
            </w:pPr>
            <w:r w:rsidRPr="00D6067D"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D6067D" w:rsidRDefault="00F1275C" w:rsidP="00F1275C">
            <w:pPr>
              <w:jc w:val="right"/>
            </w:pPr>
            <w:r w:rsidRPr="00D6067D"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D6067D" w:rsidRDefault="00F1275C" w:rsidP="00F1275C">
            <w:pPr>
              <w:jc w:val="right"/>
            </w:pPr>
            <w:r w:rsidRPr="00D6067D"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D6067D" w:rsidRDefault="00F1275C" w:rsidP="00F1275C">
            <w:pPr>
              <w:jc w:val="right"/>
            </w:pPr>
            <w:r w:rsidRPr="00D6067D"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D6067D" w:rsidRDefault="00F1275C" w:rsidP="00F1275C">
            <w:pPr>
              <w:jc w:val="right"/>
            </w:pPr>
            <w:r w:rsidRPr="00D6067D"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B02B7" w:rsidRDefault="00F1275C" w:rsidP="00F1275C">
            <w:pPr>
              <w:jc w:val="both"/>
              <w:rPr>
                <w:szCs w:val="24"/>
              </w:rPr>
            </w:pPr>
            <w:r w:rsidRPr="003B02B7">
              <w:rPr>
                <w:szCs w:val="24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B02B7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FF27E7" w:rsidRDefault="00FF27E7" w:rsidP="00F1275C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2634,453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right"/>
            </w:pPr>
            <w:r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C53573" w:rsidRDefault="00F1275C" w:rsidP="00F1275C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B02B7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FF27E7" w:rsidRDefault="00FF27E7" w:rsidP="00F1275C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2634,453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right"/>
            </w:pPr>
            <w:r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C53573" w:rsidRDefault="00F1275C" w:rsidP="00F1275C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B02B7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FF27E7" w:rsidRDefault="00FF27E7" w:rsidP="00F1275C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2634,453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right"/>
            </w:pPr>
            <w:r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6</w:t>
            </w:r>
            <w:r w:rsidRPr="00694416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694416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0534C2" w:rsidRDefault="00F1275C" w:rsidP="00F1275C">
            <w:pPr>
              <w:jc w:val="right"/>
            </w:pPr>
            <w:r w:rsidRPr="000534C2"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right"/>
            </w:pPr>
            <w:r w:rsidRPr="0069441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right"/>
            </w:pPr>
            <w:r w:rsidRPr="00694416"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both"/>
              <w:rPr>
                <w:szCs w:val="24"/>
              </w:rPr>
            </w:pPr>
          </w:p>
          <w:p w:rsidR="00F1275C" w:rsidRPr="00694416" w:rsidRDefault="00F1275C" w:rsidP="00F1275C">
            <w:pPr>
              <w:jc w:val="both"/>
              <w:rPr>
                <w:szCs w:val="24"/>
              </w:rPr>
            </w:pPr>
          </w:p>
          <w:p w:rsidR="00F1275C" w:rsidRPr="00694416" w:rsidRDefault="00F1275C" w:rsidP="00F1275C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center"/>
              <w:rPr>
                <w:szCs w:val="24"/>
              </w:rPr>
            </w:pPr>
          </w:p>
          <w:p w:rsidR="00F1275C" w:rsidRPr="00694416" w:rsidRDefault="00F1275C" w:rsidP="00F1275C">
            <w:pPr>
              <w:jc w:val="center"/>
              <w:rPr>
                <w:szCs w:val="24"/>
              </w:rPr>
            </w:pPr>
          </w:p>
          <w:p w:rsidR="00F1275C" w:rsidRPr="00694416" w:rsidRDefault="00F1275C" w:rsidP="00F1275C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center"/>
              <w:rPr>
                <w:szCs w:val="24"/>
              </w:rPr>
            </w:pPr>
          </w:p>
          <w:p w:rsidR="00F1275C" w:rsidRPr="00694416" w:rsidRDefault="00F1275C" w:rsidP="00F1275C">
            <w:pPr>
              <w:jc w:val="center"/>
              <w:rPr>
                <w:szCs w:val="24"/>
              </w:rPr>
            </w:pPr>
          </w:p>
          <w:p w:rsidR="00F1275C" w:rsidRPr="00694416" w:rsidRDefault="00F1275C" w:rsidP="00F1275C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center"/>
              <w:rPr>
                <w:szCs w:val="24"/>
              </w:rPr>
            </w:pPr>
          </w:p>
          <w:p w:rsidR="00F1275C" w:rsidRPr="00694416" w:rsidRDefault="00F1275C" w:rsidP="00F1275C">
            <w:pPr>
              <w:jc w:val="center"/>
              <w:rPr>
                <w:szCs w:val="24"/>
              </w:rPr>
            </w:pPr>
          </w:p>
          <w:p w:rsidR="00F1275C" w:rsidRPr="00694416" w:rsidRDefault="00F1275C" w:rsidP="00F1275C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center"/>
              <w:rPr>
                <w:szCs w:val="24"/>
              </w:rPr>
            </w:pPr>
          </w:p>
          <w:p w:rsidR="00F1275C" w:rsidRPr="00694416" w:rsidRDefault="00F1275C" w:rsidP="00F1275C">
            <w:pPr>
              <w:jc w:val="center"/>
              <w:rPr>
                <w:szCs w:val="24"/>
              </w:rPr>
            </w:pPr>
          </w:p>
          <w:p w:rsidR="00F1275C" w:rsidRPr="00694416" w:rsidRDefault="00F1275C" w:rsidP="00F1275C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center"/>
              <w:rPr>
                <w:szCs w:val="24"/>
              </w:rPr>
            </w:pPr>
          </w:p>
          <w:p w:rsidR="00F1275C" w:rsidRPr="00694416" w:rsidRDefault="00F1275C" w:rsidP="00F1275C">
            <w:pPr>
              <w:jc w:val="center"/>
              <w:rPr>
                <w:szCs w:val="24"/>
              </w:rPr>
            </w:pPr>
          </w:p>
          <w:p w:rsidR="00F1275C" w:rsidRPr="00694416" w:rsidRDefault="00F1275C" w:rsidP="00F1275C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6</w:t>
            </w:r>
            <w:r w:rsidRPr="00694416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694416" w:rsidRDefault="00F1275C" w:rsidP="00F1275C">
            <w:pPr>
              <w:rPr>
                <w:szCs w:val="24"/>
              </w:rPr>
            </w:pPr>
          </w:p>
          <w:p w:rsidR="00F1275C" w:rsidRPr="00694416" w:rsidRDefault="00F1275C" w:rsidP="00F1275C">
            <w:pPr>
              <w:rPr>
                <w:szCs w:val="24"/>
              </w:rPr>
            </w:pPr>
          </w:p>
          <w:p w:rsidR="00F1275C" w:rsidRPr="00694416" w:rsidRDefault="00F1275C" w:rsidP="00F1275C">
            <w:pPr>
              <w:rPr>
                <w:szCs w:val="24"/>
              </w:rPr>
            </w:pPr>
            <w:r w:rsidRPr="00694416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0534C2" w:rsidRDefault="00F1275C" w:rsidP="00F1275C">
            <w:pPr>
              <w:jc w:val="right"/>
            </w:pPr>
          </w:p>
          <w:p w:rsidR="00F1275C" w:rsidRPr="000534C2" w:rsidRDefault="00F1275C" w:rsidP="00F1275C">
            <w:pPr>
              <w:jc w:val="right"/>
            </w:pPr>
          </w:p>
          <w:p w:rsidR="00F1275C" w:rsidRPr="000534C2" w:rsidRDefault="00F1275C" w:rsidP="00F1275C">
            <w:pPr>
              <w:jc w:val="right"/>
            </w:pPr>
            <w:r w:rsidRPr="000534C2"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right"/>
            </w:pPr>
          </w:p>
          <w:p w:rsidR="00F1275C" w:rsidRPr="00694416" w:rsidRDefault="00F1275C" w:rsidP="00F1275C">
            <w:pPr>
              <w:jc w:val="right"/>
            </w:pPr>
          </w:p>
          <w:p w:rsidR="00F1275C" w:rsidRPr="00694416" w:rsidRDefault="00F1275C" w:rsidP="00F1275C">
            <w:pPr>
              <w:jc w:val="right"/>
            </w:pPr>
            <w:r w:rsidRPr="0069441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right"/>
            </w:pPr>
          </w:p>
          <w:p w:rsidR="00F1275C" w:rsidRPr="00694416" w:rsidRDefault="00F1275C" w:rsidP="00F1275C">
            <w:pPr>
              <w:jc w:val="right"/>
            </w:pPr>
          </w:p>
          <w:p w:rsidR="00F1275C" w:rsidRPr="00694416" w:rsidRDefault="00F1275C" w:rsidP="00F1275C">
            <w:pPr>
              <w:jc w:val="right"/>
            </w:pPr>
            <w:r w:rsidRPr="00694416"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6</w:t>
            </w:r>
            <w:r w:rsidRPr="00694416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694416" w:rsidRDefault="00F1275C" w:rsidP="00F1275C">
            <w:pPr>
              <w:rPr>
                <w:szCs w:val="24"/>
              </w:rPr>
            </w:pPr>
            <w:r w:rsidRPr="00694416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0534C2" w:rsidRDefault="00F1275C" w:rsidP="00F1275C">
            <w:pPr>
              <w:jc w:val="right"/>
            </w:pPr>
            <w:r w:rsidRPr="000534C2"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right"/>
            </w:pPr>
            <w:r w:rsidRPr="0069441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694416" w:rsidRDefault="00F1275C" w:rsidP="00F1275C">
            <w:pPr>
              <w:jc w:val="right"/>
            </w:pPr>
            <w:r w:rsidRPr="00694416"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C53573" w:rsidRDefault="00F1275C" w:rsidP="00F1275C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B02B7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A1974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7F5014" w:rsidRDefault="00FF27E7" w:rsidP="00F1275C">
            <w:pPr>
              <w:jc w:val="right"/>
            </w:pPr>
            <w:r>
              <w:t>1975,840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right"/>
            </w:pPr>
            <w:r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C53573" w:rsidRDefault="00F1275C" w:rsidP="00F1275C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B02B7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7F5014" w:rsidRDefault="00FF27E7" w:rsidP="00F1275C">
            <w:pPr>
              <w:jc w:val="right"/>
            </w:pPr>
            <w:r>
              <w:t>1975,840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right"/>
            </w:pPr>
            <w:r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C53573" w:rsidRDefault="00F1275C" w:rsidP="00F1275C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B02B7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7F5014" w:rsidRDefault="00FF27E7" w:rsidP="00F1275C">
            <w:pPr>
              <w:jc w:val="right"/>
            </w:pPr>
            <w:r>
              <w:t>1975,840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right"/>
            </w:pPr>
            <w:r>
              <w:t>0,000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21E73" w:rsidRDefault="00F1275C" w:rsidP="00F1275C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21E73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2,000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21E73" w:rsidRDefault="00F1275C" w:rsidP="00F1275C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21E73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2,000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21E73" w:rsidRDefault="00F1275C" w:rsidP="00F1275C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21E73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2,000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21E73" w:rsidRDefault="00F1275C" w:rsidP="00F1275C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21E73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1,700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21E73" w:rsidRDefault="00F1275C" w:rsidP="00F1275C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21E73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1,700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21E73" w:rsidRDefault="00F1275C" w:rsidP="00F1275C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 xml:space="preserve">Иные закупки товаров, работ и услуг для </w:t>
            </w:r>
            <w:r w:rsidRPr="00321E73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21E73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1,700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21E73" w:rsidRDefault="00F1275C" w:rsidP="00F1275C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lastRenderedPageBreak/>
              <w:t>Пропагандистские мероприятия по повышению уровня благоустройства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21E73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0,300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21E73" w:rsidRDefault="00F1275C" w:rsidP="00F1275C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21E73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0,300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21E73" w:rsidRDefault="00F1275C" w:rsidP="00F1275C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both"/>
              <w:rPr>
                <w:szCs w:val="24"/>
              </w:rPr>
            </w:pPr>
          </w:p>
          <w:p w:rsidR="00F1275C" w:rsidRDefault="00F1275C" w:rsidP="00F1275C">
            <w:pPr>
              <w:jc w:val="both"/>
              <w:rPr>
                <w:szCs w:val="24"/>
              </w:rPr>
            </w:pPr>
          </w:p>
          <w:p w:rsidR="00F1275C" w:rsidRDefault="00F1275C" w:rsidP="00F1275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</w:p>
          <w:p w:rsidR="00F1275C" w:rsidRDefault="00F1275C" w:rsidP="00F1275C">
            <w:pPr>
              <w:jc w:val="center"/>
              <w:rPr>
                <w:szCs w:val="24"/>
              </w:rPr>
            </w:pPr>
          </w:p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</w:p>
          <w:p w:rsidR="00F1275C" w:rsidRDefault="00F1275C" w:rsidP="00F1275C">
            <w:pPr>
              <w:jc w:val="center"/>
              <w:rPr>
                <w:szCs w:val="24"/>
              </w:rPr>
            </w:pPr>
          </w:p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</w:p>
          <w:p w:rsidR="00F1275C" w:rsidRDefault="00F1275C" w:rsidP="00F1275C">
            <w:pPr>
              <w:jc w:val="center"/>
              <w:rPr>
                <w:szCs w:val="24"/>
              </w:rPr>
            </w:pPr>
          </w:p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</w:p>
          <w:p w:rsidR="00F1275C" w:rsidRDefault="00F1275C" w:rsidP="00F1275C">
            <w:pPr>
              <w:jc w:val="center"/>
              <w:rPr>
                <w:szCs w:val="24"/>
              </w:rPr>
            </w:pPr>
          </w:p>
          <w:p w:rsidR="00F1275C" w:rsidRPr="00321E73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Default="00F1275C" w:rsidP="00F1275C">
            <w:pPr>
              <w:jc w:val="center"/>
              <w:rPr>
                <w:szCs w:val="24"/>
              </w:rPr>
            </w:pPr>
          </w:p>
          <w:p w:rsidR="00F1275C" w:rsidRDefault="00F1275C" w:rsidP="00F1275C">
            <w:pPr>
              <w:jc w:val="center"/>
              <w:rPr>
                <w:szCs w:val="24"/>
              </w:rPr>
            </w:pPr>
          </w:p>
          <w:p w:rsidR="00F1275C" w:rsidRDefault="00F1275C" w:rsidP="00F127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rPr>
                <w:szCs w:val="24"/>
              </w:rPr>
            </w:pPr>
          </w:p>
          <w:p w:rsidR="00F1275C" w:rsidRDefault="00F1275C" w:rsidP="00F1275C">
            <w:pPr>
              <w:rPr>
                <w:szCs w:val="24"/>
              </w:rPr>
            </w:pPr>
          </w:p>
          <w:p w:rsidR="00F1275C" w:rsidRDefault="00F1275C" w:rsidP="00F1275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Default="00F1275C" w:rsidP="00F1275C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006A2F" w:rsidRDefault="00F1275C" w:rsidP="00F1275C">
            <w:pPr>
              <w:jc w:val="right"/>
            </w:pPr>
            <w:r>
              <w:t>0,300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СОЦИАЛЬНАЯ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b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Пенсионное обеспечение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0,100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0,100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0,100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r w:rsidRPr="008840E3"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0,100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rPr>
                <w:szCs w:val="24"/>
              </w:rPr>
            </w:pPr>
            <w:r w:rsidRPr="008840E3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0,100</w:t>
            </w:r>
          </w:p>
        </w:tc>
      </w:tr>
      <w:tr w:rsidR="00F127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rPr>
                <w:szCs w:val="24"/>
              </w:rPr>
            </w:pPr>
            <w:r w:rsidRPr="008840E3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8840E3" w:rsidRDefault="00F1275C" w:rsidP="00F1275C">
            <w:pPr>
              <w:jc w:val="right"/>
            </w:pPr>
            <w:r w:rsidRPr="008840E3">
              <w:t>0,100</w:t>
            </w:r>
            <w:r>
              <w:t>»</w:t>
            </w:r>
          </w:p>
        </w:tc>
      </w:tr>
    </w:tbl>
    <w:p w:rsidR="00E14890" w:rsidRPr="003F732E" w:rsidRDefault="00E14890" w:rsidP="003F732E">
      <w:pPr>
        <w:pStyle w:val="22"/>
        <w:tabs>
          <w:tab w:val="clear" w:pos="4250"/>
        </w:tabs>
        <w:ind w:left="0" w:firstLine="0"/>
        <w:rPr>
          <w:sz w:val="28"/>
          <w:szCs w:val="28"/>
        </w:rPr>
        <w:sectPr w:rsidR="00E14890" w:rsidRPr="003F732E" w:rsidSect="00E14890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8840E3" w:rsidRPr="00101AAC" w:rsidRDefault="00A84C90" w:rsidP="008840E3">
      <w:pPr>
        <w:rPr>
          <w:sz w:val="28"/>
          <w:szCs w:val="28"/>
        </w:rPr>
      </w:pPr>
      <w:r w:rsidRPr="006938C4">
        <w:rPr>
          <w:sz w:val="28"/>
          <w:szCs w:val="28"/>
        </w:rPr>
        <w:lastRenderedPageBreak/>
        <w:t xml:space="preserve">         </w:t>
      </w:r>
      <w:r w:rsidR="00852CED" w:rsidRPr="006938C4">
        <w:rPr>
          <w:sz w:val="28"/>
          <w:szCs w:val="28"/>
        </w:rPr>
        <w:t xml:space="preserve">                     </w:t>
      </w:r>
      <w:r w:rsidR="00E97FBB">
        <w:rPr>
          <w:sz w:val="28"/>
          <w:szCs w:val="28"/>
        </w:rPr>
        <w:t xml:space="preserve">                 </w:t>
      </w:r>
      <w:r w:rsidR="008C6680" w:rsidRPr="008C6680">
        <w:rPr>
          <w:sz w:val="28"/>
          <w:szCs w:val="28"/>
        </w:rPr>
        <w:t>8</w:t>
      </w:r>
      <w:r w:rsidR="003A6B7F" w:rsidRPr="0040175A">
        <w:rPr>
          <w:sz w:val="28"/>
          <w:szCs w:val="28"/>
        </w:rPr>
        <w:t>)</w:t>
      </w:r>
      <w:r w:rsidR="003A6B7F" w:rsidRPr="0040175A">
        <w:rPr>
          <w:szCs w:val="24"/>
        </w:rPr>
        <w:t xml:space="preserve"> </w:t>
      </w:r>
      <w:r w:rsidR="008840E3" w:rsidRPr="0040175A">
        <w:rPr>
          <w:sz w:val="28"/>
          <w:szCs w:val="28"/>
        </w:rPr>
        <w:t>Приложение 5 к ре</w:t>
      </w:r>
      <w:r w:rsidR="0040175A">
        <w:rPr>
          <w:sz w:val="28"/>
          <w:szCs w:val="28"/>
        </w:rPr>
        <w:t>шению изложить в новой редакции:</w:t>
      </w:r>
    </w:p>
    <w:p w:rsidR="008F319F" w:rsidRPr="007403C6" w:rsidRDefault="00852CED" w:rsidP="008840E3">
      <w:pPr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</w:t>
      </w:r>
      <w:r w:rsidR="00AD1223">
        <w:rPr>
          <w:szCs w:val="24"/>
        </w:rPr>
        <w:t xml:space="preserve"> </w:t>
      </w:r>
      <w:r w:rsidR="008F319F" w:rsidRPr="00006A2F">
        <w:rPr>
          <w:szCs w:val="24"/>
        </w:rPr>
        <w:t xml:space="preserve"> </w:t>
      </w:r>
      <w:r w:rsidR="003A6B7F">
        <w:rPr>
          <w:szCs w:val="24"/>
        </w:rPr>
        <w:t>«</w:t>
      </w:r>
      <w:r w:rsidR="008F319F" w:rsidRPr="00006A2F">
        <w:rPr>
          <w:szCs w:val="24"/>
        </w:rPr>
        <w:t xml:space="preserve">Приложение </w:t>
      </w:r>
      <w:r w:rsidR="003666C8" w:rsidRPr="007403C6">
        <w:rPr>
          <w:szCs w:val="24"/>
        </w:rPr>
        <w:t>5</w:t>
      </w:r>
    </w:p>
    <w:p w:rsidR="00A84C90" w:rsidRDefault="008F319F" w:rsidP="00A84C90">
      <w:pPr>
        <w:ind w:left="5387" w:right="-530"/>
        <w:jc w:val="right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</w:p>
    <w:p w:rsidR="008F319F" w:rsidRPr="00AD1223" w:rsidRDefault="001D7258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>Русско-Камешкирского</w:t>
      </w:r>
      <w:r w:rsidR="008F319F" w:rsidRPr="00AD1223">
        <w:rPr>
          <w:szCs w:val="24"/>
        </w:rPr>
        <w:t xml:space="preserve"> сельсовета Камешкирского района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Пензенской области «О </w:t>
      </w:r>
      <w:r w:rsidR="00642B99" w:rsidRPr="00AD1223">
        <w:rPr>
          <w:szCs w:val="24"/>
        </w:rPr>
        <w:t>Бюджет</w:t>
      </w:r>
      <w:r w:rsidRPr="00AD1223">
        <w:rPr>
          <w:szCs w:val="24"/>
        </w:rPr>
        <w:t xml:space="preserve">е </w:t>
      </w:r>
      <w:r w:rsidR="001D7258" w:rsidRPr="00AD1223">
        <w:rPr>
          <w:szCs w:val="24"/>
        </w:rPr>
        <w:t>Русско-Камешкирского</w:t>
      </w:r>
      <w:r w:rsidRPr="00AD1223">
        <w:rPr>
          <w:szCs w:val="24"/>
        </w:rPr>
        <w:t xml:space="preserve"> сельсовета 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Камешкирского района Пензенской области </w:t>
      </w:r>
    </w:p>
    <w:p w:rsidR="008F319F" w:rsidRPr="00AD1223" w:rsidRDefault="00AC28F7" w:rsidP="00A84C90">
      <w:pPr>
        <w:ind w:left="5387" w:right="-530"/>
        <w:jc w:val="right"/>
        <w:rPr>
          <w:szCs w:val="24"/>
        </w:rPr>
      </w:pPr>
      <w:r>
        <w:rPr>
          <w:szCs w:val="24"/>
        </w:rPr>
        <w:t>на 2023</w:t>
      </w:r>
      <w:r w:rsidR="008F319F" w:rsidRPr="00AD1223">
        <w:rPr>
          <w:szCs w:val="24"/>
        </w:rPr>
        <w:t xml:space="preserve"> год и </w:t>
      </w:r>
      <w:r w:rsidR="00AE1BB1">
        <w:rPr>
          <w:szCs w:val="24"/>
        </w:rPr>
        <w:t>на плановый период 20</w:t>
      </w:r>
      <w:r w:rsidR="003666C8">
        <w:rPr>
          <w:szCs w:val="24"/>
        </w:rPr>
        <w:t>24</w:t>
      </w:r>
      <w:r w:rsidR="00AE1BB1">
        <w:rPr>
          <w:szCs w:val="24"/>
        </w:rPr>
        <w:t xml:space="preserve"> и 20</w:t>
      </w:r>
      <w:r w:rsidR="003666C8">
        <w:rPr>
          <w:szCs w:val="24"/>
        </w:rPr>
        <w:t>25</w:t>
      </w:r>
      <w:r w:rsidR="008F319F" w:rsidRPr="00AD1223">
        <w:rPr>
          <w:szCs w:val="24"/>
        </w:rPr>
        <w:t xml:space="preserve"> годов» </w:t>
      </w:r>
    </w:p>
    <w:p w:rsidR="008F319F" w:rsidRPr="00006A2F" w:rsidRDefault="008F319F" w:rsidP="008F319F"/>
    <w:p w:rsidR="008F319F" w:rsidRPr="00006A2F" w:rsidRDefault="008F319F" w:rsidP="008F319F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Ве</w:t>
      </w:r>
      <w:r>
        <w:rPr>
          <w:sz w:val="28"/>
          <w:szCs w:val="28"/>
        </w:rPr>
        <w:t xml:space="preserve">домственная структура расходов </w:t>
      </w:r>
      <w:r w:rsidR="00642B99">
        <w:rPr>
          <w:sz w:val="28"/>
          <w:szCs w:val="28"/>
        </w:rPr>
        <w:t>Бюджета</w:t>
      </w:r>
    </w:p>
    <w:p w:rsidR="008B0AB2" w:rsidRDefault="001D7258" w:rsidP="008B0AB2">
      <w:pPr>
        <w:jc w:val="center"/>
        <w:rPr>
          <w:sz w:val="28"/>
          <w:szCs w:val="28"/>
        </w:rPr>
      </w:pPr>
      <w:r w:rsidRPr="00AD1223">
        <w:rPr>
          <w:sz w:val="28"/>
          <w:szCs w:val="28"/>
        </w:rPr>
        <w:t>Русско-Камешкирского</w:t>
      </w:r>
      <w:r w:rsidR="008B1522">
        <w:rPr>
          <w:sz w:val="28"/>
          <w:szCs w:val="28"/>
        </w:rPr>
        <w:t xml:space="preserve"> сельсовета</w:t>
      </w:r>
      <w:r w:rsidR="00AE1BB1">
        <w:rPr>
          <w:sz w:val="28"/>
          <w:szCs w:val="28"/>
        </w:rPr>
        <w:t xml:space="preserve"> на 20</w:t>
      </w:r>
      <w:r w:rsidR="003666C8">
        <w:rPr>
          <w:sz w:val="28"/>
          <w:szCs w:val="28"/>
        </w:rPr>
        <w:t>23</w:t>
      </w:r>
      <w:r w:rsidR="008F319F" w:rsidRPr="00006A2F">
        <w:rPr>
          <w:sz w:val="28"/>
          <w:szCs w:val="28"/>
        </w:rPr>
        <w:t xml:space="preserve"> год</w:t>
      </w:r>
      <w:r w:rsidR="00385B60">
        <w:rPr>
          <w:sz w:val="28"/>
          <w:szCs w:val="28"/>
        </w:rPr>
        <w:t xml:space="preserve"> и на п</w:t>
      </w:r>
      <w:r w:rsidR="00AE1BB1">
        <w:rPr>
          <w:sz w:val="28"/>
          <w:szCs w:val="28"/>
        </w:rPr>
        <w:t>лановый период 20</w:t>
      </w:r>
      <w:r w:rsidR="003666C8">
        <w:rPr>
          <w:sz w:val="28"/>
          <w:szCs w:val="28"/>
        </w:rPr>
        <w:t>24</w:t>
      </w:r>
      <w:r w:rsidR="00AE1BB1">
        <w:rPr>
          <w:sz w:val="28"/>
          <w:szCs w:val="28"/>
        </w:rPr>
        <w:t xml:space="preserve"> и 20</w:t>
      </w:r>
      <w:r w:rsidR="003666C8">
        <w:rPr>
          <w:sz w:val="28"/>
          <w:szCs w:val="28"/>
        </w:rPr>
        <w:t>25</w:t>
      </w:r>
      <w:r w:rsidR="005614FD">
        <w:rPr>
          <w:sz w:val="28"/>
          <w:szCs w:val="28"/>
        </w:rPr>
        <w:t xml:space="preserve"> годов</w:t>
      </w:r>
    </w:p>
    <w:tbl>
      <w:tblPr>
        <w:tblpPr w:leftFromText="180" w:rightFromText="180" w:vertAnchor="text" w:horzAnchor="margin" w:tblpY="282"/>
        <w:tblW w:w="15327" w:type="dxa"/>
        <w:tblLayout w:type="fixed"/>
        <w:tblLook w:val="04A0"/>
      </w:tblPr>
      <w:tblGrid>
        <w:gridCol w:w="4548"/>
        <w:gridCol w:w="1099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0E0C5F" w:rsidRPr="00006A2F" w:rsidTr="000E0C5F">
        <w:trPr>
          <w:trHeight w:val="315"/>
        </w:trPr>
        <w:tc>
          <w:tcPr>
            <w:tcW w:w="45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0E0C5F" w:rsidRPr="00006A2F" w:rsidRDefault="000E0C5F" w:rsidP="001F50F3">
            <w:pPr>
              <w:ind w:left="4551"/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  <w:rPr>
                <w:szCs w:val="24"/>
              </w:rPr>
            </w:pPr>
            <w:r w:rsidRPr="00006A2F">
              <w:rPr>
                <w:szCs w:val="24"/>
              </w:rPr>
              <w:t>(тыс. руб.)</w:t>
            </w:r>
          </w:p>
        </w:tc>
      </w:tr>
      <w:tr w:rsidR="000E0C5F" w:rsidRPr="00006A2F" w:rsidTr="000E0C5F">
        <w:trPr>
          <w:trHeight w:val="6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3228F" w:rsidRDefault="000E0C5F" w:rsidP="001F50F3">
            <w:pPr>
              <w:jc w:val="center"/>
              <w:rPr>
                <w:szCs w:val="24"/>
              </w:rPr>
            </w:pPr>
            <w:r w:rsidRPr="0003228F">
              <w:rPr>
                <w:szCs w:val="24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9F59DA" w:rsidRDefault="000E0C5F" w:rsidP="000E0C5F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>Код главного распоря-</w:t>
            </w:r>
          </w:p>
          <w:p w:rsidR="000E0C5F" w:rsidRDefault="000E0C5F" w:rsidP="000E0C5F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 xml:space="preserve">дителя </w:t>
            </w:r>
            <w:r>
              <w:rPr>
                <w:sz w:val="20"/>
              </w:rPr>
              <w:t>бюджет-</w:t>
            </w:r>
          </w:p>
          <w:p w:rsidR="000E0C5F" w:rsidRPr="00006A2F" w:rsidRDefault="000E0C5F" w:rsidP="000E0C5F">
            <w:pPr>
              <w:jc w:val="center"/>
              <w:rPr>
                <w:sz w:val="22"/>
                <w:szCs w:val="22"/>
              </w:rPr>
            </w:pPr>
            <w:r w:rsidRPr="009F59DA">
              <w:rPr>
                <w:sz w:val="20"/>
              </w:rPr>
              <w:t>ных 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Раз-</w:t>
            </w:r>
          </w:p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Под-</w:t>
            </w:r>
          </w:p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Вид расхо-</w:t>
            </w:r>
          </w:p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2023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 xml:space="preserve">на 2024 </w:t>
            </w:r>
            <w:r w:rsidRPr="00006A2F">
              <w:rPr>
                <w:sz w:val="22"/>
                <w:szCs w:val="22"/>
              </w:rPr>
              <w:t>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2025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</w:tr>
      <w:tr w:rsidR="000E0C5F" w:rsidRPr="00006A2F" w:rsidTr="000E0C5F">
        <w:trPr>
          <w:trHeight w:val="37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0E0C5F" w:rsidRPr="008840E3" w:rsidTr="000E0C5F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322B00" w:rsidP="001F50F3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 xml:space="preserve">Администрация </w:t>
            </w:r>
            <w:r w:rsidRPr="00AD1223">
              <w:rPr>
                <w:b/>
                <w:szCs w:val="24"/>
              </w:rPr>
              <w:t>Русско-Камешкирского</w:t>
            </w:r>
            <w:r w:rsidRPr="00AD1223">
              <w:rPr>
                <w:b/>
                <w:bCs/>
                <w:szCs w:val="24"/>
              </w:rPr>
              <w:t xml:space="preserve"> сельсовета Камешкирского района Пензенской</w:t>
            </w:r>
            <w:r w:rsidRPr="00006A2F">
              <w:rPr>
                <w:b/>
                <w:bCs/>
                <w:szCs w:val="24"/>
              </w:rPr>
              <w:t xml:space="preserve">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b/>
                <w:bCs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bCs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bCs/>
                <w:szCs w:val="24"/>
              </w:rPr>
            </w:pPr>
          </w:p>
          <w:p w:rsidR="00322B00" w:rsidRPr="00006A2F" w:rsidRDefault="00322B00" w:rsidP="001F50F3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bCs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5014" w:rsidRDefault="00895ECA" w:rsidP="001F50F3">
            <w:pPr>
              <w:jc w:val="right"/>
              <w:rPr>
                <w:b/>
                <w:bCs/>
              </w:rPr>
            </w:pPr>
            <w:r w:rsidRPr="007F5014">
              <w:rPr>
                <w:b/>
                <w:bCs/>
              </w:rPr>
              <w:t>59065,674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17953,907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10759,650</w:t>
            </w:r>
          </w:p>
        </w:tc>
      </w:tr>
      <w:tr w:rsidR="000E0C5F" w:rsidRPr="008840E3" w:rsidTr="000E0C5F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b/>
                <w:bCs/>
                <w:szCs w:val="24"/>
              </w:rPr>
            </w:pPr>
          </w:p>
          <w:p w:rsidR="00322B00" w:rsidRPr="00006A2F" w:rsidRDefault="00322B00" w:rsidP="001F50F3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F27E7" w:rsidRDefault="00FF27E7" w:rsidP="001F50F3">
            <w:pPr>
              <w:jc w:val="right"/>
              <w:rPr>
                <w:b/>
                <w:bCs/>
                <w:color w:val="943634"/>
              </w:rPr>
            </w:pPr>
            <w:r w:rsidRPr="00FF27E7">
              <w:rPr>
                <w:b/>
                <w:bCs/>
                <w:color w:val="943634"/>
              </w:rPr>
              <w:t>18874,036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5816,398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5933,101</w:t>
            </w:r>
          </w:p>
        </w:tc>
      </w:tr>
      <w:tr w:rsidR="000E0C5F" w:rsidRPr="008840E3" w:rsidTr="000E0C5F">
        <w:trPr>
          <w:trHeight w:val="71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b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szCs w:val="24"/>
              </w:rPr>
            </w:pPr>
          </w:p>
          <w:p w:rsidR="00322B00" w:rsidRPr="002B64C6" w:rsidRDefault="00322B00" w:rsidP="001F50F3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B64C6" w:rsidRDefault="000E0C5F" w:rsidP="001F50F3">
            <w:pPr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  <w:rPr>
                <w:b/>
              </w:rPr>
            </w:pPr>
            <w:r w:rsidRPr="00BC033E">
              <w:rPr>
                <w:b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5328,222</w:t>
            </w:r>
          </w:p>
        </w:tc>
      </w:tr>
      <w:tr w:rsidR="000E0C5F" w:rsidRPr="00747C6E" w:rsidTr="000E0C5F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</w:t>
            </w:r>
            <w:r w:rsidRPr="00006A2F">
              <w:rPr>
                <w:szCs w:val="24"/>
              </w:rPr>
              <w:lastRenderedPageBreak/>
              <w:t xml:space="preserve">гражданского общества на территории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</w:p>
          <w:p w:rsidR="000E0C5F" w:rsidRPr="00BC033E" w:rsidRDefault="000E0C5F" w:rsidP="001F50F3">
            <w:pPr>
              <w:jc w:val="right"/>
            </w:pPr>
          </w:p>
          <w:p w:rsidR="000E0C5F" w:rsidRPr="00BC033E" w:rsidRDefault="000E0C5F" w:rsidP="001F50F3">
            <w:pPr>
              <w:jc w:val="right"/>
            </w:pPr>
          </w:p>
          <w:p w:rsidR="000E0C5F" w:rsidRPr="00BC033E" w:rsidRDefault="000E0C5F" w:rsidP="001F50F3">
            <w:pPr>
              <w:jc w:val="right"/>
            </w:pPr>
          </w:p>
          <w:p w:rsidR="000E0C5F" w:rsidRPr="00BC033E" w:rsidRDefault="000E0C5F" w:rsidP="001F50F3">
            <w:pPr>
              <w:jc w:val="right"/>
            </w:pPr>
            <w:r w:rsidRPr="00BC033E"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747C6E" w:rsidRDefault="000E0C5F" w:rsidP="001F50F3">
            <w:pPr>
              <w:jc w:val="right"/>
            </w:pPr>
            <w:r w:rsidRPr="00747C6E"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747C6E" w:rsidRDefault="000E0C5F" w:rsidP="001F50F3">
            <w:pPr>
              <w:jc w:val="right"/>
            </w:pPr>
            <w:r w:rsidRPr="00747C6E">
              <w:t>5328,222</w:t>
            </w:r>
          </w:p>
        </w:tc>
      </w:tr>
      <w:tr w:rsidR="000E0C5F" w:rsidRPr="00006A2F" w:rsidTr="000E0C5F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</w:t>
            </w:r>
            <w:r w:rsidRPr="009C48D2">
              <w:rPr>
                <w:szCs w:val="24"/>
              </w:rPr>
              <w:t>в Русско-Камешкирском</w:t>
            </w:r>
            <w:r w:rsidRPr="0046769B">
              <w:rPr>
                <w:color w:val="0066FF"/>
                <w:szCs w:val="24"/>
              </w:rPr>
              <w:t xml:space="preserve"> </w:t>
            </w:r>
            <w:r w:rsidRPr="00006A2F">
              <w:rPr>
                <w:szCs w:val="24"/>
              </w:rPr>
              <w:t>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5418,341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47C6E" w:rsidRDefault="000E0C5F" w:rsidP="001F50F3">
            <w:pPr>
              <w:jc w:val="right"/>
            </w:pPr>
            <w:r>
              <w:t>5228,840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47C6E">
              <w:t>5328,222</w:t>
            </w:r>
          </w:p>
        </w:tc>
      </w:tr>
      <w:tr w:rsidR="000E0C5F" w:rsidRPr="00006A2F" w:rsidTr="000E0C5F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</w:p>
          <w:p w:rsidR="000E0C5F" w:rsidRPr="00BC033E" w:rsidRDefault="000E0C5F" w:rsidP="001F50F3">
            <w:pPr>
              <w:jc w:val="right"/>
            </w:pPr>
          </w:p>
          <w:p w:rsidR="000E0C5F" w:rsidRPr="00BC033E" w:rsidRDefault="000E0C5F" w:rsidP="001F50F3">
            <w:pPr>
              <w:jc w:val="right"/>
            </w:pPr>
          </w:p>
          <w:p w:rsidR="000E0C5F" w:rsidRPr="00BC033E" w:rsidRDefault="00FF27E7" w:rsidP="00FF27E7">
            <w:pPr>
              <w:jc w:val="right"/>
            </w:pPr>
            <w:r>
              <w:t>541</w:t>
            </w:r>
            <w:r w:rsidR="007F29FF">
              <w:t>6</w:t>
            </w:r>
            <w:r>
              <w:t>,3</w:t>
            </w:r>
            <w:r w:rsidR="000E0C5F" w:rsidRPr="00BC033E">
              <w:t>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47C6E"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5326,222</w:t>
            </w:r>
          </w:p>
        </w:tc>
      </w:tr>
      <w:tr w:rsidR="000E0C5F" w:rsidRPr="00006A2F" w:rsidTr="000E0C5F">
        <w:trPr>
          <w:trHeight w:val="27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F27E7" w:rsidRDefault="00CE16BD" w:rsidP="00FF27E7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3199,</w:t>
            </w:r>
            <w:r w:rsidR="00FF27E7" w:rsidRPr="00FF27E7">
              <w:rPr>
                <w:color w:val="943634"/>
              </w:rPr>
              <w:t xml:space="preserve">9 </w:t>
            </w:r>
            <w:r w:rsidRPr="00FF27E7">
              <w:rPr>
                <w:color w:val="943634"/>
              </w:rPr>
              <w:t>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3271,046</w:t>
            </w:r>
          </w:p>
        </w:tc>
      </w:tr>
      <w:tr w:rsidR="000E0C5F" w:rsidRPr="00006A2F" w:rsidTr="000E0C5F">
        <w:trPr>
          <w:trHeight w:val="35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szCs w:val="24"/>
              </w:rPr>
            </w:pPr>
          </w:p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0E0C5F" w:rsidRPr="006F3EC3" w:rsidRDefault="000E0C5F" w:rsidP="001F50F3">
            <w:pPr>
              <w:jc w:val="both"/>
              <w:rPr>
                <w:szCs w:val="24"/>
              </w:rPr>
            </w:pPr>
          </w:p>
          <w:p w:rsidR="000E0C5F" w:rsidRPr="006F3EC3" w:rsidRDefault="000E0C5F" w:rsidP="001F50F3">
            <w:pPr>
              <w:jc w:val="both"/>
              <w:rPr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F27E7" w:rsidRDefault="00FF27E7" w:rsidP="001F50F3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3199,9</w:t>
            </w:r>
            <w:r w:rsidR="00CE16BD" w:rsidRPr="00FF27E7">
              <w:rPr>
                <w:color w:val="943634"/>
              </w:rPr>
              <w:t>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3271,046</w:t>
            </w:r>
          </w:p>
        </w:tc>
      </w:tr>
      <w:tr w:rsidR="000E0C5F" w:rsidRPr="00006A2F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F27E7" w:rsidRDefault="00FF27E7" w:rsidP="001F50F3">
            <w:pPr>
              <w:jc w:val="right"/>
              <w:rPr>
                <w:color w:val="943634"/>
              </w:rPr>
            </w:pPr>
            <w:r w:rsidRPr="00FF27E7">
              <w:rPr>
                <w:color w:val="943634"/>
              </w:rPr>
              <w:t>3199,9</w:t>
            </w:r>
            <w:r w:rsidR="00CE16BD" w:rsidRPr="00FF27E7">
              <w:rPr>
                <w:color w:val="943634"/>
              </w:rPr>
              <w:t>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3271,046</w:t>
            </w:r>
          </w:p>
        </w:tc>
      </w:tr>
      <w:tr w:rsidR="000E0C5F" w:rsidRPr="00006A2F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A401A" w:rsidRDefault="000E0C5F" w:rsidP="001F50F3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D00C5" w:rsidRDefault="00CE16BD" w:rsidP="001F50F3">
            <w:pPr>
              <w:jc w:val="right"/>
            </w:pPr>
            <w:r w:rsidRPr="001D00C5">
              <w:t>1043,366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</w:tr>
      <w:tr w:rsidR="000E0C5F" w:rsidRPr="00006A2F" w:rsidTr="00322B00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A401A" w:rsidRDefault="000E0C5F" w:rsidP="001F50F3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A401A">
              <w:rPr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D00C5" w:rsidRDefault="00CE16BD" w:rsidP="001F50F3">
            <w:pPr>
              <w:jc w:val="right"/>
            </w:pPr>
            <w:r w:rsidRPr="001D00C5">
              <w:t>1043,366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</w:tr>
      <w:tr w:rsidR="000E0C5F" w:rsidRPr="00006A2F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A401A" w:rsidRDefault="000E0C5F" w:rsidP="001F50F3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D00C5" w:rsidRDefault="00CE16BD" w:rsidP="001F50F3">
            <w:pPr>
              <w:jc w:val="right"/>
            </w:pPr>
            <w:r w:rsidRPr="001D00C5">
              <w:t>1043,366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</w:tr>
      <w:tr w:rsidR="000E0C5F" w:rsidRPr="00006A2F" w:rsidTr="000E0C5F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7F29FF" w:rsidP="001F50F3">
            <w:pPr>
              <w:jc w:val="right"/>
              <w:rPr>
                <w:color w:val="943634"/>
              </w:rPr>
            </w:pPr>
            <w:r w:rsidRPr="007F29FF">
              <w:rPr>
                <w:color w:val="943634"/>
              </w:rPr>
              <w:t>1173,0</w:t>
            </w:r>
            <w:r w:rsidR="00902A8A" w:rsidRPr="007F29FF">
              <w:rPr>
                <w:color w:val="943634"/>
              </w:rPr>
              <w:t>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997,963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1015,981</w:t>
            </w:r>
          </w:p>
        </w:tc>
      </w:tr>
      <w:tr w:rsidR="000E0C5F" w:rsidRPr="00006A2F" w:rsidTr="000E0C5F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7F29FF" w:rsidP="007F29FF">
            <w:pPr>
              <w:jc w:val="right"/>
              <w:rPr>
                <w:color w:val="943634"/>
              </w:rPr>
            </w:pPr>
            <w:r w:rsidRPr="007F29FF">
              <w:rPr>
                <w:color w:val="943634"/>
              </w:rPr>
              <w:t>1150,7</w:t>
            </w:r>
            <w:r w:rsidR="00902A8A" w:rsidRPr="007F29FF">
              <w:rPr>
                <w:color w:val="943634"/>
              </w:rPr>
              <w:t>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993,681</w:t>
            </w:r>
          </w:p>
        </w:tc>
      </w:tr>
      <w:tr w:rsidR="000E0C5F" w:rsidRPr="00006A2F" w:rsidTr="000E0C5F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7F29FF" w:rsidP="007F29FF">
            <w:pPr>
              <w:jc w:val="right"/>
              <w:rPr>
                <w:color w:val="943634"/>
              </w:rPr>
            </w:pPr>
            <w:r w:rsidRPr="007F29FF">
              <w:rPr>
                <w:color w:val="943634"/>
              </w:rPr>
              <w:t>1150</w:t>
            </w:r>
            <w:r w:rsidR="00902A8A" w:rsidRPr="007F29FF">
              <w:rPr>
                <w:color w:val="943634"/>
              </w:rPr>
              <w:t>,</w:t>
            </w:r>
            <w:r w:rsidRPr="007F29FF">
              <w:rPr>
                <w:color w:val="943634"/>
              </w:rPr>
              <w:t>7</w:t>
            </w:r>
            <w:r w:rsidR="00902A8A" w:rsidRPr="007F29FF">
              <w:rPr>
                <w:color w:val="943634"/>
              </w:rPr>
              <w:t>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993,681</w:t>
            </w:r>
          </w:p>
        </w:tc>
      </w:tr>
      <w:tr w:rsidR="000E0C5F" w:rsidRPr="00006A2F" w:rsidTr="000E0C5F">
        <w:trPr>
          <w:trHeight w:val="29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479C5" w:rsidRDefault="000E0C5F" w:rsidP="001F50F3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22,300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479C5" w:rsidRDefault="000E0C5F" w:rsidP="001F50F3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22,300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Основное мероприятие «</w:t>
            </w:r>
            <w:r w:rsidRPr="00FB52B8">
              <w:rPr>
                <w:szCs w:val="24"/>
              </w:rPr>
              <w:t>Предоставление межбюджетных трансфертов</w:t>
            </w:r>
            <w:r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353453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</w:t>
            </w:r>
            <w:r>
              <w:rPr>
                <w:szCs w:val="24"/>
              </w:rPr>
              <w:t xml:space="preserve">я за его исполнением в границах Русско-Камешкирского </w:t>
            </w:r>
            <w:r w:rsidRPr="00353453">
              <w:rPr>
                <w:szCs w:val="24"/>
              </w:rPr>
              <w:t>сельсовета Камешкирского района Пензенской обла</w:t>
            </w:r>
            <w:r>
              <w:rPr>
                <w:szCs w:val="24"/>
              </w:rPr>
              <w:t>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2342C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Кредиторская задолженность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C033E" w:rsidRDefault="002C1DC2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2342C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BC033E" w:rsidRDefault="002C1DC2" w:rsidP="001F50F3">
            <w:pPr>
              <w:jc w:val="both"/>
              <w:rPr>
                <w:szCs w:val="24"/>
              </w:rPr>
            </w:pPr>
          </w:p>
          <w:p w:rsidR="000E0C5F" w:rsidRPr="00BC033E" w:rsidRDefault="002C1DC2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2342C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BC033E" w:rsidRDefault="002C1DC2" w:rsidP="001F50F3">
            <w:pPr>
              <w:jc w:val="both"/>
              <w:rPr>
                <w:szCs w:val="24"/>
              </w:rPr>
            </w:pPr>
          </w:p>
          <w:p w:rsidR="002C1DC2" w:rsidRPr="00BC033E" w:rsidRDefault="002C1DC2" w:rsidP="001F50F3">
            <w:pPr>
              <w:jc w:val="both"/>
              <w:rPr>
                <w:szCs w:val="24"/>
              </w:rPr>
            </w:pPr>
          </w:p>
          <w:p w:rsidR="000E0C5F" w:rsidRPr="00BC033E" w:rsidRDefault="002C1DC2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  <w:r w:rsidRPr="00BC033E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2342C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</w:p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6E1D71" w:rsidRPr="00BC033E" w:rsidRDefault="006E1D71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  <w:r w:rsidRPr="00BC033E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Иные непрограммные расходы 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8840E3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8840E3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Расходы на проведение выборов депутатов Комитета местного самоуправления Русско-Камешкирского 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8840E3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8840E3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  <w:r w:rsidRPr="008840E3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Специальные расходы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8840E3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  <w:r w:rsidRPr="008840E3">
              <w:rPr>
                <w:szCs w:val="24"/>
              </w:rPr>
              <w:t>880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RPr="002B64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B64C6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B64C6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непрограммные </w:t>
            </w:r>
            <w:r>
              <w:rPr>
                <w:szCs w:val="24"/>
              </w:rPr>
              <w:t>расходы</w:t>
            </w:r>
            <w:r w:rsidRPr="00006A2F">
              <w:rPr>
                <w:szCs w:val="24"/>
              </w:rPr>
              <w:t xml:space="preserve"> </w:t>
            </w:r>
            <w:r w:rsidRPr="00C05D73">
              <w:rPr>
                <w:szCs w:val="24"/>
              </w:rPr>
              <w:t>Русско-Камешкирского сельсовета Камешкир</w:t>
            </w:r>
            <w:r w:rsidRPr="00006A2F">
              <w:rPr>
                <w:szCs w:val="24"/>
              </w:rPr>
              <w:t>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средства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</w:tr>
      <w:tr w:rsidR="000E0C5F" w:rsidRPr="002B64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B64C6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902A8A" w:rsidP="007F29FF">
            <w:pPr>
              <w:jc w:val="right"/>
              <w:rPr>
                <w:b/>
                <w:color w:val="943634"/>
              </w:rPr>
            </w:pPr>
            <w:r w:rsidRPr="007F29FF">
              <w:rPr>
                <w:b/>
                <w:color w:val="943634"/>
              </w:rPr>
              <w:t>13</w:t>
            </w:r>
            <w:r w:rsidR="007F29FF" w:rsidRPr="007F29FF">
              <w:rPr>
                <w:b/>
                <w:color w:val="943634"/>
              </w:rPr>
              <w:t>422</w:t>
            </w:r>
            <w:r w:rsidRPr="007F29FF">
              <w:rPr>
                <w:b/>
                <w:color w:val="943634"/>
              </w:rPr>
              <w:t>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580,558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599,879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B5E12" w:rsidRDefault="000E0C5F" w:rsidP="001F50F3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B5E12" w:rsidRDefault="000E0C5F" w:rsidP="001F50F3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B5E12" w:rsidRDefault="000E0C5F" w:rsidP="001F50F3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B5E12" w:rsidRDefault="000E0C5F" w:rsidP="001F50F3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CB5E12">
              <w:rPr>
                <w:b/>
                <w:szCs w:val="24"/>
              </w:rPr>
              <w:t xml:space="preserve"> </w:t>
            </w:r>
            <w:r w:rsidRPr="00CB5E12">
              <w:rPr>
                <w:szCs w:val="24"/>
              </w:rPr>
              <w:t>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Tr="000E0C5F">
        <w:trPr>
          <w:trHeight w:val="27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99544A" w:rsidRDefault="000E0C5F" w:rsidP="001F50F3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</w:t>
            </w:r>
            <w:r>
              <w:rPr>
                <w:szCs w:val="24"/>
              </w:rPr>
              <w:lastRenderedPageBreak/>
              <w:t>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902A8A" w:rsidP="007F29FF">
            <w:pPr>
              <w:jc w:val="right"/>
              <w:rPr>
                <w:color w:val="943634"/>
              </w:rPr>
            </w:pPr>
            <w:r w:rsidRPr="007F29FF">
              <w:rPr>
                <w:color w:val="943634"/>
              </w:rPr>
              <w:t>13</w:t>
            </w:r>
            <w:r w:rsidR="007F29FF" w:rsidRPr="007F29FF">
              <w:rPr>
                <w:color w:val="943634"/>
              </w:rPr>
              <w:t>403</w:t>
            </w:r>
            <w:r w:rsidRPr="007F29FF">
              <w:rPr>
                <w:color w:val="943634"/>
              </w:rPr>
              <w:t>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580,879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99544A" w:rsidRDefault="000E0C5F" w:rsidP="001F50F3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lastRenderedPageBreak/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902A8A" w:rsidP="007F29FF">
            <w:pPr>
              <w:jc w:val="right"/>
              <w:rPr>
                <w:color w:val="943634"/>
              </w:rPr>
            </w:pPr>
            <w:r w:rsidRPr="007F29FF">
              <w:rPr>
                <w:color w:val="943634"/>
              </w:rPr>
              <w:t>13</w:t>
            </w:r>
            <w:r w:rsidR="007F29FF" w:rsidRPr="007F29FF">
              <w:rPr>
                <w:color w:val="943634"/>
              </w:rPr>
              <w:t>403</w:t>
            </w:r>
            <w:r w:rsidRPr="007F29FF">
              <w:rPr>
                <w:color w:val="943634"/>
              </w:rPr>
              <w:t>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534C2" w:rsidRDefault="000E0C5F" w:rsidP="001F50F3">
            <w:pPr>
              <w:jc w:val="right"/>
            </w:pPr>
            <w:r w:rsidRPr="000534C2"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580,879</w:t>
            </w:r>
          </w:p>
        </w:tc>
      </w:tr>
      <w:tr w:rsidR="000E0C5F" w:rsidRPr="00006A2F" w:rsidTr="000E0C5F">
        <w:trPr>
          <w:trHeight w:val="131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Pr="00BD4DD7">
              <w:rPr>
                <w:szCs w:val="24"/>
              </w:rPr>
              <w:t>Русско-Камешкирского сельсовета Камешкирского</w:t>
            </w:r>
            <w:r w:rsidRPr="00006A2F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0E0C5F" w:rsidP="001F50F3">
            <w:pPr>
              <w:jc w:val="right"/>
              <w:rPr>
                <w:color w:val="943634"/>
              </w:rPr>
            </w:pPr>
          </w:p>
          <w:p w:rsidR="000E0C5F" w:rsidRPr="007F29FF" w:rsidRDefault="000E0C5F" w:rsidP="001F50F3">
            <w:pPr>
              <w:jc w:val="right"/>
              <w:rPr>
                <w:color w:val="943634"/>
              </w:rPr>
            </w:pPr>
          </w:p>
          <w:p w:rsidR="000E0C5F" w:rsidRPr="007F29FF" w:rsidRDefault="000E0C5F" w:rsidP="001F50F3">
            <w:pPr>
              <w:jc w:val="right"/>
              <w:rPr>
                <w:color w:val="943634"/>
              </w:rPr>
            </w:pPr>
          </w:p>
          <w:p w:rsidR="000E0C5F" w:rsidRPr="007F29FF" w:rsidRDefault="000E0C5F" w:rsidP="001F50F3">
            <w:pPr>
              <w:jc w:val="right"/>
              <w:rPr>
                <w:color w:val="943634"/>
              </w:rPr>
            </w:pPr>
          </w:p>
          <w:p w:rsidR="000E0C5F" w:rsidRPr="007F29FF" w:rsidRDefault="00902A8A" w:rsidP="007F29FF">
            <w:pPr>
              <w:jc w:val="right"/>
              <w:rPr>
                <w:color w:val="943634"/>
              </w:rPr>
            </w:pPr>
            <w:r w:rsidRPr="007F29FF">
              <w:rPr>
                <w:color w:val="943634"/>
              </w:rPr>
              <w:t>13</w:t>
            </w:r>
            <w:r w:rsidR="007F29FF" w:rsidRPr="007F29FF">
              <w:rPr>
                <w:color w:val="943634"/>
              </w:rPr>
              <w:t>403</w:t>
            </w:r>
            <w:r w:rsidRPr="007F29FF">
              <w:rPr>
                <w:color w:val="943634"/>
              </w:rPr>
              <w:t>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534C2" w:rsidRDefault="000E0C5F" w:rsidP="001F50F3">
            <w:pPr>
              <w:jc w:val="right"/>
            </w:pPr>
            <w:r w:rsidRPr="000534C2"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580,879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41291" w:rsidRDefault="000E0C5F" w:rsidP="001F50F3">
            <w:pPr>
              <w:jc w:val="both"/>
              <w:rPr>
                <w:szCs w:val="24"/>
              </w:rPr>
            </w:pPr>
            <w:r w:rsidRPr="0034129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534C2" w:rsidRDefault="00902A8A" w:rsidP="001F50F3">
            <w:pPr>
              <w:jc w:val="right"/>
            </w:pPr>
            <w:r w:rsidRPr="000534C2"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534C2" w:rsidRDefault="000E0C5F" w:rsidP="001F50F3">
            <w:pPr>
              <w:jc w:val="right"/>
            </w:pPr>
            <w:r w:rsidRPr="000534C2"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534C2" w:rsidRDefault="00902A8A" w:rsidP="001F50F3">
            <w:pPr>
              <w:jc w:val="right"/>
            </w:pPr>
            <w:r w:rsidRPr="000534C2"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534C2" w:rsidRDefault="000E0C5F" w:rsidP="001F50F3">
            <w:pPr>
              <w:jc w:val="right"/>
            </w:pPr>
            <w:r w:rsidRPr="000534C2"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534C2" w:rsidRDefault="00902A8A" w:rsidP="001F50F3">
            <w:pPr>
              <w:jc w:val="right"/>
            </w:pPr>
            <w:r w:rsidRPr="000534C2"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534C2" w:rsidRDefault="000E0C5F" w:rsidP="001F50F3">
            <w:pPr>
              <w:jc w:val="right"/>
            </w:pPr>
            <w:r w:rsidRPr="000534C2"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7F29FF" w:rsidP="001F50F3">
            <w:pPr>
              <w:jc w:val="right"/>
              <w:rPr>
                <w:color w:val="943634"/>
              </w:rPr>
            </w:pPr>
            <w:r w:rsidRPr="007F29FF">
              <w:rPr>
                <w:color w:val="943634"/>
              </w:rPr>
              <w:t>695</w:t>
            </w:r>
            <w:r w:rsidR="00902A8A" w:rsidRPr="007F29FF">
              <w:rPr>
                <w:color w:val="943634"/>
              </w:rPr>
              <w:t>,85</w:t>
            </w:r>
            <w:r w:rsidR="0039098F">
              <w:rPr>
                <w:color w:val="943634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534C2" w:rsidRDefault="000E0C5F" w:rsidP="001F50F3">
            <w:pPr>
              <w:jc w:val="right"/>
            </w:pPr>
            <w:r w:rsidRPr="000534C2"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561,879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534C2" w:rsidRDefault="007F29FF" w:rsidP="001F50F3">
            <w:pPr>
              <w:jc w:val="right"/>
            </w:pPr>
            <w:r w:rsidRPr="007F29FF">
              <w:rPr>
                <w:color w:val="943634"/>
              </w:rPr>
              <w:t>695,85</w:t>
            </w:r>
            <w:r w:rsidR="0039098F">
              <w:rPr>
                <w:color w:val="943634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534C2" w:rsidRDefault="000E0C5F" w:rsidP="001F50F3">
            <w:pPr>
              <w:jc w:val="right"/>
            </w:pPr>
            <w:r w:rsidRPr="000534C2"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561,879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534C2" w:rsidRDefault="007F29FF" w:rsidP="001F50F3">
            <w:pPr>
              <w:jc w:val="right"/>
            </w:pPr>
            <w:r w:rsidRPr="007F29FF">
              <w:rPr>
                <w:color w:val="943634"/>
              </w:rPr>
              <w:t>695,85</w:t>
            </w:r>
            <w:r w:rsidR="0039098F">
              <w:rPr>
                <w:color w:val="943634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534C2" w:rsidRDefault="000E0C5F" w:rsidP="001F50F3">
            <w:pPr>
              <w:jc w:val="right"/>
            </w:pPr>
            <w:r w:rsidRPr="000534C2"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561,879</w:t>
            </w:r>
          </w:p>
        </w:tc>
      </w:tr>
      <w:tr w:rsidR="00902A8A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0534C2" w:rsidRDefault="00164DE5" w:rsidP="001F50F3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 xml:space="preserve">Расходы на строительство, реконструкцию, капитальный, текущий </w:t>
            </w:r>
            <w:r w:rsidRPr="000534C2">
              <w:rPr>
                <w:szCs w:val="24"/>
              </w:rPr>
              <w:lastRenderedPageBreak/>
              <w:t>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902A8A" w:rsidRPr="000534C2" w:rsidRDefault="00164DE5" w:rsidP="001F50F3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902A8A" w:rsidRPr="000534C2" w:rsidRDefault="00164DE5" w:rsidP="001F50F3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164DE5" w:rsidP="001F50F3">
            <w:pPr>
              <w:jc w:val="center"/>
              <w:rPr>
                <w:szCs w:val="24"/>
              </w:rPr>
            </w:pPr>
          </w:p>
          <w:p w:rsidR="00164DE5" w:rsidRPr="000534C2" w:rsidRDefault="00164DE5" w:rsidP="001F50F3">
            <w:pPr>
              <w:jc w:val="center"/>
              <w:rPr>
                <w:szCs w:val="24"/>
              </w:rPr>
            </w:pPr>
          </w:p>
          <w:p w:rsidR="00164DE5" w:rsidRPr="000534C2" w:rsidRDefault="00164DE5" w:rsidP="001F50F3">
            <w:pPr>
              <w:jc w:val="center"/>
              <w:rPr>
                <w:szCs w:val="24"/>
              </w:rPr>
            </w:pPr>
          </w:p>
          <w:p w:rsidR="00164DE5" w:rsidRPr="000534C2" w:rsidRDefault="00164DE5" w:rsidP="001F50F3">
            <w:pPr>
              <w:jc w:val="center"/>
              <w:rPr>
                <w:szCs w:val="24"/>
              </w:rPr>
            </w:pPr>
          </w:p>
          <w:p w:rsidR="00164DE5" w:rsidRPr="000534C2" w:rsidRDefault="00164DE5" w:rsidP="001F50F3">
            <w:pPr>
              <w:jc w:val="center"/>
              <w:rPr>
                <w:szCs w:val="24"/>
              </w:rPr>
            </w:pPr>
          </w:p>
          <w:p w:rsidR="00164DE5" w:rsidRPr="000534C2" w:rsidRDefault="00164DE5" w:rsidP="001F50F3">
            <w:pPr>
              <w:jc w:val="center"/>
              <w:rPr>
                <w:szCs w:val="24"/>
              </w:rPr>
            </w:pPr>
          </w:p>
          <w:p w:rsidR="00902A8A" w:rsidRPr="000534C2" w:rsidRDefault="00164DE5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164DE5" w:rsidP="001F50F3">
            <w:pPr>
              <w:jc w:val="center"/>
              <w:rPr>
                <w:szCs w:val="24"/>
              </w:rPr>
            </w:pPr>
          </w:p>
          <w:p w:rsidR="00164DE5" w:rsidRPr="000534C2" w:rsidRDefault="00164DE5" w:rsidP="001F50F3">
            <w:pPr>
              <w:jc w:val="center"/>
              <w:rPr>
                <w:szCs w:val="24"/>
              </w:rPr>
            </w:pPr>
          </w:p>
          <w:p w:rsidR="00164DE5" w:rsidRPr="000534C2" w:rsidRDefault="00164DE5" w:rsidP="001F50F3">
            <w:pPr>
              <w:jc w:val="center"/>
              <w:rPr>
                <w:szCs w:val="24"/>
              </w:rPr>
            </w:pPr>
          </w:p>
          <w:p w:rsidR="00164DE5" w:rsidRPr="000534C2" w:rsidRDefault="00164DE5" w:rsidP="001F50F3">
            <w:pPr>
              <w:jc w:val="center"/>
              <w:rPr>
                <w:szCs w:val="24"/>
              </w:rPr>
            </w:pPr>
          </w:p>
          <w:p w:rsidR="00164DE5" w:rsidRPr="000534C2" w:rsidRDefault="00164DE5" w:rsidP="001F50F3">
            <w:pPr>
              <w:jc w:val="center"/>
              <w:rPr>
                <w:szCs w:val="24"/>
              </w:rPr>
            </w:pPr>
          </w:p>
          <w:p w:rsidR="00164DE5" w:rsidRPr="000534C2" w:rsidRDefault="00164DE5" w:rsidP="001F50F3">
            <w:pPr>
              <w:jc w:val="center"/>
              <w:rPr>
                <w:szCs w:val="24"/>
              </w:rPr>
            </w:pPr>
          </w:p>
          <w:p w:rsidR="00902A8A" w:rsidRPr="000534C2" w:rsidRDefault="00164DE5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164DE5" w:rsidP="001F50F3">
            <w:pPr>
              <w:jc w:val="center"/>
              <w:rPr>
                <w:szCs w:val="24"/>
              </w:rPr>
            </w:pPr>
          </w:p>
          <w:p w:rsidR="00164DE5" w:rsidRPr="000534C2" w:rsidRDefault="00164DE5" w:rsidP="001F50F3">
            <w:pPr>
              <w:jc w:val="center"/>
              <w:rPr>
                <w:szCs w:val="24"/>
              </w:rPr>
            </w:pPr>
          </w:p>
          <w:p w:rsidR="00164DE5" w:rsidRPr="000534C2" w:rsidRDefault="00164DE5" w:rsidP="001F50F3">
            <w:pPr>
              <w:jc w:val="center"/>
              <w:rPr>
                <w:szCs w:val="24"/>
              </w:rPr>
            </w:pPr>
          </w:p>
          <w:p w:rsidR="00164DE5" w:rsidRPr="000534C2" w:rsidRDefault="00164DE5" w:rsidP="001F50F3">
            <w:pPr>
              <w:jc w:val="center"/>
              <w:rPr>
                <w:szCs w:val="24"/>
              </w:rPr>
            </w:pPr>
          </w:p>
          <w:p w:rsidR="00164DE5" w:rsidRPr="000534C2" w:rsidRDefault="00164DE5" w:rsidP="001F50F3">
            <w:pPr>
              <w:jc w:val="center"/>
              <w:rPr>
                <w:szCs w:val="24"/>
              </w:rPr>
            </w:pPr>
          </w:p>
          <w:p w:rsidR="00164DE5" w:rsidRPr="000534C2" w:rsidRDefault="00164DE5" w:rsidP="001F50F3">
            <w:pPr>
              <w:jc w:val="center"/>
              <w:rPr>
                <w:szCs w:val="24"/>
              </w:rPr>
            </w:pPr>
          </w:p>
          <w:p w:rsidR="00902A8A" w:rsidRPr="000534C2" w:rsidRDefault="00164DE5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BD6" w:rsidRPr="000534C2" w:rsidRDefault="00DA7BD6" w:rsidP="001F50F3">
            <w:pPr>
              <w:jc w:val="center"/>
              <w:rPr>
                <w:szCs w:val="24"/>
              </w:rPr>
            </w:pPr>
          </w:p>
          <w:p w:rsidR="00DA7BD6" w:rsidRPr="000534C2" w:rsidRDefault="00DA7BD6" w:rsidP="001F50F3">
            <w:pPr>
              <w:jc w:val="center"/>
              <w:rPr>
                <w:szCs w:val="24"/>
              </w:rPr>
            </w:pPr>
          </w:p>
          <w:p w:rsidR="00DA7BD6" w:rsidRPr="000534C2" w:rsidRDefault="00DA7BD6" w:rsidP="001F50F3">
            <w:pPr>
              <w:jc w:val="center"/>
              <w:rPr>
                <w:szCs w:val="24"/>
              </w:rPr>
            </w:pPr>
          </w:p>
          <w:p w:rsidR="00DA7BD6" w:rsidRPr="000534C2" w:rsidRDefault="00DA7BD6" w:rsidP="001F50F3">
            <w:pPr>
              <w:jc w:val="center"/>
              <w:rPr>
                <w:szCs w:val="24"/>
              </w:rPr>
            </w:pPr>
          </w:p>
          <w:p w:rsidR="00DA7BD6" w:rsidRPr="000534C2" w:rsidRDefault="00DA7BD6" w:rsidP="001F50F3">
            <w:pPr>
              <w:jc w:val="center"/>
              <w:rPr>
                <w:szCs w:val="24"/>
              </w:rPr>
            </w:pPr>
          </w:p>
          <w:p w:rsidR="00DA7BD6" w:rsidRPr="000534C2" w:rsidRDefault="00DA7BD6" w:rsidP="001F50F3">
            <w:pPr>
              <w:jc w:val="center"/>
              <w:rPr>
                <w:szCs w:val="24"/>
              </w:rPr>
            </w:pPr>
          </w:p>
          <w:p w:rsidR="00902A8A" w:rsidRPr="000534C2" w:rsidRDefault="00DA7BD6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BD6" w:rsidRPr="000534C2" w:rsidRDefault="00DA7BD6" w:rsidP="001F50F3">
            <w:pPr>
              <w:jc w:val="center"/>
              <w:rPr>
                <w:szCs w:val="24"/>
              </w:rPr>
            </w:pPr>
          </w:p>
          <w:p w:rsidR="00DA7BD6" w:rsidRPr="000534C2" w:rsidRDefault="00DA7BD6" w:rsidP="001F50F3">
            <w:pPr>
              <w:jc w:val="center"/>
              <w:rPr>
                <w:szCs w:val="24"/>
              </w:rPr>
            </w:pPr>
          </w:p>
          <w:p w:rsidR="00DA7BD6" w:rsidRPr="000534C2" w:rsidRDefault="00DA7BD6" w:rsidP="001F50F3">
            <w:pPr>
              <w:jc w:val="center"/>
              <w:rPr>
                <w:szCs w:val="24"/>
              </w:rPr>
            </w:pPr>
          </w:p>
          <w:p w:rsidR="00DA7BD6" w:rsidRPr="000534C2" w:rsidRDefault="00DA7BD6" w:rsidP="001F50F3">
            <w:pPr>
              <w:jc w:val="center"/>
              <w:rPr>
                <w:szCs w:val="24"/>
              </w:rPr>
            </w:pPr>
          </w:p>
          <w:p w:rsidR="00DA7BD6" w:rsidRPr="000534C2" w:rsidRDefault="00DA7BD6" w:rsidP="001F50F3">
            <w:pPr>
              <w:jc w:val="center"/>
              <w:rPr>
                <w:szCs w:val="24"/>
              </w:rPr>
            </w:pPr>
          </w:p>
          <w:p w:rsidR="00DA7BD6" w:rsidRPr="000534C2" w:rsidRDefault="00DA7BD6" w:rsidP="001F50F3">
            <w:pPr>
              <w:jc w:val="center"/>
              <w:rPr>
                <w:szCs w:val="24"/>
              </w:rPr>
            </w:pPr>
          </w:p>
          <w:p w:rsidR="00902A8A" w:rsidRPr="000534C2" w:rsidRDefault="00DA7BD6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0534C2" w:rsidRDefault="00902A8A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7F29FF" w:rsidRDefault="00902A8A" w:rsidP="001F50F3">
            <w:pPr>
              <w:jc w:val="right"/>
            </w:pPr>
          </w:p>
          <w:p w:rsidR="00DA7BD6" w:rsidRPr="007F29FF" w:rsidRDefault="00DA7BD6" w:rsidP="001F50F3">
            <w:pPr>
              <w:jc w:val="right"/>
            </w:pPr>
          </w:p>
          <w:p w:rsidR="00DA7BD6" w:rsidRPr="007F29FF" w:rsidRDefault="00DA7BD6" w:rsidP="001F50F3">
            <w:pPr>
              <w:jc w:val="right"/>
            </w:pPr>
          </w:p>
          <w:p w:rsidR="00DA7BD6" w:rsidRPr="007F29FF" w:rsidRDefault="00DA7BD6" w:rsidP="001F50F3">
            <w:pPr>
              <w:jc w:val="right"/>
            </w:pPr>
          </w:p>
          <w:p w:rsidR="00DA7BD6" w:rsidRPr="007F29FF" w:rsidRDefault="00DA7BD6" w:rsidP="001F50F3">
            <w:pPr>
              <w:jc w:val="right"/>
            </w:pPr>
          </w:p>
          <w:p w:rsidR="00DA7BD6" w:rsidRPr="007F29FF" w:rsidRDefault="00DA7BD6" w:rsidP="001F50F3">
            <w:pPr>
              <w:jc w:val="right"/>
            </w:pPr>
          </w:p>
          <w:p w:rsidR="00DA7BD6" w:rsidRPr="007F29FF" w:rsidRDefault="006F18D0" w:rsidP="001F50F3">
            <w:pPr>
              <w:jc w:val="right"/>
            </w:pPr>
            <w:r w:rsidRPr="007F29FF"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0534C2" w:rsidRDefault="006F18D0" w:rsidP="001F50F3">
            <w:pPr>
              <w:jc w:val="right"/>
            </w:pPr>
          </w:p>
          <w:p w:rsidR="006F18D0" w:rsidRPr="000534C2" w:rsidRDefault="006F18D0" w:rsidP="001F50F3">
            <w:pPr>
              <w:jc w:val="right"/>
            </w:pPr>
          </w:p>
          <w:p w:rsidR="006F18D0" w:rsidRPr="000534C2" w:rsidRDefault="006F18D0" w:rsidP="001F50F3">
            <w:pPr>
              <w:jc w:val="right"/>
            </w:pPr>
          </w:p>
          <w:p w:rsidR="006F18D0" w:rsidRPr="000534C2" w:rsidRDefault="006F18D0" w:rsidP="001F50F3">
            <w:pPr>
              <w:jc w:val="right"/>
            </w:pPr>
          </w:p>
          <w:p w:rsidR="006F18D0" w:rsidRPr="000534C2" w:rsidRDefault="006F18D0" w:rsidP="001F50F3">
            <w:pPr>
              <w:jc w:val="right"/>
            </w:pPr>
          </w:p>
          <w:p w:rsidR="006F18D0" w:rsidRPr="000534C2" w:rsidRDefault="006F18D0" w:rsidP="001F50F3">
            <w:pPr>
              <w:jc w:val="right"/>
            </w:pPr>
          </w:p>
          <w:p w:rsidR="00902A8A" w:rsidRPr="000534C2" w:rsidRDefault="006F18D0" w:rsidP="001F50F3">
            <w:pPr>
              <w:jc w:val="right"/>
            </w:pPr>
            <w:r w:rsidRPr="000534C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0534C2" w:rsidRDefault="006F18D0" w:rsidP="001F50F3">
            <w:pPr>
              <w:jc w:val="right"/>
            </w:pPr>
          </w:p>
          <w:p w:rsidR="006F18D0" w:rsidRPr="000534C2" w:rsidRDefault="006F18D0" w:rsidP="001F50F3">
            <w:pPr>
              <w:jc w:val="right"/>
            </w:pPr>
          </w:p>
          <w:p w:rsidR="006F18D0" w:rsidRPr="000534C2" w:rsidRDefault="006F18D0" w:rsidP="001F50F3">
            <w:pPr>
              <w:jc w:val="right"/>
            </w:pPr>
          </w:p>
          <w:p w:rsidR="006F18D0" w:rsidRPr="000534C2" w:rsidRDefault="006F18D0" w:rsidP="001F50F3">
            <w:pPr>
              <w:jc w:val="right"/>
            </w:pPr>
          </w:p>
          <w:p w:rsidR="006F18D0" w:rsidRPr="000534C2" w:rsidRDefault="006F18D0" w:rsidP="001F50F3">
            <w:pPr>
              <w:jc w:val="right"/>
            </w:pPr>
          </w:p>
          <w:p w:rsidR="006F18D0" w:rsidRPr="000534C2" w:rsidRDefault="006F18D0" w:rsidP="001F50F3">
            <w:pPr>
              <w:jc w:val="right"/>
            </w:pPr>
          </w:p>
          <w:p w:rsidR="00902A8A" w:rsidRPr="000534C2" w:rsidRDefault="006F18D0" w:rsidP="001F50F3">
            <w:pPr>
              <w:jc w:val="right"/>
            </w:pPr>
            <w:r w:rsidRPr="000534C2">
              <w:t>0,000</w:t>
            </w:r>
          </w:p>
        </w:tc>
      </w:tr>
      <w:tr w:rsidR="00902A8A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0534C2" w:rsidRDefault="00164DE5" w:rsidP="001F50F3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A" w:rsidRPr="000534C2" w:rsidRDefault="00902A8A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0534C2" w:rsidRDefault="00164DE5" w:rsidP="001F50F3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0534C2" w:rsidRDefault="00164DE5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0534C2" w:rsidRDefault="00164DE5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0534C2" w:rsidRDefault="00164DE5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0534C2" w:rsidRDefault="00DA7BD6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0534C2" w:rsidRDefault="00DA7BD6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0534C2" w:rsidRDefault="00DA7BD6" w:rsidP="001F50F3">
            <w:pPr>
              <w:rPr>
                <w:szCs w:val="24"/>
              </w:rPr>
            </w:pPr>
            <w:r w:rsidRPr="000534C2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7F29FF" w:rsidRDefault="006F18D0" w:rsidP="001F50F3">
            <w:pPr>
              <w:jc w:val="right"/>
            </w:pPr>
            <w:r w:rsidRPr="007F29FF"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0534C2" w:rsidRDefault="006F18D0" w:rsidP="001F50F3">
            <w:pPr>
              <w:jc w:val="right"/>
            </w:pPr>
            <w:r w:rsidRPr="000534C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0534C2" w:rsidRDefault="006F18D0" w:rsidP="001F50F3">
            <w:pPr>
              <w:jc w:val="right"/>
            </w:pPr>
            <w:r w:rsidRPr="000534C2">
              <w:t>0,000</w:t>
            </w:r>
          </w:p>
        </w:tc>
      </w:tr>
      <w:tr w:rsidR="00164DE5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164DE5" w:rsidP="001F50F3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164DE5" w:rsidP="001F50F3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164DE5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164DE5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DA7BD6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DA7BD6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DA7BD6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0534C2" w:rsidRDefault="00DA7BD6" w:rsidP="001F50F3">
            <w:pPr>
              <w:rPr>
                <w:szCs w:val="24"/>
              </w:rPr>
            </w:pPr>
            <w:r w:rsidRPr="000534C2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7F29FF" w:rsidRDefault="006F18D0" w:rsidP="001F50F3">
            <w:pPr>
              <w:jc w:val="right"/>
            </w:pPr>
            <w:r w:rsidRPr="007F29FF"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6F18D0" w:rsidP="001F50F3">
            <w:pPr>
              <w:jc w:val="right"/>
            </w:pPr>
            <w:r w:rsidRPr="000534C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6F18D0" w:rsidP="001F50F3">
            <w:pPr>
              <w:jc w:val="right"/>
            </w:pPr>
            <w:r w:rsidRPr="000534C2">
              <w:t>0,000</w:t>
            </w:r>
          </w:p>
        </w:tc>
      </w:tr>
      <w:tr w:rsidR="00902A8A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0534C2" w:rsidRDefault="00164DE5" w:rsidP="001F50F3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A" w:rsidRPr="000534C2" w:rsidRDefault="00902A8A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0534C2" w:rsidRDefault="00164DE5" w:rsidP="001F50F3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0534C2" w:rsidRDefault="00164DE5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0534C2" w:rsidRDefault="00164DE5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0534C2" w:rsidRDefault="00DA7BD6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0534C2" w:rsidRDefault="00DA7BD6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0534C2" w:rsidRDefault="00DA7BD6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0534C2" w:rsidRDefault="00902A8A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7F29FF" w:rsidRDefault="006F18D0" w:rsidP="001F50F3">
            <w:pPr>
              <w:jc w:val="right"/>
            </w:pPr>
            <w:r w:rsidRPr="007F29FF"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0534C2" w:rsidRDefault="006F18D0" w:rsidP="001F50F3">
            <w:pPr>
              <w:jc w:val="right"/>
            </w:pPr>
            <w:r w:rsidRPr="000534C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0534C2" w:rsidRDefault="006F18D0" w:rsidP="001F50F3">
            <w:pPr>
              <w:jc w:val="right"/>
            </w:pPr>
            <w:r w:rsidRPr="000534C2">
              <w:t>0,000</w:t>
            </w:r>
          </w:p>
        </w:tc>
      </w:tr>
      <w:tr w:rsidR="00164DE5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164DE5" w:rsidP="001F50F3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164DE5" w:rsidP="001F50F3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164DE5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164DE5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DA7BD6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DA7BD6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DA7BD6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0534C2" w:rsidRDefault="00DA7BD6" w:rsidP="001F50F3">
            <w:pPr>
              <w:rPr>
                <w:szCs w:val="24"/>
              </w:rPr>
            </w:pPr>
            <w:r w:rsidRPr="000534C2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7F29FF" w:rsidRDefault="006F18D0" w:rsidP="001F50F3">
            <w:pPr>
              <w:jc w:val="right"/>
            </w:pPr>
            <w:r w:rsidRPr="007F29FF"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6F18D0" w:rsidP="001F50F3">
            <w:pPr>
              <w:jc w:val="right"/>
            </w:pPr>
            <w:r w:rsidRPr="000534C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6F18D0" w:rsidP="001F50F3">
            <w:pPr>
              <w:jc w:val="right"/>
            </w:pPr>
            <w:r w:rsidRPr="000534C2">
              <w:t>0,000</w:t>
            </w:r>
          </w:p>
        </w:tc>
      </w:tr>
      <w:tr w:rsidR="00164DE5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164DE5" w:rsidP="001F50F3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</w:p>
          <w:p w:rsidR="00164DE5" w:rsidRPr="000534C2" w:rsidRDefault="00164DE5" w:rsidP="001F50F3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164DE5" w:rsidP="001F50F3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164DE5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164DE5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DA7BD6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DA7BD6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DA7BD6" w:rsidP="001F50F3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0534C2" w:rsidRDefault="00DA7BD6" w:rsidP="001F50F3">
            <w:pPr>
              <w:rPr>
                <w:szCs w:val="24"/>
              </w:rPr>
            </w:pPr>
            <w:r w:rsidRPr="000534C2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7F29FF" w:rsidRDefault="006F18D0" w:rsidP="001F50F3">
            <w:pPr>
              <w:jc w:val="right"/>
            </w:pPr>
            <w:r w:rsidRPr="007F29FF"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6F18D0" w:rsidP="001F50F3">
            <w:pPr>
              <w:jc w:val="right"/>
            </w:pPr>
            <w:r w:rsidRPr="000534C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0534C2" w:rsidRDefault="006F18D0" w:rsidP="001F50F3">
            <w:pPr>
              <w:jc w:val="right"/>
            </w:pPr>
            <w:r w:rsidRPr="000534C2"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D4DD7" w:rsidRDefault="000E0C5F" w:rsidP="001F50F3">
            <w:pPr>
              <w:jc w:val="both"/>
              <w:rPr>
                <w:szCs w:val="24"/>
              </w:rPr>
            </w:pPr>
            <w:r w:rsidRPr="00BD4DD7">
              <w:rPr>
                <w:szCs w:val="24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BD4DD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164DE5" w:rsidRDefault="00164DE5" w:rsidP="001F50F3">
            <w:pPr>
              <w:jc w:val="both"/>
              <w:rPr>
                <w:szCs w:val="24"/>
              </w:rPr>
            </w:pPr>
          </w:p>
          <w:p w:rsidR="00164DE5" w:rsidRDefault="00164DE5" w:rsidP="001F50F3">
            <w:pPr>
              <w:jc w:val="both"/>
              <w:rPr>
                <w:szCs w:val="24"/>
              </w:rPr>
            </w:pPr>
          </w:p>
          <w:p w:rsidR="00164DE5" w:rsidRDefault="00164DE5" w:rsidP="001F50F3">
            <w:pPr>
              <w:jc w:val="both"/>
              <w:rPr>
                <w:szCs w:val="24"/>
              </w:rPr>
            </w:pPr>
          </w:p>
          <w:p w:rsidR="00164DE5" w:rsidRDefault="00164DE5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E342E1" w:rsidRDefault="000E0C5F" w:rsidP="001F50F3">
            <w:pPr>
              <w:jc w:val="right"/>
            </w:pPr>
            <w:r w:rsidRPr="00E342E1"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17,000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D4DD7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Подпрограмма «</w:t>
            </w:r>
            <w:r w:rsidRPr="00BD4DD7">
              <w:rPr>
                <w:szCs w:val="24"/>
              </w:rPr>
              <w:t xml:space="preserve">Профилактика правонарушений и экстремистской деятельности в Русско-Камешкирском сельсовете Камешкирского района </w:t>
            </w:r>
            <w:r>
              <w:rPr>
                <w:szCs w:val="24"/>
              </w:rPr>
              <w:t>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«Формирование у </w:t>
            </w:r>
            <w:r>
              <w:rPr>
                <w:szCs w:val="24"/>
              </w:rPr>
              <w:t xml:space="preserve">жителей </w:t>
            </w:r>
            <w:r w:rsidRPr="008C4C10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</w:tr>
      <w:tr w:rsidR="000E0C5F" w:rsidRPr="00006A2F" w:rsidTr="000E0C5F">
        <w:trPr>
          <w:trHeight w:val="31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99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Подпрограмма «Повышение безопасности дорожного движения в Русско-Камешкирском сельсовете Камешки</w:t>
            </w:r>
            <w:r>
              <w:rPr>
                <w:szCs w:val="24"/>
              </w:rPr>
              <w:t>рского района Пензенской области</w:t>
            </w:r>
            <w:r w:rsidRPr="000467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 xml:space="preserve">Закупка товаров, работ и услуг для </w:t>
            </w:r>
            <w:r w:rsidRPr="000467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307,600</w:t>
            </w:r>
          </w:p>
        </w:tc>
      </w:tr>
      <w:tr w:rsidR="000E0C5F" w:rsidRPr="0006590A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307,600</w:t>
            </w:r>
          </w:p>
        </w:tc>
      </w:tr>
      <w:tr w:rsidR="000E0C5F" w:rsidRPr="0063452B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51047" w:rsidRDefault="000E0C5F" w:rsidP="001F50F3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67A1A" w:rsidRDefault="000E0C5F" w:rsidP="001F50F3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64C27" w:rsidRDefault="000E0C5F" w:rsidP="001F50F3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3452B" w:rsidRDefault="000E0C5F" w:rsidP="001F50F3">
            <w:pPr>
              <w:jc w:val="right"/>
            </w:pPr>
            <w:r>
              <w:t>307,600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51047" w:rsidRDefault="000E0C5F" w:rsidP="001F50F3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307,600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51047" w:rsidRDefault="000E0C5F" w:rsidP="001F50F3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307,600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bCs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307,600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06A2F">
              <w:rPr>
                <w:szCs w:val="24"/>
              </w:rPr>
              <w:lastRenderedPageBreak/>
              <w:t>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288,860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288,860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18,740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18,740</w:t>
            </w:r>
          </w:p>
        </w:tc>
      </w:tr>
      <w:tr w:rsidR="000E0C5F" w:rsidRPr="0006590A" w:rsidTr="000E0C5F">
        <w:trPr>
          <w:trHeight w:val="2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1358,308</w:t>
            </w:r>
          </w:p>
        </w:tc>
      </w:tr>
      <w:tr w:rsidR="000E0C5F" w:rsidRPr="0006590A" w:rsidTr="000E0C5F">
        <w:trPr>
          <w:trHeight w:val="26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A1FEB" w:rsidRDefault="000E0C5F" w:rsidP="001F50F3">
            <w:pPr>
              <w:jc w:val="both"/>
              <w:rPr>
                <w:b/>
                <w:szCs w:val="24"/>
              </w:rPr>
            </w:pPr>
            <w:r w:rsidRPr="00CA1FEB">
              <w:rPr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1358,308</w:t>
            </w:r>
          </w:p>
        </w:tc>
      </w:tr>
      <w:tr w:rsidR="000E0C5F" w:rsidRPr="00730F6D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Муниципальная программа «Развитие гражданского общества на территории</w:t>
            </w:r>
            <w:r>
              <w:rPr>
                <w:color w:val="FF0066"/>
                <w:szCs w:val="24"/>
              </w:rPr>
              <w:t xml:space="preserve">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30F6D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30F6D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30F6D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14459" w:rsidRDefault="000E0C5F" w:rsidP="001F50F3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14459" w:rsidRDefault="000E0C5F" w:rsidP="001F50F3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14459" w:rsidRDefault="000E0C5F" w:rsidP="001F50F3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Иные межбюджетные трансферты на исполнение части полномочий по обеспечению первичных мер пожарной </w:t>
            </w:r>
            <w:r w:rsidRPr="00214459">
              <w:rPr>
                <w:szCs w:val="24"/>
              </w:rPr>
              <w:lastRenderedPageBreak/>
              <w:t>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750773" w:rsidP="00E63BF7">
            <w:pPr>
              <w:jc w:val="right"/>
              <w:rPr>
                <w:b/>
              </w:rPr>
            </w:pPr>
            <w:r w:rsidRPr="007F29FF">
              <w:rPr>
                <w:b/>
              </w:rPr>
              <w:t>16</w:t>
            </w:r>
            <w:r w:rsidR="00E63BF7" w:rsidRPr="007F29FF">
              <w:rPr>
                <w:b/>
              </w:rPr>
              <w:t>416</w:t>
            </w:r>
            <w:r w:rsidRPr="007F29FF">
              <w:rPr>
                <w:b/>
              </w:rPr>
              <w:t>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1722,000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1790,000</w:t>
            </w:r>
          </w:p>
        </w:tc>
      </w:tr>
      <w:tr w:rsidR="000E0C5F" w:rsidRPr="0006590A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D00C5" w:rsidRDefault="00750773" w:rsidP="001F50F3">
            <w:pPr>
              <w:jc w:val="right"/>
              <w:rPr>
                <w:b/>
              </w:rPr>
            </w:pPr>
            <w:r w:rsidRPr="001D00C5">
              <w:rPr>
                <w:b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1690,000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14459" w:rsidRDefault="000E0C5F" w:rsidP="001F50F3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D00C5" w:rsidRDefault="00750773" w:rsidP="001F50F3">
            <w:pPr>
              <w:jc w:val="right"/>
            </w:pPr>
            <w:r w:rsidRPr="001D00C5"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14459" w:rsidRDefault="000E0C5F" w:rsidP="001F50F3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«Содержание улично-дорожной сети населенных пунктов Русско-Камешкирского </w:t>
            </w:r>
            <w:r w:rsidRPr="00214459">
              <w:rPr>
                <w:b/>
                <w:szCs w:val="24"/>
              </w:rPr>
              <w:t xml:space="preserve"> </w:t>
            </w:r>
            <w:r w:rsidRPr="00214459">
              <w:rPr>
                <w:szCs w:val="24"/>
              </w:rPr>
              <w:t>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534C2" w:rsidRDefault="006F18D0" w:rsidP="001F50F3">
            <w:pPr>
              <w:jc w:val="right"/>
            </w:pPr>
            <w:r w:rsidRPr="000534C2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534C2" w:rsidRDefault="006F18D0" w:rsidP="001F50F3">
            <w:pPr>
              <w:jc w:val="right"/>
            </w:pPr>
            <w:r w:rsidRPr="000534C2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1F0FE6" w:rsidRDefault="001F0FE6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534C2" w:rsidRDefault="006F18D0" w:rsidP="001F50F3">
            <w:pPr>
              <w:jc w:val="right"/>
            </w:pPr>
            <w:r w:rsidRPr="000534C2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534C2" w:rsidRDefault="006F18D0" w:rsidP="001F50F3">
            <w:pPr>
              <w:jc w:val="right"/>
            </w:pPr>
            <w:r w:rsidRPr="000534C2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534C2" w:rsidRDefault="006F18D0" w:rsidP="001F50F3">
            <w:pPr>
              <w:jc w:val="right"/>
            </w:pPr>
            <w:r w:rsidRPr="000534C2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D00C5" w:rsidRDefault="00750773" w:rsidP="001F50F3">
            <w:pPr>
              <w:jc w:val="right"/>
            </w:pPr>
            <w:r w:rsidRPr="001D00C5"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D00C5" w:rsidRDefault="00750773" w:rsidP="001F50F3">
            <w:pPr>
              <w:jc w:val="right"/>
            </w:pPr>
            <w:r w:rsidRPr="001D00C5"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D00C5" w:rsidRDefault="000E0C5F" w:rsidP="001F50F3">
            <w:pPr>
              <w:jc w:val="right"/>
            </w:pPr>
          </w:p>
          <w:p w:rsidR="000E0C5F" w:rsidRPr="001D00C5" w:rsidRDefault="000E0C5F" w:rsidP="001F50F3">
            <w:pPr>
              <w:jc w:val="right"/>
            </w:pPr>
          </w:p>
          <w:p w:rsidR="000E0C5F" w:rsidRPr="001D00C5" w:rsidRDefault="000E0C5F" w:rsidP="001F50F3">
            <w:pPr>
              <w:jc w:val="right"/>
            </w:pPr>
          </w:p>
          <w:p w:rsidR="000E0C5F" w:rsidRPr="001D00C5" w:rsidRDefault="000E0C5F" w:rsidP="001F50F3">
            <w:pPr>
              <w:jc w:val="right"/>
            </w:pPr>
          </w:p>
          <w:p w:rsidR="000E0C5F" w:rsidRPr="001D00C5" w:rsidRDefault="000E0C5F" w:rsidP="001F50F3">
            <w:pPr>
              <w:jc w:val="right"/>
            </w:pPr>
          </w:p>
          <w:p w:rsidR="000E0C5F" w:rsidRPr="001D00C5" w:rsidRDefault="000E0C5F" w:rsidP="001F50F3">
            <w:pPr>
              <w:jc w:val="right"/>
            </w:pPr>
          </w:p>
          <w:p w:rsidR="000E0C5F" w:rsidRPr="001D00C5" w:rsidRDefault="000E0C5F" w:rsidP="001F50F3">
            <w:pPr>
              <w:jc w:val="right"/>
            </w:pPr>
          </w:p>
          <w:p w:rsidR="000E0C5F" w:rsidRPr="001D00C5" w:rsidRDefault="000E0C5F" w:rsidP="001F50F3">
            <w:pPr>
              <w:jc w:val="right"/>
            </w:pPr>
          </w:p>
          <w:p w:rsidR="000E0C5F" w:rsidRPr="001D00C5" w:rsidRDefault="000E0C5F" w:rsidP="001F50F3">
            <w:pPr>
              <w:jc w:val="right"/>
            </w:pPr>
          </w:p>
          <w:p w:rsidR="000E0C5F" w:rsidRPr="001D00C5" w:rsidRDefault="00750773" w:rsidP="001F50F3">
            <w:pPr>
              <w:jc w:val="right"/>
            </w:pPr>
            <w:r w:rsidRPr="001D00C5"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D00C5" w:rsidRDefault="00750773" w:rsidP="001F50F3">
            <w:pPr>
              <w:jc w:val="right"/>
            </w:pPr>
            <w:r w:rsidRPr="001D00C5"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D00C5" w:rsidRDefault="00750773" w:rsidP="001F50F3">
            <w:pPr>
              <w:jc w:val="right"/>
            </w:pPr>
            <w:r w:rsidRPr="001D00C5"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6C14B0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center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C14B0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C928FE" w:rsidP="001F50F3">
            <w:pPr>
              <w:jc w:val="right"/>
              <w:rPr>
                <w:b/>
              </w:rPr>
            </w:pPr>
            <w:r w:rsidRPr="007F29FF">
              <w:rPr>
                <w:b/>
              </w:rPr>
              <w:t>50</w:t>
            </w:r>
            <w:r w:rsidR="001F0FE6" w:rsidRPr="007F29FF">
              <w:rPr>
                <w:b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0E0C5F" w:rsidRPr="00DA7AD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E6878" w:rsidRDefault="000E0C5F" w:rsidP="001F50F3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Муниципальная программа </w:t>
            </w:r>
            <w:r w:rsidRPr="008E6878">
              <w:rPr>
                <w:szCs w:val="24"/>
              </w:rPr>
              <w:lastRenderedPageBreak/>
              <w:t>«Обеспечение муниципального управления собственностью  Русско-Камешкирского сельсовета Камешки</w:t>
            </w:r>
            <w:r>
              <w:rPr>
                <w:szCs w:val="24"/>
              </w:rPr>
              <w:t>рского района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C928FE" w:rsidP="001F50F3">
            <w:pPr>
              <w:jc w:val="right"/>
            </w:pPr>
            <w:r w:rsidRPr="007F29FF">
              <w:t>50</w:t>
            </w:r>
            <w:r w:rsidR="001F0FE6" w:rsidRPr="007F29FF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DA7AD3" w:rsidRDefault="000E0C5F" w:rsidP="001F50F3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DA7AD3" w:rsidRDefault="000E0C5F" w:rsidP="001F50F3">
            <w:pPr>
              <w:jc w:val="right"/>
            </w:pPr>
            <w:r w:rsidRPr="00FB1B67">
              <w:t>100,000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E6878" w:rsidRDefault="000E0C5F" w:rsidP="001F50F3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lastRenderedPageBreak/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C928FE" w:rsidP="001F50F3">
            <w:pPr>
              <w:jc w:val="right"/>
            </w:pPr>
            <w:r w:rsidRPr="007F29FF">
              <w:t>50</w:t>
            </w:r>
            <w:r w:rsidR="001F0FE6" w:rsidRPr="007F29FF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FB1B67">
              <w:t>100,000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E6878" w:rsidRDefault="000E0C5F" w:rsidP="001F50F3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C928FE" w:rsidP="001F50F3">
            <w:pPr>
              <w:jc w:val="right"/>
            </w:pPr>
            <w:r w:rsidRPr="007F29FF">
              <w:t>50</w:t>
            </w:r>
            <w:r w:rsidR="001F0FE6" w:rsidRPr="007F29FF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FB1B67">
              <w:t>100,000</w:t>
            </w:r>
          </w:p>
        </w:tc>
      </w:tr>
      <w:tr w:rsidR="000E0C5F" w:rsidRPr="00C47F44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0E0C5F" w:rsidRPr="00BC033E" w:rsidRDefault="006E1D71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C928FE" w:rsidP="001F50F3">
            <w:pPr>
              <w:jc w:val="right"/>
            </w:pPr>
            <w:r w:rsidRPr="007F29FF">
              <w:t>40</w:t>
            </w:r>
            <w:r w:rsidR="001F0FE6" w:rsidRPr="007F29FF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C47F44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0E0C5F" w:rsidRPr="00BC033E" w:rsidRDefault="006E1D71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  <w:r w:rsidRPr="00BC033E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C928FE" w:rsidP="001F50F3">
            <w:pPr>
              <w:jc w:val="right"/>
            </w:pPr>
            <w:r w:rsidRPr="007F29FF">
              <w:t>40</w:t>
            </w:r>
            <w:r w:rsidR="001F0FE6" w:rsidRPr="007F29FF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C47F44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0E0C5F" w:rsidRPr="00BC033E" w:rsidRDefault="006E1D71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  <w:r w:rsidRPr="00BC033E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C928FE" w:rsidP="001F50F3">
            <w:pPr>
              <w:jc w:val="right"/>
            </w:pPr>
            <w:r w:rsidRPr="007F29FF">
              <w:t>40</w:t>
            </w:r>
            <w:r w:rsidR="001F0FE6" w:rsidRPr="007F29FF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3E3A" w:rsidRDefault="000E0C5F" w:rsidP="001F50F3">
            <w:pPr>
              <w:jc w:val="both"/>
              <w:rPr>
                <w:szCs w:val="24"/>
              </w:rPr>
            </w:pPr>
            <w:r w:rsidRPr="00043E3A">
              <w:rPr>
                <w:szCs w:val="24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1F0FE6" w:rsidRDefault="001F0FE6" w:rsidP="001F50F3">
            <w:pPr>
              <w:jc w:val="both"/>
              <w:rPr>
                <w:szCs w:val="24"/>
              </w:rPr>
            </w:pPr>
          </w:p>
          <w:p w:rsidR="001F0FE6" w:rsidRDefault="001F0FE6" w:rsidP="001F50F3">
            <w:pPr>
              <w:jc w:val="both"/>
              <w:rPr>
                <w:szCs w:val="24"/>
              </w:rPr>
            </w:pPr>
          </w:p>
          <w:p w:rsidR="001F0FE6" w:rsidRDefault="001F0FE6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0E0C5F" w:rsidP="001F50F3">
            <w:pPr>
              <w:jc w:val="right"/>
            </w:pPr>
            <w:r w:rsidRPr="007F29FF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0E0C5F" w:rsidRPr="006E1D71" w:rsidRDefault="006E1D71" w:rsidP="001F50F3">
            <w:pPr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7F29FF" w:rsidP="001F50F3">
            <w:pPr>
              <w:jc w:val="right"/>
              <w:rPr>
                <w:b/>
                <w:color w:val="943634"/>
              </w:rPr>
            </w:pPr>
            <w:r w:rsidRPr="007F29FF">
              <w:rPr>
                <w:b/>
                <w:color w:val="943634"/>
              </w:rPr>
              <w:t>22153,456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F5014" w:rsidRDefault="000E0C5F" w:rsidP="001F50F3">
            <w:pPr>
              <w:jc w:val="right"/>
              <w:rPr>
                <w:b/>
              </w:rPr>
            </w:pPr>
            <w:r w:rsidRPr="007F5014">
              <w:rPr>
                <w:b/>
              </w:rPr>
              <w:t>8769,416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1370,541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/>
                <w:szCs w:val="24"/>
              </w:rPr>
              <w:t>Жилищное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0E0C5F" w:rsidRPr="00AE33C6" w:rsidRDefault="006E1D71" w:rsidP="001F50F3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F3EC3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0E0C5F" w:rsidRPr="00AE33C6" w:rsidRDefault="006E1D71" w:rsidP="001F50F3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EC29FA">
              <w:rPr>
                <w:b/>
                <w:bCs/>
                <w:szCs w:val="24"/>
              </w:rPr>
              <w:t xml:space="preserve"> </w:t>
            </w:r>
            <w:r w:rsidRPr="00EC29FA">
              <w:rPr>
                <w:bCs/>
                <w:szCs w:val="24"/>
              </w:rPr>
              <w:t>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0E0C5F" w:rsidRDefault="006E1D71" w:rsidP="001F50F3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6E1D71" w:rsidRPr="006E1D71" w:rsidRDefault="006E1D71" w:rsidP="001F50F3">
            <w:pPr>
              <w:rPr>
                <w:szCs w:val="24"/>
              </w:rPr>
            </w:pPr>
          </w:p>
          <w:p w:rsidR="000E0C5F" w:rsidRDefault="006E1D71" w:rsidP="001F50F3">
            <w:pPr>
              <w:rPr>
                <w:szCs w:val="24"/>
              </w:rPr>
            </w:pPr>
            <w:r w:rsidRPr="006E1D71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E6" w:rsidRDefault="001F0FE6" w:rsidP="001F50F3">
            <w:pPr>
              <w:rPr>
                <w:szCs w:val="24"/>
              </w:rPr>
            </w:pPr>
          </w:p>
          <w:p w:rsidR="001F0FE6" w:rsidRDefault="001F0FE6" w:rsidP="001F50F3">
            <w:pPr>
              <w:rPr>
                <w:szCs w:val="24"/>
              </w:rPr>
            </w:pPr>
          </w:p>
          <w:p w:rsidR="000E0C5F" w:rsidRDefault="006E1D71" w:rsidP="001F50F3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EC29FA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0E0C5F" w:rsidRDefault="006E1D71" w:rsidP="001F50F3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06590A" w:rsidTr="000E0C5F">
        <w:trPr>
          <w:trHeight w:val="32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lastRenderedPageBreak/>
              <w:t>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750773" w:rsidP="007F29FF">
            <w:pPr>
              <w:jc w:val="right"/>
              <w:rPr>
                <w:b/>
                <w:color w:val="943634"/>
              </w:rPr>
            </w:pPr>
            <w:r w:rsidRPr="007F29FF">
              <w:rPr>
                <w:b/>
                <w:color w:val="943634"/>
              </w:rPr>
              <w:t>10</w:t>
            </w:r>
            <w:r w:rsidR="007F29FF" w:rsidRPr="007F29FF">
              <w:rPr>
                <w:b/>
                <w:color w:val="943634"/>
              </w:rPr>
              <w:t>482</w:t>
            </w:r>
            <w:r w:rsidRPr="007F29FF">
              <w:rPr>
                <w:b/>
                <w:color w:val="943634"/>
              </w:rPr>
              <w:t>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60,000</w:t>
            </w:r>
          </w:p>
        </w:tc>
      </w:tr>
      <w:tr w:rsidR="000E0C5F" w:rsidRPr="006F3EC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D54F8C" w:rsidRDefault="000E0C5F" w:rsidP="001F50F3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0E0C5F" w:rsidP="001F50F3">
            <w:pPr>
              <w:jc w:val="right"/>
              <w:rPr>
                <w:color w:val="943634"/>
              </w:rPr>
            </w:pPr>
          </w:p>
          <w:p w:rsidR="000E0C5F" w:rsidRPr="007F29FF" w:rsidRDefault="000E0C5F" w:rsidP="001F50F3">
            <w:pPr>
              <w:jc w:val="right"/>
              <w:rPr>
                <w:color w:val="943634"/>
              </w:rPr>
            </w:pPr>
          </w:p>
          <w:p w:rsidR="000E0C5F" w:rsidRPr="007F29FF" w:rsidRDefault="000E0C5F" w:rsidP="001F50F3">
            <w:pPr>
              <w:jc w:val="right"/>
              <w:rPr>
                <w:color w:val="943634"/>
              </w:rPr>
            </w:pPr>
          </w:p>
          <w:p w:rsidR="000E0C5F" w:rsidRPr="007F29FF" w:rsidRDefault="000E0C5F" w:rsidP="001F50F3">
            <w:pPr>
              <w:jc w:val="right"/>
              <w:rPr>
                <w:color w:val="943634"/>
              </w:rPr>
            </w:pPr>
          </w:p>
          <w:p w:rsidR="000E0C5F" w:rsidRPr="007F29FF" w:rsidRDefault="000E0C5F" w:rsidP="001F50F3">
            <w:pPr>
              <w:jc w:val="right"/>
              <w:rPr>
                <w:color w:val="943634"/>
              </w:rPr>
            </w:pPr>
          </w:p>
          <w:p w:rsidR="000E0C5F" w:rsidRPr="007F29FF" w:rsidRDefault="000E0C5F" w:rsidP="001F50F3">
            <w:pPr>
              <w:jc w:val="right"/>
              <w:rPr>
                <w:color w:val="943634"/>
              </w:rPr>
            </w:pPr>
          </w:p>
          <w:p w:rsidR="000E0C5F" w:rsidRPr="007F29FF" w:rsidRDefault="00750773" w:rsidP="007F29FF">
            <w:pPr>
              <w:jc w:val="right"/>
              <w:rPr>
                <w:color w:val="943634"/>
              </w:rPr>
            </w:pPr>
            <w:r w:rsidRPr="007F29FF">
              <w:rPr>
                <w:color w:val="943634"/>
              </w:rPr>
              <w:t>10</w:t>
            </w:r>
            <w:r w:rsidR="007F29FF" w:rsidRPr="007F29FF">
              <w:rPr>
                <w:color w:val="943634"/>
              </w:rPr>
              <w:t>482</w:t>
            </w:r>
            <w:r w:rsidRPr="007F29FF">
              <w:rPr>
                <w:color w:val="943634"/>
              </w:rPr>
              <w:t>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6F3EC3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6F3EC3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D54F8C" w:rsidRDefault="000E0C5F" w:rsidP="001F50F3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Подпрограмма «Чистая вода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750773" w:rsidP="007F29FF">
            <w:pPr>
              <w:jc w:val="right"/>
              <w:rPr>
                <w:color w:val="943634"/>
              </w:rPr>
            </w:pPr>
            <w:r w:rsidRPr="007F29FF">
              <w:rPr>
                <w:color w:val="943634"/>
              </w:rPr>
              <w:t>10</w:t>
            </w:r>
            <w:r w:rsidR="007F29FF" w:rsidRPr="007F29FF">
              <w:rPr>
                <w:color w:val="943634"/>
              </w:rPr>
              <w:t>482</w:t>
            </w:r>
            <w:r w:rsidRPr="007F29FF">
              <w:rPr>
                <w:color w:val="943634"/>
              </w:rPr>
              <w:t>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D54F8C" w:rsidRDefault="000E0C5F" w:rsidP="001F50F3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750773" w:rsidP="007F29FF">
            <w:pPr>
              <w:jc w:val="right"/>
              <w:rPr>
                <w:color w:val="943634"/>
              </w:rPr>
            </w:pPr>
            <w:r w:rsidRPr="007F29FF">
              <w:rPr>
                <w:color w:val="943634"/>
              </w:rPr>
              <w:t>10</w:t>
            </w:r>
            <w:r w:rsidR="007F29FF" w:rsidRPr="007F29FF">
              <w:rPr>
                <w:color w:val="943634"/>
              </w:rPr>
              <w:t>482</w:t>
            </w:r>
            <w:r w:rsidRPr="007F29FF">
              <w:rPr>
                <w:color w:val="943634"/>
              </w:rPr>
              <w:t>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F29FF" w:rsidRDefault="007F29FF" w:rsidP="001F50F3">
            <w:pPr>
              <w:jc w:val="right"/>
              <w:rPr>
                <w:color w:val="943634"/>
              </w:rPr>
            </w:pPr>
            <w:r w:rsidRPr="007F29FF">
              <w:rPr>
                <w:color w:val="943634"/>
              </w:rPr>
              <w:t>1252,137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D00C5" w:rsidRDefault="007F29FF" w:rsidP="001F50F3">
            <w:pPr>
              <w:jc w:val="right"/>
            </w:pPr>
            <w:r w:rsidRPr="007F29FF">
              <w:rPr>
                <w:color w:val="943634"/>
              </w:rPr>
              <w:t>1252,137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18" w:rsidRDefault="00694618" w:rsidP="001F50F3">
            <w:pPr>
              <w:jc w:val="both"/>
              <w:rPr>
                <w:szCs w:val="24"/>
              </w:rPr>
            </w:pPr>
          </w:p>
          <w:p w:rsidR="00694618" w:rsidRDefault="00694618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D00C5" w:rsidRDefault="007F29FF" w:rsidP="001F50F3">
            <w:pPr>
              <w:jc w:val="right"/>
            </w:pPr>
            <w:r w:rsidRPr="007F29FF">
              <w:rPr>
                <w:color w:val="943634"/>
              </w:rPr>
              <w:t>1252,137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F1275C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29FF" w:rsidRDefault="00F1275C" w:rsidP="00F1275C">
            <w:pPr>
              <w:jc w:val="both"/>
              <w:rPr>
                <w:szCs w:val="24"/>
              </w:rPr>
            </w:pPr>
            <w:r w:rsidRPr="007F29FF">
              <w:rPr>
                <w:szCs w:val="24"/>
              </w:rPr>
              <w:t xml:space="preserve">Ремонт и содержание сетей и  сооружений водоотведения, а также </w:t>
            </w:r>
            <w:r w:rsidRPr="007F29FF">
              <w:rPr>
                <w:szCs w:val="24"/>
              </w:rPr>
              <w:lastRenderedPageBreak/>
              <w:t>изготовление проектно-сметной документации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FF" w:rsidRDefault="007F29FF" w:rsidP="00F1275C">
            <w:pPr>
              <w:jc w:val="both"/>
              <w:rPr>
                <w:szCs w:val="24"/>
              </w:rPr>
            </w:pPr>
          </w:p>
          <w:p w:rsidR="00F1275C" w:rsidRPr="007F29FF" w:rsidRDefault="00F1275C" w:rsidP="00F1275C">
            <w:pPr>
              <w:jc w:val="both"/>
              <w:rPr>
                <w:szCs w:val="24"/>
              </w:rPr>
            </w:pPr>
            <w:r w:rsidRPr="007F29F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29FF" w:rsidRDefault="00F1275C" w:rsidP="00F1275C">
            <w:pPr>
              <w:jc w:val="both"/>
              <w:rPr>
                <w:szCs w:val="24"/>
              </w:rPr>
            </w:pPr>
            <w:r w:rsidRPr="007F29F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29FF" w:rsidRDefault="00F1275C" w:rsidP="00F1275C">
            <w:pPr>
              <w:jc w:val="center"/>
              <w:rPr>
                <w:szCs w:val="24"/>
              </w:rPr>
            </w:pPr>
            <w:r w:rsidRPr="007F29F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29FF" w:rsidRDefault="00F1275C" w:rsidP="00F1275C">
            <w:pPr>
              <w:jc w:val="center"/>
              <w:rPr>
                <w:szCs w:val="24"/>
              </w:rPr>
            </w:pPr>
            <w:r w:rsidRPr="007F29F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29FF" w:rsidRDefault="00F1275C" w:rsidP="00F1275C">
            <w:pPr>
              <w:jc w:val="center"/>
              <w:rPr>
                <w:szCs w:val="24"/>
              </w:rPr>
            </w:pPr>
            <w:r w:rsidRPr="007F29F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29FF" w:rsidRDefault="00F1275C" w:rsidP="00F1275C">
            <w:pPr>
              <w:jc w:val="center"/>
              <w:rPr>
                <w:szCs w:val="24"/>
              </w:rPr>
            </w:pPr>
            <w:r w:rsidRPr="007F29F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29FF" w:rsidRDefault="00F1275C" w:rsidP="00F1275C">
            <w:pPr>
              <w:jc w:val="center"/>
              <w:rPr>
                <w:szCs w:val="24"/>
              </w:rPr>
            </w:pPr>
            <w:r w:rsidRPr="007F29FF">
              <w:rPr>
                <w:szCs w:val="24"/>
              </w:rPr>
              <w:t>68510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7F29FF" w:rsidRDefault="00F1275C" w:rsidP="00F1275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7F29FF" w:rsidRDefault="007F29FF" w:rsidP="00F1275C">
            <w:pPr>
              <w:jc w:val="right"/>
              <w:rPr>
                <w:color w:val="943634"/>
              </w:rPr>
            </w:pPr>
            <w:r w:rsidRPr="007F29FF">
              <w:rPr>
                <w:color w:val="943634"/>
              </w:rPr>
              <w:t>425,851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29FF" w:rsidRDefault="00F1275C" w:rsidP="00F1275C">
            <w:pPr>
              <w:jc w:val="right"/>
            </w:pPr>
            <w:r w:rsidRPr="007F29FF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7F29FF" w:rsidRDefault="00F1275C" w:rsidP="00F1275C">
            <w:pPr>
              <w:jc w:val="right"/>
            </w:pPr>
            <w:r w:rsidRPr="007F29FF">
              <w:t>0,000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C928FE">
            <w:pPr>
              <w:jc w:val="both"/>
              <w:rPr>
                <w:szCs w:val="24"/>
              </w:rPr>
            </w:pPr>
            <w:r w:rsidRPr="007F29F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7F29FF" w:rsidRDefault="00C928FE" w:rsidP="00C928FE">
            <w:pPr>
              <w:jc w:val="both"/>
              <w:rPr>
                <w:szCs w:val="24"/>
              </w:rPr>
            </w:pPr>
            <w:r w:rsidRPr="007F29F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C928FE">
            <w:pPr>
              <w:jc w:val="both"/>
              <w:rPr>
                <w:szCs w:val="24"/>
              </w:rPr>
            </w:pPr>
            <w:r w:rsidRPr="007F29F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C928FE">
            <w:pPr>
              <w:jc w:val="center"/>
              <w:rPr>
                <w:szCs w:val="24"/>
              </w:rPr>
            </w:pPr>
            <w:r w:rsidRPr="007F29F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C928FE">
            <w:pPr>
              <w:jc w:val="center"/>
              <w:rPr>
                <w:szCs w:val="24"/>
              </w:rPr>
            </w:pPr>
            <w:r w:rsidRPr="007F29F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C928FE">
            <w:pPr>
              <w:jc w:val="center"/>
              <w:rPr>
                <w:szCs w:val="24"/>
              </w:rPr>
            </w:pPr>
            <w:r w:rsidRPr="007F29F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C928FE">
            <w:pPr>
              <w:jc w:val="center"/>
              <w:rPr>
                <w:szCs w:val="24"/>
              </w:rPr>
            </w:pPr>
            <w:r w:rsidRPr="007F29F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F1275C">
            <w:pPr>
              <w:jc w:val="center"/>
              <w:rPr>
                <w:szCs w:val="24"/>
              </w:rPr>
            </w:pPr>
            <w:r w:rsidRPr="007F29FF">
              <w:rPr>
                <w:szCs w:val="24"/>
              </w:rPr>
              <w:t>68</w:t>
            </w:r>
            <w:r w:rsidR="00F1275C" w:rsidRPr="007F29FF">
              <w:rPr>
                <w:szCs w:val="24"/>
              </w:rPr>
              <w:t>51</w:t>
            </w:r>
            <w:r w:rsidRPr="007F29FF">
              <w:rPr>
                <w:szCs w:val="24"/>
              </w:rPr>
              <w:t>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29FF" w:rsidRDefault="00C928FE" w:rsidP="00C928FE">
            <w:pPr>
              <w:rPr>
                <w:szCs w:val="24"/>
              </w:rPr>
            </w:pPr>
            <w:r w:rsidRPr="007F29F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29FF" w:rsidRDefault="007F29FF" w:rsidP="00C928FE">
            <w:pPr>
              <w:jc w:val="right"/>
              <w:rPr>
                <w:color w:val="943634"/>
              </w:rPr>
            </w:pPr>
            <w:r w:rsidRPr="007F29FF">
              <w:rPr>
                <w:color w:val="943634"/>
              </w:rPr>
              <w:t>425</w:t>
            </w:r>
            <w:r w:rsidR="00C928FE" w:rsidRPr="007F29FF">
              <w:rPr>
                <w:color w:val="943634"/>
              </w:rPr>
              <w:t>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C928FE">
            <w:pPr>
              <w:jc w:val="right"/>
            </w:pPr>
            <w:r w:rsidRPr="007F29FF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C928FE">
            <w:pPr>
              <w:jc w:val="right"/>
            </w:pPr>
            <w:r w:rsidRPr="007F29FF">
              <w:t>0,000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C928FE">
            <w:pPr>
              <w:jc w:val="both"/>
              <w:rPr>
                <w:szCs w:val="24"/>
              </w:rPr>
            </w:pPr>
            <w:r w:rsidRPr="007F29F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7F29FF" w:rsidRDefault="00C928FE" w:rsidP="00C928FE">
            <w:pPr>
              <w:jc w:val="both"/>
              <w:rPr>
                <w:szCs w:val="24"/>
              </w:rPr>
            </w:pPr>
          </w:p>
          <w:p w:rsidR="00C928FE" w:rsidRPr="007F29FF" w:rsidRDefault="00C928FE" w:rsidP="00C928FE">
            <w:pPr>
              <w:jc w:val="both"/>
              <w:rPr>
                <w:szCs w:val="24"/>
              </w:rPr>
            </w:pPr>
          </w:p>
          <w:p w:rsidR="00C928FE" w:rsidRPr="007F29FF" w:rsidRDefault="00C928FE" w:rsidP="00C928FE">
            <w:pPr>
              <w:jc w:val="both"/>
              <w:rPr>
                <w:szCs w:val="24"/>
              </w:rPr>
            </w:pPr>
            <w:r w:rsidRPr="007F29FF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C928FE">
            <w:pPr>
              <w:jc w:val="both"/>
              <w:rPr>
                <w:szCs w:val="24"/>
              </w:rPr>
            </w:pPr>
            <w:r w:rsidRPr="007F29F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C928FE">
            <w:pPr>
              <w:jc w:val="center"/>
              <w:rPr>
                <w:szCs w:val="24"/>
              </w:rPr>
            </w:pPr>
            <w:r w:rsidRPr="007F29F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C928FE">
            <w:pPr>
              <w:jc w:val="center"/>
              <w:rPr>
                <w:szCs w:val="24"/>
              </w:rPr>
            </w:pPr>
            <w:r w:rsidRPr="007F29F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C928FE">
            <w:pPr>
              <w:jc w:val="center"/>
              <w:rPr>
                <w:szCs w:val="24"/>
              </w:rPr>
            </w:pPr>
            <w:r w:rsidRPr="007F29F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C928FE">
            <w:pPr>
              <w:jc w:val="center"/>
              <w:rPr>
                <w:szCs w:val="24"/>
              </w:rPr>
            </w:pPr>
            <w:r w:rsidRPr="007F29F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F1275C">
            <w:pPr>
              <w:jc w:val="center"/>
              <w:rPr>
                <w:szCs w:val="24"/>
              </w:rPr>
            </w:pPr>
            <w:r w:rsidRPr="007F29FF">
              <w:rPr>
                <w:szCs w:val="24"/>
              </w:rPr>
              <w:t>68</w:t>
            </w:r>
            <w:r w:rsidR="00F1275C" w:rsidRPr="007F29FF">
              <w:rPr>
                <w:szCs w:val="24"/>
              </w:rPr>
              <w:t>51</w:t>
            </w:r>
            <w:r w:rsidRPr="007F29FF">
              <w:rPr>
                <w:szCs w:val="24"/>
              </w:rPr>
              <w:t>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29FF" w:rsidRDefault="00C928FE" w:rsidP="00C928FE">
            <w:pPr>
              <w:rPr>
                <w:szCs w:val="24"/>
              </w:rPr>
            </w:pPr>
            <w:r w:rsidRPr="007F29F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29FF" w:rsidRDefault="007F29FF" w:rsidP="00C928FE">
            <w:pPr>
              <w:jc w:val="right"/>
              <w:rPr>
                <w:color w:val="943634"/>
              </w:rPr>
            </w:pPr>
            <w:r w:rsidRPr="007F29FF">
              <w:rPr>
                <w:color w:val="943634"/>
              </w:rPr>
              <w:t>425</w:t>
            </w:r>
            <w:r w:rsidR="00C928FE" w:rsidRPr="007F29FF">
              <w:rPr>
                <w:color w:val="943634"/>
              </w:rPr>
              <w:t>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C928FE">
            <w:pPr>
              <w:jc w:val="right"/>
            </w:pPr>
            <w:r w:rsidRPr="007F29FF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C928FE">
            <w:pPr>
              <w:jc w:val="right"/>
            </w:pPr>
            <w:r w:rsidRPr="007F29FF">
              <w:t>0,000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0534C2" w:rsidRDefault="00C928FE" w:rsidP="00C928FE">
            <w:pPr>
              <w:jc w:val="both"/>
              <w:rPr>
                <w:szCs w:val="24"/>
              </w:rPr>
            </w:pPr>
          </w:p>
          <w:p w:rsidR="00C928FE" w:rsidRPr="000534C2" w:rsidRDefault="00C928FE" w:rsidP="00C928FE">
            <w:pPr>
              <w:jc w:val="both"/>
              <w:rPr>
                <w:szCs w:val="24"/>
              </w:rPr>
            </w:pPr>
          </w:p>
          <w:p w:rsidR="00C928FE" w:rsidRPr="000534C2" w:rsidRDefault="00C928FE" w:rsidP="00C928FE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center"/>
              <w:rPr>
                <w:szCs w:val="24"/>
              </w:rPr>
            </w:pPr>
            <w:r w:rsidRPr="000534C2">
              <w:rPr>
                <w:szCs w:val="24"/>
                <w:lang w:val="en-US"/>
              </w:rPr>
              <w:t>S13</w:t>
            </w:r>
            <w:r w:rsidRPr="000534C2">
              <w:rPr>
                <w:szCs w:val="24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0534C2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29FF" w:rsidRDefault="00C928FE" w:rsidP="00C928FE">
            <w:pPr>
              <w:jc w:val="right"/>
            </w:pPr>
            <w:r w:rsidRPr="007F29FF">
              <w:t>8804,308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right"/>
            </w:pPr>
            <w:r w:rsidRPr="000534C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right"/>
            </w:pPr>
            <w:r w:rsidRPr="000534C2">
              <w:t>0,000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0534C2" w:rsidRDefault="00C928FE" w:rsidP="00C928FE">
            <w:pPr>
              <w:jc w:val="both"/>
              <w:rPr>
                <w:szCs w:val="24"/>
              </w:rPr>
            </w:pPr>
          </w:p>
          <w:p w:rsidR="00C928FE" w:rsidRPr="000534C2" w:rsidRDefault="00C928FE" w:rsidP="00C928FE">
            <w:pPr>
              <w:jc w:val="both"/>
              <w:rPr>
                <w:szCs w:val="24"/>
              </w:rPr>
            </w:pPr>
          </w:p>
          <w:p w:rsidR="00C928FE" w:rsidRPr="000534C2" w:rsidRDefault="00C928FE" w:rsidP="00C928FE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center"/>
              <w:rPr>
                <w:szCs w:val="24"/>
              </w:rPr>
            </w:pPr>
            <w:r w:rsidRPr="000534C2">
              <w:rPr>
                <w:szCs w:val="24"/>
                <w:lang w:val="en-US"/>
              </w:rPr>
              <w:t>S13</w:t>
            </w:r>
            <w:r w:rsidRPr="000534C2">
              <w:rPr>
                <w:szCs w:val="24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0534C2" w:rsidRDefault="00C928FE" w:rsidP="00C928FE">
            <w:pPr>
              <w:rPr>
                <w:szCs w:val="24"/>
                <w:lang w:val="en-US"/>
              </w:rPr>
            </w:pPr>
            <w:r w:rsidRPr="000534C2">
              <w:rPr>
                <w:szCs w:val="24"/>
                <w:lang w:val="en-US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29FF" w:rsidRDefault="00C928FE" w:rsidP="00C928FE">
            <w:pPr>
              <w:jc w:val="right"/>
            </w:pPr>
            <w:r w:rsidRPr="007F29FF">
              <w:t>8804,308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right"/>
            </w:pPr>
            <w:r w:rsidRPr="000534C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right"/>
            </w:pPr>
            <w:r w:rsidRPr="000534C2">
              <w:t>0,000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0534C2" w:rsidRDefault="00C928FE" w:rsidP="00C928FE">
            <w:pPr>
              <w:jc w:val="both"/>
              <w:rPr>
                <w:szCs w:val="24"/>
              </w:rPr>
            </w:pPr>
          </w:p>
          <w:p w:rsidR="00C928FE" w:rsidRPr="000534C2" w:rsidRDefault="00C928FE" w:rsidP="00C928FE">
            <w:pPr>
              <w:jc w:val="both"/>
              <w:rPr>
                <w:szCs w:val="24"/>
              </w:rPr>
            </w:pPr>
          </w:p>
          <w:p w:rsidR="00C928FE" w:rsidRPr="000534C2" w:rsidRDefault="00C928FE" w:rsidP="00C928FE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both"/>
              <w:rPr>
                <w:szCs w:val="24"/>
              </w:rPr>
            </w:pPr>
            <w:r w:rsidRPr="000534C2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center"/>
              <w:rPr>
                <w:szCs w:val="24"/>
              </w:rPr>
            </w:pPr>
            <w:r w:rsidRPr="000534C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center"/>
              <w:rPr>
                <w:szCs w:val="24"/>
              </w:rPr>
            </w:pPr>
            <w:r w:rsidRPr="000534C2">
              <w:rPr>
                <w:szCs w:val="24"/>
                <w:lang w:val="en-US"/>
              </w:rPr>
              <w:t>S13</w:t>
            </w:r>
            <w:r w:rsidRPr="000534C2">
              <w:rPr>
                <w:szCs w:val="24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0534C2" w:rsidRDefault="00C928FE" w:rsidP="00C928FE">
            <w:pPr>
              <w:rPr>
                <w:szCs w:val="24"/>
                <w:lang w:val="en-US"/>
              </w:rPr>
            </w:pPr>
            <w:r w:rsidRPr="000534C2">
              <w:rPr>
                <w:szCs w:val="24"/>
                <w:lang w:val="en-US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29FF" w:rsidRDefault="00C928FE" w:rsidP="00C928FE">
            <w:pPr>
              <w:jc w:val="right"/>
            </w:pPr>
            <w:r w:rsidRPr="007F29FF">
              <w:t>8804,308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right"/>
            </w:pPr>
            <w:r w:rsidRPr="000534C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right"/>
            </w:pPr>
            <w:r w:rsidRPr="000534C2">
              <w:t>0,000</w:t>
            </w:r>
          </w:p>
        </w:tc>
      </w:tr>
      <w:tr w:rsidR="00C928FE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both"/>
              <w:rPr>
                <w:b/>
                <w:szCs w:val="24"/>
              </w:rPr>
            </w:pPr>
            <w:r w:rsidRPr="000534C2">
              <w:rPr>
                <w:b/>
                <w:szCs w:val="24"/>
              </w:rPr>
              <w:t>Благоустройство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0534C2" w:rsidRDefault="00C928FE" w:rsidP="00C928FE">
            <w:pPr>
              <w:jc w:val="both"/>
              <w:rPr>
                <w:b/>
                <w:szCs w:val="24"/>
              </w:rPr>
            </w:pPr>
            <w:r w:rsidRPr="000534C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both"/>
              <w:rPr>
                <w:b/>
                <w:szCs w:val="24"/>
              </w:rPr>
            </w:pPr>
            <w:r w:rsidRPr="000534C2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center"/>
              <w:rPr>
                <w:b/>
                <w:szCs w:val="24"/>
              </w:rPr>
            </w:pPr>
            <w:r w:rsidRPr="000534C2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0534C2" w:rsidRDefault="00C928FE" w:rsidP="00C928FE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29FF" w:rsidRDefault="007F29FF" w:rsidP="00C928FE">
            <w:pPr>
              <w:jc w:val="right"/>
              <w:rPr>
                <w:b/>
                <w:color w:val="943634"/>
              </w:rPr>
            </w:pPr>
            <w:r w:rsidRPr="007F29FF">
              <w:rPr>
                <w:b/>
                <w:color w:val="943634"/>
              </w:rPr>
              <w:t>11664,306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right"/>
              <w:rPr>
                <w:b/>
              </w:rPr>
            </w:pPr>
            <w:r w:rsidRPr="000534C2">
              <w:rPr>
                <w:b/>
              </w:rPr>
              <w:t>8565,162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right"/>
              <w:rPr>
                <w:b/>
              </w:rPr>
            </w:pPr>
            <w:r w:rsidRPr="000534C2">
              <w:rPr>
                <w:b/>
              </w:rPr>
              <w:t>1303,687</w:t>
            </w:r>
          </w:p>
        </w:tc>
      </w:tr>
      <w:tr w:rsidR="00C928FE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18708B" w:rsidRDefault="00C928FE" w:rsidP="00C928FE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Pr="00006A2F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006A2F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29FF" w:rsidRDefault="007F29FF" w:rsidP="00C928FE">
            <w:pPr>
              <w:jc w:val="right"/>
              <w:rPr>
                <w:color w:val="943634"/>
              </w:rPr>
            </w:pPr>
            <w:r w:rsidRPr="007F29FF">
              <w:rPr>
                <w:color w:val="943634"/>
              </w:rPr>
              <w:t>2724,571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C928FE">
            <w:pPr>
              <w:jc w:val="right"/>
            </w:pPr>
            <w:r w:rsidRPr="007F29FF">
              <w:t>1209,333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1301,687</w:t>
            </w:r>
          </w:p>
        </w:tc>
      </w:tr>
      <w:tr w:rsidR="00C928FE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18708B" w:rsidRDefault="00C928FE" w:rsidP="00C928FE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Подпрограмма «Благоустройство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Pr="00006A2F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006A2F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29FF" w:rsidRDefault="007F29FF" w:rsidP="00C928FE">
            <w:pPr>
              <w:jc w:val="right"/>
              <w:rPr>
                <w:color w:val="943634"/>
              </w:rPr>
            </w:pPr>
            <w:r w:rsidRPr="007F29FF">
              <w:rPr>
                <w:color w:val="943634"/>
              </w:rPr>
              <w:t>2724,571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C928FE">
            <w:pPr>
              <w:jc w:val="right"/>
            </w:pPr>
            <w:r w:rsidRPr="007F29FF">
              <w:t>1209,333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1301,687</w:t>
            </w:r>
          </w:p>
        </w:tc>
      </w:tr>
      <w:tr w:rsidR="00C928FE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18708B" w:rsidRDefault="00C928FE" w:rsidP="00C928FE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 xml:space="preserve">Основное мероприятие «Благоустройство населенных пунктов Русско-Камешкирского сельсовета </w:t>
            </w:r>
            <w:r w:rsidRPr="0018708B">
              <w:rPr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Pr="00006A2F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006A2F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C928FE" w:rsidRDefault="007F29FF" w:rsidP="00C928FE">
            <w:pPr>
              <w:jc w:val="right"/>
              <w:rPr>
                <w:color w:val="7030A0"/>
              </w:rPr>
            </w:pPr>
            <w:r w:rsidRPr="007F29FF">
              <w:rPr>
                <w:color w:val="943634"/>
              </w:rPr>
              <w:t>2724,571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29FF" w:rsidRDefault="00C928FE" w:rsidP="00C928FE">
            <w:pPr>
              <w:jc w:val="right"/>
            </w:pPr>
            <w:r w:rsidRPr="007F29FF">
              <w:t>1209,333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1301,687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Расходы на уличное освещение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006A2F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5014" w:rsidRDefault="00C928FE" w:rsidP="00C928FE">
            <w:pPr>
              <w:jc w:val="right"/>
            </w:pPr>
            <w:r w:rsidRPr="007F5014"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right"/>
            </w:pPr>
            <w:r w:rsidRPr="000534C2"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857,241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Pr="00006A2F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006A2F" w:rsidRDefault="00C928FE" w:rsidP="00C928FE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5014" w:rsidRDefault="00C928FE" w:rsidP="00C928FE">
            <w:pPr>
              <w:jc w:val="right"/>
            </w:pPr>
            <w:r w:rsidRPr="007F5014"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right"/>
            </w:pPr>
            <w:r w:rsidRPr="000534C2"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857,241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Pr="00006A2F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006A2F" w:rsidRDefault="00C928FE" w:rsidP="00C928FE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5014" w:rsidRDefault="00C928FE" w:rsidP="00C928FE">
            <w:pPr>
              <w:jc w:val="right"/>
            </w:pPr>
            <w:r w:rsidRPr="007F5014"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534C2" w:rsidRDefault="00C928FE" w:rsidP="00C928FE">
            <w:pPr>
              <w:jc w:val="right"/>
            </w:pPr>
            <w:r w:rsidRPr="000534C2"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857,241</w:t>
            </w:r>
          </w:p>
        </w:tc>
      </w:tr>
      <w:tr w:rsidR="00C928FE" w:rsidRPr="008840E3" w:rsidTr="000E0C5F">
        <w:trPr>
          <w:trHeight w:val="10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Pr="00006A2F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006A2F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AC5FA4" w:rsidRDefault="00C928FE" w:rsidP="007F29FF">
            <w:pPr>
              <w:jc w:val="right"/>
              <w:rPr>
                <w:color w:val="943634"/>
              </w:rPr>
            </w:pPr>
            <w:r w:rsidRPr="00AC5FA4">
              <w:rPr>
                <w:color w:val="943634"/>
              </w:rPr>
              <w:t>115</w:t>
            </w:r>
            <w:r w:rsidR="007F29FF" w:rsidRPr="00AC5FA4">
              <w:rPr>
                <w:color w:val="943634"/>
              </w:rPr>
              <w:t>5</w:t>
            </w:r>
            <w:r w:rsidRPr="00AC5FA4">
              <w:rPr>
                <w:color w:val="943634"/>
              </w:rPr>
              <w:t>,</w:t>
            </w:r>
            <w:r w:rsidR="007F29FF" w:rsidRPr="00AC5FA4">
              <w:rPr>
                <w:color w:val="943634"/>
              </w:rPr>
              <w:t>7</w:t>
            </w:r>
            <w:r w:rsidRPr="00AC5FA4">
              <w:rPr>
                <w:color w:val="943634"/>
              </w:rPr>
              <w:t>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AC5FA4" w:rsidRDefault="00C928FE" w:rsidP="00C928FE">
            <w:pPr>
              <w:jc w:val="right"/>
            </w:pPr>
            <w:r w:rsidRPr="00AC5FA4">
              <w:t>378,697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444,446</w:t>
            </w:r>
          </w:p>
        </w:tc>
      </w:tr>
      <w:tr w:rsidR="00C928FE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006A2F" w:rsidRDefault="00C928FE" w:rsidP="00C928FE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AC5FA4" w:rsidRDefault="00C928FE" w:rsidP="007F29FF">
            <w:pPr>
              <w:jc w:val="right"/>
              <w:rPr>
                <w:color w:val="943634"/>
              </w:rPr>
            </w:pPr>
            <w:r w:rsidRPr="00AC5FA4">
              <w:rPr>
                <w:color w:val="943634"/>
              </w:rPr>
              <w:t>115</w:t>
            </w:r>
            <w:r w:rsidR="007F29FF" w:rsidRPr="00AC5FA4">
              <w:rPr>
                <w:color w:val="943634"/>
              </w:rPr>
              <w:t>5</w:t>
            </w:r>
            <w:r w:rsidRPr="00AC5FA4">
              <w:rPr>
                <w:color w:val="943634"/>
              </w:rPr>
              <w:t>,</w:t>
            </w:r>
            <w:r w:rsidR="007F29FF" w:rsidRPr="00AC5FA4">
              <w:rPr>
                <w:color w:val="943634"/>
              </w:rPr>
              <w:t>7</w:t>
            </w:r>
            <w:r w:rsidRPr="00AC5FA4">
              <w:rPr>
                <w:color w:val="943634"/>
              </w:rPr>
              <w:t>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AC5FA4" w:rsidRDefault="00C928FE" w:rsidP="00C928FE">
            <w:pPr>
              <w:jc w:val="right"/>
            </w:pPr>
            <w:r w:rsidRPr="00AC5FA4">
              <w:t>378,697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444,446</w:t>
            </w:r>
          </w:p>
        </w:tc>
      </w:tr>
      <w:tr w:rsidR="00C928FE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</w:p>
          <w:p w:rsidR="00C928FE" w:rsidRDefault="00C928FE" w:rsidP="00C928FE">
            <w:pPr>
              <w:jc w:val="center"/>
              <w:rPr>
                <w:szCs w:val="24"/>
              </w:rPr>
            </w:pPr>
          </w:p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</w:p>
          <w:p w:rsidR="00C928FE" w:rsidRDefault="00C928FE" w:rsidP="00C928FE">
            <w:pPr>
              <w:jc w:val="center"/>
              <w:rPr>
                <w:szCs w:val="24"/>
              </w:rPr>
            </w:pPr>
          </w:p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</w:p>
          <w:p w:rsidR="00C928FE" w:rsidRDefault="00C928FE" w:rsidP="00C928FE">
            <w:pPr>
              <w:jc w:val="center"/>
              <w:rPr>
                <w:szCs w:val="24"/>
              </w:rPr>
            </w:pPr>
          </w:p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</w:p>
          <w:p w:rsidR="00C928FE" w:rsidRDefault="00C928FE" w:rsidP="00C928FE">
            <w:pPr>
              <w:jc w:val="center"/>
              <w:rPr>
                <w:szCs w:val="24"/>
              </w:rPr>
            </w:pPr>
          </w:p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</w:p>
          <w:p w:rsidR="00C928FE" w:rsidRDefault="00C928FE" w:rsidP="00C928FE">
            <w:pPr>
              <w:jc w:val="center"/>
              <w:rPr>
                <w:szCs w:val="24"/>
              </w:rPr>
            </w:pPr>
          </w:p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</w:p>
          <w:p w:rsidR="00C928FE" w:rsidRDefault="00C928FE" w:rsidP="00C928FE">
            <w:pPr>
              <w:rPr>
                <w:szCs w:val="24"/>
              </w:rPr>
            </w:pPr>
          </w:p>
          <w:p w:rsidR="00C928FE" w:rsidRPr="00006A2F" w:rsidRDefault="00C928FE" w:rsidP="00C928FE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AC5FA4" w:rsidRDefault="00C928FE" w:rsidP="007F29FF">
            <w:pPr>
              <w:jc w:val="right"/>
              <w:rPr>
                <w:color w:val="943634"/>
              </w:rPr>
            </w:pPr>
            <w:r w:rsidRPr="00AC5FA4">
              <w:rPr>
                <w:color w:val="943634"/>
              </w:rPr>
              <w:t>115</w:t>
            </w:r>
            <w:r w:rsidR="007F29FF" w:rsidRPr="00AC5FA4">
              <w:rPr>
                <w:color w:val="943634"/>
              </w:rPr>
              <w:t>5</w:t>
            </w:r>
            <w:r w:rsidRPr="00AC5FA4">
              <w:rPr>
                <w:color w:val="943634"/>
              </w:rPr>
              <w:t>,</w:t>
            </w:r>
            <w:r w:rsidR="007F29FF" w:rsidRPr="00AC5FA4">
              <w:rPr>
                <w:color w:val="943634"/>
              </w:rPr>
              <w:t>7</w:t>
            </w:r>
            <w:r w:rsidRPr="00AC5FA4">
              <w:rPr>
                <w:color w:val="943634"/>
              </w:rPr>
              <w:t>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AC5FA4" w:rsidRDefault="00C928FE" w:rsidP="00C928FE">
            <w:pPr>
              <w:jc w:val="right"/>
            </w:pPr>
            <w:r w:rsidRPr="00AC5FA4">
              <w:t>378,697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</w:p>
          <w:p w:rsidR="00C928FE" w:rsidRPr="008840E3" w:rsidRDefault="00C928FE" w:rsidP="00C928FE">
            <w:pPr>
              <w:jc w:val="right"/>
            </w:pPr>
          </w:p>
          <w:p w:rsidR="00C928FE" w:rsidRPr="008840E3" w:rsidRDefault="00C928FE" w:rsidP="00C928FE">
            <w:pPr>
              <w:jc w:val="right"/>
            </w:pPr>
            <w:r w:rsidRPr="008840E3">
              <w:t>444,446</w:t>
            </w:r>
          </w:p>
        </w:tc>
      </w:tr>
      <w:tr w:rsidR="00AC5FA4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both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Расходы по обустройству мест для сбора ТБО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A4" w:rsidRPr="00AC5FA4" w:rsidRDefault="00AC5FA4" w:rsidP="00AC5FA4">
            <w:pPr>
              <w:jc w:val="both"/>
              <w:rPr>
                <w:color w:val="943634"/>
                <w:szCs w:val="24"/>
              </w:rPr>
            </w:pPr>
          </w:p>
          <w:p w:rsidR="00AC5FA4" w:rsidRPr="00AC5FA4" w:rsidRDefault="00AC5FA4" w:rsidP="00AC5FA4">
            <w:pPr>
              <w:jc w:val="both"/>
              <w:rPr>
                <w:color w:val="943634"/>
                <w:szCs w:val="24"/>
              </w:rPr>
            </w:pPr>
          </w:p>
          <w:p w:rsidR="00AC5FA4" w:rsidRPr="00AC5FA4" w:rsidRDefault="00AC5FA4" w:rsidP="00AC5FA4">
            <w:pPr>
              <w:jc w:val="both"/>
              <w:rPr>
                <w:color w:val="943634"/>
                <w:szCs w:val="24"/>
              </w:rPr>
            </w:pPr>
          </w:p>
          <w:p w:rsidR="00AC5FA4" w:rsidRPr="00AC5FA4" w:rsidRDefault="00AC5FA4" w:rsidP="00AC5FA4">
            <w:pPr>
              <w:jc w:val="both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both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68430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FA4" w:rsidRPr="00AC5FA4" w:rsidRDefault="00AC5FA4" w:rsidP="00AC5FA4">
            <w:pPr>
              <w:rPr>
                <w:color w:val="94363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FA4" w:rsidRPr="00AC5FA4" w:rsidRDefault="00AC5FA4" w:rsidP="00AC5FA4">
            <w:pPr>
              <w:jc w:val="right"/>
              <w:rPr>
                <w:color w:val="943634"/>
              </w:rPr>
            </w:pPr>
            <w:r w:rsidRPr="00AC5FA4">
              <w:rPr>
                <w:color w:val="943634"/>
              </w:rPr>
              <w:t>98,910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right"/>
              <w:rPr>
                <w:color w:val="943634"/>
              </w:rPr>
            </w:pPr>
            <w:r w:rsidRPr="00AC5FA4">
              <w:rPr>
                <w:color w:val="943634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right"/>
              <w:rPr>
                <w:color w:val="943634"/>
              </w:rPr>
            </w:pPr>
            <w:r w:rsidRPr="00AC5FA4">
              <w:rPr>
                <w:color w:val="943634"/>
              </w:rPr>
              <w:t>0,000</w:t>
            </w:r>
          </w:p>
        </w:tc>
      </w:tr>
      <w:tr w:rsidR="00AC5FA4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FF27E7" w:rsidRDefault="00AC5FA4" w:rsidP="00AC5FA4">
            <w:pPr>
              <w:jc w:val="both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A4" w:rsidRPr="00AC5FA4" w:rsidRDefault="00AC5FA4" w:rsidP="00AC5FA4">
            <w:pPr>
              <w:jc w:val="both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both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68430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FA4" w:rsidRPr="00AC5FA4" w:rsidRDefault="00AC5FA4" w:rsidP="00AC5FA4">
            <w:pPr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FA4" w:rsidRPr="00AC5FA4" w:rsidRDefault="00AC5FA4" w:rsidP="00AC5FA4">
            <w:pPr>
              <w:jc w:val="right"/>
              <w:rPr>
                <w:color w:val="943634"/>
              </w:rPr>
            </w:pPr>
            <w:r w:rsidRPr="00AC5FA4">
              <w:rPr>
                <w:color w:val="943634"/>
              </w:rPr>
              <w:t>98,910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right"/>
              <w:rPr>
                <w:color w:val="943634"/>
              </w:rPr>
            </w:pPr>
            <w:r w:rsidRPr="00AC5FA4">
              <w:rPr>
                <w:color w:val="943634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right"/>
              <w:rPr>
                <w:color w:val="943634"/>
              </w:rPr>
            </w:pPr>
            <w:r w:rsidRPr="00AC5FA4">
              <w:rPr>
                <w:color w:val="943634"/>
              </w:rPr>
              <w:t>0,000</w:t>
            </w:r>
          </w:p>
        </w:tc>
      </w:tr>
      <w:tr w:rsidR="00AC5FA4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FF27E7" w:rsidRDefault="00AC5FA4" w:rsidP="00AC5FA4">
            <w:pPr>
              <w:jc w:val="both"/>
              <w:rPr>
                <w:color w:val="943634"/>
                <w:szCs w:val="24"/>
              </w:rPr>
            </w:pPr>
            <w:r w:rsidRPr="00FF27E7">
              <w:rPr>
                <w:color w:val="94363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A4" w:rsidRPr="00AC5FA4" w:rsidRDefault="00AC5FA4" w:rsidP="00AC5FA4">
            <w:pPr>
              <w:jc w:val="both"/>
              <w:rPr>
                <w:color w:val="943634"/>
                <w:szCs w:val="24"/>
              </w:rPr>
            </w:pPr>
          </w:p>
          <w:p w:rsidR="00AC5FA4" w:rsidRPr="00AC5FA4" w:rsidRDefault="00AC5FA4" w:rsidP="00AC5FA4">
            <w:pPr>
              <w:jc w:val="both"/>
              <w:rPr>
                <w:color w:val="943634"/>
                <w:szCs w:val="24"/>
              </w:rPr>
            </w:pPr>
          </w:p>
          <w:p w:rsidR="00AC5FA4" w:rsidRPr="00AC5FA4" w:rsidRDefault="00AC5FA4" w:rsidP="00AC5FA4">
            <w:pPr>
              <w:jc w:val="both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both"/>
              <w:rPr>
                <w:color w:val="943634"/>
                <w:szCs w:val="24"/>
              </w:rPr>
            </w:pPr>
          </w:p>
          <w:p w:rsidR="00AC5FA4" w:rsidRPr="00AC5FA4" w:rsidRDefault="00AC5FA4" w:rsidP="00AC5FA4">
            <w:pPr>
              <w:jc w:val="both"/>
              <w:rPr>
                <w:color w:val="943634"/>
                <w:szCs w:val="24"/>
              </w:rPr>
            </w:pPr>
          </w:p>
          <w:p w:rsidR="00AC5FA4" w:rsidRPr="00AC5FA4" w:rsidRDefault="00AC5FA4" w:rsidP="00AC5FA4">
            <w:pPr>
              <w:jc w:val="both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</w:p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</w:p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</w:p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</w:p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</w:p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</w:p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</w:p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</w:p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</w:p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</w:p>
          <w:p w:rsidR="00AC5FA4" w:rsidRPr="00AC5FA4" w:rsidRDefault="00AC5FA4" w:rsidP="00AC5FA4">
            <w:pPr>
              <w:jc w:val="center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68430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FA4" w:rsidRPr="00AC5FA4" w:rsidRDefault="00AC5FA4" w:rsidP="00AC5FA4">
            <w:pPr>
              <w:rPr>
                <w:color w:val="943634"/>
                <w:szCs w:val="24"/>
              </w:rPr>
            </w:pPr>
          </w:p>
          <w:p w:rsidR="00AC5FA4" w:rsidRPr="00AC5FA4" w:rsidRDefault="00AC5FA4" w:rsidP="00AC5FA4">
            <w:pPr>
              <w:rPr>
                <w:color w:val="943634"/>
                <w:szCs w:val="24"/>
              </w:rPr>
            </w:pPr>
          </w:p>
          <w:p w:rsidR="00AC5FA4" w:rsidRPr="00AC5FA4" w:rsidRDefault="00AC5FA4" w:rsidP="00AC5FA4">
            <w:pPr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FA4" w:rsidRPr="00AC5FA4" w:rsidRDefault="00AC5FA4" w:rsidP="00AC5FA4">
            <w:pPr>
              <w:jc w:val="right"/>
              <w:rPr>
                <w:color w:val="943634"/>
              </w:rPr>
            </w:pPr>
            <w:r w:rsidRPr="00AC5FA4">
              <w:rPr>
                <w:color w:val="943634"/>
              </w:rPr>
              <w:t>98,910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right"/>
              <w:rPr>
                <w:color w:val="943634"/>
              </w:rPr>
            </w:pPr>
            <w:r w:rsidRPr="00AC5FA4">
              <w:rPr>
                <w:color w:val="943634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FA4" w:rsidRPr="00AC5FA4" w:rsidRDefault="00AC5FA4" w:rsidP="00AC5FA4">
            <w:pPr>
              <w:jc w:val="right"/>
              <w:rPr>
                <w:color w:val="943634"/>
              </w:rPr>
            </w:pPr>
            <w:r w:rsidRPr="00AC5FA4">
              <w:rPr>
                <w:color w:val="943634"/>
              </w:rPr>
              <w:t>0,000</w:t>
            </w:r>
          </w:p>
        </w:tc>
      </w:tr>
      <w:tr w:rsidR="00C928FE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A79F2" w:rsidRDefault="00C928FE" w:rsidP="00C928FE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 xml:space="preserve">Расходы на совершенствование систем наружного освещения населенных пунктов Русско-Камешкирского сельсовета Камешкирского района </w:t>
            </w:r>
            <w:r w:rsidRPr="007A79F2">
              <w:rPr>
                <w:szCs w:val="24"/>
              </w:rPr>
              <w:lastRenderedPageBreak/>
              <w:t>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Pr="00006A2F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BB3011" w:rsidRDefault="00C928FE" w:rsidP="00C928FE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0,000</w:t>
            </w:r>
          </w:p>
        </w:tc>
      </w:tr>
      <w:tr w:rsidR="00C928FE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Pr="00006A2F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BB3011" w:rsidRDefault="00C928FE" w:rsidP="00C928FE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right"/>
            </w:pPr>
            <w:r>
              <w:t>0,000</w:t>
            </w:r>
          </w:p>
        </w:tc>
      </w:tr>
      <w:tr w:rsidR="00C928FE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A79F2" w:rsidRDefault="00C928FE" w:rsidP="00C928FE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Pr="00006A2F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BB3011" w:rsidRDefault="00C928FE" w:rsidP="00C928FE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right"/>
            </w:pPr>
            <w:r>
              <w:t>0,000</w:t>
            </w:r>
          </w:p>
        </w:tc>
      </w:tr>
      <w:tr w:rsidR="00C928FE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both"/>
              <w:rPr>
                <w:szCs w:val="24"/>
              </w:rPr>
            </w:pPr>
            <w:r w:rsidRPr="007F5014">
              <w:rPr>
                <w:szCs w:val="24"/>
              </w:rPr>
              <w:t>Расходы на премирование территорий - 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7F5014" w:rsidRDefault="00C928FE" w:rsidP="00C928FE">
            <w:pPr>
              <w:jc w:val="both"/>
              <w:rPr>
                <w:szCs w:val="24"/>
              </w:rPr>
            </w:pPr>
          </w:p>
          <w:p w:rsidR="00C928FE" w:rsidRPr="007F5014" w:rsidRDefault="00C928FE" w:rsidP="00C928FE">
            <w:pPr>
              <w:jc w:val="both"/>
              <w:rPr>
                <w:szCs w:val="24"/>
              </w:rPr>
            </w:pPr>
          </w:p>
          <w:p w:rsidR="00C928FE" w:rsidRPr="007F5014" w:rsidRDefault="00C928FE" w:rsidP="00C928FE">
            <w:pPr>
              <w:jc w:val="both"/>
              <w:rPr>
                <w:szCs w:val="24"/>
              </w:rPr>
            </w:pPr>
          </w:p>
          <w:p w:rsidR="00C928FE" w:rsidRPr="007F5014" w:rsidRDefault="00C928FE" w:rsidP="00C928FE">
            <w:pPr>
              <w:jc w:val="both"/>
              <w:rPr>
                <w:szCs w:val="24"/>
              </w:rPr>
            </w:pPr>
            <w:r w:rsidRPr="007F5014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both"/>
              <w:rPr>
                <w:szCs w:val="24"/>
              </w:rPr>
            </w:pPr>
            <w:r w:rsidRPr="007F5014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5014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5014" w:rsidRDefault="00C928FE" w:rsidP="00C928FE">
            <w:pPr>
              <w:jc w:val="right"/>
            </w:pPr>
            <w:r w:rsidRPr="007F5014"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right"/>
            </w:pPr>
            <w:r w:rsidRPr="007F5014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right"/>
            </w:pPr>
            <w:r w:rsidRPr="007F5014">
              <w:t>0,000</w:t>
            </w:r>
          </w:p>
        </w:tc>
      </w:tr>
      <w:tr w:rsidR="00C928FE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both"/>
              <w:rPr>
                <w:szCs w:val="24"/>
              </w:rPr>
            </w:pPr>
            <w:r w:rsidRPr="007F5014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7F5014" w:rsidRDefault="00C928FE" w:rsidP="00C928FE">
            <w:pPr>
              <w:jc w:val="both"/>
              <w:rPr>
                <w:szCs w:val="24"/>
              </w:rPr>
            </w:pPr>
          </w:p>
          <w:p w:rsidR="00C928FE" w:rsidRPr="007F5014" w:rsidRDefault="00C928FE" w:rsidP="00C928FE">
            <w:pPr>
              <w:jc w:val="both"/>
              <w:rPr>
                <w:szCs w:val="24"/>
              </w:rPr>
            </w:pPr>
            <w:r w:rsidRPr="007F5014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both"/>
              <w:rPr>
                <w:szCs w:val="24"/>
              </w:rPr>
            </w:pPr>
            <w:r w:rsidRPr="007F5014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5014" w:rsidRDefault="00C928FE" w:rsidP="00C928FE">
            <w:pPr>
              <w:rPr>
                <w:szCs w:val="24"/>
              </w:rPr>
            </w:pPr>
            <w:r w:rsidRPr="007F5014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5014" w:rsidRDefault="00C928FE" w:rsidP="00C928FE">
            <w:pPr>
              <w:jc w:val="right"/>
            </w:pPr>
            <w:r w:rsidRPr="007F5014"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right"/>
            </w:pPr>
            <w:r w:rsidRPr="007F5014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right"/>
            </w:pPr>
            <w:r w:rsidRPr="007F5014">
              <w:t>0,000</w:t>
            </w:r>
          </w:p>
        </w:tc>
      </w:tr>
      <w:tr w:rsidR="00C928FE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both"/>
              <w:rPr>
                <w:szCs w:val="24"/>
              </w:rPr>
            </w:pPr>
            <w:r w:rsidRPr="007F5014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7F5014" w:rsidRDefault="00C928FE" w:rsidP="00C928FE">
            <w:pPr>
              <w:jc w:val="both"/>
              <w:rPr>
                <w:szCs w:val="24"/>
              </w:rPr>
            </w:pPr>
          </w:p>
          <w:p w:rsidR="00C928FE" w:rsidRPr="007F5014" w:rsidRDefault="00C928FE" w:rsidP="00C928FE">
            <w:pPr>
              <w:jc w:val="both"/>
              <w:rPr>
                <w:szCs w:val="24"/>
              </w:rPr>
            </w:pPr>
          </w:p>
          <w:p w:rsidR="00C928FE" w:rsidRPr="007F5014" w:rsidRDefault="00C928FE" w:rsidP="00C928FE">
            <w:pPr>
              <w:jc w:val="both"/>
              <w:rPr>
                <w:szCs w:val="24"/>
              </w:rPr>
            </w:pPr>
            <w:r w:rsidRPr="007F5014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both"/>
              <w:rPr>
                <w:szCs w:val="24"/>
              </w:rPr>
            </w:pPr>
            <w:r w:rsidRPr="007F5014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center"/>
              <w:rPr>
                <w:szCs w:val="24"/>
              </w:rPr>
            </w:pPr>
            <w:r w:rsidRPr="007F5014">
              <w:rPr>
                <w:szCs w:val="24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5014" w:rsidRDefault="00C928FE" w:rsidP="00C928FE">
            <w:pPr>
              <w:rPr>
                <w:szCs w:val="24"/>
              </w:rPr>
            </w:pPr>
            <w:r w:rsidRPr="007F5014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5014" w:rsidRDefault="00C928FE" w:rsidP="00C928FE">
            <w:pPr>
              <w:jc w:val="right"/>
            </w:pPr>
            <w:r w:rsidRPr="007F5014"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right"/>
            </w:pPr>
            <w:r w:rsidRPr="007F5014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F5014" w:rsidRDefault="00C928FE" w:rsidP="00C928FE">
            <w:pPr>
              <w:jc w:val="right"/>
            </w:pPr>
            <w:r w:rsidRPr="007F5014">
              <w:t>0,000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Муниципальная про</w:t>
            </w:r>
            <w:r>
              <w:rPr>
                <w:szCs w:val="24"/>
              </w:rPr>
              <w:t xml:space="preserve">грамма «Формирование комфортной </w:t>
            </w:r>
            <w:r w:rsidRPr="00EC29FA">
              <w:rPr>
                <w:szCs w:val="24"/>
              </w:rPr>
              <w:t>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AC5FA4" w:rsidRDefault="00C928FE" w:rsidP="00C928FE">
            <w:pPr>
              <w:jc w:val="right"/>
            </w:pPr>
            <w:r w:rsidRPr="00AC5FA4"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0,000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AC5FA4" w:rsidRDefault="00C928FE" w:rsidP="00C928FE">
            <w:pPr>
              <w:jc w:val="right"/>
            </w:pPr>
            <w:r w:rsidRPr="00AC5FA4"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0,000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AC5FA4" w:rsidRDefault="00C928FE" w:rsidP="00C928FE">
            <w:pPr>
              <w:jc w:val="right"/>
            </w:pPr>
            <w:r w:rsidRPr="00AC5FA4"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0,000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AC5FA4" w:rsidRDefault="00C928FE" w:rsidP="00C928FE">
            <w:pPr>
              <w:jc w:val="right"/>
            </w:pPr>
            <w:r w:rsidRPr="00AC5FA4"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0,000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EC29FA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AC5FA4" w:rsidRDefault="00C928FE" w:rsidP="00C928FE">
            <w:pPr>
              <w:jc w:val="right"/>
            </w:pPr>
            <w:r w:rsidRPr="00AC5FA4"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0,000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AC5FA4" w:rsidRDefault="00C928FE" w:rsidP="00C928FE">
            <w:pPr>
              <w:jc w:val="right"/>
            </w:pPr>
            <w:r w:rsidRPr="00AC5FA4"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0,000</w:t>
            </w:r>
          </w:p>
        </w:tc>
      </w:tr>
      <w:tr w:rsidR="00C928FE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B02B7" w:rsidRDefault="00C928FE" w:rsidP="00C928FE">
            <w:pPr>
              <w:jc w:val="both"/>
              <w:rPr>
                <w:szCs w:val="24"/>
              </w:rPr>
            </w:pPr>
            <w:r w:rsidRPr="003B02B7">
              <w:rPr>
                <w:szCs w:val="24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B02B7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AC5FA4" w:rsidRDefault="00AC5FA4" w:rsidP="00C928FE">
            <w:pPr>
              <w:jc w:val="right"/>
              <w:rPr>
                <w:color w:val="943634"/>
              </w:rPr>
            </w:pPr>
            <w:r w:rsidRPr="00AC5FA4">
              <w:rPr>
                <w:color w:val="943634"/>
              </w:rPr>
              <w:t>2634,453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right"/>
            </w:pPr>
            <w:r>
              <w:t>0,000</w:t>
            </w:r>
          </w:p>
        </w:tc>
      </w:tr>
      <w:tr w:rsidR="00C928FE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C53573" w:rsidRDefault="00C928FE" w:rsidP="00C928FE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B02B7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5014" w:rsidRDefault="00AC5FA4" w:rsidP="00C928FE">
            <w:pPr>
              <w:jc w:val="right"/>
            </w:pPr>
            <w:r w:rsidRPr="00AC5FA4">
              <w:rPr>
                <w:color w:val="943634"/>
              </w:rPr>
              <w:t>2634,453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right"/>
            </w:pPr>
            <w:r>
              <w:t>0,000</w:t>
            </w:r>
          </w:p>
        </w:tc>
      </w:tr>
      <w:tr w:rsidR="00C928FE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C53573" w:rsidRDefault="00C928FE" w:rsidP="00C928FE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B02B7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7F5014" w:rsidRDefault="00AC5FA4" w:rsidP="00C928FE">
            <w:pPr>
              <w:jc w:val="right"/>
            </w:pPr>
            <w:r w:rsidRPr="00AC5FA4">
              <w:rPr>
                <w:color w:val="943634"/>
              </w:rPr>
              <w:t>2634,453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right"/>
            </w:pPr>
            <w:r>
              <w:t>0,000</w:t>
            </w:r>
          </w:p>
        </w:tc>
      </w:tr>
      <w:tr w:rsidR="00C928FE" w:rsidRPr="005E3B2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5E3B22" w:rsidRDefault="00C928FE" w:rsidP="00C928FE">
            <w:pPr>
              <w:jc w:val="both"/>
              <w:rPr>
                <w:szCs w:val="24"/>
              </w:rPr>
            </w:pPr>
          </w:p>
          <w:p w:rsidR="00C928FE" w:rsidRPr="005E3B22" w:rsidRDefault="00C928FE" w:rsidP="00C928FE">
            <w:pPr>
              <w:jc w:val="both"/>
              <w:rPr>
                <w:szCs w:val="24"/>
              </w:rPr>
            </w:pPr>
          </w:p>
          <w:p w:rsidR="00C928FE" w:rsidRPr="005E3B22" w:rsidRDefault="00C928FE" w:rsidP="00C928FE">
            <w:pPr>
              <w:jc w:val="both"/>
              <w:rPr>
                <w:szCs w:val="24"/>
              </w:rPr>
            </w:pPr>
          </w:p>
          <w:p w:rsidR="00C928FE" w:rsidRPr="005E3B22" w:rsidRDefault="00C928FE" w:rsidP="00C928FE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6</w:t>
            </w:r>
            <w:r w:rsidRPr="005E3B22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5E3B22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0534C2" w:rsidRDefault="00C928FE" w:rsidP="00C928FE">
            <w:pPr>
              <w:jc w:val="right"/>
            </w:pPr>
            <w:r w:rsidRPr="000534C2"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right"/>
            </w:pPr>
            <w:r w:rsidRPr="005E3B2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right"/>
            </w:pPr>
            <w:r w:rsidRPr="005E3B22">
              <w:t>0,000</w:t>
            </w:r>
          </w:p>
        </w:tc>
      </w:tr>
      <w:tr w:rsidR="00C928FE" w:rsidRPr="005E3B2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5E3B22" w:rsidRDefault="00C928FE" w:rsidP="00C928FE">
            <w:pPr>
              <w:jc w:val="both"/>
              <w:rPr>
                <w:szCs w:val="24"/>
              </w:rPr>
            </w:pPr>
          </w:p>
          <w:p w:rsidR="00C928FE" w:rsidRPr="005E3B22" w:rsidRDefault="00C928FE" w:rsidP="00C928FE">
            <w:pPr>
              <w:jc w:val="both"/>
              <w:rPr>
                <w:szCs w:val="24"/>
              </w:rPr>
            </w:pPr>
          </w:p>
          <w:p w:rsidR="00C928FE" w:rsidRPr="005E3B22" w:rsidRDefault="00C928FE" w:rsidP="00C928FE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both"/>
              <w:rPr>
                <w:szCs w:val="24"/>
              </w:rPr>
            </w:pPr>
          </w:p>
          <w:p w:rsidR="00C928FE" w:rsidRPr="005E3B22" w:rsidRDefault="00C928FE" w:rsidP="00C928FE">
            <w:pPr>
              <w:jc w:val="both"/>
              <w:rPr>
                <w:szCs w:val="24"/>
              </w:rPr>
            </w:pPr>
          </w:p>
          <w:p w:rsidR="00C928FE" w:rsidRPr="005E3B22" w:rsidRDefault="00C928FE" w:rsidP="00C928FE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center"/>
              <w:rPr>
                <w:szCs w:val="24"/>
              </w:rPr>
            </w:pPr>
          </w:p>
          <w:p w:rsidR="00C928FE" w:rsidRPr="005E3B22" w:rsidRDefault="00C928FE" w:rsidP="00C928FE">
            <w:pPr>
              <w:jc w:val="center"/>
              <w:rPr>
                <w:szCs w:val="24"/>
              </w:rPr>
            </w:pPr>
          </w:p>
          <w:p w:rsidR="00C928FE" w:rsidRPr="005E3B22" w:rsidRDefault="00C928FE" w:rsidP="00C928FE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center"/>
              <w:rPr>
                <w:szCs w:val="24"/>
              </w:rPr>
            </w:pPr>
          </w:p>
          <w:p w:rsidR="00C928FE" w:rsidRPr="005E3B22" w:rsidRDefault="00C928FE" w:rsidP="00C928FE">
            <w:pPr>
              <w:jc w:val="center"/>
              <w:rPr>
                <w:szCs w:val="24"/>
              </w:rPr>
            </w:pPr>
          </w:p>
          <w:p w:rsidR="00C928FE" w:rsidRPr="005E3B22" w:rsidRDefault="00C928FE" w:rsidP="00C928FE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center"/>
              <w:rPr>
                <w:szCs w:val="24"/>
              </w:rPr>
            </w:pPr>
          </w:p>
          <w:p w:rsidR="00C928FE" w:rsidRPr="005E3B22" w:rsidRDefault="00C928FE" w:rsidP="00C928FE">
            <w:pPr>
              <w:jc w:val="center"/>
              <w:rPr>
                <w:szCs w:val="24"/>
              </w:rPr>
            </w:pPr>
          </w:p>
          <w:p w:rsidR="00C928FE" w:rsidRPr="005E3B22" w:rsidRDefault="00C928FE" w:rsidP="00C928FE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center"/>
              <w:rPr>
                <w:szCs w:val="24"/>
              </w:rPr>
            </w:pPr>
          </w:p>
          <w:p w:rsidR="00C928FE" w:rsidRPr="005E3B22" w:rsidRDefault="00C928FE" w:rsidP="00C928FE">
            <w:pPr>
              <w:jc w:val="center"/>
              <w:rPr>
                <w:szCs w:val="24"/>
              </w:rPr>
            </w:pPr>
          </w:p>
          <w:p w:rsidR="00C928FE" w:rsidRPr="005E3B22" w:rsidRDefault="00C928FE" w:rsidP="00C928FE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center"/>
              <w:rPr>
                <w:szCs w:val="24"/>
              </w:rPr>
            </w:pPr>
          </w:p>
          <w:p w:rsidR="00C928FE" w:rsidRPr="005E3B22" w:rsidRDefault="00C928FE" w:rsidP="00C928FE">
            <w:pPr>
              <w:jc w:val="center"/>
              <w:rPr>
                <w:szCs w:val="24"/>
              </w:rPr>
            </w:pPr>
          </w:p>
          <w:p w:rsidR="00C928FE" w:rsidRPr="005E3B22" w:rsidRDefault="00C928FE" w:rsidP="00C928FE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6</w:t>
            </w:r>
            <w:r w:rsidRPr="005E3B22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5E3B22" w:rsidRDefault="00C928FE" w:rsidP="00C928FE">
            <w:pPr>
              <w:rPr>
                <w:szCs w:val="24"/>
              </w:rPr>
            </w:pPr>
          </w:p>
          <w:p w:rsidR="00C928FE" w:rsidRPr="005E3B22" w:rsidRDefault="00C928FE" w:rsidP="00C928FE">
            <w:pPr>
              <w:rPr>
                <w:szCs w:val="24"/>
              </w:rPr>
            </w:pPr>
          </w:p>
          <w:p w:rsidR="00C928FE" w:rsidRPr="005E3B22" w:rsidRDefault="00C928FE" w:rsidP="00C928FE">
            <w:pPr>
              <w:rPr>
                <w:szCs w:val="24"/>
              </w:rPr>
            </w:pPr>
            <w:r w:rsidRPr="005E3B22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0534C2" w:rsidRDefault="00C928FE" w:rsidP="00C928FE">
            <w:pPr>
              <w:jc w:val="right"/>
            </w:pPr>
          </w:p>
          <w:p w:rsidR="00C928FE" w:rsidRPr="000534C2" w:rsidRDefault="00C928FE" w:rsidP="00C928FE">
            <w:pPr>
              <w:jc w:val="right"/>
            </w:pPr>
          </w:p>
          <w:p w:rsidR="00C928FE" w:rsidRPr="000534C2" w:rsidRDefault="00C928FE" w:rsidP="00C928FE">
            <w:pPr>
              <w:jc w:val="right"/>
            </w:pPr>
            <w:r w:rsidRPr="000534C2"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right"/>
            </w:pPr>
          </w:p>
          <w:p w:rsidR="00C928FE" w:rsidRPr="005E3B22" w:rsidRDefault="00C928FE" w:rsidP="00C928FE">
            <w:pPr>
              <w:jc w:val="right"/>
            </w:pPr>
          </w:p>
          <w:p w:rsidR="00C928FE" w:rsidRPr="005E3B22" w:rsidRDefault="00C928FE" w:rsidP="00C928FE">
            <w:pPr>
              <w:jc w:val="right"/>
            </w:pPr>
            <w:r w:rsidRPr="005E3B2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right"/>
            </w:pPr>
          </w:p>
          <w:p w:rsidR="00C928FE" w:rsidRPr="005E3B22" w:rsidRDefault="00C928FE" w:rsidP="00C928FE">
            <w:pPr>
              <w:jc w:val="right"/>
            </w:pPr>
          </w:p>
          <w:p w:rsidR="00C928FE" w:rsidRPr="005E3B22" w:rsidRDefault="00C928FE" w:rsidP="00C928FE">
            <w:pPr>
              <w:jc w:val="right"/>
            </w:pPr>
            <w:r w:rsidRPr="005E3B22">
              <w:t>0,000</w:t>
            </w:r>
          </w:p>
        </w:tc>
      </w:tr>
      <w:tr w:rsidR="00C928FE" w:rsidRPr="005E3B2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5E3B22" w:rsidRDefault="00C928FE" w:rsidP="00C928FE">
            <w:pPr>
              <w:jc w:val="both"/>
              <w:rPr>
                <w:szCs w:val="24"/>
              </w:rPr>
            </w:pPr>
          </w:p>
          <w:p w:rsidR="00C928FE" w:rsidRPr="005E3B22" w:rsidRDefault="00C928FE" w:rsidP="00C928FE">
            <w:pPr>
              <w:jc w:val="both"/>
              <w:rPr>
                <w:szCs w:val="24"/>
              </w:rPr>
            </w:pPr>
          </w:p>
          <w:p w:rsidR="00C928FE" w:rsidRPr="005E3B22" w:rsidRDefault="00C928FE" w:rsidP="00C928FE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6</w:t>
            </w:r>
            <w:r w:rsidRPr="005E3B22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5E3B22" w:rsidRDefault="00C928FE" w:rsidP="00C928FE">
            <w:pPr>
              <w:rPr>
                <w:szCs w:val="24"/>
              </w:rPr>
            </w:pPr>
            <w:r w:rsidRPr="005E3B22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0534C2" w:rsidRDefault="00C928FE" w:rsidP="00C928FE">
            <w:pPr>
              <w:jc w:val="right"/>
            </w:pPr>
            <w:r w:rsidRPr="000534C2"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right"/>
            </w:pPr>
            <w:r w:rsidRPr="005E3B2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5E3B22" w:rsidRDefault="00C928FE" w:rsidP="00C928FE">
            <w:pPr>
              <w:jc w:val="right"/>
            </w:pPr>
            <w:r w:rsidRPr="005E3B22">
              <w:t>0,000</w:t>
            </w:r>
          </w:p>
        </w:tc>
      </w:tr>
      <w:tr w:rsidR="00C928FE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C53573" w:rsidRDefault="00C928FE" w:rsidP="00C928FE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B02B7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7A1974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AC5FA4" w:rsidRDefault="00AC5FA4" w:rsidP="00C928FE">
            <w:pPr>
              <w:jc w:val="right"/>
              <w:rPr>
                <w:color w:val="943634"/>
              </w:rPr>
            </w:pPr>
            <w:r w:rsidRPr="00AC5FA4">
              <w:rPr>
                <w:color w:val="943634"/>
              </w:rPr>
              <w:t>1975,840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right"/>
            </w:pPr>
            <w:r>
              <w:t>0,000</w:t>
            </w:r>
          </w:p>
        </w:tc>
      </w:tr>
      <w:tr w:rsidR="00C928FE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C53573" w:rsidRDefault="00C928FE" w:rsidP="00C928FE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B02B7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AC5FA4" w:rsidRDefault="00AC5FA4" w:rsidP="00C928FE">
            <w:pPr>
              <w:jc w:val="right"/>
              <w:rPr>
                <w:color w:val="943634"/>
              </w:rPr>
            </w:pPr>
            <w:r w:rsidRPr="00AC5FA4">
              <w:rPr>
                <w:color w:val="943634"/>
              </w:rPr>
              <w:t>1975,840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right"/>
            </w:pPr>
            <w:r>
              <w:t>0,000</w:t>
            </w:r>
          </w:p>
        </w:tc>
      </w:tr>
      <w:tr w:rsidR="00C928FE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C53573" w:rsidRDefault="00C928FE" w:rsidP="00C928FE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 xml:space="preserve">Иные закупки товаров, работ и услуг для </w:t>
            </w:r>
            <w:r w:rsidRPr="00C53573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B02B7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AC5FA4" w:rsidRDefault="00AC5FA4" w:rsidP="00C928FE">
            <w:pPr>
              <w:jc w:val="right"/>
              <w:rPr>
                <w:color w:val="943634"/>
              </w:rPr>
            </w:pPr>
            <w:r w:rsidRPr="00AC5FA4">
              <w:rPr>
                <w:color w:val="943634"/>
              </w:rPr>
              <w:t>1975,840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right"/>
            </w:pPr>
            <w:r>
              <w:t>0,000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21E73" w:rsidRDefault="00C928FE" w:rsidP="00C928FE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lastRenderedPageBreak/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21E73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2,000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21E73" w:rsidRDefault="00C928FE" w:rsidP="00C928FE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21E73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2,000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21E73" w:rsidRDefault="00C928FE" w:rsidP="00C928FE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21E73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2,000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21E73" w:rsidRDefault="00C928FE" w:rsidP="00C928FE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21E73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1,700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21E73" w:rsidRDefault="00C928FE" w:rsidP="00C928FE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21E73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1,700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21E73" w:rsidRDefault="00C928FE" w:rsidP="00C928FE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21E73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1,700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21E73" w:rsidRDefault="00C928FE" w:rsidP="00C928FE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21E73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0,300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21E73" w:rsidRDefault="00C928FE" w:rsidP="00C928FE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21E73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006A2F" w:rsidRDefault="00C928FE" w:rsidP="00C928FE">
            <w:pPr>
              <w:jc w:val="right"/>
            </w:pPr>
            <w:r>
              <w:t>0,300</w:t>
            </w:r>
          </w:p>
        </w:tc>
      </w:tr>
      <w:tr w:rsidR="00C928FE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21E73" w:rsidRDefault="00C928FE" w:rsidP="00C928FE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</w:p>
          <w:p w:rsidR="00C928FE" w:rsidRDefault="00C928FE" w:rsidP="00C928FE">
            <w:pPr>
              <w:jc w:val="center"/>
              <w:rPr>
                <w:szCs w:val="24"/>
              </w:rPr>
            </w:pPr>
          </w:p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</w:p>
          <w:p w:rsidR="00C928FE" w:rsidRDefault="00C928FE" w:rsidP="00C928FE">
            <w:pPr>
              <w:jc w:val="center"/>
              <w:rPr>
                <w:szCs w:val="24"/>
              </w:rPr>
            </w:pPr>
          </w:p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</w:p>
          <w:p w:rsidR="00C928FE" w:rsidRDefault="00C928FE" w:rsidP="00C928FE">
            <w:pPr>
              <w:jc w:val="center"/>
              <w:rPr>
                <w:szCs w:val="24"/>
              </w:rPr>
            </w:pPr>
          </w:p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</w:p>
          <w:p w:rsidR="00C928FE" w:rsidRDefault="00C928FE" w:rsidP="00C928FE">
            <w:pPr>
              <w:jc w:val="center"/>
              <w:rPr>
                <w:szCs w:val="24"/>
              </w:rPr>
            </w:pPr>
          </w:p>
          <w:p w:rsidR="00C928FE" w:rsidRPr="00321E73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center"/>
              <w:rPr>
                <w:szCs w:val="24"/>
              </w:rPr>
            </w:pPr>
          </w:p>
          <w:p w:rsidR="00C928FE" w:rsidRDefault="00C928FE" w:rsidP="00C928FE">
            <w:pPr>
              <w:jc w:val="center"/>
              <w:rPr>
                <w:szCs w:val="24"/>
              </w:rPr>
            </w:pPr>
          </w:p>
          <w:p w:rsidR="00C928FE" w:rsidRDefault="00C928FE" w:rsidP="00C928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rPr>
                <w:szCs w:val="24"/>
              </w:rPr>
            </w:pPr>
          </w:p>
          <w:p w:rsidR="00C928FE" w:rsidRDefault="00C928FE" w:rsidP="00C928FE">
            <w:pPr>
              <w:rPr>
                <w:szCs w:val="24"/>
              </w:rPr>
            </w:pPr>
          </w:p>
          <w:p w:rsidR="00C928FE" w:rsidRDefault="00C928FE" w:rsidP="00C928FE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Default="00C928FE" w:rsidP="00C928FE">
            <w:pPr>
              <w:jc w:val="right"/>
            </w:pPr>
          </w:p>
          <w:p w:rsidR="00C928FE" w:rsidRDefault="00C928FE" w:rsidP="00C928FE">
            <w:pPr>
              <w:jc w:val="right"/>
            </w:pPr>
          </w:p>
          <w:p w:rsidR="00C928FE" w:rsidRDefault="00C928FE" w:rsidP="00C928FE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right"/>
            </w:pPr>
          </w:p>
          <w:p w:rsidR="00C928FE" w:rsidRDefault="00C928FE" w:rsidP="00C928FE">
            <w:pPr>
              <w:jc w:val="right"/>
            </w:pPr>
          </w:p>
          <w:p w:rsidR="00C928FE" w:rsidRPr="00006A2F" w:rsidRDefault="00C928FE" w:rsidP="00C928FE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Default="00C928FE" w:rsidP="00C928FE">
            <w:pPr>
              <w:jc w:val="right"/>
            </w:pPr>
          </w:p>
          <w:p w:rsidR="00C928FE" w:rsidRDefault="00C928FE" w:rsidP="00C928FE">
            <w:pPr>
              <w:jc w:val="right"/>
            </w:pPr>
          </w:p>
          <w:p w:rsidR="00C928FE" w:rsidRPr="00006A2F" w:rsidRDefault="00C928FE" w:rsidP="00C928FE">
            <w:pPr>
              <w:jc w:val="right"/>
            </w:pPr>
            <w:r>
              <w:t>0,300</w:t>
            </w:r>
          </w:p>
        </w:tc>
      </w:tr>
      <w:tr w:rsidR="00C928FE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СОЦИАЛЬНАЯ ПОЛИТИКА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2711E2" w:rsidRDefault="00C928FE" w:rsidP="00C928FE">
            <w:pPr>
              <w:jc w:val="both"/>
              <w:rPr>
                <w:b/>
                <w:szCs w:val="24"/>
              </w:rPr>
            </w:pPr>
            <w:r w:rsidRPr="002711E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b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</w:tr>
      <w:tr w:rsidR="00C928FE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Пенсионное обеспечение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2711E2" w:rsidRDefault="00C928FE" w:rsidP="00C928FE">
            <w:pPr>
              <w:jc w:val="both"/>
              <w:rPr>
                <w:b/>
                <w:szCs w:val="24"/>
              </w:rPr>
            </w:pPr>
            <w:r w:rsidRPr="002711E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</w:tr>
      <w:tr w:rsidR="00C928FE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Pr="008840E3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0,100</w:t>
            </w:r>
          </w:p>
        </w:tc>
      </w:tr>
      <w:tr w:rsidR="00C928FE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Pr="008840E3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0,100</w:t>
            </w:r>
          </w:p>
        </w:tc>
      </w:tr>
      <w:tr w:rsidR="00C928FE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Pr="008840E3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0,100</w:t>
            </w:r>
          </w:p>
        </w:tc>
      </w:tr>
      <w:tr w:rsidR="00C928FE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r w:rsidRPr="008840E3"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Default="00C928FE" w:rsidP="00C928FE">
            <w:pPr>
              <w:jc w:val="both"/>
              <w:rPr>
                <w:szCs w:val="24"/>
              </w:rPr>
            </w:pPr>
          </w:p>
          <w:p w:rsidR="00C928FE" w:rsidRPr="008840E3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0,100</w:t>
            </w:r>
          </w:p>
        </w:tc>
      </w:tr>
      <w:tr w:rsidR="00C928FE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8840E3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rPr>
                <w:szCs w:val="24"/>
              </w:rPr>
            </w:pPr>
            <w:r w:rsidRPr="008840E3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0,100</w:t>
            </w:r>
          </w:p>
        </w:tc>
      </w:tr>
      <w:tr w:rsidR="00C928FE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8840E3" w:rsidRDefault="00C928FE" w:rsidP="00C928F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rPr>
                <w:szCs w:val="24"/>
              </w:rPr>
            </w:pPr>
            <w:r w:rsidRPr="008840E3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8840E3" w:rsidRDefault="00C928FE" w:rsidP="00C928FE">
            <w:pPr>
              <w:jc w:val="right"/>
            </w:pPr>
            <w:r w:rsidRPr="008840E3">
              <w:t>0,100</w:t>
            </w:r>
            <w:r>
              <w:t>»</w:t>
            </w:r>
          </w:p>
        </w:tc>
      </w:tr>
    </w:tbl>
    <w:p w:rsidR="008B0AB2" w:rsidRDefault="008B0AB2" w:rsidP="00060492">
      <w:pPr>
        <w:rPr>
          <w:sz w:val="28"/>
          <w:szCs w:val="28"/>
        </w:rPr>
      </w:pPr>
    </w:p>
    <w:p w:rsidR="00B52408" w:rsidRDefault="008840E3" w:rsidP="008840E3">
      <w:pPr>
        <w:rPr>
          <w:sz w:val="28"/>
          <w:szCs w:val="28"/>
        </w:rPr>
      </w:pPr>
      <w:r w:rsidRPr="00421F2A">
        <w:rPr>
          <w:sz w:val="28"/>
          <w:szCs w:val="28"/>
        </w:rPr>
        <w:t xml:space="preserve">                  </w:t>
      </w:r>
      <w:r w:rsidR="00060492">
        <w:rPr>
          <w:sz w:val="28"/>
          <w:szCs w:val="28"/>
        </w:rPr>
        <w:t xml:space="preserve">                   </w:t>
      </w:r>
    </w:p>
    <w:p w:rsidR="008840E3" w:rsidRPr="00101AAC" w:rsidRDefault="00B52408" w:rsidP="008840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8C6680" w:rsidRPr="008C6680">
        <w:rPr>
          <w:sz w:val="28"/>
          <w:szCs w:val="28"/>
        </w:rPr>
        <w:t>9</w:t>
      </w:r>
      <w:r w:rsidR="00421F2A" w:rsidRPr="00421F2A">
        <w:rPr>
          <w:sz w:val="28"/>
          <w:szCs w:val="28"/>
        </w:rPr>
        <w:t>)</w:t>
      </w:r>
      <w:r w:rsidR="00421F2A">
        <w:rPr>
          <w:szCs w:val="24"/>
        </w:rPr>
        <w:t xml:space="preserve"> </w:t>
      </w:r>
      <w:r w:rsidR="008840E3">
        <w:rPr>
          <w:sz w:val="28"/>
          <w:szCs w:val="28"/>
        </w:rPr>
        <w:t>Приложение 6 к ре</w:t>
      </w:r>
      <w:r w:rsidR="00060492">
        <w:rPr>
          <w:sz w:val="28"/>
          <w:szCs w:val="28"/>
        </w:rPr>
        <w:t>шению изложить в новой редакции:</w:t>
      </w:r>
    </w:p>
    <w:p w:rsidR="008F319F" w:rsidRPr="00CC7A3C" w:rsidRDefault="008F319F" w:rsidP="000E5338">
      <w:pPr>
        <w:jc w:val="right"/>
        <w:rPr>
          <w:szCs w:val="24"/>
        </w:rPr>
      </w:pPr>
      <w:r>
        <w:rPr>
          <w:sz w:val="28"/>
          <w:szCs w:val="28"/>
        </w:rPr>
        <w:t xml:space="preserve">               </w:t>
      </w:r>
      <w:r w:rsidRPr="00006A2F">
        <w:rPr>
          <w:sz w:val="28"/>
          <w:szCs w:val="28"/>
        </w:rPr>
        <w:t xml:space="preserve">   </w:t>
      </w:r>
      <w:r w:rsidR="00421F2A">
        <w:rPr>
          <w:sz w:val="28"/>
          <w:szCs w:val="28"/>
        </w:rPr>
        <w:t>«</w:t>
      </w:r>
      <w:r w:rsidRPr="00006A2F">
        <w:rPr>
          <w:szCs w:val="24"/>
        </w:rPr>
        <w:t xml:space="preserve">Приложение </w:t>
      </w:r>
      <w:r w:rsidR="00F612E0" w:rsidRPr="00CC7A3C">
        <w:rPr>
          <w:szCs w:val="24"/>
        </w:rPr>
        <w:t>6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 решению Комитета местного самоуправления </w:t>
      </w:r>
    </w:p>
    <w:p w:rsidR="008F319F" w:rsidRPr="00581266" w:rsidRDefault="001D7258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>Русско-Камешкирского</w:t>
      </w:r>
      <w:r w:rsidR="008F319F" w:rsidRPr="00581266">
        <w:rPr>
          <w:szCs w:val="24"/>
        </w:rPr>
        <w:t xml:space="preserve"> сельсовета Камешкирского района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Пензенской области «О </w:t>
      </w:r>
      <w:r w:rsidR="00642B99" w:rsidRPr="00581266">
        <w:rPr>
          <w:szCs w:val="24"/>
        </w:rPr>
        <w:t>Бюджет</w:t>
      </w:r>
      <w:r w:rsidRPr="00581266">
        <w:rPr>
          <w:szCs w:val="24"/>
        </w:rPr>
        <w:t xml:space="preserve">е </w:t>
      </w:r>
      <w:r w:rsidR="001D7258" w:rsidRPr="00581266">
        <w:rPr>
          <w:szCs w:val="24"/>
        </w:rPr>
        <w:t>Русско-Камешкирского</w:t>
      </w:r>
      <w:r w:rsidRPr="00581266">
        <w:rPr>
          <w:szCs w:val="24"/>
        </w:rPr>
        <w:t xml:space="preserve"> сельсовета 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Камешкирского района Пензенской области </w:t>
      </w:r>
    </w:p>
    <w:p w:rsidR="008F319F" w:rsidRPr="00581266" w:rsidRDefault="00BF68D6" w:rsidP="000E5338">
      <w:pPr>
        <w:ind w:left="5387" w:right="-530"/>
        <w:jc w:val="right"/>
        <w:rPr>
          <w:szCs w:val="24"/>
        </w:rPr>
      </w:pPr>
      <w:r>
        <w:rPr>
          <w:szCs w:val="24"/>
        </w:rPr>
        <w:lastRenderedPageBreak/>
        <w:t>на 2023</w:t>
      </w:r>
      <w:r w:rsidR="008F319F" w:rsidRPr="00581266">
        <w:rPr>
          <w:szCs w:val="24"/>
        </w:rPr>
        <w:t xml:space="preserve"> год и </w:t>
      </w:r>
      <w:r w:rsidR="00F12640">
        <w:rPr>
          <w:szCs w:val="24"/>
        </w:rPr>
        <w:t>на плановый п</w:t>
      </w:r>
      <w:r>
        <w:rPr>
          <w:szCs w:val="24"/>
        </w:rPr>
        <w:t>ериод 2024</w:t>
      </w:r>
      <w:r w:rsidR="002D7E55">
        <w:rPr>
          <w:szCs w:val="24"/>
        </w:rPr>
        <w:t xml:space="preserve"> и 20</w:t>
      </w:r>
      <w:r>
        <w:rPr>
          <w:szCs w:val="24"/>
        </w:rPr>
        <w:t>25</w:t>
      </w:r>
      <w:r w:rsidR="008F319F" w:rsidRPr="00581266">
        <w:rPr>
          <w:szCs w:val="24"/>
        </w:rPr>
        <w:t xml:space="preserve"> годов» </w:t>
      </w:r>
    </w:p>
    <w:p w:rsidR="008F319F" w:rsidRPr="00581266" w:rsidRDefault="008F319F" w:rsidP="008F319F">
      <w:pPr>
        <w:ind w:left="5387" w:right="-530"/>
        <w:rPr>
          <w:szCs w:val="24"/>
        </w:rPr>
      </w:pPr>
    </w:p>
    <w:p w:rsidR="008F319F" w:rsidRPr="00006A2F" w:rsidRDefault="008F319F" w:rsidP="008F319F">
      <w:pPr>
        <w:jc w:val="center"/>
        <w:rPr>
          <w:szCs w:val="24"/>
        </w:rPr>
      </w:pPr>
      <w:r w:rsidRPr="00581266">
        <w:rPr>
          <w:sz w:val="28"/>
          <w:szCs w:val="28"/>
        </w:rPr>
        <w:t xml:space="preserve">Распределение </w:t>
      </w:r>
      <w:r w:rsidR="004D2129" w:rsidRPr="00581266">
        <w:rPr>
          <w:sz w:val="28"/>
          <w:szCs w:val="28"/>
        </w:rPr>
        <w:t>б</w:t>
      </w:r>
      <w:r w:rsidR="00642B99" w:rsidRPr="00581266">
        <w:rPr>
          <w:sz w:val="28"/>
          <w:szCs w:val="28"/>
        </w:rPr>
        <w:t>юджет</w:t>
      </w:r>
      <w:r w:rsidRPr="00581266">
        <w:rPr>
          <w:sz w:val="28"/>
          <w:szCs w:val="28"/>
        </w:rPr>
        <w:t xml:space="preserve">ных ассигнований по целевым статьям (муниципальным программам </w:t>
      </w:r>
      <w:r w:rsidR="001D7258" w:rsidRPr="00581266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</w:t>
      </w:r>
      <w:r>
        <w:rPr>
          <w:sz w:val="28"/>
          <w:szCs w:val="28"/>
        </w:rPr>
        <w:t xml:space="preserve">ов </w:t>
      </w:r>
      <w:r w:rsidR="004D2129">
        <w:rPr>
          <w:sz w:val="28"/>
          <w:szCs w:val="28"/>
        </w:rPr>
        <w:t>б</w:t>
      </w:r>
      <w:r w:rsidR="00642B99">
        <w:rPr>
          <w:sz w:val="28"/>
          <w:szCs w:val="28"/>
        </w:rPr>
        <w:t>юджета</w:t>
      </w:r>
      <w:r w:rsidR="00BF68D6">
        <w:rPr>
          <w:sz w:val="28"/>
          <w:szCs w:val="28"/>
        </w:rPr>
        <w:t xml:space="preserve"> на 2023</w:t>
      </w:r>
      <w:r w:rsidRPr="00006A2F">
        <w:rPr>
          <w:sz w:val="28"/>
          <w:szCs w:val="28"/>
        </w:rPr>
        <w:t xml:space="preserve"> год</w:t>
      </w:r>
      <w:r w:rsidR="00BF68D6">
        <w:rPr>
          <w:sz w:val="28"/>
          <w:szCs w:val="28"/>
        </w:rPr>
        <w:t xml:space="preserve"> и на плановый период 2024 и 2025</w:t>
      </w:r>
      <w:r>
        <w:rPr>
          <w:sz w:val="28"/>
          <w:szCs w:val="28"/>
        </w:rPr>
        <w:t xml:space="preserve"> го</w:t>
      </w:r>
      <w:r w:rsidR="00557D07">
        <w:rPr>
          <w:sz w:val="28"/>
          <w:szCs w:val="28"/>
        </w:rPr>
        <w:t>дов</w:t>
      </w:r>
    </w:p>
    <w:p w:rsidR="008F319F" w:rsidRDefault="008F319F" w:rsidP="008F319F">
      <w:pPr>
        <w:jc w:val="right"/>
        <w:rPr>
          <w:szCs w:val="24"/>
        </w:rPr>
      </w:pPr>
      <w:r w:rsidRPr="00006A2F">
        <w:rPr>
          <w:szCs w:val="24"/>
        </w:rPr>
        <w:t xml:space="preserve"> (тыс. рублей)</w:t>
      </w:r>
    </w:p>
    <w:tbl>
      <w:tblPr>
        <w:tblW w:w="13920" w:type="dxa"/>
        <w:tblInd w:w="468" w:type="dxa"/>
        <w:tblLayout w:type="fixed"/>
        <w:tblLook w:val="00A0"/>
      </w:tblPr>
      <w:tblGrid>
        <w:gridCol w:w="4064"/>
        <w:gridCol w:w="844"/>
        <w:gridCol w:w="480"/>
        <w:gridCol w:w="600"/>
        <w:gridCol w:w="840"/>
        <w:gridCol w:w="732"/>
        <w:gridCol w:w="566"/>
        <w:gridCol w:w="566"/>
        <w:gridCol w:w="1748"/>
        <w:gridCol w:w="1791"/>
        <w:gridCol w:w="1689"/>
      </w:tblGrid>
      <w:tr w:rsidR="000E5338" w:rsidRPr="005175C5" w:rsidTr="00B5128C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BF68D6" w:rsidP="000E53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2023</w:t>
            </w:r>
            <w:r w:rsidR="008F319F" w:rsidRPr="00D1264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 xml:space="preserve">Сумма </w:t>
            </w:r>
            <w:r w:rsidR="00BF68D6">
              <w:rPr>
                <w:sz w:val="22"/>
                <w:szCs w:val="22"/>
              </w:rPr>
              <w:br/>
              <w:t>на 2024</w:t>
            </w:r>
            <w:r w:rsidR="0085678A" w:rsidRPr="00D12644">
              <w:rPr>
                <w:sz w:val="22"/>
                <w:szCs w:val="22"/>
              </w:rPr>
              <w:t xml:space="preserve"> </w:t>
            </w:r>
            <w:r w:rsidRPr="00D12644">
              <w:rPr>
                <w:sz w:val="22"/>
                <w:szCs w:val="22"/>
              </w:rPr>
              <w:t>год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F12640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</w:t>
            </w:r>
            <w:r w:rsidR="00BF68D6">
              <w:rPr>
                <w:sz w:val="22"/>
                <w:szCs w:val="22"/>
              </w:rPr>
              <w:t>25</w:t>
            </w:r>
            <w:r w:rsidR="008F319F" w:rsidRPr="00D12644">
              <w:rPr>
                <w:sz w:val="22"/>
                <w:szCs w:val="22"/>
              </w:rPr>
              <w:t xml:space="preserve"> год</w:t>
            </w:r>
          </w:p>
        </w:tc>
      </w:tr>
      <w:tr w:rsidR="000E5338" w:rsidRPr="00006A2F" w:rsidTr="00AC5FA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rPr>
                <w:b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Муниципальная программа «Развитие гражданского общества на территории</w:t>
            </w:r>
            <w:r w:rsidRPr="00841089">
              <w:rPr>
                <w:sz w:val="22"/>
                <w:szCs w:val="22"/>
              </w:rPr>
              <w:t xml:space="preserve"> </w:t>
            </w:r>
          </w:p>
          <w:p w:rsidR="008F319F" w:rsidRPr="00841089" w:rsidRDefault="001D7258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sz w:val="22"/>
                <w:szCs w:val="22"/>
              </w:rPr>
              <w:t>Русско-Камешкирского</w:t>
            </w:r>
            <w:r w:rsidR="008F319F" w:rsidRPr="00841089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510DEA" w:rsidRPr="00841089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="008F319F" w:rsidRPr="00841089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76CB0" w:rsidRDefault="00BC4C4F" w:rsidP="00393F93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5E3B22">
              <w:rPr>
                <w:b/>
                <w:bCs/>
                <w:sz w:val="22"/>
                <w:szCs w:val="22"/>
              </w:rPr>
              <w:t>7042,67</w:t>
            </w:r>
            <w:r w:rsidR="00D76CB0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8F319F" w:rsidP="00AC5FA4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9C40C1" w:rsidRPr="008840E3" w:rsidRDefault="00275A7F" w:rsidP="00AC5FA4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6878,933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8F319F" w:rsidP="00AC5FA4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297AC9" w:rsidRPr="008840E3" w:rsidRDefault="00275A7F" w:rsidP="00AC5FA4">
            <w:pPr>
              <w:jc w:val="right"/>
              <w:rPr>
                <w:b/>
                <w:bCs/>
                <w:sz w:val="22"/>
                <w:szCs w:val="22"/>
              </w:rPr>
            </w:pPr>
            <w:r w:rsidRPr="008840E3">
              <w:rPr>
                <w:b/>
                <w:bCs/>
                <w:sz w:val="22"/>
                <w:szCs w:val="22"/>
              </w:rPr>
              <w:t>6996,230</w:t>
            </w:r>
          </w:p>
        </w:tc>
      </w:tr>
      <w:tr w:rsidR="000E5338" w:rsidRPr="00006A2F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841089">
              <w:rPr>
                <w:b/>
                <w:sz w:val="22"/>
                <w:szCs w:val="22"/>
              </w:rPr>
              <w:t>Русско-Камешкирском</w:t>
            </w:r>
            <w:r w:rsidRPr="00841089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510DEA" w:rsidRPr="00841089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841089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4DD9" w:rsidRDefault="00CE4DD9" w:rsidP="00AC65BE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CE4DD9" w:rsidRDefault="00CE4DD9" w:rsidP="00AC65BE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CE4DD9" w:rsidRDefault="00CE4DD9" w:rsidP="00AC65BE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CE4DD9" w:rsidRDefault="00CE4DD9" w:rsidP="00AC65BE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CE4DD9" w:rsidRDefault="00CE4DD9" w:rsidP="00AC65BE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8F319F" w:rsidRPr="005E3B22" w:rsidRDefault="00BC4C4F" w:rsidP="00AC65BE">
            <w:pPr>
              <w:jc w:val="right"/>
              <w:rPr>
                <w:b/>
                <w:bCs/>
                <w:sz w:val="22"/>
                <w:szCs w:val="22"/>
              </w:rPr>
            </w:pPr>
            <w:r w:rsidRPr="005E3B22">
              <w:rPr>
                <w:b/>
                <w:bCs/>
                <w:sz w:val="22"/>
                <w:szCs w:val="22"/>
              </w:rPr>
              <w:t>7042,156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4DD9" w:rsidRDefault="00CE4DD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CE4DD9" w:rsidRDefault="00CE4DD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CE4DD9" w:rsidRDefault="00CE4DD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CE4DD9" w:rsidRDefault="00CE4DD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CE4DD9" w:rsidRDefault="00CE4DD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F319F" w:rsidRPr="008840E3" w:rsidRDefault="00275A7F" w:rsidP="00AC65BE">
            <w:pPr>
              <w:jc w:val="right"/>
              <w:rPr>
                <w:b/>
                <w:bCs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6878,933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4DD9" w:rsidRDefault="00CE4DD9" w:rsidP="00CE4DD9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CE4DD9" w:rsidRDefault="00CE4DD9" w:rsidP="00CE4DD9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CE4DD9" w:rsidRDefault="00CE4DD9" w:rsidP="00CE4DD9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CE4DD9" w:rsidRDefault="00CE4DD9" w:rsidP="00CE4DD9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CE4DD9" w:rsidRDefault="00CE4DD9" w:rsidP="00CE4DD9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8F319F" w:rsidRPr="008840E3" w:rsidRDefault="00275A7F" w:rsidP="00CE4DD9">
            <w:pPr>
              <w:jc w:val="right"/>
              <w:rPr>
                <w:b/>
                <w:bCs/>
                <w:sz w:val="22"/>
                <w:szCs w:val="22"/>
              </w:rPr>
            </w:pPr>
            <w:r w:rsidRPr="008840E3">
              <w:rPr>
                <w:b/>
                <w:bCs/>
                <w:sz w:val="22"/>
                <w:szCs w:val="22"/>
              </w:rPr>
              <w:t>6996,230</w:t>
            </w:r>
          </w:p>
        </w:tc>
      </w:tr>
      <w:tr w:rsidR="000E5338" w:rsidRPr="00F01A75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«Реализация функций администрации </w:t>
            </w:r>
            <w:r w:rsidRPr="00581266">
              <w:rPr>
                <w:b/>
                <w:bCs/>
                <w:sz w:val="22"/>
                <w:szCs w:val="22"/>
              </w:rPr>
              <w:t xml:space="preserve">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E3B22" w:rsidRDefault="00BC4C4F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 w:rsidRPr="005E3B22">
              <w:rPr>
                <w:bCs/>
                <w:i/>
                <w:sz w:val="22"/>
                <w:szCs w:val="22"/>
              </w:rPr>
              <w:t>5702,441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12F90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 w:rsidRPr="008840E3">
              <w:rPr>
                <w:bCs/>
                <w:i/>
                <w:sz w:val="22"/>
                <w:szCs w:val="22"/>
              </w:rPr>
              <w:t>5527,840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 w:rsidRPr="008840E3">
              <w:rPr>
                <w:bCs/>
                <w:i/>
                <w:sz w:val="22"/>
                <w:szCs w:val="22"/>
              </w:rPr>
              <w:t>5635,822</w:t>
            </w:r>
          </w:p>
        </w:tc>
      </w:tr>
      <w:tr w:rsidR="000E5338" w:rsidRPr="00D12644" w:rsidTr="00BF68D6">
        <w:trPr>
          <w:trHeight w:val="163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3CB" w:rsidRPr="000220AA" w:rsidRDefault="007673CB" w:rsidP="00AC65BE">
            <w:pPr>
              <w:jc w:val="right"/>
              <w:rPr>
                <w:color w:val="943634"/>
                <w:sz w:val="22"/>
                <w:szCs w:val="22"/>
              </w:rPr>
            </w:pPr>
          </w:p>
          <w:p w:rsidR="008F319F" w:rsidRPr="000220AA" w:rsidRDefault="000220AA" w:rsidP="00AC65BE">
            <w:pPr>
              <w:jc w:val="right"/>
              <w:rPr>
                <w:color w:val="943634"/>
                <w:sz w:val="22"/>
                <w:szCs w:val="22"/>
              </w:rPr>
            </w:pPr>
            <w:r w:rsidRPr="000220AA">
              <w:rPr>
                <w:color w:val="943634"/>
                <w:sz w:val="22"/>
                <w:szCs w:val="22"/>
              </w:rPr>
              <w:t>3199,9</w:t>
            </w:r>
            <w:r w:rsidR="007E03EB" w:rsidRPr="000220AA">
              <w:rPr>
                <w:color w:val="943634"/>
                <w:sz w:val="22"/>
                <w:szCs w:val="22"/>
              </w:rPr>
              <w:t>13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73CB" w:rsidRPr="008840E3" w:rsidRDefault="007673C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7673C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8840E3" w:rsidRDefault="00FF5BBB" w:rsidP="00AC65BE">
            <w:pPr>
              <w:jc w:val="right"/>
            </w:pPr>
          </w:p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3271,046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D12644">
              <w:rPr>
                <w:sz w:val="22"/>
                <w:szCs w:val="22"/>
              </w:rPr>
              <w:lastRenderedPageBreak/>
              <w:t>органами управления государственными вне</w:t>
            </w:r>
            <w:r w:rsidR="004D2129">
              <w:rPr>
                <w:sz w:val="22"/>
                <w:szCs w:val="22"/>
              </w:rPr>
              <w:t>б</w:t>
            </w:r>
            <w:r w:rsidR="00642B99">
              <w:rPr>
                <w:sz w:val="22"/>
                <w:szCs w:val="22"/>
              </w:rPr>
              <w:t>юджет</w:t>
            </w:r>
            <w:r w:rsidRPr="00D12644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220AA" w:rsidRDefault="000220AA" w:rsidP="00AC65BE">
            <w:pPr>
              <w:jc w:val="right"/>
              <w:rPr>
                <w:color w:val="943634"/>
                <w:sz w:val="22"/>
                <w:szCs w:val="22"/>
              </w:rPr>
            </w:pPr>
            <w:r w:rsidRPr="000220AA">
              <w:rPr>
                <w:color w:val="943634"/>
                <w:sz w:val="22"/>
                <w:szCs w:val="22"/>
              </w:rPr>
              <w:t>3199,9</w:t>
            </w:r>
            <w:r w:rsidR="007E03EB" w:rsidRPr="000220AA">
              <w:rPr>
                <w:color w:val="943634"/>
                <w:sz w:val="22"/>
                <w:szCs w:val="22"/>
              </w:rPr>
              <w:t>13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673C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3271,046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220AA" w:rsidRDefault="000220AA" w:rsidP="00AC65BE">
            <w:pPr>
              <w:jc w:val="right"/>
              <w:rPr>
                <w:color w:val="943634"/>
                <w:sz w:val="22"/>
                <w:szCs w:val="22"/>
              </w:rPr>
            </w:pPr>
            <w:r w:rsidRPr="000220AA">
              <w:rPr>
                <w:color w:val="943634"/>
                <w:sz w:val="22"/>
                <w:szCs w:val="22"/>
              </w:rPr>
              <w:t>3199,9</w:t>
            </w:r>
            <w:r w:rsidR="007E03EB" w:rsidRPr="000220AA">
              <w:rPr>
                <w:color w:val="943634"/>
                <w:sz w:val="22"/>
                <w:szCs w:val="22"/>
              </w:rPr>
              <w:t>13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673C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3271,046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220AA" w:rsidRDefault="000220AA" w:rsidP="00AC65BE">
            <w:pPr>
              <w:jc w:val="right"/>
              <w:rPr>
                <w:color w:val="943634"/>
                <w:sz w:val="22"/>
                <w:szCs w:val="22"/>
              </w:rPr>
            </w:pPr>
            <w:r w:rsidRPr="000220AA">
              <w:rPr>
                <w:color w:val="943634"/>
                <w:sz w:val="22"/>
                <w:szCs w:val="22"/>
              </w:rPr>
              <w:t>3199,9</w:t>
            </w:r>
            <w:r w:rsidR="007E03EB" w:rsidRPr="000220AA">
              <w:rPr>
                <w:color w:val="943634"/>
                <w:sz w:val="22"/>
                <w:szCs w:val="22"/>
              </w:rPr>
              <w:t>13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673C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3271,046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220AA" w:rsidRDefault="000220AA" w:rsidP="00AC65BE">
            <w:pPr>
              <w:jc w:val="right"/>
              <w:rPr>
                <w:color w:val="943634"/>
                <w:sz w:val="22"/>
                <w:szCs w:val="22"/>
              </w:rPr>
            </w:pPr>
            <w:r w:rsidRPr="000220AA">
              <w:rPr>
                <w:color w:val="943634"/>
                <w:sz w:val="22"/>
                <w:szCs w:val="22"/>
              </w:rPr>
              <w:t>3199,9</w:t>
            </w:r>
            <w:r w:rsidR="007E03EB" w:rsidRPr="000220AA">
              <w:rPr>
                <w:color w:val="943634"/>
                <w:sz w:val="22"/>
                <w:szCs w:val="22"/>
              </w:rPr>
              <w:t>13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673C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3271,046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9C40C1" w:rsidRDefault="009C40C1" w:rsidP="00AC65BE">
            <w:pPr>
              <w:rPr>
                <w:bCs/>
                <w:sz w:val="22"/>
                <w:szCs w:val="22"/>
              </w:rPr>
            </w:pPr>
            <w:r w:rsidRPr="009C40C1">
              <w:rPr>
                <w:b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1D00C5" w:rsidRDefault="007E03EB" w:rsidP="00AC65BE">
            <w:pPr>
              <w:jc w:val="right"/>
              <w:rPr>
                <w:sz w:val="22"/>
                <w:szCs w:val="22"/>
              </w:rPr>
            </w:pPr>
            <w:r w:rsidRPr="001D00C5">
              <w:rPr>
                <w:sz w:val="22"/>
                <w:szCs w:val="22"/>
              </w:rPr>
              <w:t>1043,366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 w:val="22"/>
                <w:szCs w:val="22"/>
              </w:rPr>
              <w:t>бюджет</w:t>
            </w:r>
            <w:r w:rsidRPr="00D12644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1D00C5" w:rsidRDefault="007E03EB" w:rsidP="00AC65BE">
            <w:pPr>
              <w:jc w:val="right"/>
              <w:rPr>
                <w:sz w:val="22"/>
                <w:szCs w:val="22"/>
              </w:rPr>
            </w:pPr>
            <w:r w:rsidRPr="001D00C5">
              <w:rPr>
                <w:sz w:val="22"/>
                <w:szCs w:val="22"/>
              </w:rPr>
              <w:t>1043,366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1D00C5" w:rsidRDefault="007E03EB" w:rsidP="00AC65BE">
            <w:pPr>
              <w:jc w:val="right"/>
              <w:rPr>
                <w:sz w:val="22"/>
                <w:szCs w:val="22"/>
              </w:rPr>
            </w:pPr>
            <w:r w:rsidRPr="001D00C5">
              <w:rPr>
                <w:sz w:val="22"/>
                <w:szCs w:val="22"/>
              </w:rPr>
              <w:t>1043,366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1D00C5" w:rsidRDefault="007E03EB" w:rsidP="00AC65BE">
            <w:pPr>
              <w:jc w:val="right"/>
              <w:rPr>
                <w:sz w:val="22"/>
                <w:szCs w:val="22"/>
              </w:rPr>
            </w:pPr>
            <w:r w:rsidRPr="001D00C5">
              <w:rPr>
                <w:sz w:val="22"/>
                <w:szCs w:val="22"/>
              </w:rPr>
              <w:t>1043,366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D12644">
              <w:rPr>
                <w:bCs/>
                <w:sz w:val="22"/>
                <w:szCs w:val="22"/>
              </w:rPr>
              <w:lastRenderedPageBreak/>
              <w:t>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1D00C5" w:rsidRDefault="007E03EB" w:rsidP="00AC65BE">
            <w:pPr>
              <w:jc w:val="right"/>
              <w:rPr>
                <w:sz w:val="22"/>
                <w:szCs w:val="22"/>
              </w:rPr>
            </w:pPr>
            <w:r w:rsidRPr="001D00C5">
              <w:rPr>
                <w:sz w:val="22"/>
                <w:szCs w:val="22"/>
              </w:rPr>
              <w:t>1043,366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220AA" w:rsidRDefault="000220AA" w:rsidP="00AC65BE">
            <w:pPr>
              <w:jc w:val="right"/>
              <w:rPr>
                <w:color w:val="943634"/>
                <w:sz w:val="22"/>
                <w:szCs w:val="22"/>
              </w:rPr>
            </w:pPr>
            <w:r w:rsidRPr="000220AA">
              <w:rPr>
                <w:color w:val="943634"/>
                <w:sz w:val="22"/>
                <w:szCs w:val="22"/>
              </w:rPr>
              <w:t>1173,0</w:t>
            </w:r>
            <w:r w:rsidR="00DD7D39" w:rsidRPr="000220AA">
              <w:rPr>
                <w:color w:val="943634"/>
                <w:sz w:val="22"/>
                <w:szCs w:val="22"/>
              </w:rPr>
              <w:t>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997,963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1015,981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220AA" w:rsidRDefault="000220AA" w:rsidP="00AC65BE">
            <w:pPr>
              <w:jc w:val="right"/>
              <w:rPr>
                <w:color w:val="943634"/>
                <w:sz w:val="22"/>
                <w:szCs w:val="22"/>
              </w:rPr>
            </w:pPr>
            <w:r w:rsidRPr="000220AA">
              <w:rPr>
                <w:color w:val="943634"/>
                <w:sz w:val="22"/>
                <w:szCs w:val="22"/>
              </w:rPr>
              <w:t>1150,7</w:t>
            </w:r>
            <w:r w:rsidR="00DD7D39" w:rsidRPr="000220AA">
              <w:rPr>
                <w:color w:val="943634"/>
                <w:sz w:val="22"/>
                <w:szCs w:val="22"/>
              </w:rPr>
              <w:t>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993,681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220AA" w:rsidRDefault="000220AA" w:rsidP="00AC65BE">
            <w:pPr>
              <w:jc w:val="right"/>
              <w:rPr>
                <w:color w:val="943634"/>
                <w:sz w:val="22"/>
                <w:szCs w:val="22"/>
              </w:rPr>
            </w:pPr>
            <w:r w:rsidRPr="000220AA">
              <w:rPr>
                <w:color w:val="943634"/>
                <w:sz w:val="22"/>
                <w:szCs w:val="22"/>
              </w:rPr>
              <w:t>1150,7</w:t>
            </w:r>
            <w:r w:rsidR="00DD7D39" w:rsidRPr="000220AA">
              <w:rPr>
                <w:color w:val="943634"/>
                <w:sz w:val="22"/>
                <w:szCs w:val="22"/>
              </w:rPr>
              <w:t>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993,681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0220AA" w:rsidRDefault="008F319F" w:rsidP="00AC65BE">
            <w:pPr>
              <w:rPr>
                <w:color w:val="943634"/>
                <w:sz w:val="22"/>
                <w:szCs w:val="22"/>
              </w:rPr>
            </w:pPr>
          </w:p>
          <w:p w:rsidR="008F319F" w:rsidRPr="000220AA" w:rsidRDefault="000220AA" w:rsidP="00AC65BE">
            <w:pPr>
              <w:jc w:val="right"/>
              <w:rPr>
                <w:color w:val="943634"/>
                <w:sz w:val="22"/>
                <w:szCs w:val="22"/>
              </w:rPr>
            </w:pPr>
            <w:r w:rsidRPr="000220AA">
              <w:rPr>
                <w:color w:val="943634"/>
                <w:sz w:val="22"/>
                <w:szCs w:val="22"/>
              </w:rPr>
              <w:t>1150,7</w:t>
            </w:r>
            <w:r w:rsidR="00DD7D39" w:rsidRPr="000220AA">
              <w:rPr>
                <w:color w:val="943634"/>
                <w:sz w:val="22"/>
                <w:szCs w:val="22"/>
              </w:rPr>
              <w:t>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8840E3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FF5BBB" w:rsidP="00B1600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rPr>
                <w:sz w:val="22"/>
                <w:szCs w:val="22"/>
              </w:rPr>
            </w:pPr>
          </w:p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993,681</w:t>
            </w:r>
          </w:p>
        </w:tc>
      </w:tr>
      <w:tr w:rsidR="000E5338" w:rsidRPr="00D12644" w:rsidTr="00B5128C">
        <w:trPr>
          <w:trHeight w:val="787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0534C2" w:rsidRDefault="008F319F" w:rsidP="00AC65BE">
            <w:pPr>
              <w:rPr>
                <w:sz w:val="22"/>
                <w:szCs w:val="22"/>
              </w:rPr>
            </w:pPr>
          </w:p>
          <w:p w:rsidR="008F319F" w:rsidRPr="000534C2" w:rsidRDefault="008F319F" w:rsidP="00AC65BE">
            <w:pPr>
              <w:rPr>
                <w:sz w:val="22"/>
                <w:szCs w:val="22"/>
              </w:rPr>
            </w:pPr>
          </w:p>
          <w:p w:rsidR="008F319F" w:rsidRPr="000534C2" w:rsidRDefault="008F319F" w:rsidP="00B16006">
            <w:pPr>
              <w:jc w:val="right"/>
              <w:rPr>
                <w:sz w:val="22"/>
                <w:szCs w:val="22"/>
              </w:rPr>
            </w:pPr>
          </w:p>
          <w:p w:rsidR="000F26A6" w:rsidRPr="000534C2" w:rsidRDefault="000F26A6" w:rsidP="00B16006">
            <w:pPr>
              <w:jc w:val="right"/>
              <w:rPr>
                <w:sz w:val="22"/>
                <w:szCs w:val="22"/>
              </w:rPr>
            </w:pPr>
          </w:p>
          <w:p w:rsidR="00DD7D39" w:rsidRPr="000534C2" w:rsidRDefault="00DD7D39" w:rsidP="000F26A6">
            <w:pPr>
              <w:jc w:val="right"/>
              <w:rPr>
                <w:sz w:val="22"/>
                <w:szCs w:val="22"/>
              </w:rPr>
            </w:pPr>
          </w:p>
          <w:p w:rsidR="00CE4DD9" w:rsidRDefault="00CE4DD9" w:rsidP="000F26A6">
            <w:pPr>
              <w:jc w:val="right"/>
              <w:rPr>
                <w:sz w:val="22"/>
                <w:szCs w:val="22"/>
              </w:rPr>
            </w:pPr>
          </w:p>
          <w:p w:rsidR="009C40C1" w:rsidRPr="000220AA" w:rsidRDefault="000220AA" w:rsidP="000F26A6">
            <w:pPr>
              <w:jc w:val="right"/>
              <w:rPr>
                <w:color w:val="943634"/>
                <w:sz w:val="22"/>
                <w:szCs w:val="22"/>
              </w:rPr>
            </w:pPr>
            <w:r w:rsidRPr="000220AA">
              <w:rPr>
                <w:color w:val="943634"/>
                <w:sz w:val="22"/>
                <w:szCs w:val="22"/>
              </w:rPr>
              <w:t>1150,7</w:t>
            </w:r>
            <w:r w:rsidR="00DD7D39" w:rsidRPr="000220AA">
              <w:rPr>
                <w:color w:val="943634"/>
                <w:sz w:val="22"/>
                <w:szCs w:val="22"/>
              </w:rPr>
              <w:t>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rPr>
                <w:sz w:val="22"/>
                <w:szCs w:val="22"/>
              </w:rPr>
            </w:pPr>
          </w:p>
          <w:p w:rsidR="00B16006" w:rsidRPr="008840E3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456AEF" w:rsidRPr="008840E3" w:rsidRDefault="00456AEF" w:rsidP="00AD3B25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FF5BBB">
            <w:pPr>
              <w:rPr>
                <w:sz w:val="22"/>
                <w:szCs w:val="22"/>
              </w:rPr>
            </w:pPr>
          </w:p>
          <w:p w:rsidR="00FF5BBB" w:rsidRPr="008840E3" w:rsidRDefault="00FF5BBB" w:rsidP="00FF5BBB">
            <w:pPr>
              <w:jc w:val="right"/>
              <w:rPr>
                <w:sz w:val="22"/>
                <w:szCs w:val="22"/>
              </w:rPr>
            </w:pPr>
          </w:p>
          <w:p w:rsidR="00CE4DD9" w:rsidRDefault="00CE4DD9" w:rsidP="00FF5BBB">
            <w:pPr>
              <w:jc w:val="right"/>
              <w:rPr>
                <w:sz w:val="22"/>
                <w:szCs w:val="22"/>
              </w:rPr>
            </w:pPr>
          </w:p>
          <w:p w:rsidR="00642836" w:rsidRPr="008840E3" w:rsidRDefault="00FF5BBB" w:rsidP="00FF5BB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rPr>
                <w:sz w:val="22"/>
                <w:szCs w:val="22"/>
              </w:rPr>
            </w:pPr>
          </w:p>
          <w:p w:rsidR="00B16006" w:rsidRPr="008840E3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581266">
            <w:pPr>
              <w:jc w:val="right"/>
              <w:rPr>
                <w:sz w:val="22"/>
                <w:szCs w:val="22"/>
              </w:rPr>
            </w:pPr>
          </w:p>
          <w:p w:rsidR="00110830" w:rsidRPr="008840E3" w:rsidRDefault="00110830" w:rsidP="00581266">
            <w:pPr>
              <w:jc w:val="right"/>
              <w:rPr>
                <w:sz w:val="22"/>
                <w:szCs w:val="22"/>
              </w:rPr>
            </w:pPr>
          </w:p>
          <w:p w:rsidR="000F26A6" w:rsidRPr="008840E3" w:rsidRDefault="000F26A6" w:rsidP="00581266">
            <w:pPr>
              <w:jc w:val="right"/>
              <w:rPr>
                <w:sz w:val="22"/>
                <w:szCs w:val="22"/>
              </w:rPr>
            </w:pPr>
          </w:p>
          <w:p w:rsidR="00CE4DD9" w:rsidRDefault="00CE4DD9" w:rsidP="000F26A6">
            <w:pPr>
              <w:jc w:val="right"/>
              <w:rPr>
                <w:sz w:val="22"/>
                <w:szCs w:val="22"/>
              </w:rPr>
            </w:pPr>
          </w:p>
          <w:p w:rsidR="00110830" w:rsidRPr="008840E3" w:rsidRDefault="00FF5BBB" w:rsidP="000F26A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993,681</w:t>
            </w:r>
          </w:p>
        </w:tc>
      </w:tr>
      <w:tr w:rsidR="000E5338" w:rsidRPr="00D12644" w:rsidTr="00B5128C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</w:t>
            </w:r>
            <w:r w:rsidR="004D2129">
              <w:rPr>
                <w:bCs/>
                <w:sz w:val="22"/>
                <w:szCs w:val="22"/>
              </w:rPr>
              <w:t>б</w:t>
            </w:r>
            <w:r w:rsidR="00642B99">
              <w:rPr>
                <w:bCs/>
                <w:sz w:val="22"/>
                <w:szCs w:val="22"/>
              </w:rPr>
              <w:t>юджет</w:t>
            </w:r>
            <w:r w:rsidRPr="00D12644">
              <w:rPr>
                <w:bCs/>
                <w:sz w:val="22"/>
                <w:szCs w:val="22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21F2A" w:rsidRDefault="00CF2A73" w:rsidP="00AC65BE">
            <w:pPr>
              <w:rPr>
                <w:bCs/>
                <w:sz w:val="22"/>
                <w:szCs w:val="22"/>
              </w:rPr>
            </w:pPr>
            <w:r w:rsidRPr="00421F2A">
              <w:rPr>
                <w:bCs/>
                <w:sz w:val="22"/>
                <w:szCs w:val="22"/>
              </w:rPr>
              <w:t xml:space="preserve">Осуществление первичного воинского учета органами местного </w:t>
            </w:r>
            <w:r w:rsidRPr="00421F2A">
              <w:rPr>
                <w:bCs/>
                <w:sz w:val="22"/>
                <w:szCs w:val="22"/>
              </w:rPr>
              <w:lastRenderedPageBreak/>
              <w:t>самоуправления поселений, муниципальных и городских округов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284,100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297,000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307,600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>
              <w:rPr>
                <w:sz w:val="22"/>
                <w:szCs w:val="22"/>
              </w:rPr>
              <w:t>б</w:t>
            </w:r>
            <w:r w:rsidR="00642B99">
              <w:rPr>
                <w:sz w:val="22"/>
                <w:szCs w:val="22"/>
              </w:rPr>
              <w:t>юджет</w:t>
            </w:r>
            <w:r w:rsidRPr="00D12644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288,860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E600B7" w:rsidRPr="008840E3" w:rsidRDefault="00E600B7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75A7F" w:rsidP="00E600B7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9D3F7C" w:rsidRPr="008840E3" w:rsidRDefault="009D3F7C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9D3F7C" w:rsidP="009D3F7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8840E3" w:rsidRDefault="0082127B" w:rsidP="0082127B">
            <w:pPr>
              <w:jc w:val="right"/>
              <w:rPr>
                <w:sz w:val="22"/>
                <w:szCs w:val="22"/>
              </w:rPr>
            </w:pPr>
          </w:p>
          <w:p w:rsidR="007359D3" w:rsidRPr="008840E3" w:rsidRDefault="007359D3" w:rsidP="0082127B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9D3F7C" w:rsidP="0082127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288,860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78A" w:rsidRPr="00D12644" w:rsidRDefault="0085678A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78A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288,860</w:t>
            </w:r>
          </w:p>
        </w:tc>
      </w:tr>
      <w:tr w:rsidR="000E5338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00B7" w:rsidRPr="008840E3" w:rsidRDefault="00E600B7" w:rsidP="00427494">
            <w:pPr>
              <w:jc w:val="right"/>
              <w:rPr>
                <w:sz w:val="22"/>
                <w:szCs w:val="22"/>
              </w:rPr>
            </w:pPr>
          </w:p>
          <w:p w:rsidR="007359D3" w:rsidRPr="008840E3" w:rsidRDefault="00275A7F" w:rsidP="0042749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8840E3" w:rsidRDefault="00B16006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9D3F7C" w:rsidP="00B1600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CC56B7">
            <w:pPr>
              <w:jc w:val="right"/>
              <w:rPr>
                <w:sz w:val="22"/>
                <w:szCs w:val="22"/>
              </w:rPr>
            </w:pPr>
          </w:p>
          <w:p w:rsidR="006F5EF3" w:rsidRPr="008840E3" w:rsidRDefault="009D3F7C" w:rsidP="00CC56B7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288,860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6F5EF3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18,740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18,740</w:t>
            </w:r>
          </w:p>
        </w:tc>
      </w:tr>
      <w:tr w:rsidR="000E5338" w:rsidRPr="00D12644" w:rsidTr="00B5128C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18,740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bCs/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18,740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="001D7258" w:rsidRPr="00FA3564">
              <w:rPr>
                <w:sz w:val="22"/>
                <w:szCs w:val="22"/>
              </w:rPr>
              <w:t>Русско-Камешкирского</w:t>
            </w:r>
            <w:r w:rsidRPr="00FA3564">
              <w:rPr>
                <w:color w:val="0066FF"/>
                <w:sz w:val="22"/>
                <w:szCs w:val="22"/>
              </w:rPr>
              <w:t xml:space="preserve"> </w:t>
            </w:r>
            <w:r w:rsidRPr="00FA3564">
              <w:rPr>
                <w:sz w:val="22"/>
                <w:szCs w:val="22"/>
              </w:rPr>
              <w:t>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8840E3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BC4C4F" w:rsidRDefault="00BC4C4F" w:rsidP="00E27C74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7D6872" w:rsidP="00E27C7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</w:t>
            </w:r>
            <w:r w:rsidR="00CC56B7" w:rsidRPr="008840E3">
              <w:rPr>
                <w:sz w:val="22"/>
                <w:szCs w:val="22"/>
              </w:rPr>
              <w:t>00</w:t>
            </w:r>
            <w:r w:rsidRPr="008840E3">
              <w:rPr>
                <w:sz w:val="22"/>
                <w:szCs w:val="22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BC4C4F" w:rsidRDefault="00BC4C4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E27C74" w:rsidP="00BC4C4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8840E3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8840E3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BC4C4F" w:rsidRDefault="00BC4C4F" w:rsidP="00E27C74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CC56B7" w:rsidP="00E27C7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FA3564"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521A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8840E3" w:rsidRDefault="00521A2A" w:rsidP="00521A2A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521A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226BD">
            <w:pPr>
              <w:rPr>
                <w:sz w:val="22"/>
                <w:szCs w:val="22"/>
              </w:rPr>
            </w:pPr>
          </w:p>
          <w:p w:rsidR="008F319F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8840E3" w:rsidRDefault="00521A2A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521A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521A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521A2A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rPr>
                <w:bCs/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1A2A" w:rsidRPr="00FA3564" w:rsidRDefault="00521A2A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Основное мероприятие «Предоставление меж</w:t>
            </w:r>
            <w:r w:rsidR="004D2129" w:rsidRPr="00915C5A">
              <w:rPr>
                <w:i/>
                <w:sz w:val="22"/>
                <w:szCs w:val="22"/>
              </w:rPr>
              <w:t>б</w:t>
            </w:r>
            <w:r w:rsidR="00642B99" w:rsidRPr="00915C5A">
              <w:rPr>
                <w:i/>
                <w:sz w:val="22"/>
                <w:szCs w:val="22"/>
              </w:rPr>
              <w:t>юджет</w:t>
            </w:r>
            <w:r w:rsidRPr="00915C5A">
              <w:rPr>
                <w:i/>
                <w:sz w:val="22"/>
                <w:szCs w:val="22"/>
              </w:rPr>
              <w:t>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E600B7" w:rsidRPr="008840E3" w:rsidRDefault="00E600B7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8840E3" w:rsidRDefault="00282FC3" w:rsidP="00E600B7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1339,</w:t>
            </w:r>
            <w:r w:rsidR="00275A7F" w:rsidRPr="008840E3">
              <w:rPr>
                <w:i/>
                <w:sz w:val="22"/>
                <w:szCs w:val="22"/>
              </w:rPr>
              <w:t>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F35F74" w:rsidRPr="008840E3" w:rsidRDefault="00F35F74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8840E3" w:rsidRDefault="00275A7F" w:rsidP="00F35F74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1351,093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7D6872" w:rsidRPr="008840E3" w:rsidRDefault="007D6872" w:rsidP="007D6872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8840E3" w:rsidRDefault="00275A7F" w:rsidP="007D6872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1360,40</w:t>
            </w:r>
            <w:r w:rsidR="00DD16F5">
              <w:rPr>
                <w:i/>
                <w:sz w:val="22"/>
                <w:szCs w:val="22"/>
              </w:rPr>
              <w:t>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915C5A">
              <w:rPr>
                <w:sz w:val="22"/>
                <w:szCs w:val="22"/>
              </w:rPr>
              <w:t>Русско-Камешкирского</w:t>
            </w:r>
            <w:r w:rsidRPr="00915C5A">
              <w:rPr>
                <w:sz w:val="22"/>
                <w:szCs w:val="22"/>
              </w:rPr>
              <w:t xml:space="preserve"> сельсовета Камешки</w:t>
            </w:r>
            <w:r w:rsidR="00E600B7" w:rsidRPr="00915C5A">
              <w:rPr>
                <w:sz w:val="22"/>
                <w:szCs w:val="22"/>
              </w:rPr>
              <w:t>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C06077">
            <w:pPr>
              <w:rPr>
                <w:sz w:val="22"/>
                <w:szCs w:val="22"/>
              </w:rPr>
            </w:pPr>
          </w:p>
          <w:p w:rsidR="004D2129" w:rsidRPr="008840E3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C06077" w:rsidRPr="008840E3" w:rsidRDefault="00C06077" w:rsidP="00A226BD">
            <w:pPr>
              <w:jc w:val="right"/>
              <w:rPr>
                <w:sz w:val="22"/>
                <w:szCs w:val="22"/>
              </w:rPr>
            </w:pPr>
          </w:p>
          <w:p w:rsidR="00255096" w:rsidRPr="008840E3" w:rsidRDefault="00255096" w:rsidP="006B5664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25509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C06077">
            <w:pPr>
              <w:tabs>
                <w:tab w:val="left" w:pos="1246"/>
              </w:tabs>
              <w:rPr>
                <w:sz w:val="22"/>
                <w:szCs w:val="22"/>
              </w:rPr>
            </w:pPr>
          </w:p>
          <w:p w:rsidR="004D2129" w:rsidRPr="008840E3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6B5664" w:rsidRPr="008840E3" w:rsidRDefault="006B5664" w:rsidP="00A226BD">
            <w:pPr>
              <w:jc w:val="right"/>
              <w:rPr>
                <w:sz w:val="22"/>
                <w:szCs w:val="22"/>
              </w:rPr>
            </w:pPr>
          </w:p>
          <w:p w:rsidR="00E600B7" w:rsidRPr="008840E3" w:rsidRDefault="00E600B7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282FC3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C06077">
            <w:pPr>
              <w:rPr>
                <w:sz w:val="22"/>
                <w:szCs w:val="22"/>
              </w:rPr>
            </w:pPr>
          </w:p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4D2129" w:rsidRPr="008840E3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C06077" w:rsidRPr="008840E3" w:rsidRDefault="00C06077" w:rsidP="00A226BD">
            <w:pPr>
              <w:jc w:val="right"/>
              <w:rPr>
                <w:sz w:val="22"/>
                <w:szCs w:val="22"/>
              </w:rPr>
            </w:pPr>
          </w:p>
          <w:p w:rsidR="00282FC3" w:rsidRPr="008840E3" w:rsidRDefault="00282FC3" w:rsidP="006B5664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6B566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1358,308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1358,308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1358,308</w:t>
            </w:r>
          </w:p>
        </w:tc>
      </w:tr>
      <w:tr w:rsidR="00A226B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26BD" w:rsidRPr="00915C5A" w:rsidRDefault="00A226BD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1358,308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CA1FEB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F35F74" w:rsidRPr="008840E3" w:rsidRDefault="00F35F74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F35F7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282FC3" w:rsidRPr="008840E3" w:rsidRDefault="00282FC3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282FC3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282FC3" w:rsidRPr="008840E3" w:rsidRDefault="00282FC3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282FC3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1358,308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1549A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</w:t>
            </w:r>
            <w:r w:rsidRPr="00915C5A">
              <w:rPr>
                <w:sz w:val="22"/>
                <w:szCs w:val="22"/>
              </w:rPr>
              <w:lastRenderedPageBreak/>
              <w:t>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8840E3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8840E3" w:rsidRDefault="00F1549A" w:rsidP="0025509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8840E3" w:rsidRDefault="00F1549A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8840E3" w:rsidRDefault="00F1549A" w:rsidP="0025509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8840E3" w:rsidRDefault="00255096" w:rsidP="0025509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405EC3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405EC3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1549A" w:rsidRPr="008840E3" w:rsidRDefault="00F1549A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bCs/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bCs/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bCs/>
                <w:sz w:val="22"/>
                <w:szCs w:val="22"/>
              </w:rPr>
            </w:pPr>
            <w:r w:rsidRPr="00421F2A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bCs/>
                <w:sz w:val="22"/>
                <w:szCs w:val="22"/>
              </w:rPr>
            </w:pPr>
            <w:r w:rsidRPr="00421F2A">
              <w:rPr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754C39" w:rsidRDefault="00A16AB6" w:rsidP="00AC65BE">
            <w:pPr>
              <w:rPr>
                <w:b/>
                <w:bCs/>
                <w:sz w:val="22"/>
                <w:szCs w:val="22"/>
              </w:rPr>
            </w:pPr>
            <w:r w:rsidRPr="00754C39">
              <w:rPr>
                <w:b/>
                <w:bCs/>
                <w:sz w:val="22"/>
                <w:szCs w:val="22"/>
              </w:rPr>
              <w:t>Кредиторская задолженность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754C39" w:rsidRDefault="00A16AB6" w:rsidP="00AC65BE">
            <w:pPr>
              <w:jc w:val="center"/>
              <w:rPr>
                <w:b/>
                <w:sz w:val="22"/>
                <w:szCs w:val="22"/>
              </w:rPr>
            </w:pPr>
            <w:r w:rsidRPr="00754C39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754C39" w:rsidRDefault="00A16AB6" w:rsidP="00AC65BE">
            <w:pPr>
              <w:jc w:val="center"/>
              <w:rPr>
                <w:b/>
                <w:sz w:val="22"/>
                <w:szCs w:val="22"/>
              </w:rPr>
            </w:pPr>
            <w:r w:rsidRPr="00754C39">
              <w:rPr>
                <w:b/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754C39" w:rsidRDefault="00A16AB6" w:rsidP="00AC65BE">
            <w:pPr>
              <w:jc w:val="center"/>
              <w:rPr>
                <w:b/>
                <w:sz w:val="22"/>
                <w:szCs w:val="22"/>
              </w:rPr>
            </w:pPr>
            <w:r w:rsidRPr="00754C3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754C39" w:rsidRDefault="00A16AB6" w:rsidP="00AC65BE">
            <w:pPr>
              <w:jc w:val="center"/>
              <w:rPr>
                <w:b/>
                <w:sz w:val="22"/>
                <w:szCs w:val="22"/>
              </w:rPr>
            </w:pPr>
            <w:r w:rsidRPr="00754C3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754C39" w:rsidRDefault="00BC4C4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754C39" w:rsidRDefault="00BC4C4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754C39" w:rsidRDefault="00BC4C4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4C4F" w:rsidRPr="00754C39" w:rsidRDefault="00E76095" w:rsidP="00A226BD">
            <w:pPr>
              <w:jc w:val="right"/>
              <w:rPr>
                <w:b/>
                <w:sz w:val="22"/>
                <w:szCs w:val="22"/>
              </w:rPr>
            </w:pPr>
            <w:r w:rsidRPr="00754C39">
              <w:rPr>
                <w:b/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F" w:rsidRPr="00754C39" w:rsidRDefault="00E76095" w:rsidP="00A226BD">
            <w:pPr>
              <w:jc w:val="right"/>
              <w:rPr>
                <w:b/>
                <w:sz w:val="22"/>
                <w:szCs w:val="22"/>
              </w:rPr>
            </w:pPr>
            <w:r w:rsidRPr="00754C39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F" w:rsidRPr="00754C39" w:rsidRDefault="00E76095" w:rsidP="00A226BD">
            <w:pPr>
              <w:jc w:val="right"/>
              <w:rPr>
                <w:b/>
                <w:sz w:val="22"/>
                <w:szCs w:val="22"/>
              </w:rPr>
            </w:pPr>
            <w:r w:rsidRPr="00754C39">
              <w:rPr>
                <w:b/>
                <w:sz w:val="22"/>
                <w:szCs w:val="22"/>
              </w:rPr>
              <w:t>0,000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5E3B22" w:rsidRDefault="00BC13C8" w:rsidP="00AC65BE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7D39" w:rsidRDefault="00DD7D39" w:rsidP="00A226BD">
            <w:pPr>
              <w:jc w:val="right"/>
              <w:rPr>
                <w:sz w:val="22"/>
                <w:szCs w:val="22"/>
              </w:rPr>
            </w:pPr>
          </w:p>
          <w:p w:rsidR="00DD7D39" w:rsidRDefault="00DD7D39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39" w:rsidRDefault="00DD7D39" w:rsidP="00A226BD">
            <w:pPr>
              <w:jc w:val="right"/>
              <w:rPr>
                <w:sz w:val="22"/>
                <w:szCs w:val="22"/>
              </w:rPr>
            </w:pPr>
          </w:p>
          <w:p w:rsidR="00DD7D39" w:rsidRDefault="00DD7D39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39" w:rsidRDefault="00DD7D39" w:rsidP="00A226BD">
            <w:pPr>
              <w:jc w:val="right"/>
              <w:rPr>
                <w:sz w:val="22"/>
                <w:szCs w:val="22"/>
              </w:rPr>
            </w:pPr>
          </w:p>
          <w:p w:rsidR="00DD7D39" w:rsidRDefault="00DD7D39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5E3B22" w:rsidRDefault="00BC13C8" w:rsidP="00AC65BE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 xml:space="preserve">ОБЩЕГОСУДАРСТВЕННЫЕ </w:t>
            </w:r>
            <w:r w:rsidRPr="005E3B22">
              <w:rPr>
                <w:bCs/>
                <w:sz w:val="22"/>
                <w:szCs w:val="22"/>
              </w:rPr>
              <w:lastRenderedPageBreak/>
              <w:t>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5E3B22" w:rsidRDefault="00BC13C8" w:rsidP="00AC65BE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lastRenderedPageBreak/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lastRenderedPageBreak/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lastRenderedPageBreak/>
              <w:t>0,000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5E3B22" w:rsidRDefault="00BC13C8" w:rsidP="00AC65BE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5E50BA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CD2A6A" w:rsidRDefault="00CD2A6A" w:rsidP="00AC65BE">
            <w:pPr>
              <w:jc w:val="right"/>
              <w:rPr>
                <w:b/>
                <w:color w:val="943634"/>
                <w:sz w:val="22"/>
                <w:szCs w:val="22"/>
              </w:rPr>
            </w:pPr>
            <w:r w:rsidRPr="00CD2A6A">
              <w:rPr>
                <w:b/>
                <w:color w:val="943634"/>
                <w:sz w:val="22"/>
                <w:szCs w:val="22"/>
              </w:rPr>
              <w:t>13206,867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1689,855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1361,687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Подпрограмма «Благоустройство территории</w:t>
            </w:r>
            <w:r w:rsidRPr="00581266">
              <w:rPr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5E50BA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CD2A6A" w:rsidRDefault="00CD2A6A" w:rsidP="00CA3D7B">
            <w:pPr>
              <w:jc w:val="right"/>
              <w:rPr>
                <w:b/>
                <w:color w:val="943634"/>
                <w:sz w:val="22"/>
                <w:szCs w:val="22"/>
              </w:rPr>
            </w:pPr>
            <w:r w:rsidRPr="00CD2A6A">
              <w:rPr>
                <w:b/>
                <w:color w:val="943634"/>
                <w:sz w:val="22"/>
                <w:szCs w:val="22"/>
              </w:rPr>
              <w:t>2724,571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CD2A6A" w:rsidRDefault="00CA3D7B" w:rsidP="00AC65BE">
            <w:pPr>
              <w:jc w:val="right"/>
              <w:rPr>
                <w:b/>
                <w:sz w:val="22"/>
                <w:szCs w:val="22"/>
              </w:rPr>
            </w:pPr>
            <w:r w:rsidRPr="00CD2A6A">
              <w:rPr>
                <w:b/>
                <w:sz w:val="22"/>
                <w:szCs w:val="22"/>
              </w:rPr>
              <w:t>1209,333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6E055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1301,687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«Благоустройство населенных пунктов 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CD2A6A" w:rsidRDefault="00CD2A6A" w:rsidP="00CA3D7B">
            <w:pPr>
              <w:jc w:val="right"/>
              <w:rPr>
                <w:i/>
                <w:color w:val="943634"/>
                <w:sz w:val="22"/>
                <w:szCs w:val="22"/>
              </w:rPr>
            </w:pPr>
            <w:r w:rsidRPr="00CD2A6A">
              <w:rPr>
                <w:i/>
                <w:color w:val="943634"/>
                <w:sz w:val="22"/>
                <w:szCs w:val="22"/>
              </w:rPr>
              <w:t>2724,571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CD2A6A" w:rsidRDefault="00CA3D7B" w:rsidP="00787F57">
            <w:pPr>
              <w:jc w:val="right"/>
              <w:rPr>
                <w:i/>
                <w:sz w:val="22"/>
                <w:szCs w:val="22"/>
              </w:rPr>
            </w:pPr>
            <w:r w:rsidRPr="00CD2A6A">
              <w:rPr>
                <w:i/>
                <w:sz w:val="22"/>
                <w:szCs w:val="22"/>
              </w:rPr>
              <w:t>1209,333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1301,687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F5014" w:rsidRDefault="00412ECD" w:rsidP="00AC65BE">
            <w:pPr>
              <w:jc w:val="right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779,867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857,241</w:t>
            </w:r>
          </w:p>
        </w:tc>
      </w:tr>
      <w:tr w:rsidR="00B16006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D12644" w:rsidRDefault="00B16006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7F5014" w:rsidRDefault="00412ECD" w:rsidP="00AC65BE">
            <w:pPr>
              <w:jc w:val="right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779,867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857,241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F5014" w:rsidRDefault="00412ECD" w:rsidP="00AC65BE">
            <w:pPr>
              <w:jc w:val="right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779,867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857,241</w:t>
            </w:r>
          </w:p>
        </w:tc>
      </w:tr>
      <w:tr w:rsidR="000E5338" w:rsidRPr="00D12644" w:rsidTr="00B5128C">
        <w:trPr>
          <w:trHeight w:val="29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F5014" w:rsidRDefault="00412ECD" w:rsidP="00AC65BE">
            <w:pPr>
              <w:jc w:val="right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779,867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857,241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F5014" w:rsidRDefault="00412ECD" w:rsidP="00AC65BE">
            <w:pPr>
              <w:jc w:val="right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779,867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857,241</w:t>
            </w:r>
          </w:p>
        </w:tc>
      </w:tr>
      <w:tr w:rsidR="000E5338" w:rsidRPr="00D12644" w:rsidTr="00B5128C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195466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220AA" w:rsidRDefault="00754C39" w:rsidP="000220AA">
            <w:pPr>
              <w:jc w:val="right"/>
              <w:rPr>
                <w:color w:val="943634"/>
                <w:sz w:val="22"/>
                <w:szCs w:val="22"/>
              </w:rPr>
            </w:pPr>
            <w:r w:rsidRPr="000220AA">
              <w:rPr>
                <w:color w:val="943634"/>
                <w:sz w:val="22"/>
                <w:szCs w:val="22"/>
              </w:rPr>
              <w:t>1</w:t>
            </w:r>
            <w:r w:rsidR="00CA3D7B" w:rsidRPr="000220AA">
              <w:rPr>
                <w:color w:val="943634"/>
                <w:sz w:val="22"/>
                <w:szCs w:val="22"/>
              </w:rPr>
              <w:t>15</w:t>
            </w:r>
            <w:r w:rsidR="000220AA" w:rsidRPr="000220AA">
              <w:rPr>
                <w:color w:val="943634"/>
                <w:sz w:val="22"/>
                <w:szCs w:val="22"/>
              </w:rPr>
              <w:t>5</w:t>
            </w:r>
            <w:r w:rsidRPr="000220AA">
              <w:rPr>
                <w:color w:val="943634"/>
                <w:sz w:val="22"/>
                <w:szCs w:val="22"/>
              </w:rPr>
              <w:t>,</w:t>
            </w:r>
            <w:r w:rsidR="000220AA" w:rsidRPr="000220AA">
              <w:rPr>
                <w:color w:val="943634"/>
                <w:sz w:val="22"/>
                <w:szCs w:val="22"/>
              </w:rPr>
              <w:t>7</w:t>
            </w:r>
            <w:r w:rsidRPr="000220AA">
              <w:rPr>
                <w:color w:val="943634"/>
                <w:sz w:val="22"/>
                <w:szCs w:val="22"/>
              </w:rPr>
              <w:t>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220AA" w:rsidRDefault="00CA3D7B" w:rsidP="00CA3D7B">
            <w:pPr>
              <w:jc w:val="right"/>
              <w:rPr>
                <w:sz w:val="22"/>
                <w:szCs w:val="22"/>
              </w:rPr>
            </w:pPr>
            <w:r w:rsidRPr="000220AA">
              <w:rPr>
                <w:sz w:val="22"/>
                <w:szCs w:val="22"/>
              </w:rPr>
              <w:t>378,697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444,446</w:t>
            </w:r>
          </w:p>
        </w:tc>
      </w:tr>
      <w:tr w:rsidR="000220AA" w:rsidRPr="00D12644" w:rsidTr="000220AA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20AA" w:rsidRPr="00D12644" w:rsidRDefault="000220AA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20AA" w:rsidRDefault="000220AA" w:rsidP="000220AA">
            <w:pPr>
              <w:jc w:val="right"/>
            </w:pPr>
            <w:r w:rsidRPr="00D234C2">
              <w:rPr>
                <w:color w:val="943634"/>
                <w:sz w:val="22"/>
                <w:szCs w:val="22"/>
              </w:rPr>
              <w:t>1155,794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0220AA" w:rsidRDefault="000220AA" w:rsidP="00CA3D7B">
            <w:pPr>
              <w:jc w:val="right"/>
              <w:rPr>
                <w:sz w:val="22"/>
                <w:szCs w:val="22"/>
              </w:rPr>
            </w:pPr>
            <w:r w:rsidRPr="000220AA">
              <w:rPr>
                <w:sz w:val="22"/>
                <w:szCs w:val="22"/>
              </w:rPr>
              <w:t>378,697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8840E3" w:rsidRDefault="000220A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444,446</w:t>
            </w:r>
          </w:p>
        </w:tc>
      </w:tr>
      <w:tr w:rsidR="000220AA" w:rsidRPr="00D12644" w:rsidTr="000220A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20AA" w:rsidRPr="00D12644" w:rsidRDefault="000220AA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20AA" w:rsidRDefault="000220AA" w:rsidP="000220AA">
            <w:pPr>
              <w:jc w:val="right"/>
            </w:pPr>
            <w:r w:rsidRPr="00D234C2">
              <w:rPr>
                <w:color w:val="943634"/>
                <w:sz w:val="22"/>
                <w:szCs w:val="22"/>
              </w:rPr>
              <w:t>1155,794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0220AA" w:rsidRDefault="000220AA" w:rsidP="00CA3D7B">
            <w:pPr>
              <w:jc w:val="right"/>
              <w:rPr>
                <w:sz w:val="22"/>
                <w:szCs w:val="22"/>
              </w:rPr>
            </w:pPr>
            <w:r w:rsidRPr="000220AA">
              <w:rPr>
                <w:sz w:val="22"/>
                <w:szCs w:val="22"/>
              </w:rPr>
              <w:t>378,697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8840E3" w:rsidRDefault="000220A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444,446</w:t>
            </w:r>
          </w:p>
        </w:tc>
      </w:tr>
      <w:tr w:rsidR="000220AA" w:rsidRPr="00D12644" w:rsidTr="000220A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20AA" w:rsidRPr="00D12644" w:rsidRDefault="000220AA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20AA" w:rsidRDefault="000220AA" w:rsidP="000220AA">
            <w:pPr>
              <w:jc w:val="right"/>
            </w:pPr>
            <w:r w:rsidRPr="00D234C2">
              <w:rPr>
                <w:color w:val="943634"/>
                <w:sz w:val="22"/>
                <w:szCs w:val="22"/>
              </w:rPr>
              <w:t>1155,794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0220AA" w:rsidRDefault="000220AA" w:rsidP="00CA3D7B">
            <w:pPr>
              <w:jc w:val="right"/>
              <w:rPr>
                <w:sz w:val="22"/>
                <w:szCs w:val="22"/>
              </w:rPr>
            </w:pPr>
            <w:r w:rsidRPr="000220AA">
              <w:rPr>
                <w:sz w:val="22"/>
                <w:szCs w:val="22"/>
              </w:rPr>
              <w:t>378,697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8840E3" w:rsidRDefault="000220A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444,446</w:t>
            </w:r>
          </w:p>
        </w:tc>
      </w:tr>
      <w:tr w:rsidR="000220AA" w:rsidRPr="00D12644" w:rsidTr="000220A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20AA" w:rsidRPr="00D12644" w:rsidRDefault="000220AA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D12644" w:rsidRDefault="000220A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20AA" w:rsidRDefault="000220AA" w:rsidP="000220AA">
            <w:pPr>
              <w:jc w:val="right"/>
            </w:pPr>
            <w:r w:rsidRPr="00D234C2">
              <w:rPr>
                <w:color w:val="943634"/>
                <w:sz w:val="22"/>
                <w:szCs w:val="22"/>
              </w:rPr>
              <w:t>1155,794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0220AA" w:rsidRDefault="000220AA" w:rsidP="00CA3D7B">
            <w:pPr>
              <w:jc w:val="right"/>
              <w:rPr>
                <w:sz w:val="22"/>
                <w:szCs w:val="22"/>
              </w:rPr>
            </w:pPr>
            <w:r w:rsidRPr="000220AA">
              <w:rPr>
                <w:sz w:val="22"/>
                <w:szCs w:val="22"/>
              </w:rPr>
              <w:t>378,697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8840E3" w:rsidRDefault="000220A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444,446</w:t>
            </w:r>
          </w:p>
        </w:tc>
      </w:tr>
      <w:tr w:rsidR="000220AA" w:rsidRPr="00D12644" w:rsidTr="000220A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AC5FA4" w:rsidRDefault="000220AA" w:rsidP="000220AA">
            <w:pPr>
              <w:jc w:val="both"/>
              <w:rPr>
                <w:color w:val="943634"/>
                <w:szCs w:val="24"/>
              </w:rPr>
            </w:pPr>
            <w:r w:rsidRPr="00AC5FA4">
              <w:rPr>
                <w:color w:val="943634"/>
                <w:szCs w:val="24"/>
              </w:rPr>
              <w:t>Расходы по обустройству мест для сбора ТБО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0220AA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0220AA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0220AA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0220AA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68430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20AA" w:rsidRPr="00CD2A6A" w:rsidRDefault="000220AA" w:rsidP="000220AA">
            <w:pPr>
              <w:rPr>
                <w:color w:val="943634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0220AA">
            <w:pPr>
              <w:jc w:val="center"/>
              <w:rPr>
                <w:color w:val="943634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0220AA">
            <w:pPr>
              <w:jc w:val="center"/>
              <w:rPr>
                <w:color w:val="943634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20AA" w:rsidRPr="00CD2A6A" w:rsidRDefault="000220AA" w:rsidP="000220AA">
            <w:pPr>
              <w:jc w:val="right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98,910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right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right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0,000</w:t>
            </w:r>
          </w:p>
        </w:tc>
      </w:tr>
      <w:tr w:rsidR="000220AA" w:rsidRPr="00D12644" w:rsidTr="000220A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0220AA" w:rsidRDefault="000220AA" w:rsidP="00D10841">
            <w:pPr>
              <w:rPr>
                <w:bCs/>
                <w:color w:val="943634"/>
                <w:sz w:val="22"/>
                <w:szCs w:val="22"/>
              </w:rPr>
            </w:pPr>
            <w:r w:rsidRPr="000220AA">
              <w:rPr>
                <w:color w:val="943634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68430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20AA" w:rsidRPr="00CD2A6A" w:rsidRDefault="000220AA" w:rsidP="00D10841">
            <w:pPr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20AA" w:rsidRPr="00CD2A6A" w:rsidRDefault="000220AA" w:rsidP="000220AA">
            <w:pPr>
              <w:jc w:val="right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98,910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right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right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0,000</w:t>
            </w:r>
          </w:p>
        </w:tc>
      </w:tr>
      <w:tr w:rsidR="000220AA" w:rsidRPr="00D12644" w:rsidTr="000220A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0220AA" w:rsidRDefault="000220AA" w:rsidP="00D10841">
            <w:pPr>
              <w:rPr>
                <w:bCs/>
                <w:color w:val="943634"/>
                <w:sz w:val="22"/>
                <w:szCs w:val="22"/>
              </w:rPr>
            </w:pPr>
            <w:r w:rsidRPr="000220AA">
              <w:rPr>
                <w:bCs/>
                <w:color w:val="943634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68430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20AA" w:rsidRPr="00CD2A6A" w:rsidRDefault="000220AA" w:rsidP="00D10841">
            <w:pPr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20AA" w:rsidRPr="00CD2A6A" w:rsidRDefault="000220AA" w:rsidP="000220AA">
            <w:pPr>
              <w:jc w:val="right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98,910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right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right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0,000</w:t>
            </w:r>
          </w:p>
        </w:tc>
      </w:tr>
      <w:tr w:rsidR="000220AA" w:rsidRPr="00D12644" w:rsidTr="000220A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0220AA" w:rsidRDefault="000220AA" w:rsidP="00D10841">
            <w:pPr>
              <w:rPr>
                <w:bCs/>
                <w:color w:val="943634"/>
                <w:sz w:val="22"/>
                <w:szCs w:val="22"/>
              </w:rPr>
            </w:pPr>
            <w:r w:rsidRPr="000220AA">
              <w:rPr>
                <w:bCs/>
                <w:color w:val="943634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68430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20AA" w:rsidRPr="00CD2A6A" w:rsidRDefault="000220AA" w:rsidP="00D10841">
            <w:pPr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20AA" w:rsidRPr="00CD2A6A" w:rsidRDefault="000220AA" w:rsidP="000220AA">
            <w:pPr>
              <w:jc w:val="right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98,910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right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right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0,000</w:t>
            </w:r>
          </w:p>
        </w:tc>
      </w:tr>
      <w:tr w:rsidR="000220AA" w:rsidRPr="00D12644" w:rsidTr="000220A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0220AA" w:rsidRDefault="000220AA" w:rsidP="00D10841">
            <w:pPr>
              <w:rPr>
                <w:bCs/>
                <w:color w:val="943634"/>
                <w:sz w:val="22"/>
                <w:szCs w:val="22"/>
              </w:rPr>
            </w:pPr>
            <w:r w:rsidRPr="000220AA">
              <w:rPr>
                <w:bCs/>
                <w:color w:val="943634"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68430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20AA" w:rsidRPr="00CD2A6A" w:rsidRDefault="000220AA" w:rsidP="00D10841">
            <w:pPr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center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20AA" w:rsidRPr="00CD2A6A" w:rsidRDefault="000220AA" w:rsidP="000220AA">
            <w:pPr>
              <w:jc w:val="right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98,910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right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0AA" w:rsidRPr="00CD2A6A" w:rsidRDefault="000220AA" w:rsidP="00D10841">
            <w:pPr>
              <w:jc w:val="right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rPr>
                <w:bCs/>
                <w:sz w:val="22"/>
                <w:szCs w:val="22"/>
              </w:rPr>
            </w:pPr>
            <w:r w:rsidRPr="009B7D99">
              <w:rPr>
                <w:bCs/>
                <w:sz w:val="22"/>
                <w:szCs w:val="22"/>
              </w:rPr>
              <w:t xml:space="preserve">Расходы на совершенствование систем наружного освещения населенных пунктов Русско-Камешкирского сельсовета Камешкирского района </w:t>
            </w:r>
            <w:r w:rsidRPr="009B7D99">
              <w:rPr>
                <w:bCs/>
                <w:sz w:val="22"/>
                <w:szCs w:val="22"/>
              </w:rPr>
              <w:lastRenderedPageBreak/>
              <w:t>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ED1187" w:rsidRPr="007F501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rPr>
                <w:bCs/>
                <w:sz w:val="22"/>
                <w:szCs w:val="22"/>
              </w:rPr>
            </w:pPr>
            <w:r w:rsidRPr="007F5014">
              <w:rPr>
                <w:bCs/>
                <w:sz w:val="22"/>
                <w:szCs w:val="22"/>
              </w:rPr>
              <w:t>Расходы на премирование территорий - 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187" w:rsidRPr="007F5014" w:rsidRDefault="00ED1187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187" w:rsidRPr="007F5014" w:rsidRDefault="00ED1187" w:rsidP="00AC65BE">
            <w:pPr>
              <w:jc w:val="right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right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right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0,000</w:t>
            </w:r>
          </w:p>
        </w:tc>
      </w:tr>
      <w:tr w:rsidR="00ED1187" w:rsidRPr="007F501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rPr>
                <w:bCs/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187" w:rsidRPr="007F5014" w:rsidRDefault="00ED1187" w:rsidP="00AC65BE">
            <w:pPr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187" w:rsidRPr="007F5014" w:rsidRDefault="00ED1187" w:rsidP="00AC65BE">
            <w:pPr>
              <w:jc w:val="right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right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right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0,000</w:t>
            </w:r>
          </w:p>
        </w:tc>
      </w:tr>
      <w:tr w:rsidR="00ED1187" w:rsidRPr="007F501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rPr>
                <w:bCs/>
                <w:sz w:val="22"/>
                <w:szCs w:val="22"/>
              </w:rPr>
            </w:pPr>
            <w:r w:rsidRPr="007F501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187" w:rsidRPr="007F5014" w:rsidRDefault="00ED1187" w:rsidP="00AC65BE">
            <w:pPr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187" w:rsidRPr="007F5014" w:rsidRDefault="00ED1187" w:rsidP="00AC65BE">
            <w:pPr>
              <w:jc w:val="right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right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right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0,000</w:t>
            </w:r>
          </w:p>
        </w:tc>
      </w:tr>
      <w:tr w:rsidR="00ED1187" w:rsidRPr="007F501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rPr>
                <w:bCs/>
                <w:sz w:val="22"/>
                <w:szCs w:val="22"/>
              </w:rPr>
            </w:pPr>
            <w:r w:rsidRPr="007F501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187" w:rsidRPr="007F5014" w:rsidRDefault="00ED1187" w:rsidP="00AC65BE">
            <w:pPr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187" w:rsidRPr="007F5014" w:rsidRDefault="00ED1187" w:rsidP="00AC65BE">
            <w:pPr>
              <w:jc w:val="right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right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right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0,000</w:t>
            </w:r>
          </w:p>
        </w:tc>
      </w:tr>
      <w:tr w:rsidR="00ED1187" w:rsidRPr="007F501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rPr>
                <w:bCs/>
                <w:sz w:val="22"/>
                <w:szCs w:val="22"/>
              </w:rPr>
            </w:pPr>
            <w:r w:rsidRPr="007F501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187" w:rsidRPr="007F5014" w:rsidRDefault="00ED1187" w:rsidP="00AC65BE">
            <w:pPr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center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187" w:rsidRPr="007F5014" w:rsidRDefault="00ED1187" w:rsidP="00AC65BE">
            <w:pPr>
              <w:jc w:val="right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right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7F5014" w:rsidRDefault="00ED1187" w:rsidP="00AC65BE">
            <w:pPr>
              <w:jc w:val="right"/>
              <w:rPr>
                <w:sz w:val="22"/>
                <w:szCs w:val="22"/>
              </w:rPr>
            </w:pPr>
            <w:r w:rsidRPr="007F5014"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F50B5">
              <w:rPr>
                <w:b/>
                <w:bCs/>
                <w:sz w:val="22"/>
                <w:szCs w:val="22"/>
              </w:rPr>
              <w:t xml:space="preserve">Подпрограмма «Чистая вода на территории </w:t>
            </w:r>
            <w:r w:rsidR="001D7258" w:rsidRPr="008F50B5">
              <w:rPr>
                <w:b/>
                <w:sz w:val="22"/>
                <w:szCs w:val="22"/>
              </w:rPr>
              <w:t>Русско-Камешкирского</w:t>
            </w:r>
            <w:r w:rsidRPr="008F50B5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4B77C5" w:rsidRPr="008F50B5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8F50B5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F50B5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CD2A6A" w:rsidRDefault="00754C39" w:rsidP="00CD2A6A">
            <w:pPr>
              <w:jc w:val="right"/>
              <w:rPr>
                <w:b/>
                <w:color w:val="943634"/>
                <w:sz w:val="22"/>
                <w:szCs w:val="22"/>
              </w:rPr>
            </w:pPr>
            <w:r w:rsidRPr="00CD2A6A">
              <w:rPr>
                <w:b/>
                <w:color w:val="943634"/>
                <w:sz w:val="22"/>
                <w:szCs w:val="22"/>
              </w:rPr>
              <w:t>10</w:t>
            </w:r>
            <w:r w:rsidR="00CD2A6A" w:rsidRPr="00CD2A6A">
              <w:rPr>
                <w:b/>
                <w:color w:val="943634"/>
                <w:sz w:val="22"/>
                <w:szCs w:val="22"/>
              </w:rPr>
              <w:t>482</w:t>
            </w:r>
            <w:r w:rsidRPr="00CD2A6A">
              <w:rPr>
                <w:b/>
                <w:color w:val="943634"/>
                <w:sz w:val="22"/>
                <w:szCs w:val="22"/>
              </w:rPr>
              <w:t>,296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581266">
              <w:rPr>
                <w:i/>
                <w:sz w:val="22"/>
                <w:szCs w:val="22"/>
              </w:rPr>
              <w:t>Русско-</w:t>
            </w:r>
            <w:r w:rsidR="001D7258" w:rsidRPr="00581266">
              <w:rPr>
                <w:i/>
                <w:sz w:val="22"/>
                <w:szCs w:val="22"/>
              </w:rPr>
              <w:lastRenderedPageBreak/>
              <w:t>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CD2A6A" w:rsidRDefault="00754C39" w:rsidP="00CD2A6A">
            <w:pPr>
              <w:jc w:val="right"/>
              <w:rPr>
                <w:i/>
                <w:color w:val="943634"/>
                <w:sz w:val="22"/>
                <w:szCs w:val="22"/>
              </w:rPr>
            </w:pPr>
            <w:r w:rsidRPr="00CD2A6A">
              <w:rPr>
                <w:i/>
                <w:color w:val="943634"/>
                <w:sz w:val="22"/>
                <w:szCs w:val="22"/>
              </w:rPr>
              <w:t>10</w:t>
            </w:r>
            <w:r w:rsidR="00CD2A6A" w:rsidRPr="00CD2A6A">
              <w:rPr>
                <w:i/>
                <w:color w:val="943634"/>
                <w:sz w:val="22"/>
                <w:szCs w:val="22"/>
              </w:rPr>
              <w:t>482</w:t>
            </w:r>
            <w:r w:rsidRPr="00CD2A6A">
              <w:rPr>
                <w:i/>
                <w:color w:val="943634"/>
                <w:sz w:val="22"/>
                <w:szCs w:val="22"/>
              </w:rPr>
              <w:t>,296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CD2A6A" w:rsidRDefault="00CD2A6A" w:rsidP="00AC65BE">
            <w:pPr>
              <w:jc w:val="right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1252</w:t>
            </w:r>
            <w:r w:rsidR="00754C39" w:rsidRPr="00CD2A6A">
              <w:rPr>
                <w:color w:val="943634"/>
                <w:sz w:val="22"/>
                <w:szCs w:val="22"/>
              </w:rPr>
              <w:t>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60,000</w:t>
            </w:r>
          </w:p>
        </w:tc>
      </w:tr>
      <w:tr w:rsidR="00CD2A6A" w:rsidRPr="00D12644" w:rsidTr="00CD2A6A">
        <w:trPr>
          <w:trHeight w:val="6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A6A" w:rsidRPr="00D12644" w:rsidRDefault="00CD2A6A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A6A" w:rsidRDefault="00CD2A6A" w:rsidP="00CD2A6A">
            <w:pPr>
              <w:jc w:val="right"/>
            </w:pPr>
            <w:r w:rsidRPr="00E504CF">
              <w:rPr>
                <w:color w:val="943634"/>
                <w:sz w:val="22"/>
                <w:szCs w:val="22"/>
              </w:rPr>
              <w:t>1252,137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8840E3" w:rsidRDefault="00CD2A6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8840E3" w:rsidRDefault="00CD2A6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60,000</w:t>
            </w:r>
          </w:p>
        </w:tc>
      </w:tr>
      <w:tr w:rsidR="00CD2A6A" w:rsidRPr="00D12644" w:rsidTr="00CD2A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A6A" w:rsidRPr="00D12644" w:rsidRDefault="00CD2A6A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A6A" w:rsidRDefault="00CD2A6A" w:rsidP="00CD2A6A">
            <w:pPr>
              <w:jc w:val="right"/>
            </w:pPr>
            <w:r w:rsidRPr="00E504CF">
              <w:rPr>
                <w:color w:val="943634"/>
                <w:sz w:val="22"/>
                <w:szCs w:val="22"/>
              </w:rPr>
              <w:t>1252,137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8840E3" w:rsidRDefault="00CD2A6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8840E3" w:rsidRDefault="00CD2A6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60,000</w:t>
            </w:r>
          </w:p>
        </w:tc>
      </w:tr>
      <w:tr w:rsidR="00CD2A6A" w:rsidRPr="00D12644" w:rsidTr="00CD2A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A6A" w:rsidRPr="00D12644" w:rsidRDefault="00CD2A6A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A6A" w:rsidRDefault="00CD2A6A" w:rsidP="00CD2A6A">
            <w:pPr>
              <w:jc w:val="right"/>
            </w:pPr>
            <w:r w:rsidRPr="00E504CF">
              <w:rPr>
                <w:color w:val="943634"/>
                <w:sz w:val="22"/>
                <w:szCs w:val="22"/>
              </w:rPr>
              <w:t>1252,137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8840E3" w:rsidRDefault="00CD2A6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8840E3" w:rsidRDefault="00CD2A6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60,000</w:t>
            </w:r>
          </w:p>
        </w:tc>
      </w:tr>
      <w:tr w:rsidR="00CD2A6A" w:rsidRPr="00D12644" w:rsidTr="00CD2A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A6A" w:rsidRPr="00D12644" w:rsidRDefault="00CD2A6A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D12644" w:rsidRDefault="00CD2A6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A6A" w:rsidRDefault="00CD2A6A" w:rsidP="00CD2A6A">
            <w:pPr>
              <w:jc w:val="right"/>
            </w:pPr>
            <w:r w:rsidRPr="00E504CF">
              <w:rPr>
                <w:color w:val="943634"/>
                <w:sz w:val="22"/>
                <w:szCs w:val="22"/>
              </w:rPr>
              <w:t>1252,137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8840E3" w:rsidRDefault="00CD2A6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A6A" w:rsidRPr="008840E3" w:rsidRDefault="00CD2A6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both"/>
              <w:rPr>
                <w:szCs w:val="24"/>
              </w:rPr>
            </w:pPr>
            <w:r w:rsidRPr="00CD2A6A">
              <w:rPr>
                <w:szCs w:val="24"/>
              </w:rPr>
              <w:t>Ремонт и содержание сетей и  сооружений водоотведения,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68510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CD2A6A" w:rsidRDefault="00F1275C" w:rsidP="00F1275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CD2A6A" w:rsidRDefault="00CD2A6A" w:rsidP="00F1275C">
            <w:pPr>
              <w:jc w:val="right"/>
              <w:rPr>
                <w:color w:val="943634"/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425</w:t>
            </w:r>
            <w:r w:rsidR="00F1275C" w:rsidRPr="00CD2A6A">
              <w:rPr>
                <w:color w:val="943634"/>
                <w:sz w:val="22"/>
                <w:szCs w:val="22"/>
              </w:rPr>
              <w:t>,851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right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right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rPr>
                <w:bCs/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68510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CD2A6A" w:rsidRDefault="00F1275C" w:rsidP="00F1275C">
            <w:pPr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CD2A6A" w:rsidRDefault="00CD2A6A" w:rsidP="00F1275C">
            <w:pPr>
              <w:jc w:val="right"/>
              <w:rPr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425,851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right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right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rPr>
                <w:bCs/>
                <w:sz w:val="22"/>
                <w:szCs w:val="22"/>
              </w:rPr>
            </w:pPr>
            <w:r w:rsidRPr="00CD2A6A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68510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CD2A6A" w:rsidRDefault="00F1275C" w:rsidP="00F1275C">
            <w:pPr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CD2A6A" w:rsidRDefault="00CD2A6A" w:rsidP="00F1275C">
            <w:pPr>
              <w:jc w:val="right"/>
              <w:rPr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425,851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right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right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rPr>
                <w:bCs/>
                <w:sz w:val="22"/>
                <w:szCs w:val="22"/>
              </w:rPr>
            </w:pPr>
            <w:r w:rsidRPr="00CD2A6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68510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CD2A6A" w:rsidRDefault="00F1275C" w:rsidP="00F1275C">
            <w:pPr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CD2A6A" w:rsidRDefault="00CD2A6A" w:rsidP="00F1275C">
            <w:pPr>
              <w:jc w:val="right"/>
              <w:rPr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425,851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right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right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rPr>
                <w:bCs/>
                <w:sz w:val="22"/>
                <w:szCs w:val="22"/>
              </w:rPr>
            </w:pPr>
            <w:r w:rsidRPr="00CD2A6A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68510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CD2A6A" w:rsidRDefault="00F1275C" w:rsidP="00F1275C">
            <w:pPr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center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CD2A6A" w:rsidRDefault="00CD2A6A" w:rsidP="00F1275C">
            <w:pPr>
              <w:jc w:val="right"/>
              <w:rPr>
                <w:sz w:val="22"/>
                <w:szCs w:val="22"/>
              </w:rPr>
            </w:pPr>
            <w:r w:rsidRPr="00CD2A6A">
              <w:rPr>
                <w:color w:val="943634"/>
                <w:sz w:val="22"/>
                <w:szCs w:val="22"/>
              </w:rPr>
              <w:t>425,851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right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D2A6A" w:rsidRDefault="00F1275C" w:rsidP="00F1275C">
            <w:pPr>
              <w:jc w:val="right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rPr>
                <w:bCs/>
                <w:sz w:val="22"/>
                <w:szCs w:val="22"/>
              </w:rPr>
            </w:pPr>
            <w:r w:rsidRPr="000534C2">
              <w:rPr>
                <w:bCs/>
                <w:sz w:val="22"/>
                <w:szCs w:val="22"/>
              </w:rPr>
              <w:t xml:space="preserve">Расходы на капитальный ремонт сетей и сооружений водоотведения в </w:t>
            </w:r>
            <w:r w:rsidRPr="000534C2">
              <w:rPr>
                <w:bCs/>
                <w:sz w:val="22"/>
                <w:szCs w:val="22"/>
              </w:rPr>
              <w:lastRenderedPageBreak/>
              <w:t>населенных пунктах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  <w:lang w:val="en-US"/>
              </w:rPr>
              <w:t>S13</w:t>
            </w:r>
            <w:r w:rsidRPr="000534C2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CD2A6A" w:rsidRDefault="00F1275C" w:rsidP="00F1275C">
            <w:pPr>
              <w:jc w:val="right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8804,308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rPr>
                <w:bCs/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  <w:lang w:val="en-US"/>
              </w:rPr>
              <w:t>S13</w:t>
            </w:r>
            <w:r w:rsidRPr="000534C2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CD2A6A" w:rsidRDefault="00F1275C" w:rsidP="00F1275C">
            <w:pPr>
              <w:jc w:val="right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8804,308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rPr>
                <w:bCs/>
                <w:sz w:val="22"/>
                <w:szCs w:val="22"/>
              </w:rPr>
            </w:pPr>
            <w:r w:rsidRPr="000534C2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  <w:lang w:val="en-US"/>
              </w:rPr>
              <w:t>S13</w:t>
            </w:r>
            <w:r w:rsidRPr="000534C2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CD2A6A" w:rsidRDefault="00F1275C" w:rsidP="00F1275C">
            <w:pPr>
              <w:jc w:val="right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8804,308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rPr>
                <w:bCs/>
                <w:sz w:val="22"/>
                <w:szCs w:val="22"/>
              </w:rPr>
            </w:pPr>
            <w:r w:rsidRPr="000534C2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  <w:lang w:val="en-US"/>
              </w:rPr>
              <w:t>S13</w:t>
            </w:r>
            <w:r w:rsidRPr="000534C2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CD2A6A" w:rsidRDefault="00F1275C" w:rsidP="00F1275C">
            <w:pPr>
              <w:jc w:val="right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8804,308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rPr>
                <w:bCs/>
                <w:sz w:val="22"/>
                <w:szCs w:val="22"/>
              </w:rPr>
            </w:pPr>
            <w:r w:rsidRPr="000534C2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  <w:lang w:val="en-US"/>
              </w:rPr>
              <w:t>S13</w:t>
            </w:r>
            <w:r w:rsidRPr="000534C2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CD2A6A" w:rsidRDefault="00F1275C" w:rsidP="00F1275C">
            <w:pPr>
              <w:jc w:val="right"/>
              <w:rPr>
                <w:sz w:val="22"/>
                <w:szCs w:val="22"/>
              </w:rPr>
            </w:pPr>
            <w:r w:rsidRPr="00CD2A6A">
              <w:rPr>
                <w:sz w:val="22"/>
                <w:szCs w:val="22"/>
              </w:rPr>
              <w:t>8804,308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581266">
              <w:rPr>
                <w:b/>
                <w:sz w:val="22"/>
                <w:szCs w:val="22"/>
              </w:rPr>
              <w:t xml:space="preserve"> 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1D00C5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1D00C5">
              <w:rPr>
                <w:b/>
                <w:sz w:val="22"/>
                <w:szCs w:val="22"/>
              </w:rPr>
              <w:t>15916,367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1690,000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Подпрограмма «Содержание улично-дорожной сети населенных пунктов </w:t>
            </w:r>
            <w:r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0534C2">
              <w:rPr>
                <w:b/>
                <w:sz w:val="22"/>
                <w:szCs w:val="22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1690,000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0534C2">
              <w:rPr>
                <w:i/>
                <w:sz w:val="22"/>
                <w:szCs w:val="22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1690,000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581266">
              <w:rPr>
                <w:sz w:val="22"/>
                <w:szCs w:val="22"/>
              </w:rPr>
              <w:t>Русско-</w:t>
            </w:r>
            <w:r w:rsidRPr="00581266">
              <w:rPr>
                <w:sz w:val="22"/>
                <w:szCs w:val="22"/>
              </w:rPr>
              <w:lastRenderedPageBreak/>
              <w:t>Камешкирского</w:t>
            </w:r>
            <w:r w:rsidRPr="00581266">
              <w:rPr>
                <w:bCs/>
                <w:sz w:val="22"/>
                <w:szCs w:val="22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1690,000</w:t>
            </w:r>
          </w:p>
        </w:tc>
      </w:tr>
      <w:tr w:rsidR="00F1275C" w:rsidRPr="00D12644" w:rsidTr="00B5128C">
        <w:trPr>
          <w:trHeight w:val="2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1690,000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1690,000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1690,000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1690,000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217A85" w:rsidRDefault="00F1275C" w:rsidP="00F1275C">
            <w:pPr>
              <w:rPr>
                <w:b/>
                <w:bCs/>
                <w:sz w:val="22"/>
                <w:szCs w:val="22"/>
              </w:rPr>
            </w:pPr>
            <w:r w:rsidRPr="00217A85">
              <w:rPr>
                <w:b/>
                <w:bCs/>
                <w:sz w:val="22"/>
                <w:szCs w:val="22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217A85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217A85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217A85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217A85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217A85" w:rsidRDefault="00F1275C" w:rsidP="00F1275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217A85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217A85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1D00C5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1D00C5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1D00C5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1D00C5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1D00C5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1D00C5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1D00C5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1D00C5">
              <w:rPr>
                <w:b/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217A85" w:rsidRDefault="00F1275C" w:rsidP="00F1275C">
            <w:pPr>
              <w:rPr>
                <w:bCs/>
                <w:i/>
                <w:sz w:val="22"/>
                <w:szCs w:val="22"/>
              </w:rPr>
            </w:pPr>
            <w:r w:rsidRPr="00217A85">
              <w:rPr>
                <w:bCs/>
                <w:i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217A85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217A85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217A85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217A85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217A85" w:rsidRDefault="00F1275C" w:rsidP="00F1275C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217A85" w:rsidRDefault="00F1275C" w:rsidP="00F1275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217A85" w:rsidRDefault="00F1275C" w:rsidP="00F1275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1D00C5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1D00C5">
              <w:rPr>
                <w:i/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217A85" w:rsidRDefault="00F1275C" w:rsidP="00F1275C">
            <w:pPr>
              <w:rPr>
                <w:bCs/>
                <w:sz w:val="22"/>
                <w:szCs w:val="22"/>
              </w:rPr>
            </w:pPr>
            <w:r w:rsidRPr="00217A85">
              <w:rPr>
                <w:bCs/>
                <w:sz w:val="22"/>
                <w:szCs w:val="22"/>
              </w:rPr>
              <w:t xml:space="preserve"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</w:t>
            </w:r>
            <w:r w:rsidRPr="00217A85">
              <w:rPr>
                <w:bCs/>
                <w:sz w:val="22"/>
                <w:szCs w:val="22"/>
              </w:rPr>
              <w:lastRenderedPageBreak/>
              <w:t>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9663CA" w:rsidRDefault="00F1275C" w:rsidP="00F1275C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1D00C5" w:rsidRDefault="00F1275C" w:rsidP="00F1275C">
            <w:pPr>
              <w:jc w:val="right"/>
              <w:rPr>
                <w:sz w:val="22"/>
                <w:szCs w:val="22"/>
              </w:rPr>
            </w:pPr>
            <w:r w:rsidRPr="001D00C5">
              <w:rPr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9663CA" w:rsidRDefault="00F1275C" w:rsidP="00F1275C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1D00C5" w:rsidRDefault="00F1275C" w:rsidP="00F1275C">
            <w:pPr>
              <w:jc w:val="right"/>
              <w:rPr>
                <w:sz w:val="22"/>
                <w:szCs w:val="22"/>
              </w:rPr>
            </w:pPr>
            <w:r w:rsidRPr="001D00C5">
              <w:rPr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9663CA" w:rsidRDefault="00F1275C" w:rsidP="00F1275C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1D00C5" w:rsidRDefault="00F1275C" w:rsidP="00F1275C">
            <w:pPr>
              <w:jc w:val="right"/>
              <w:rPr>
                <w:sz w:val="22"/>
                <w:szCs w:val="22"/>
              </w:rPr>
            </w:pPr>
            <w:r w:rsidRPr="001D00C5">
              <w:rPr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9663CA" w:rsidRDefault="00F1275C" w:rsidP="00F1275C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1D00C5" w:rsidRDefault="00F1275C" w:rsidP="00F1275C">
            <w:pPr>
              <w:jc w:val="right"/>
              <w:rPr>
                <w:sz w:val="22"/>
                <w:szCs w:val="22"/>
              </w:rPr>
            </w:pPr>
            <w:r w:rsidRPr="001D00C5">
              <w:rPr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9663CA" w:rsidRDefault="00F1275C" w:rsidP="00F1275C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1D00C5" w:rsidRDefault="00F1275C" w:rsidP="00F1275C">
            <w:pPr>
              <w:jc w:val="right"/>
              <w:rPr>
                <w:sz w:val="22"/>
                <w:szCs w:val="22"/>
              </w:rPr>
            </w:pPr>
            <w:r w:rsidRPr="001D00C5">
              <w:rPr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Муниципальная программа «Обеспечение муниципального управления собственностью </w:t>
            </w:r>
            <w:r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9098F" w:rsidRDefault="0039098F" w:rsidP="00F1275C">
            <w:pPr>
              <w:jc w:val="right"/>
              <w:rPr>
                <w:b/>
                <w:color w:val="943634"/>
                <w:sz w:val="22"/>
                <w:szCs w:val="22"/>
              </w:rPr>
            </w:pPr>
            <w:r w:rsidRPr="0039098F">
              <w:rPr>
                <w:b/>
                <w:color w:val="943634"/>
                <w:sz w:val="22"/>
                <w:szCs w:val="22"/>
              </w:rPr>
              <w:t>13910</w:t>
            </w:r>
            <w:r w:rsidR="00F1275C" w:rsidRPr="0039098F">
              <w:rPr>
                <w:b/>
                <w:color w:val="943634"/>
                <w:sz w:val="22"/>
                <w:szCs w:val="22"/>
              </w:rPr>
              <w:t>,35</w:t>
            </w:r>
            <w:r>
              <w:rPr>
                <w:b/>
                <w:color w:val="943634"/>
                <w:sz w:val="22"/>
                <w:szCs w:val="22"/>
              </w:rPr>
              <w:t>5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687,733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Подпрограмма «Об управлении муниципальной собственностью</w:t>
            </w:r>
            <w:r w:rsidRPr="00581266">
              <w:rPr>
                <w:b/>
                <w:sz w:val="22"/>
                <w:szCs w:val="22"/>
              </w:rPr>
              <w:t xml:space="preserve"> 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9098F" w:rsidRDefault="0039098F" w:rsidP="00F1275C">
            <w:pPr>
              <w:jc w:val="right"/>
              <w:rPr>
                <w:b/>
                <w:color w:val="943634"/>
                <w:sz w:val="22"/>
                <w:szCs w:val="22"/>
              </w:rPr>
            </w:pPr>
            <w:r w:rsidRPr="0039098F">
              <w:rPr>
                <w:b/>
                <w:color w:val="943634"/>
                <w:sz w:val="22"/>
                <w:szCs w:val="22"/>
              </w:rPr>
              <w:t>13910</w:t>
            </w:r>
            <w:r>
              <w:rPr>
                <w:b/>
                <w:color w:val="943634"/>
                <w:sz w:val="22"/>
                <w:szCs w:val="22"/>
              </w:rPr>
              <w:t>,355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687,733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9098F" w:rsidRDefault="0039098F" w:rsidP="00F1275C">
            <w:pPr>
              <w:jc w:val="right"/>
              <w:rPr>
                <w:i/>
                <w:color w:val="943634"/>
                <w:sz w:val="22"/>
                <w:szCs w:val="22"/>
              </w:rPr>
            </w:pPr>
            <w:r w:rsidRPr="0039098F">
              <w:rPr>
                <w:i/>
                <w:color w:val="943634"/>
                <w:sz w:val="22"/>
                <w:szCs w:val="22"/>
              </w:rPr>
              <w:t>13910</w:t>
            </w:r>
            <w:r>
              <w:rPr>
                <w:i/>
                <w:color w:val="943634"/>
                <w:sz w:val="22"/>
                <w:szCs w:val="22"/>
              </w:rPr>
              <w:t>,355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687,733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Расходы на техническую инвентаризацию, землеустроительную документацию, оценку недвижимости и </w:t>
            </w:r>
            <w:r w:rsidRPr="00D12644">
              <w:rPr>
                <w:bCs/>
                <w:sz w:val="22"/>
                <w:szCs w:val="22"/>
              </w:rPr>
              <w:lastRenderedPageBreak/>
              <w:t>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  <w:r w:rsidRPr="0029605D">
              <w:rPr>
                <w:sz w:val="22"/>
                <w:szCs w:val="22"/>
              </w:rPr>
              <w:t>506,500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  <w:r w:rsidRPr="0029605D">
              <w:rPr>
                <w:sz w:val="22"/>
                <w:szCs w:val="22"/>
              </w:rPr>
              <w:t>506,500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</w:tr>
      <w:tr w:rsidR="00F1275C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  <w:r w:rsidRPr="0029605D">
              <w:rPr>
                <w:sz w:val="22"/>
                <w:szCs w:val="22"/>
              </w:rPr>
              <w:t>506,500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</w:tr>
      <w:tr w:rsidR="00F1275C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106,500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</w:tr>
      <w:tr w:rsidR="00F1275C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106,500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</w:tr>
      <w:tr w:rsidR="00F1275C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  <w:r w:rsidRPr="0029605D">
              <w:rPr>
                <w:sz w:val="22"/>
                <w:szCs w:val="22"/>
              </w:rPr>
              <w:t>400,000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  <w:r w:rsidRPr="0029605D">
              <w:rPr>
                <w:sz w:val="22"/>
                <w:szCs w:val="22"/>
              </w:rPr>
              <w:t>400,000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51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9098F" w:rsidRDefault="0039098F" w:rsidP="00F1275C">
            <w:pPr>
              <w:jc w:val="right"/>
              <w:rPr>
                <w:color w:val="943634"/>
                <w:sz w:val="22"/>
                <w:szCs w:val="22"/>
              </w:rPr>
            </w:pPr>
            <w:r w:rsidRPr="0039098F">
              <w:rPr>
                <w:color w:val="943634"/>
                <w:sz w:val="22"/>
                <w:szCs w:val="22"/>
              </w:rPr>
              <w:t>702</w:t>
            </w:r>
            <w:r w:rsidR="00F1275C" w:rsidRPr="0039098F">
              <w:rPr>
                <w:color w:val="943634"/>
                <w:sz w:val="22"/>
                <w:szCs w:val="22"/>
              </w:rPr>
              <w:t>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568,733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9098F" w:rsidRDefault="00F1275C" w:rsidP="00F1275C">
            <w:pPr>
              <w:jc w:val="right"/>
              <w:rPr>
                <w:color w:val="943634"/>
                <w:sz w:val="22"/>
                <w:szCs w:val="22"/>
              </w:rPr>
            </w:pPr>
          </w:p>
          <w:p w:rsidR="00F1275C" w:rsidRPr="0039098F" w:rsidRDefault="00F1275C" w:rsidP="00F1275C">
            <w:pPr>
              <w:jc w:val="right"/>
              <w:rPr>
                <w:color w:val="943634"/>
                <w:sz w:val="22"/>
                <w:szCs w:val="22"/>
              </w:rPr>
            </w:pPr>
          </w:p>
          <w:p w:rsidR="00F1275C" w:rsidRPr="0039098F" w:rsidRDefault="0039098F" w:rsidP="00F1275C">
            <w:pPr>
              <w:jc w:val="right"/>
              <w:rPr>
                <w:color w:val="943634"/>
                <w:sz w:val="22"/>
                <w:szCs w:val="22"/>
              </w:rPr>
            </w:pPr>
            <w:r w:rsidRPr="0039098F">
              <w:rPr>
                <w:color w:val="943634"/>
                <w:sz w:val="22"/>
                <w:szCs w:val="22"/>
              </w:rPr>
              <w:t>702</w:t>
            </w:r>
            <w:r w:rsidR="00F1275C" w:rsidRPr="0039098F">
              <w:rPr>
                <w:color w:val="943634"/>
                <w:sz w:val="22"/>
                <w:szCs w:val="22"/>
              </w:rPr>
              <w:t>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568,733</w:t>
            </w:r>
          </w:p>
        </w:tc>
      </w:tr>
      <w:tr w:rsidR="00F1275C" w:rsidRPr="00D12644" w:rsidTr="00B5128C">
        <w:trPr>
          <w:trHeight w:val="24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9098F" w:rsidRDefault="00F1275C" w:rsidP="00F1275C">
            <w:pPr>
              <w:jc w:val="right"/>
              <w:rPr>
                <w:color w:val="943634"/>
                <w:sz w:val="22"/>
                <w:szCs w:val="22"/>
              </w:rPr>
            </w:pPr>
          </w:p>
          <w:p w:rsidR="00F1275C" w:rsidRPr="0039098F" w:rsidRDefault="00F1275C" w:rsidP="00F1275C">
            <w:pPr>
              <w:jc w:val="right"/>
              <w:rPr>
                <w:color w:val="943634"/>
                <w:sz w:val="22"/>
                <w:szCs w:val="22"/>
              </w:rPr>
            </w:pPr>
          </w:p>
          <w:p w:rsidR="00F1275C" w:rsidRPr="0039098F" w:rsidRDefault="0039098F" w:rsidP="00F1275C">
            <w:pPr>
              <w:jc w:val="right"/>
              <w:rPr>
                <w:color w:val="943634"/>
                <w:sz w:val="22"/>
                <w:szCs w:val="22"/>
              </w:rPr>
            </w:pPr>
            <w:r w:rsidRPr="0039098F">
              <w:rPr>
                <w:color w:val="943634"/>
                <w:sz w:val="22"/>
                <w:szCs w:val="22"/>
              </w:rPr>
              <w:t>702</w:t>
            </w:r>
            <w:r w:rsidR="00F1275C" w:rsidRPr="0039098F">
              <w:rPr>
                <w:color w:val="943634"/>
                <w:sz w:val="22"/>
                <w:szCs w:val="22"/>
              </w:rPr>
              <w:t>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568,733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9098F" w:rsidRDefault="00F1275C" w:rsidP="00F1275C">
            <w:pPr>
              <w:jc w:val="right"/>
              <w:rPr>
                <w:color w:val="943634"/>
                <w:sz w:val="22"/>
                <w:szCs w:val="22"/>
              </w:rPr>
            </w:pPr>
          </w:p>
          <w:p w:rsidR="00F1275C" w:rsidRPr="0039098F" w:rsidRDefault="0039098F" w:rsidP="00F1275C">
            <w:pPr>
              <w:jc w:val="right"/>
              <w:rPr>
                <w:color w:val="943634"/>
                <w:sz w:val="22"/>
                <w:szCs w:val="22"/>
              </w:rPr>
            </w:pPr>
            <w:r w:rsidRPr="0039098F">
              <w:rPr>
                <w:color w:val="943634"/>
                <w:sz w:val="22"/>
                <w:szCs w:val="22"/>
              </w:rPr>
              <w:t>695</w:t>
            </w:r>
            <w:r>
              <w:rPr>
                <w:color w:val="943634"/>
                <w:sz w:val="22"/>
                <w:szCs w:val="22"/>
              </w:rPr>
              <w:t>,857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542,558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561,879</w:t>
            </w:r>
          </w:p>
        </w:tc>
      </w:tr>
      <w:tr w:rsidR="00F1275C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9098F" w:rsidRDefault="0039098F" w:rsidP="00F1275C">
            <w:pPr>
              <w:jc w:val="right"/>
              <w:rPr>
                <w:color w:val="943634"/>
                <w:sz w:val="22"/>
                <w:szCs w:val="22"/>
              </w:rPr>
            </w:pPr>
            <w:r w:rsidRPr="0039098F">
              <w:rPr>
                <w:color w:val="943634"/>
                <w:sz w:val="22"/>
                <w:szCs w:val="22"/>
              </w:rPr>
              <w:t>695</w:t>
            </w:r>
            <w:r>
              <w:rPr>
                <w:color w:val="943634"/>
                <w:sz w:val="22"/>
                <w:szCs w:val="22"/>
              </w:rPr>
              <w:t>,857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542,558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561,879</w:t>
            </w:r>
          </w:p>
        </w:tc>
      </w:tr>
      <w:tr w:rsidR="00F1275C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34E1B" w:rsidRDefault="00F1275C" w:rsidP="00F1275C">
            <w:pPr>
              <w:rPr>
                <w:bCs/>
                <w:sz w:val="22"/>
                <w:szCs w:val="22"/>
              </w:rPr>
            </w:pPr>
            <w:r w:rsidRPr="00034E1B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6,854</w:t>
            </w:r>
          </w:p>
        </w:tc>
      </w:tr>
      <w:tr w:rsidR="00F1275C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34E1B" w:rsidRDefault="00F1275C" w:rsidP="00F1275C">
            <w:pPr>
              <w:rPr>
                <w:bCs/>
                <w:sz w:val="22"/>
                <w:szCs w:val="22"/>
              </w:rPr>
            </w:pPr>
            <w:r w:rsidRPr="00034E1B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6,854</w:t>
            </w:r>
          </w:p>
        </w:tc>
      </w:tr>
      <w:tr w:rsidR="00F1275C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 xml:space="preserve">Расходы на строительство, реконструкцию, капитальный, текущий ремонт объектов дорожной, </w:t>
            </w:r>
            <w:r w:rsidRPr="000534C2">
              <w:rPr>
                <w:sz w:val="22"/>
                <w:szCs w:val="22"/>
              </w:rPr>
              <w:lastRenderedPageBreak/>
              <w:t>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  <w:r w:rsidRPr="0029605D">
              <w:rPr>
                <w:sz w:val="22"/>
                <w:szCs w:val="22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  <w:r w:rsidRPr="0029605D">
              <w:rPr>
                <w:sz w:val="22"/>
                <w:szCs w:val="22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  <w:r w:rsidRPr="0029605D">
              <w:rPr>
                <w:sz w:val="22"/>
                <w:szCs w:val="22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  <w:r w:rsidRPr="0029605D">
              <w:rPr>
                <w:sz w:val="22"/>
                <w:szCs w:val="22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  <w:r w:rsidRPr="0029605D">
              <w:rPr>
                <w:sz w:val="22"/>
                <w:szCs w:val="22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  <w:r w:rsidRPr="0029605D">
              <w:rPr>
                <w:sz w:val="22"/>
                <w:szCs w:val="22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  <w:r w:rsidRPr="0029605D">
              <w:rPr>
                <w:sz w:val="22"/>
                <w:szCs w:val="22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  <w:r w:rsidRPr="0029605D">
              <w:rPr>
                <w:sz w:val="22"/>
                <w:szCs w:val="22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  <w:r w:rsidRPr="0029605D">
              <w:rPr>
                <w:sz w:val="22"/>
                <w:szCs w:val="22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rPr>
                <w:bCs/>
                <w:sz w:val="22"/>
                <w:szCs w:val="22"/>
              </w:rPr>
            </w:pPr>
            <w:r w:rsidRPr="000534C2">
              <w:rPr>
                <w:bCs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0534C2" w:rsidRDefault="00F1275C" w:rsidP="00F1275C">
            <w:pPr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0534C2" w:rsidRDefault="00F1275C" w:rsidP="00F1275C">
            <w:pPr>
              <w:jc w:val="center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  <w:r w:rsidRPr="0029605D">
              <w:rPr>
                <w:sz w:val="22"/>
                <w:szCs w:val="22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2C1E65" w:rsidRDefault="00F1275C" w:rsidP="00F1275C">
            <w:pPr>
              <w:rPr>
                <w:sz w:val="22"/>
                <w:szCs w:val="22"/>
              </w:rPr>
            </w:pPr>
            <w:r w:rsidRPr="002C1E65">
              <w:rPr>
                <w:sz w:val="22"/>
                <w:szCs w:val="22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787F57" w:rsidRDefault="00F1275C" w:rsidP="00F1275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</w:tr>
      <w:tr w:rsidR="00F1275C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787F57" w:rsidRDefault="00F1275C" w:rsidP="00F1275C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</w:tr>
      <w:tr w:rsidR="00F1275C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rPr>
                <w:sz w:val="22"/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787F57" w:rsidRDefault="00F1275C" w:rsidP="00F1275C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</w:tr>
      <w:tr w:rsidR="00F1275C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rPr>
                <w:sz w:val="22"/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787F57" w:rsidRDefault="00F1275C" w:rsidP="00F1275C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</w:tr>
      <w:tr w:rsidR="00F1275C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787F57" w:rsidRDefault="00F1275C" w:rsidP="00F1275C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787F57" w:rsidRDefault="00F1275C" w:rsidP="00F1275C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Муниципальная программа «Обеспечение общественного порядка и противодействие преступности в</w:t>
            </w:r>
            <w:r w:rsidRPr="00581266">
              <w:rPr>
                <w:b/>
                <w:sz w:val="22"/>
                <w:szCs w:val="22"/>
              </w:rPr>
              <w:t xml:space="preserve"> 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17,000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Подпрограмма «</w:t>
            </w:r>
            <w:r w:rsidRPr="00581266">
              <w:rPr>
                <w:b/>
                <w:bCs/>
                <w:sz w:val="22"/>
                <w:szCs w:val="22"/>
              </w:rPr>
              <w:t xml:space="preserve">Профилактика правонарушений и экстремистской деятельности в </w:t>
            </w:r>
            <w:r w:rsidRPr="00581266">
              <w:rPr>
                <w:b/>
                <w:sz w:val="22"/>
                <w:szCs w:val="22"/>
              </w:rPr>
              <w:t>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 Пензенской области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7,000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«Формирование у жителей </w:t>
            </w:r>
            <w:r w:rsidRPr="00581266">
              <w:rPr>
                <w:b/>
                <w:i/>
                <w:sz w:val="22"/>
                <w:szCs w:val="22"/>
              </w:rPr>
              <w:t xml:space="preserve"> </w:t>
            </w:r>
            <w:r w:rsidRPr="00581266">
              <w:rPr>
                <w:i/>
                <w:sz w:val="22"/>
                <w:szCs w:val="22"/>
              </w:rPr>
              <w:t xml:space="preserve">Русско-Камешкирского сельсовета Камешкирского района </w:t>
            </w:r>
            <w:r w:rsidRPr="00581266">
              <w:rPr>
                <w:i/>
                <w:sz w:val="22"/>
                <w:szCs w:val="22"/>
              </w:rPr>
              <w:lastRenderedPageBreak/>
              <w:t>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7,000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lastRenderedPageBreak/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</w:tr>
      <w:tr w:rsidR="00F1275C" w:rsidRPr="00D12644" w:rsidTr="00B5128C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224A23">
              <w:rPr>
                <w:b/>
                <w:bCs/>
                <w:sz w:val="22"/>
                <w:szCs w:val="22"/>
              </w:rPr>
              <w:t>Подпрограмма «Антинаркотическая программа Русско-Камешкирского сельсовета Камешкирского района Пензенской области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F6D49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F6D49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F6D49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F6D49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5F6D49" w:rsidRDefault="00F1275C" w:rsidP="00F1275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F6D49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F6D49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E836C6" w:rsidRDefault="00F1275C" w:rsidP="00F1275C">
            <w:pPr>
              <w:rPr>
                <w:bCs/>
                <w:i/>
                <w:sz w:val="22"/>
                <w:szCs w:val="22"/>
              </w:rPr>
            </w:pPr>
            <w:r w:rsidRPr="00E836C6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E836C6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E836C6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E836C6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E836C6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E836C6" w:rsidRDefault="00F1275C" w:rsidP="00F1275C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E836C6" w:rsidRDefault="00F1275C" w:rsidP="00F1275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E836C6" w:rsidRDefault="00F1275C" w:rsidP="00F1275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E836C6" w:rsidRDefault="00F1275C" w:rsidP="00F1275C">
            <w:pPr>
              <w:rPr>
                <w:bCs/>
                <w:sz w:val="22"/>
                <w:szCs w:val="22"/>
              </w:rPr>
            </w:pPr>
            <w:r w:rsidRPr="00E836C6">
              <w:rPr>
                <w:bCs/>
                <w:sz w:val="22"/>
                <w:szCs w:val="22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CB2E99">
              <w:rPr>
                <w:b/>
                <w:bCs/>
                <w:sz w:val="22"/>
                <w:szCs w:val="22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F6D49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F6D49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F6D49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F6D49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5F6D49" w:rsidRDefault="00F1275C" w:rsidP="00F1275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F6D49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F6D49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B2E99" w:rsidRDefault="00F1275C" w:rsidP="00F1275C">
            <w:pPr>
              <w:rPr>
                <w:bCs/>
                <w:i/>
                <w:sz w:val="22"/>
                <w:szCs w:val="22"/>
              </w:rPr>
            </w:pPr>
            <w:r w:rsidRPr="00CB2E99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B2E99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B2E99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B2E99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25431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 w:rsidRPr="00C25431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E36A5" w:rsidRDefault="00F1275C" w:rsidP="00F1275C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E36A5" w:rsidRDefault="00F1275C" w:rsidP="00F1275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E36A5" w:rsidRDefault="00F1275C" w:rsidP="00F1275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</w:tr>
      <w:tr w:rsidR="00F1275C" w:rsidRPr="00D12644" w:rsidTr="00B5128C">
        <w:trPr>
          <w:trHeight w:val="56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CB2E99" w:rsidRDefault="00F1275C" w:rsidP="00F1275C">
            <w:pPr>
              <w:rPr>
                <w:bCs/>
                <w:sz w:val="22"/>
                <w:szCs w:val="22"/>
              </w:rPr>
            </w:pPr>
            <w:r w:rsidRPr="00CB2E99">
              <w:rPr>
                <w:bCs/>
                <w:sz w:val="22"/>
                <w:szCs w:val="22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F1275C" w:rsidRPr="00D12644" w:rsidTr="005645A8">
        <w:trPr>
          <w:trHeight w:val="24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F1275C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E36A5" w:rsidRDefault="00F1275C" w:rsidP="00F1275C">
            <w:pPr>
              <w:rPr>
                <w:b/>
                <w:bCs/>
                <w:sz w:val="22"/>
                <w:szCs w:val="22"/>
              </w:rPr>
            </w:pPr>
            <w:r w:rsidRPr="003E36A5">
              <w:rPr>
                <w:b/>
                <w:bCs/>
                <w:sz w:val="22"/>
                <w:szCs w:val="22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E36A5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E36A5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E36A5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E36A5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E36A5" w:rsidRDefault="00F1275C" w:rsidP="00F1275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E36A5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E36A5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4,000</w:t>
            </w:r>
          </w:p>
        </w:tc>
      </w:tr>
      <w:tr w:rsidR="00F1275C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E7F7E" w:rsidRDefault="00F1275C" w:rsidP="00F1275C">
            <w:pPr>
              <w:rPr>
                <w:bCs/>
                <w:i/>
                <w:sz w:val="22"/>
                <w:szCs w:val="22"/>
              </w:rPr>
            </w:pPr>
            <w:r w:rsidRPr="003E7F7E">
              <w:rPr>
                <w:bCs/>
                <w:i/>
                <w:sz w:val="22"/>
                <w:szCs w:val="22"/>
              </w:rPr>
              <w:t xml:space="preserve">Основное мероприятие «Пропагандистские мероприятия в </w:t>
            </w:r>
            <w:r w:rsidRPr="003E7F7E">
              <w:rPr>
                <w:bCs/>
                <w:i/>
                <w:sz w:val="22"/>
                <w:szCs w:val="22"/>
              </w:rPr>
              <w:lastRenderedPageBreak/>
              <w:t>сфере повышения 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E7F7E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E7F7E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E7F7E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E7F7E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E7F7E" w:rsidRDefault="00F1275C" w:rsidP="00F1275C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E7F7E" w:rsidRDefault="00F1275C" w:rsidP="00F1275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E7F7E" w:rsidRDefault="00F1275C" w:rsidP="00F1275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4,000</w:t>
            </w:r>
          </w:p>
        </w:tc>
      </w:tr>
      <w:tr w:rsidR="00F1275C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D7044" w:rsidRDefault="00F1275C" w:rsidP="00F1275C">
            <w:pPr>
              <w:rPr>
                <w:bCs/>
                <w:sz w:val="22"/>
                <w:szCs w:val="22"/>
              </w:rPr>
            </w:pPr>
            <w:r w:rsidRPr="006D7044">
              <w:rPr>
                <w:bCs/>
                <w:sz w:val="22"/>
                <w:szCs w:val="22"/>
              </w:rPr>
              <w:lastRenderedPageBreak/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D7044" w:rsidRDefault="00F1275C" w:rsidP="00F1275C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Default="00F1275C" w:rsidP="00F1275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</w:tr>
      <w:tr w:rsidR="00F1275C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D7044" w:rsidRDefault="00F1275C" w:rsidP="00F1275C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</w:tr>
      <w:tr w:rsidR="00F1275C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D7044" w:rsidRDefault="00F1275C" w:rsidP="00F1275C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</w:tr>
      <w:tr w:rsidR="00F1275C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D7044" w:rsidRDefault="00F1275C" w:rsidP="00F1275C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</w:tr>
      <w:tr w:rsidR="00F1275C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D7044" w:rsidRDefault="00F1275C" w:rsidP="00F1275C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</w:tr>
      <w:tr w:rsidR="00F1275C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E11FE" w:rsidRDefault="00F1275C" w:rsidP="00F1275C">
            <w:pPr>
              <w:rPr>
                <w:b/>
                <w:bCs/>
                <w:sz w:val="22"/>
                <w:szCs w:val="22"/>
              </w:rPr>
            </w:pPr>
            <w:r w:rsidRPr="008E11FE">
              <w:rPr>
                <w:b/>
                <w:sz w:val="22"/>
                <w:szCs w:val="22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F4192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F4192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F4192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F4192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F4192" w:rsidRDefault="00F1275C" w:rsidP="00F1275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F4192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F4192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29605D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29605D">
              <w:rPr>
                <w:b/>
                <w:sz w:val="22"/>
                <w:szCs w:val="22"/>
              </w:rPr>
              <w:t>7353,829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EC29FA">
              <w:rPr>
                <w:b/>
                <w:bCs/>
                <w:sz w:val="22"/>
                <w:szCs w:val="22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70928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70928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70928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70928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670928" w:rsidRDefault="00F1275C" w:rsidP="00F1275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70928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70928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29605D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29605D">
              <w:rPr>
                <w:b/>
                <w:sz w:val="22"/>
                <w:szCs w:val="22"/>
              </w:rPr>
              <w:t>7353,829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EC29FA" w:rsidRDefault="00F1275C" w:rsidP="00F1275C">
            <w:pPr>
              <w:rPr>
                <w:b/>
                <w:bCs/>
                <w:sz w:val="22"/>
                <w:szCs w:val="22"/>
              </w:rPr>
            </w:pPr>
            <w:r w:rsidRPr="00543D1D">
              <w:rPr>
                <w:i/>
                <w:sz w:val="22"/>
                <w:szCs w:val="22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C04DD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C04DD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C04DD" w:rsidRDefault="00F1275C" w:rsidP="00F1275C">
            <w:pPr>
              <w:jc w:val="center"/>
              <w:rPr>
                <w:i/>
                <w:sz w:val="22"/>
                <w:szCs w:val="22"/>
                <w:lang w:val="en-US"/>
              </w:rPr>
            </w:pPr>
            <w:r w:rsidRPr="006C04DD">
              <w:rPr>
                <w:i/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C04DD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6C04DD" w:rsidRDefault="00F1275C" w:rsidP="00F1275C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C04DD" w:rsidRDefault="00F1275C" w:rsidP="00F1275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C04DD" w:rsidRDefault="00F1275C" w:rsidP="00F1275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29605D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29605D">
              <w:rPr>
                <w:i/>
                <w:sz w:val="22"/>
                <w:szCs w:val="22"/>
              </w:rPr>
              <w:t>7353,829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43D1D" w:rsidRDefault="00F1275C" w:rsidP="00F1275C">
            <w:pPr>
              <w:rPr>
                <w:bCs/>
                <w:sz w:val="22"/>
                <w:szCs w:val="22"/>
              </w:rPr>
            </w:pPr>
            <w:r w:rsidRPr="00543D1D">
              <w:rPr>
                <w:sz w:val="22"/>
                <w:szCs w:val="22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43D1D" w:rsidRDefault="00F1275C" w:rsidP="00F1275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  <w:r w:rsidRPr="0029605D">
              <w:rPr>
                <w:sz w:val="22"/>
                <w:szCs w:val="22"/>
              </w:rPr>
              <w:t>7353,829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EC29FA">
              <w:rPr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EC29FA"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43D1D" w:rsidRDefault="00F1275C" w:rsidP="00F1275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  <w:r w:rsidRPr="0029605D">
              <w:rPr>
                <w:sz w:val="22"/>
                <w:szCs w:val="22"/>
              </w:rPr>
              <w:lastRenderedPageBreak/>
              <w:t>7353,829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43D1D" w:rsidRDefault="00F1275C" w:rsidP="00F1275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  <w:r w:rsidRPr="0029605D">
              <w:rPr>
                <w:sz w:val="22"/>
                <w:szCs w:val="22"/>
              </w:rPr>
              <w:t>7353,829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43D1D" w:rsidRDefault="00F1275C" w:rsidP="00F1275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29605D" w:rsidRDefault="00F1275C" w:rsidP="00F1275C">
            <w:pPr>
              <w:jc w:val="center"/>
              <w:rPr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  <w:r w:rsidRPr="0029605D">
              <w:rPr>
                <w:sz w:val="22"/>
                <w:szCs w:val="22"/>
              </w:rPr>
              <w:t>7353,829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43D1D" w:rsidRDefault="00F1275C" w:rsidP="00F1275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29605D" w:rsidRDefault="00F1275C" w:rsidP="00F1275C">
            <w:pPr>
              <w:jc w:val="right"/>
              <w:rPr>
                <w:sz w:val="22"/>
                <w:szCs w:val="22"/>
              </w:rPr>
            </w:pPr>
            <w:r w:rsidRPr="0029605D">
              <w:rPr>
                <w:sz w:val="22"/>
                <w:szCs w:val="22"/>
              </w:rPr>
              <w:t>7353,829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rPr>
                <w:b/>
                <w:bCs/>
                <w:sz w:val="22"/>
                <w:szCs w:val="22"/>
              </w:rPr>
            </w:pPr>
            <w:r w:rsidRPr="00A41BE0">
              <w:rPr>
                <w:b/>
                <w:bCs/>
                <w:sz w:val="22"/>
                <w:szCs w:val="22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A41BE0" w:rsidRDefault="00F1275C" w:rsidP="00F1275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29605D" w:rsidRDefault="00F1275C" w:rsidP="00F1275C">
            <w:pPr>
              <w:jc w:val="right"/>
              <w:rPr>
                <w:b/>
                <w:color w:val="943634"/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b/>
                <w:color w:val="943634"/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b/>
                <w:color w:val="943634"/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b/>
                <w:color w:val="943634"/>
                <w:sz w:val="22"/>
                <w:szCs w:val="22"/>
              </w:rPr>
            </w:pPr>
          </w:p>
          <w:p w:rsidR="00F1275C" w:rsidRPr="0029605D" w:rsidRDefault="0029605D" w:rsidP="00F1275C">
            <w:pPr>
              <w:jc w:val="right"/>
              <w:rPr>
                <w:b/>
                <w:color w:val="943634"/>
                <w:sz w:val="22"/>
                <w:szCs w:val="22"/>
              </w:rPr>
            </w:pPr>
            <w:r w:rsidRPr="0029605D">
              <w:rPr>
                <w:b/>
                <w:color w:val="943634"/>
                <w:sz w:val="22"/>
                <w:szCs w:val="22"/>
              </w:rPr>
              <w:t>2634,453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rPr>
                <w:b/>
                <w:bCs/>
                <w:sz w:val="22"/>
                <w:szCs w:val="22"/>
              </w:rPr>
            </w:pPr>
            <w:r w:rsidRPr="00A41BE0">
              <w:rPr>
                <w:b/>
                <w:bCs/>
                <w:sz w:val="22"/>
                <w:szCs w:val="22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A41BE0" w:rsidRDefault="00F1275C" w:rsidP="00F1275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29605D" w:rsidRDefault="00F1275C" w:rsidP="00F1275C">
            <w:pPr>
              <w:jc w:val="right"/>
              <w:rPr>
                <w:b/>
                <w:color w:val="943634"/>
                <w:sz w:val="22"/>
                <w:szCs w:val="22"/>
              </w:rPr>
            </w:pPr>
          </w:p>
          <w:p w:rsidR="00F1275C" w:rsidRPr="0029605D" w:rsidRDefault="00F1275C" w:rsidP="00F1275C">
            <w:pPr>
              <w:jc w:val="right"/>
              <w:rPr>
                <w:b/>
                <w:color w:val="943634"/>
                <w:sz w:val="22"/>
                <w:szCs w:val="22"/>
              </w:rPr>
            </w:pPr>
          </w:p>
          <w:p w:rsidR="00F1275C" w:rsidRPr="0029605D" w:rsidRDefault="0029605D" w:rsidP="00F1275C">
            <w:pPr>
              <w:jc w:val="right"/>
              <w:rPr>
                <w:b/>
                <w:color w:val="943634"/>
                <w:sz w:val="22"/>
                <w:szCs w:val="22"/>
              </w:rPr>
            </w:pPr>
            <w:r w:rsidRPr="0029605D">
              <w:rPr>
                <w:b/>
                <w:color w:val="943634"/>
                <w:sz w:val="22"/>
                <w:szCs w:val="22"/>
              </w:rPr>
              <w:t>2634,453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rPr>
                <w:bCs/>
                <w:i/>
                <w:sz w:val="22"/>
                <w:szCs w:val="22"/>
              </w:rPr>
            </w:pPr>
            <w:r w:rsidRPr="00A41BE0">
              <w:rPr>
                <w:bCs/>
                <w:i/>
                <w:sz w:val="22"/>
                <w:szCs w:val="22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A41BE0" w:rsidRDefault="00F1275C" w:rsidP="00F1275C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A41BE0" w:rsidRDefault="00F1275C" w:rsidP="00F1275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7C4AD4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7C4AD4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7C4AD4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29605D" w:rsidRDefault="0029605D" w:rsidP="00F1275C">
            <w:pPr>
              <w:jc w:val="right"/>
              <w:rPr>
                <w:i/>
                <w:color w:val="943634"/>
                <w:sz w:val="22"/>
                <w:szCs w:val="22"/>
              </w:rPr>
            </w:pPr>
            <w:r w:rsidRPr="0029605D">
              <w:rPr>
                <w:i/>
                <w:color w:val="943634"/>
                <w:sz w:val="22"/>
                <w:szCs w:val="22"/>
              </w:rPr>
              <w:t>2634,453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6</w:t>
            </w:r>
            <w:r w:rsidRPr="005E3B22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5E3B22" w:rsidRDefault="00F1275C" w:rsidP="00F1275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rPr>
                <w:bCs/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6</w:t>
            </w:r>
            <w:r w:rsidRPr="005E3B22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5E3B22" w:rsidRDefault="00F1275C" w:rsidP="00F1275C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6</w:t>
            </w:r>
            <w:r w:rsidRPr="005E3B22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5E3B22" w:rsidRDefault="00F1275C" w:rsidP="00F1275C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 xml:space="preserve">ЖИЛИЩНО-КОММУНАЛЬНОЕ </w:t>
            </w:r>
            <w:r w:rsidRPr="005E3B22">
              <w:rPr>
                <w:bCs/>
                <w:sz w:val="22"/>
                <w:szCs w:val="22"/>
              </w:rPr>
              <w:lastRenderedPageBreak/>
              <w:t>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lastRenderedPageBreak/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6</w:t>
            </w:r>
            <w:r w:rsidRPr="005E3B22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5E3B22" w:rsidRDefault="00F1275C" w:rsidP="00F1275C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lastRenderedPageBreak/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lastRenderedPageBreak/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lastRenderedPageBreak/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6</w:t>
            </w:r>
            <w:r w:rsidRPr="005E3B22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5E3B22" w:rsidRDefault="00F1275C" w:rsidP="00F1275C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E3B22" w:rsidRDefault="00F1275C" w:rsidP="00F1275C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0534C2" w:rsidRDefault="00F1275C" w:rsidP="00F1275C">
            <w:pPr>
              <w:jc w:val="right"/>
              <w:rPr>
                <w:sz w:val="22"/>
                <w:szCs w:val="22"/>
              </w:rPr>
            </w:pPr>
            <w:r w:rsidRPr="000534C2">
              <w:rPr>
                <w:sz w:val="22"/>
                <w:szCs w:val="22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5E3B22" w:rsidRDefault="00F1275C" w:rsidP="00F1275C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120EC7" w:rsidRDefault="00F1275C" w:rsidP="00F1275C">
            <w:pPr>
              <w:rPr>
                <w:bCs/>
                <w:color w:val="0000FF"/>
                <w:sz w:val="22"/>
                <w:szCs w:val="22"/>
              </w:rPr>
            </w:pPr>
            <w:r w:rsidRPr="00A41BE0">
              <w:rPr>
                <w:bCs/>
                <w:sz w:val="22"/>
                <w:szCs w:val="22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E270F1" w:rsidRDefault="00F1275C" w:rsidP="00F1275C">
            <w:pPr>
              <w:jc w:val="center"/>
              <w:rPr>
                <w:sz w:val="22"/>
                <w:szCs w:val="22"/>
              </w:rPr>
            </w:pPr>
            <w:r w:rsidRPr="00E270F1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E270F1" w:rsidRDefault="00F1275C" w:rsidP="00F1275C">
            <w:pPr>
              <w:jc w:val="center"/>
              <w:rPr>
                <w:sz w:val="22"/>
                <w:szCs w:val="22"/>
              </w:rPr>
            </w:pPr>
            <w:r w:rsidRPr="00E270F1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E270F1" w:rsidRDefault="00F1275C" w:rsidP="00F1275C">
            <w:pPr>
              <w:jc w:val="center"/>
              <w:rPr>
                <w:sz w:val="22"/>
                <w:szCs w:val="22"/>
              </w:rPr>
            </w:pPr>
            <w:r w:rsidRPr="00E270F1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E270F1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Default="00F1275C" w:rsidP="00F1275C">
            <w:pPr>
              <w:rPr>
                <w:color w:val="0000F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7F5014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7F5014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29605D" w:rsidRDefault="0029605D" w:rsidP="00F1275C">
            <w:pPr>
              <w:jc w:val="right"/>
              <w:rPr>
                <w:color w:val="943634"/>
                <w:sz w:val="22"/>
                <w:szCs w:val="22"/>
              </w:rPr>
            </w:pPr>
            <w:r w:rsidRPr="0029605D">
              <w:rPr>
                <w:color w:val="943634"/>
                <w:sz w:val="22"/>
                <w:szCs w:val="22"/>
              </w:rPr>
              <w:t>1975,840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781BE6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781BE6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781BE6" w:rsidRDefault="00F1275C" w:rsidP="00F1275C">
            <w:pPr>
              <w:jc w:val="right"/>
              <w:rPr>
                <w:sz w:val="22"/>
                <w:szCs w:val="22"/>
              </w:rPr>
            </w:pPr>
            <w:r w:rsidRPr="00781B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781BE6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781BE6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781BE6" w:rsidRDefault="00F1275C" w:rsidP="00F1275C">
            <w:pPr>
              <w:jc w:val="right"/>
              <w:rPr>
                <w:sz w:val="22"/>
                <w:szCs w:val="22"/>
              </w:rPr>
            </w:pPr>
            <w:r w:rsidRPr="00781BE6">
              <w:rPr>
                <w:sz w:val="22"/>
                <w:szCs w:val="22"/>
              </w:rPr>
              <w:t>0,000</w:t>
            </w:r>
          </w:p>
        </w:tc>
      </w:tr>
      <w:tr w:rsidR="0029605D" w:rsidRPr="00D12644" w:rsidTr="0029605D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Pr="00EC29FA" w:rsidRDefault="0029605D" w:rsidP="00F1275C">
            <w:pPr>
              <w:rPr>
                <w:bCs/>
                <w:sz w:val="22"/>
                <w:szCs w:val="22"/>
              </w:rPr>
            </w:pPr>
            <w:r w:rsidRPr="00EC29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Default="0029605D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Default="0029605D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Pr="00A41BE0" w:rsidRDefault="0029605D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Pr="00A41BE0" w:rsidRDefault="0029605D" w:rsidP="00F1275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05D" w:rsidRDefault="0029605D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Default="0029605D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Default="0029605D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05D" w:rsidRDefault="0029605D" w:rsidP="0029605D">
            <w:pPr>
              <w:jc w:val="right"/>
            </w:pPr>
            <w:r w:rsidRPr="00444D5A">
              <w:rPr>
                <w:color w:val="943634"/>
                <w:sz w:val="22"/>
                <w:szCs w:val="22"/>
              </w:rPr>
              <w:t>1975,840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5D" w:rsidRPr="008840E3" w:rsidRDefault="0029605D" w:rsidP="00F1275C">
            <w:pPr>
              <w:jc w:val="right"/>
              <w:rPr>
                <w:sz w:val="22"/>
                <w:szCs w:val="22"/>
              </w:rPr>
            </w:pPr>
          </w:p>
          <w:p w:rsidR="0029605D" w:rsidRPr="008840E3" w:rsidRDefault="0029605D" w:rsidP="00F1275C">
            <w:pPr>
              <w:jc w:val="right"/>
              <w:rPr>
                <w:sz w:val="22"/>
                <w:szCs w:val="22"/>
              </w:rPr>
            </w:pPr>
          </w:p>
          <w:p w:rsidR="0029605D" w:rsidRPr="008840E3" w:rsidRDefault="0029605D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5D" w:rsidRPr="008840E3" w:rsidRDefault="0029605D" w:rsidP="00F1275C">
            <w:pPr>
              <w:jc w:val="right"/>
              <w:rPr>
                <w:sz w:val="22"/>
                <w:szCs w:val="22"/>
              </w:rPr>
            </w:pPr>
          </w:p>
          <w:p w:rsidR="0029605D" w:rsidRPr="008840E3" w:rsidRDefault="0029605D" w:rsidP="00F1275C">
            <w:pPr>
              <w:jc w:val="right"/>
              <w:rPr>
                <w:sz w:val="22"/>
                <w:szCs w:val="22"/>
              </w:rPr>
            </w:pPr>
          </w:p>
          <w:p w:rsidR="0029605D" w:rsidRPr="008840E3" w:rsidRDefault="0029605D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29605D" w:rsidRPr="00D12644" w:rsidTr="0029605D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Pr="00EC29FA" w:rsidRDefault="0029605D" w:rsidP="00F1275C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Default="0029605D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Default="0029605D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Pr="00A41BE0" w:rsidRDefault="0029605D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Pr="00A41BE0" w:rsidRDefault="0029605D" w:rsidP="00F1275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05D" w:rsidRDefault="0029605D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Default="0029605D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Default="0029605D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05D" w:rsidRDefault="0029605D" w:rsidP="0029605D">
            <w:pPr>
              <w:jc w:val="right"/>
            </w:pPr>
            <w:r w:rsidRPr="00444D5A">
              <w:rPr>
                <w:color w:val="943634"/>
                <w:sz w:val="22"/>
                <w:szCs w:val="22"/>
              </w:rPr>
              <w:t>1975,840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5D" w:rsidRPr="008840E3" w:rsidRDefault="0029605D" w:rsidP="00F1275C">
            <w:pPr>
              <w:jc w:val="right"/>
              <w:rPr>
                <w:sz w:val="22"/>
                <w:szCs w:val="22"/>
              </w:rPr>
            </w:pPr>
          </w:p>
          <w:p w:rsidR="0029605D" w:rsidRPr="008840E3" w:rsidRDefault="0029605D" w:rsidP="00F1275C">
            <w:pPr>
              <w:jc w:val="right"/>
              <w:rPr>
                <w:sz w:val="22"/>
                <w:szCs w:val="22"/>
              </w:rPr>
            </w:pPr>
          </w:p>
          <w:p w:rsidR="0029605D" w:rsidRPr="008840E3" w:rsidRDefault="0029605D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5D" w:rsidRPr="008840E3" w:rsidRDefault="0029605D" w:rsidP="00F1275C">
            <w:pPr>
              <w:jc w:val="right"/>
              <w:rPr>
                <w:sz w:val="22"/>
                <w:szCs w:val="22"/>
              </w:rPr>
            </w:pPr>
          </w:p>
          <w:p w:rsidR="0029605D" w:rsidRPr="008840E3" w:rsidRDefault="0029605D" w:rsidP="00F1275C">
            <w:pPr>
              <w:jc w:val="right"/>
              <w:rPr>
                <w:sz w:val="22"/>
                <w:szCs w:val="22"/>
              </w:rPr>
            </w:pPr>
          </w:p>
          <w:p w:rsidR="0029605D" w:rsidRPr="008840E3" w:rsidRDefault="0029605D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29605D" w:rsidRPr="00D12644" w:rsidTr="0029605D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Pr="00EC29FA" w:rsidRDefault="0029605D" w:rsidP="00F1275C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Default="0029605D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Default="0029605D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Pr="00A41BE0" w:rsidRDefault="0029605D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Default="0029605D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05D" w:rsidRDefault="0029605D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Default="0029605D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Default="0029605D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05D" w:rsidRDefault="0029605D" w:rsidP="0029605D">
            <w:pPr>
              <w:jc w:val="right"/>
            </w:pPr>
            <w:r w:rsidRPr="00444D5A">
              <w:rPr>
                <w:color w:val="943634"/>
                <w:sz w:val="22"/>
                <w:szCs w:val="22"/>
              </w:rPr>
              <w:t>1975,840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5D" w:rsidRPr="008840E3" w:rsidRDefault="0029605D" w:rsidP="00F1275C">
            <w:pPr>
              <w:jc w:val="right"/>
              <w:rPr>
                <w:sz w:val="22"/>
                <w:szCs w:val="22"/>
              </w:rPr>
            </w:pPr>
          </w:p>
          <w:p w:rsidR="0029605D" w:rsidRPr="008840E3" w:rsidRDefault="0029605D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5D" w:rsidRPr="008840E3" w:rsidRDefault="0029605D" w:rsidP="00F1275C">
            <w:pPr>
              <w:jc w:val="right"/>
              <w:rPr>
                <w:sz w:val="22"/>
                <w:szCs w:val="22"/>
              </w:rPr>
            </w:pPr>
          </w:p>
          <w:p w:rsidR="0029605D" w:rsidRPr="008840E3" w:rsidRDefault="0029605D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29605D" w:rsidRPr="00D12644" w:rsidTr="0029605D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Pr="00EC29FA" w:rsidRDefault="0029605D" w:rsidP="00F1275C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Default="0029605D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Default="0029605D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Pr="00A41BE0" w:rsidRDefault="0029605D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Default="0029605D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05D" w:rsidRDefault="0029605D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Default="0029605D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05D" w:rsidRDefault="0029605D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05D" w:rsidRDefault="0029605D" w:rsidP="0029605D">
            <w:pPr>
              <w:jc w:val="right"/>
            </w:pPr>
            <w:r w:rsidRPr="00444D5A">
              <w:rPr>
                <w:color w:val="943634"/>
                <w:sz w:val="22"/>
                <w:szCs w:val="22"/>
              </w:rPr>
              <w:t>1975,840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5D" w:rsidRPr="008840E3" w:rsidRDefault="0029605D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5D" w:rsidRPr="008840E3" w:rsidRDefault="0029605D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rPr>
                <w:b/>
                <w:bCs/>
                <w:sz w:val="22"/>
                <w:szCs w:val="22"/>
              </w:rPr>
            </w:pPr>
            <w:r w:rsidRPr="00693F39">
              <w:rPr>
                <w:b/>
                <w:bCs/>
                <w:sz w:val="22"/>
                <w:szCs w:val="22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693F39" w:rsidRDefault="00F1275C" w:rsidP="00F1275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rPr>
                <w:b/>
                <w:bCs/>
                <w:sz w:val="22"/>
                <w:szCs w:val="22"/>
              </w:rPr>
            </w:pPr>
            <w:r w:rsidRPr="00693F39">
              <w:rPr>
                <w:b/>
                <w:bCs/>
                <w:sz w:val="22"/>
                <w:szCs w:val="22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693F39" w:rsidRDefault="00F1275C" w:rsidP="00F1275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</w:tr>
      <w:tr w:rsidR="00F1275C" w:rsidRPr="00693F3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rPr>
                <w:bCs/>
                <w:i/>
                <w:sz w:val="22"/>
                <w:szCs w:val="22"/>
              </w:rPr>
            </w:pPr>
            <w:r w:rsidRPr="00693F39">
              <w:rPr>
                <w:bCs/>
                <w:i/>
                <w:sz w:val="22"/>
                <w:szCs w:val="22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693F39" w:rsidRDefault="00F1275C" w:rsidP="00F1275C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2,000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 xml:space="preserve">Расходы, связанные с организацией </w:t>
            </w:r>
            <w:r w:rsidRPr="00693F39">
              <w:rPr>
                <w:bCs/>
                <w:sz w:val="22"/>
                <w:szCs w:val="22"/>
              </w:rPr>
              <w:lastRenderedPageBreak/>
              <w:t>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  <w:p w:rsidR="00F1275C" w:rsidRPr="00693F39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Default="00F1275C" w:rsidP="00F1275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i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EC29FA" w:rsidRDefault="00F1275C" w:rsidP="00F1275C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EC29FA" w:rsidRDefault="00F1275C" w:rsidP="00F1275C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Default="00F1275C" w:rsidP="00F1275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EC29FA" w:rsidRDefault="00F1275C" w:rsidP="00F1275C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EC29FA" w:rsidRDefault="00F1275C" w:rsidP="00F1275C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EC29FA" w:rsidRDefault="00F1275C" w:rsidP="00F1275C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EC29FA" w:rsidRDefault="00F1275C" w:rsidP="00F1275C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693F39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Default="00F1275C" w:rsidP="00F12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Default="00F1275C" w:rsidP="00F127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581266" w:rsidRDefault="00F1275C" w:rsidP="00F1275C">
            <w:pPr>
              <w:rPr>
                <w:bCs/>
                <w:sz w:val="22"/>
                <w:szCs w:val="22"/>
              </w:rPr>
            </w:pPr>
            <w:r w:rsidRPr="00581266">
              <w:rPr>
                <w:b/>
                <w:sz w:val="22"/>
                <w:szCs w:val="22"/>
              </w:rPr>
              <w:t>Иные непрограммные расходы Русско-Камешкирского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32,678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5,000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 xml:space="preserve">Непрограммные расходы органов местного самоуправления Русско-Камешкирского сельсовета Камешкирского района Пензенской </w:t>
            </w:r>
            <w:r w:rsidRPr="00421F2A">
              <w:rPr>
                <w:b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lastRenderedPageBreak/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421F2A" w:rsidRDefault="00F1275C" w:rsidP="00F1275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421F2A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421F2A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421F2A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421F2A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421F2A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lastRenderedPageBreak/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lastRenderedPageBreak/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lastRenderedPageBreak/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lastRenderedPageBreak/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421F2A" w:rsidRDefault="00F1275C" w:rsidP="00F1275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421F2A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421F2A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421F2A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421F2A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421F2A" w:rsidRDefault="00F1275C" w:rsidP="00F1275C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421F2A" w:rsidRDefault="00F1275C" w:rsidP="00F1275C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421F2A" w:rsidRDefault="00F1275C" w:rsidP="00F1275C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421F2A" w:rsidRDefault="00F1275C" w:rsidP="00F1275C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421F2A" w:rsidRDefault="00F1275C" w:rsidP="00F1275C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rPr>
                <w:bCs/>
                <w:sz w:val="22"/>
                <w:szCs w:val="22"/>
              </w:rPr>
            </w:pPr>
            <w:r w:rsidRPr="00421F2A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421F2A" w:rsidRDefault="00F1275C" w:rsidP="00F1275C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421F2A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421F2A" w:rsidRDefault="00F1275C" w:rsidP="00F1275C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421F2A" w:rsidRDefault="00F1275C" w:rsidP="00F1275C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421F2A" w:rsidRDefault="00F1275C" w:rsidP="00F1275C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421F2A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421F2A" w:rsidRDefault="00F1275C" w:rsidP="00F1275C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5,000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</w:t>
            </w:r>
            <w:r>
              <w:rPr>
                <w:bCs/>
                <w:sz w:val="22"/>
                <w:szCs w:val="22"/>
              </w:rPr>
              <w:t>бюджет</w:t>
            </w:r>
            <w:r w:rsidRPr="00D12644">
              <w:rPr>
                <w:bCs/>
                <w:sz w:val="22"/>
                <w:szCs w:val="22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</w:p>
          <w:p w:rsidR="00F1275C" w:rsidRPr="008840E3" w:rsidRDefault="00F1275C" w:rsidP="00F1275C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</w:tr>
      <w:tr w:rsidR="00F1275C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8840E3" w:rsidRDefault="00F1275C" w:rsidP="00F1275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</w:tr>
      <w:tr w:rsidR="00F1275C" w:rsidRPr="00D12644" w:rsidTr="00896979">
        <w:trPr>
          <w:trHeight w:val="1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rPr>
                <w:b/>
                <w:bCs/>
                <w:sz w:val="22"/>
                <w:szCs w:val="22"/>
              </w:rPr>
            </w:pPr>
            <w:r w:rsidRPr="00D12644">
              <w:rPr>
                <w:b/>
                <w:bCs/>
                <w:sz w:val="22"/>
                <w:szCs w:val="22"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D12644" w:rsidRDefault="00F1275C" w:rsidP="00F1275C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D12644" w:rsidRDefault="00F1275C" w:rsidP="00F127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7F5014" w:rsidRDefault="00F1275C" w:rsidP="00F1275C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7F5014">
              <w:rPr>
                <w:b/>
                <w:bCs/>
                <w:sz w:val="22"/>
                <w:szCs w:val="22"/>
              </w:rPr>
              <w:t>59065,674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8840E3">
              <w:rPr>
                <w:b/>
                <w:bCs/>
                <w:sz w:val="22"/>
                <w:szCs w:val="22"/>
              </w:rPr>
              <w:t>17953,907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8840E3" w:rsidRDefault="00F1275C" w:rsidP="00F1275C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8840E3">
              <w:rPr>
                <w:b/>
                <w:sz w:val="22"/>
                <w:szCs w:val="22"/>
              </w:rPr>
              <w:t>10759,650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</w:tbl>
    <w:p w:rsidR="00381FD4" w:rsidRDefault="00381FD4" w:rsidP="00CA305D">
      <w:pPr>
        <w:rPr>
          <w:szCs w:val="24"/>
        </w:rPr>
        <w:sectPr w:rsidR="00381FD4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0B65F7" w:rsidRPr="00AB11FC" w:rsidRDefault="000B65F7" w:rsidP="000B65F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AB11FC">
        <w:rPr>
          <w:sz w:val="28"/>
          <w:szCs w:val="28"/>
        </w:rPr>
        <w:t>2. Настоящее решение вступает в силу на следующий день после дня</w:t>
      </w:r>
      <w:r>
        <w:rPr>
          <w:sz w:val="28"/>
          <w:szCs w:val="28"/>
        </w:rPr>
        <w:t xml:space="preserve"> его официального опубликования.</w:t>
      </w:r>
    </w:p>
    <w:p w:rsidR="000B65F7" w:rsidRPr="00AB11FC" w:rsidRDefault="000B65F7" w:rsidP="000B65F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B11FC">
        <w:rPr>
          <w:sz w:val="28"/>
          <w:szCs w:val="28"/>
        </w:rPr>
        <w:t>3. Настоящее решение опубликовать в информаци</w:t>
      </w:r>
      <w:r>
        <w:rPr>
          <w:sz w:val="28"/>
          <w:szCs w:val="28"/>
        </w:rPr>
        <w:t>онном бюллетене «Правовое поле».</w:t>
      </w:r>
    </w:p>
    <w:p w:rsidR="000B65F7" w:rsidRDefault="000B65F7" w:rsidP="000B65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B11FC">
        <w:rPr>
          <w:sz w:val="28"/>
          <w:szCs w:val="28"/>
        </w:rPr>
        <w:t>4. Контроль за исполнением настоящего решения возложить на Главу Русско-Камешкирского сельсовета</w:t>
      </w:r>
      <w:r w:rsidRPr="00AB11FC">
        <w:rPr>
          <w:b/>
          <w:sz w:val="28"/>
          <w:szCs w:val="28"/>
        </w:rPr>
        <w:t xml:space="preserve"> </w:t>
      </w:r>
      <w:r w:rsidRPr="00AB11FC">
        <w:rPr>
          <w:sz w:val="28"/>
          <w:szCs w:val="28"/>
        </w:rPr>
        <w:t>Камешкир</w:t>
      </w:r>
      <w:r>
        <w:rPr>
          <w:sz w:val="28"/>
          <w:szCs w:val="28"/>
        </w:rPr>
        <w:t>ского района Пензенской области.</w:t>
      </w:r>
    </w:p>
    <w:p w:rsidR="000B65F7" w:rsidRDefault="000B65F7" w:rsidP="000B65F7">
      <w:pPr>
        <w:jc w:val="both"/>
        <w:rPr>
          <w:sz w:val="28"/>
          <w:szCs w:val="28"/>
        </w:rPr>
      </w:pPr>
    </w:p>
    <w:p w:rsidR="00B3662E" w:rsidRPr="00AB11FC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B11FC">
        <w:rPr>
          <w:sz w:val="28"/>
          <w:szCs w:val="28"/>
        </w:rPr>
        <w:t xml:space="preserve">Глава </w:t>
      </w:r>
    </w:p>
    <w:p w:rsidR="00B3662E" w:rsidRPr="00AB11FC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="008D557A">
        <w:rPr>
          <w:sz w:val="28"/>
          <w:szCs w:val="28"/>
        </w:rPr>
        <w:t xml:space="preserve"> </w:t>
      </w:r>
      <w:r w:rsidRPr="00AB11FC">
        <w:rPr>
          <w:sz w:val="28"/>
          <w:szCs w:val="28"/>
        </w:rPr>
        <w:t>Русско-Камешкирского сельсовета</w:t>
      </w:r>
    </w:p>
    <w:p w:rsidR="00B3662E" w:rsidRPr="00AB11FC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="008D557A">
        <w:rPr>
          <w:sz w:val="28"/>
          <w:szCs w:val="28"/>
        </w:rPr>
        <w:t xml:space="preserve"> </w:t>
      </w:r>
      <w:r w:rsidRPr="00AB11FC">
        <w:rPr>
          <w:sz w:val="28"/>
          <w:szCs w:val="28"/>
        </w:rPr>
        <w:t>Камешкирского района</w:t>
      </w:r>
    </w:p>
    <w:p w:rsidR="000B65F7" w:rsidRPr="00AB11FC" w:rsidRDefault="00B3662E" w:rsidP="00B3662E">
      <w:pPr>
        <w:jc w:val="both"/>
        <w:rPr>
          <w:sz w:val="28"/>
          <w:szCs w:val="28"/>
        </w:rPr>
      </w:pPr>
      <w:r w:rsidRPr="00AB11FC">
        <w:t xml:space="preserve">    </w:t>
      </w:r>
      <w:r>
        <w:t xml:space="preserve">      </w:t>
      </w:r>
      <w:r w:rsidR="008D557A">
        <w:t xml:space="preserve"> </w:t>
      </w:r>
      <w:r w:rsidRPr="00AB11FC">
        <w:rPr>
          <w:sz w:val="28"/>
          <w:szCs w:val="28"/>
        </w:rPr>
        <w:t>Пензен</w:t>
      </w:r>
      <w:r>
        <w:rPr>
          <w:sz w:val="28"/>
          <w:szCs w:val="28"/>
        </w:rPr>
        <w:t>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AB11FC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Н.И. </w:t>
      </w:r>
      <w:r w:rsidRPr="00AB11FC">
        <w:rPr>
          <w:sz w:val="28"/>
          <w:szCs w:val="28"/>
        </w:rPr>
        <w:t>Кирюши</w:t>
      </w:r>
      <w:r w:rsidR="008D557A">
        <w:rPr>
          <w:sz w:val="28"/>
          <w:szCs w:val="28"/>
        </w:rPr>
        <w:t>на</w:t>
      </w:r>
    </w:p>
    <w:p w:rsidR="00FC3D07" w:rsidRPr="00EA3BA5" w:rsidRDefault="00FC3D07" w:rsidP="00752CAF"/>
    <w:sectPr w:rsidR="00FC3D07" w:rsidRPr="00EA3BA5" w:rsidSect="00752CAF">
      <w:pgSz w:w="11906" w:h="16838"/>
      <w:pgMar w:top="1418" w:right="1418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398" w:rsidRDefault="00970398" w:rsidP="00C615E9">
      <w:r>
        <w:separator/>
      </w:r>
    </w:p>
  </w:endnote>
  <w:endnote w:type="continuationSeparator" w:id="1">
    <w:p w:rsidR="00970398" w:rsidRDefault="00970398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1ED" w:rsidRDefault="00FA51ED">
    <w:pPr>
      <w:pStyle w:val="aa"/>
      <w:jc w:val="right"/>
    </w:pPr>
  </w:p>
  <w:p w:rsidR="00FA51ED" w:rsidRDefault="008F0BE2">
    <w:pPr>
      <w:pStyle w:val="aa"/>
      <w:jc w:val="right"/>
    </w:pPr>
    <w:fldSimple w:instr=" PAGE   \* MERGEFORMAT ">
      <w:r w:rsidR="00300AFF">
        <w:rPr>
          <w:noProof/>
        </w:rPr>
        <w:t>68</w:t>
      </w:r>
    </w:fldSimple>
  </w:p>
  <w:p w:rsidR="00FA51ED" w:rsidRDefault="00FA51E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398" w:rsidRDefault="00970398" w:rsidP="00C615E9">
      <w:r>
        <w:separator/>
      </w:r>
    </w:p>
  </w:footnote>
  <w:footnote w:type="continuationSeparator" w:id="1">
    <w:p w:rsidR="00970398" w:rsidRDefault="00970398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pStyle w:val="2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0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pStyle w:val="4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8"/>
  </w:num>
  <w:num w:numId="8">
    <w:abstractNumId w:val="23"/>
  </w:num>
  <w:num w:numId="9">
    <w:abstractNumId w:val="28"/>
  </w:num>
  <w:num w:numId="10">
    <w:abstractNumId w:val="17"/>
  </w:num>
  <w:num w:numId="11">
    <w:abstractNumId w:val="11"/>
  </w:num>
  <w:num w:numId="12">
    <w:abstractNumId w:val="12"/>
  </w:num>
  <w:num w:numId="13">
    <w:abstractNumId w:val="3"/>
  </w:num>
  <w:num w:numId="14">
    <w:abstractNumId w:val="24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108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525"/>
    <w:rsid w:val="00006A2F"/>
    <w:rsid w:val="00007258"/>
    <w:rsid w:val="0000747C"/>
    <w:rsid w:val="00007497"/>
    <w:rsid w:val="00007588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1D1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1FF3"/>
    <w:rsid w:val="000220AA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1E34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8A8"/>
    <w:rsid w:val="00040A90"/>
    <w:rsid w:val="00040AE8"/>
    <w:rsid w:val="00040CEC"/>
    <w:rsid w:val="000410E3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1BE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A85"/>
    <w:rsid w:val="00047CDC"/>
    <w:rsid w:val="0005009C"/>
    <w:rsid w:val="00050405"/>
    <w:rsid w:val="00050ADD"/>
    <w:rsid w:val="00050B1B"/>
    <w:rsid w:val="00050CB9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4C2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4F81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492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A6"/>
    <w:rsid w:val="0006339E"/>
    <w:rsid w:val="000633C3"/>
    <w:rsid w:val="000639A9"/>
    <w:rsid w:val="00063B48"/>
    <w:rsid w:val="00064127"/>
    <w:rsid w:val="00064686"/>
    <w:rsid w:val="000646C8"/>
    <w:rsid w:val="00064D88"/>
    <w:rsid w:val="00064EAA"/>
    <w:rsid w:val="000656F2"/>
    <w:rsid w:val="000657A7"/>
    <w:rsid w:val="0006590A"/>
    <w:rsid w:val="00065D3B"/>
    <w:rsid w:val="00065DA3"/>
    <w:rsid w:val="0006600D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A5D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AF6"/>
    <w:rsid w:val="00084D0D"/>
    <w:rsid w:val="0008566E"/>
    <w:rsid w:val="00085844"/>
    <w:rsid w:val="00085876"/>
    <w:rsid w:val="000858AE"/>
    <w:rsid w:val="00085C62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979"/>
    <w:rsid w:val="000A4B05"/>
    <w:rsid w:val="000A4CDC"/>
    <w:rsid w:val="000A4DF3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5F7"/>
    <w:rsid w:val="000B661D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046"/>
    <w:rsid w:val="000C11E5"/>
    <w:rsid w:val="000C1B3D"/>
    <w:rsid w:val="000C1BDA"/>
    <w:rsid w:val="000C1D36"/>
    <w:rsid w:val="000C1E5D"/>
    <w:rsid w:val="000C1F41"/>
    <w:rsid w:val="000C1F84"/>
    <w:rsid w:val="000C1F89"/>
    <w:rsid w:val="000C2022"/>
    <w:rsid w:val="000C2089"/>
    <w:rsid w:val="000C249C"/>
    <w:rsid w:val="000C267A"/>
    <w:rsid w:val="000C2BFD"/>
    <w:rsid w:val="000C2F33"/>
    <w:rsid w:val="000C305F"/>
    <w:rsid w:val="000C3B7C"/>
    <w:rsid w:val="000C3C85"/>
    <w:rsid w:val="000C3E7B"/>
    <w:rsid w:val="000C3F26"/>
    <w:rsid w:val="000C408A"/>
    <w:rsid w:val="000C43F4"/>
    <w:rsid w:val="000C4532"/>
    <w:rsid w:val="000C45FF"/>
    <w:rsid w:val="000C4DD3"/>
    <w:rsid w:val="000C5036"/>
    <w:rsid w:val="000C5454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EE9"/>
    <w:rsid w:val="000D1F23"/>
    <w:rsid w:val="000D21B6"/>
    <w:rsid w:val="000D2588"/>
    <w:rsid w:val="000D2910"/>
    <w:rsid w:val="000D2942"/>
    <w:rsid w:val="000D2A6D"/>
    <w:rsid w:val="000D2C43"/>
    <w:rsid w:val="000D3824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6BB"/>
    <w:rsid w:val="000D596B"/>
    <w:rsid w:val="000D5989"/>
    <w:rsid w:val="000D630B"/>
    <w:rsid w:val="000D66ED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0C5F"/>
    <w:rsid w:val="000E13F0"/>
    <w:rsid w:val="000E15AD"/>
    <w:rsid w:val="000E19E9"/>
    <w:rsid w:val="000E1B22"/>
    <w:rsid w:val="000E210D"/>
    <w:rsid w:val="000E241B"/>
    <w:rsid w:val="000E2E81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EC7"/>
    <w:rsid w:val="00120FF8"/>
    <w:rsid w:val="00121240"/>
    <w:rsid w:val="00121B4D"/>
    <w:rsid w:val="00121C12"/>
    <w:rsid w:val="00121D10"/>
    <w:rsid w:val="00122415"/>
    <w:rsid w:val="00122490"/>
    <w:rsid w:val="001224AB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A09"/>
    <w:rsid w:val="00126AEB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19D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7221"/>
    <w:rsid w:val="00150C40"/>
    <w:rsid w:val="00150EF0"/>
    <w:rsid w:val="0015152C"/>
    <w:rsid w:val="0015178A"/>
    <w:rsid w:val="00151875"/>
    <w:rsid w:val="00151A3B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00B"/>
    <w:rsid w:val="00160595"/>
    <w:rsid w:val="00160D80"/>
    <w:rsid w:val="00160D8F"/>
    <w:rsid w:val="00161358"/>
    <w:rsid w:val="0016163E"/>
    <w:rsid w:val="001617C6"/>
    <w:rsid w:val="00161ABD"/>
    <w:rsid w:val="0016254F"/>
    <w:rsid w:val="001628DF"/>
    <w:rsid w:val="001628F1"/>
    <w:rsid w:val="00162998"/>
    <w:rsid w:val="00162C25"/>
    <w:rsid w:val="00163175"/>
    <w:rsid w:val="0016334A"/>
    <w:rsid w:val="001636FF"/>
    <w:rsid w:val="00164422"/>
    <w:rsid w:val="0016476C"/>
    <w:rsid w:val="00164DE5"/>
    <w:rsid w:val="0016534E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F52"/>
    <w:rsid w:val="00173332"/>
    <w:rsid w:val="00173645"/>
    <w:rsid w:val="0017412B"/>
    <w:rsid w:val="00174A14"/>
    <w:rsid w:val="00174DFA"/>
    <w:rsid w:val="00175015"/>
    <w:rsid w:val="001750EE"/>
    <w:rsid w:val="001754A5"/>
    <w:rsid w:val="001754E9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0E0D"/>
    <w:rsid w:val="00181164"/>
    <w:rsid w:val="0018158A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4F1D"/>
    <w:rsid w:val="0018513F"/>
    <w:rsid w:val="001855CA"/>
    <w:rsid w:val="00185893"/>
    <w:rsid w:val="0018595E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663"/>
    <w:rsid w:val="001908F4"/>
    <w:rsid w:val="0019092A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748"/>
    <w:rsid w:val="001A27BD"/>
    <w:rsid w:val="001A2AD6"/>
    <w:rsid w:val="001A2F5D"/>
    <w:rsid w:val="001A3108"/>
    <w:rsid w:val="001A3368"/>
    <w:rsid w:val="001A34F2"/>
    <w:rsid w:val="001A393A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51D"/>
    <w:rsid w:val="001B1845"/>
    <w:rsid w:val="001B1878"/>
    <w:rsid w:val="001B1F44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D00C5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2DBA"/>
    <w:rsid w:val="001D316B"/>
    <w:rsid w:val="001D31AA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04A"/>
    <w:rsid w:val="001E6B3A"/>
    <w:rsid w:val="001E6BE2"/>
    <w:rsid w:val="001E6E74"/>
    <w:rsid w:val="001F0134"/>
    <w:rsid w:val="001F02CD"/>
    <w:rsid w:val="001F04FB"/>
    <w:rsid w:val="001F0A18"/>
    <w:rsid w:val="001F0FB2"/>
    <w:rsid w:val="001F0FE6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0F3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8B1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8C"/>
    <w:rsid w:val="00220443"/>
    <w:rsid w:val="002204CB"/>
    <w:rsid w:val="002205FD"/>
    <w:rsid w:val="002206F1"/>
    <w:rsid w:val="00220AB8"/>
    <w:rsid w:val="0022163A"/>
    <w:rsid w:val="002216A6"/>
    <w:rsid w:val="00221879"/>
    <w:rsid w:val="00221E20"/>
    <w:rsid w:val="00221FB3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30B"/>
    <w:rsid w:val="00230F43"/>
    <w:rsid w:val="00231B49"/>
    <w:rsid w:val="00231B71"/>
    <w:rsid w:val="002326B3"/>
    <w:rsid w:val="00232749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2C7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CBB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675"/>
    <w:rsid w:val="002658B0"/>
    <w:rsid w:val="0026628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1E2"/>
    <w:rsid w:val="002714D4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D30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C3"/>
    <w:rsid w:val="00282FDF"/>
    <w:rsid w:val="00283394"/>
    <w:rsid w:val="0028346E"/>
    <w:rsid w:val="00283B18"/>
    <w:rsid w:val="00283D4A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47E7"/>
    <w:rsid w:val="00294905"/>
    <w:rsid w:val="00295692"/>
    <w:rsid w:val="0029605D"/>
    <w:rsid w:val="00296247"/>
    <w:rsid w:val="00296B97"/>
    <w:rsid w:val="00296EC5"/>
    <w:rsid w:val="002972A6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95E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4E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5A5"/>
    <w:rsid w:val="002C193D"/>
    <w:rsid w:val="002C1DC2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A49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4FD6"/>
    <w:rsid w:val="002E5C3C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AFF"/>
    <w:rsid w:val="00300CFD"/>
    <w:rsid w:val="0030130B"/>
    <w:rsid w:val="00301454"/>
    <w:rsid w:val="0030146F"/>
    <w:rsid w:val="003017B5"/>
    <w:rsid w:val="00301E04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6916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B00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86C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53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CF5"/>
    <w:rsid w:val="00352FD3"/>
    <w:rsid w:val="00353262"/>
    <w:rsid w:val="00353B1F"/>
    <w:rsid w:val="00353BC1"/>
    <w:rsid w:val="00353C51"/>
    <w:rsid w:val="00354066"/>
    <w:rsid w:val="0035427C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57B8D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2312"/>
    <w:rsid w:val="00372C5C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98F"/>
    <w:rsid w:val="00390D47"/>
    <w:rsid w:val="00390DC0"/>
    <w:rsid w:val="003910BF"/>
    <w:rsid w:val="003910ED"/>
    <w:rsid w:val="003912B9"/>
    <w:rsid w:val="00391E4C"/>
    <w:rsid w:val="003924C6"/>
    <w:rsid w:val="0039278C"/>
    <w:rsid w:val="00392C00"/>
    <w:rsid w:val="00392E30"/>
    <w:rsid w:val="00393195"/>
    <w:rsid w:val="00393317"/>
    <w:rsid w:val="003936E2"/>
    <w:rsid w:val="0039372B"/>
    <w:rsid w:val="00393960"/>
    <w:rsid w:val="00393EF6"/>
    <w:rsid w:val="00393F93"/>
    <w:rsid w:val="00394278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0C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28A"/>
    <w:rsid w:val="003A644F"/>
    <w:rsid w:val="003A68C9"/>
    <w:rsid w:val="003A68DF"/>
    <w:rsid w:val="003A6B04"/>
    <w:rsid w:val="003A6B7F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200"/>
    <w:rsid w:val="003C573B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6"/>
    <w:rsid w:val="003D342E"/>
    <w:rsid w:val="003D345F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0E0C"/>
    <w:rsid w:val="003F109A"/>
    <w:rsid w:val="003F1436"/>
    <w:rsid w:val="003F15B2"/>
    <w:rsid w:val="003F165A"/>
    <w:rsid w:val="003F196C"/>
    <w:rsid w:val="003F1F5B"/>
    <w:rsid w:val="003F20B2"/>
    <w:rsid w:val="003F228E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F8"/>
    <w:rsid w:val="003F3801"/>
    <w:rsid w:val="003F3A06"/>
    <w:rsid w:val="003F40CE"/>
    <w:rsid w:val="003F4223"/>
    <w:rsid w:val="003F437A"/>
    <w:rsid w:val="003F4387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175A"/>
    <w:rsid w:val="0040265F"/>
    <w:rsid w:val="004029A3"/>
    <w:rsid w:val="00402AD5"/>
    <w:rsid w:val="00402B11"/>
    <w:rsid w:val="0040301B"/>
    <w:rsid w:val="004035B5"/>
    <w:rsid w:val="00403655"/>
    <w:rsid w:val="004037F3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A27"/>
    <w:rsid w:val="00407B88"/>
    <w:rsid w:val="00407BCE"/>
    <w:rsid w:val="00407EC5"/>
    <w:rsid w:val="00407F34"/>
    <w:rsid w:val="004107F9"/>
    <w:rsid w:val="0041107B"/>
    <w:rsid w:val="004113A7"/>
    <w:rsid w:val="0041144E"/>
    <w:rsid w:val="00411E00"/>
    <w:rsid w:val="00411F2E"/>
    <w:rsid w:val="004120C2"/>
    <w:rsid w:val="004123DF"/>
    <w:rsid w:val="00412ECD"/>
    <w:rsid w:val="004135E8"/>
    <w:rsid w:val="0041366B"/>
    <w:rsid w:val="00413A9C"/>
    <w:rsid w:val="00413C41"/>
    <w:rsid w:val="00413DC1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D51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1F2A"/>
    <w:rsid w:val="00422222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5C3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1EA0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B34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AB1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7AC"/>
    <w:rsid w:val="00466BDB"/>
    <w:rsid w:val="00466D16"/>
    <w:rsid w:val="00466E42"/>
    <w:rsid w:val="0046746C"/>
    <w:rsid w:val="00467486"/>
    <w:rsid w:val="0046769B"/>
    <w:rsid w:val="00467A71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AFC"/>
    <w:rsid w:val="00493B64"/>
    <w:rsid w:val="00493D75"/>
    <w:rsid w:val="00493EA1"/>
    <w:rsid w:val="00493ECA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7E8"/>
    <w:rsid w:val="004A126D"/>
    <w:rsid w:val="004A137C"/>
    <w:rsid w:val="004A1900"/>
    <w:rsid w:val="004A19B7"/>
    <w:rsid w:val="004A1BA1"/>
    <w:rsid w:val="004A256A"/>
    <w:rsid w:val="004A2890"/>
    <w:rsid w:val="004A2985"/>
    <w:rsid w:val="004A2F9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505"/>
    <w:rsid w:val="004A6E3A"/>
    <w:rsid w:val="004A78D1"/>
    <w:rsid w:val="004A79C3"/>
    <w:rsid w:val="004A79E7"/>
    <w:rsid w:val="004A7A91"/>
    <w:rsid w:val="004B0321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B2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ED"/>
    <w:rsid w:val="004F05A5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B4A"/>
    <w:rsid w:val="004F4BDC"/>
    <w:rsid w:val="004F4D04"/>
    <w:rsid w:val="004F4F4E"/>
    <w:rsid w:val="004F5422"/>
    <w:rsid w:val="004F55A4"/>
    <w:rsid w:val="004F5D2C"/>
    <w:rsid w:val="004F6BB3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04C"/>
    <w:rsid w:val="00503161"/>
    <w:rsid w:val="0050317F"/>
    <w:rsid w:val="005031FC"/>
    <w:rsid w:val="005039C2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60B1"/>
    <w:rsid w:val="00516389"/>
    <w:rsid w:val="005166C6"/>
    <w:rsid w:val="0051687F"/>
    <w:rsid w:val="005169BD"/>
    <w:rsid w:val="00516A01"/>
    <w:rsid w:val="00516A4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D81"/>
    <w:rsid w:val="00530F3E"/>
    <w:rsid w:val="00531609"/>
    <w:rsid w:val="00531A01"/>
    <w:rsid w:val="00531B75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C0D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203"/>
    <w:rsid w:val="005425EF"/>
    <w:rsid w:val="00542640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4BCF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20C7"/>
    <w:rsid w:val="0055217F"/>
    <w:rsid w:val="0055244A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57D07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14FD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4C2D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52D"/>
    <w:rsid w:val="005725AB"/>
    <w:rsid w:val="005726EF"/>
    <w:rsid w:val="00572963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3CDF"/>
    <w:rsid w:val="005940E0"/>
    <w:rsid w:val="005942C1"/>
    <w:rsid w:val="005943CD"/>
    <w:rsid w:val="00594637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7A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6DA5"/>
    <w:rsid w:val="005B7065"/>
    <w:rsid w:val="005B73CF"/>
    <w:rsid w:val="005B7417"/>
    <w:rsid w:val="005B7D08"/>
    <w:rsid w:val="005C08C2"/>
    <w:rsid w:val="005C08CA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35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B22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295"/>
    <w:rsid w:val="005E630B"/>
    <w:rsid w:val="005E69C6"/>
    <w:rsid w:val="005E7146"/>
    <w:rsid w:val="005E7545"/>
    <w:rsid w:val="005E7632"/>
    <w:rsid w:val="005E79DC"/>
    <w:rsid w:val="005E7A5C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C0F"/>
    <w:rsid w:val="006006E0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FD3"/>
    <w:rsid w:val="006041CF"/>
    <w:rsid w:val="0060437D"/>
    <w:rsid w:val="00604491"/>
    <w:rsid w:val="006048FF"/>
    <w:rsid w:val="00604D1B"/>
    <w:rsid w:val="00604F98"/>
    <w:rsid w:val="00604FAB"/>
    <w:rsid w:val="006050BA"/>
    <w:rsid w:val="0060545B"/>
    <w:rsid w:val="006054DE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C74"/>
    <w:rsid w:val="00617F1F"/>
    <w:rsid w:val="00617F85"/>
    <w:rsid w:val="006201E6"/>
    <w:rsid w:val="00620479"/>
    <w:rsid w:val="00620837"/>
    <w:rsid w:val="00620ACF"/>
    <w:rsid w:val="00620C3B"/>
    <w:rsid w:val="00621652"/>
    <w:rsid w:val="00622077"/>
    <w:rsid w:val="00622421"/>
    <w:rsid w:val="0062266D"/>
    <w:rsid w:val="00622777"/>
    <w:rsid w:val="006228A9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7C7"/>
    <w:rsid w:val="006308BC"/>
    <w:rsid w:val="00630D8C"/>
    <w:rsid w:val="006316FE"/>
    <w:rsid w:val="00631B58"/>
    <w:rsid w:val="00631C69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BEE"/>
    <w:rsid w:val="006367A8"/>
    <w:rsid w:val="006368D9"/>
    <w:rsid w:val="00636ACB"/>
    <w:rsid w:val="00637272"/>
    <w:rsid w:val="00637281"/>
    <w:rsid w:val="006372BA"/>
    <w:rsid w:val="0063752E"/>
    <w:rsid w:val="0063782F"/>
    <w:rsid w:val="00637942"/>
    <w:rsid w:val="00637B7A"/>
    <w:rsid w:val="00637F26"/>
    <w:rsid w:val="0064000C"/>
    <w:rsid w:val="0064001F"/>
    <w:rsid w:val="00640049"/>
    <w:rsid w:val="00640107"/>
    <w:rsid w:val="00640A3F"/>
    <w:rsid w:val="00640E09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130"/>
    <w:rsid w:val="00661557"/>
    <w:rsid w:val="00661A64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123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FF2"/>
    <w:rsid w:val="0067206E"/>
    <w:rsid w:val="006729A8"/>
    <w:rsid w:val="00673136"/>
    <w:rsid w:val="00673351"/>
    <w:rsid w:val="00673CCE"/>
    <w:rsid w:val="00674061"/>
    <w:rsid w:val="006740F0"/>
    <w:rsid w:val="0067424F"/>
    <w:rsid w:val="006743C7"/>
    <w:rsid w:val="0067440D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891"/>
    <w:rsid w:val="006772AB"/>
    <w:rsid w:val="00677821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31D6"/>
    <w:rsid w:val="0069349C"/>
    <w:rsid w:val="00693638"/>
    <w:rsid w:val="00693897"/>
    <w:rsid w:val="006938C4"/>
    <w:rsid w:val="006938DB"/>
    <w:rsid w:val="00693B17"/>
    <w:rsid w:val="00693D92"/>
    <w:rsid w:val="00693E95"/>
    <w:rsid w:val="00693F39"/>
    <w:rsid w:val="00694092"/>
    <w:rsid w:val="00694416"/>
    <w:rsid w:val="00694618"/>
    <w:rsid w:val="00694910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E7D"/>
    <w:rsid w:val="006A2132"/>
    <w:rsid w:val="006A2146"/>
    <w:rsid w:val="006A2502"/>
    <w:rsid w:val="006A25DD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53E"/>
    <w:rsid w:val="006A67A3"/>
    <w:rsid w:val="006A6E1B"/>
    <w:rsid w:val="006A7178"/>
    <w:rsid w:val="006A76A7"/>
    <w:rsid w:val="006A782C"/>
    <w:rsid w:val="006A7E6B"/>
    <w:rsid w:val="006B00EE"/>
    <w:rsid w:val="006B07A9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2D5C"/>
    <w:rsid w:val="006B341F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C7D9B"/>
    <w:rsid w:val="006D04C3"/>
    <w:rsid w:val="006D163D"/>
    <w:rsid w:val="006D17D6"/>
    <w:rsid w:val="006D1844"/>
    <w:rsid w:val="006D189B"/>
    <w:rsid w:val="006D18CE"/>
    <w:rsid w:val="006D18D7"/>
    <w:rsid w:val="006D19F7"/>
    <w:rsid w:val="006D1D7F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2B8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D71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8D0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D40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31"/>
    <w:rsid w:val="00706F0F"/>
    <w:rsid w:val="0070764E"/>
    <w:rsid w:val="00707906"/>
    <w:rsid w:val="00710441"/>
    <w:rsid w:val="0071072D"/>
    <w:rsid w:val="00710A14"/>
    <w:rsid w:val="00710AA0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BA"/>
    <w:rsid w:val="007208C8"/>
    <w:rsid w:val="00720DDB"/>
    <w:rsid w:val="0072100A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6D82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A2F"/>
    <w:rsid w:val="00737D44"/>
    <w:rsid w:val="00737EDE"/>
    <w:rsid w:val="007403C6"/>
    <w:rsid w:val="0074046F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5C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282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773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576"/>
    <w:rsid w:val="00754C39"/>
    <w:rsid w:val="00754E7B"/>
    <w:rsid w:val="007552B2"/>
    <w:rsid w:val="00755315"/>
    <w:rsid w:val="00755A4B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3CB"/>
    <w:rsid w:val="0076755D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649"/>
    <w:rsid w:val="00774909"/>
    <w:rsid w:val="0077495B"/>
    <w:rsid w:val="00774CE0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BE6"/>
    <w:rsid w:val="00781E48"/>
    <w:rsid w:val="00781F6B"/>
    <w:rsid w:val="00783944"/>
    <w:rsid w:val="00783E58"/>
    <w:rsid w:val="00783EE9"/>
    <w:rsid w:val="007844A3"/>
    <w:rsid w:val="007849EF"/>
    <w:rsid w:val="00784D1C"/>
    <w:rsid w:val="00784D45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546"/>
    <w:rsid w:val="007A7740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4AD4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8C6"/>
    <w:rsid w:val="007D2A48"/>
    <w:rsid w:val="007D2EA1"/>
    <w:rsid w:val="007D2F95"/>
    <w:rsid w:val="007D322B"/>
    <w:rsid w:val="007D38B1"/>
    <w:rsid w:val="007D3A38"/>
    <w:rsid w:val="007D3AF2"/>
    <w:rsid w:val="007D3DA2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7E0"/>
    <w:rsid w:val="007D5CEB"/>
    <w:rsid w:val="007D6872"/>
    <w:rsid w:val="007D6B65"/>
    <w:rsid w:val="007D6BF4"/>
    <w:rsid w:val="007D6F86"/>
    <w:rsid w:val="007D710E"/>
    <w:rsid w:val="007D7735"/>
    <w:rsid w:val="007D77B1"/>
    <w:rsid w:val="007D7841"/>
    <w:rsid w:val="007D78ED"/>
    <w:rsid w:val="007D7A27"/>
    <w:rsid w:val="007E0280"/>
    <w:rsid w:val="007E03EB"/>
    <w:rsid w:val="007E060D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3AD"/>
    <w:rsid w:val="007E755F"/>
    <w:rsid w:val="007E7CC3"/>
    <w:rsid w:val="007E7FE5"/>
    <w:rsid w:val="007F0039"/>
    <w:rsid w:val="007F0D76"/>
    <w:rsid w:val="007F0ECA"/>
    <w:rsid w:val="007F0F05"/>
    <w:rsid w:val="007F1072"/>
    <w:rsid w:val="007F111B"/>
    <w:rsid w:val="007F116D"/>
    <w:rsid w:val="007F19E8"/>
    <w:rsid w:val="007F1AED"/>
    <w:rsid w:val="007F212F"/>
    <w:rsid w:val="007F29FF"/>
    <w:rsid w:val="007F2D48"/>
    <w:rsid w:val="007F352E"/>
    <w:rsid w:val="007F39F6"/>
    <w:rsid w:val="007F3A50"/>
    <w:rsid w:val="007F3ADA"/>
    <w:rsid w:val="007F3BF4"/>
    <w:rsid w:val="007F4B2A"/>
    <w:rsid w:val="007F4C6D"/>
    <w:rsid w:val="007F4EAD"/>
    <w:rsid w:val="007F5014"/>
    <w:rsid w:val="007F50F2"/>
    <w:rsid w:val="007F517C"/>
    <w:rsid w:val="007F5666"/>
    <w:rsid w:val="007F5700"/>
    <w:rsid w:val="007F57B1"/>
    <w:rsid w:val="007F58EA"/>
    <w:rsid w:val="007F5D90"/>
    <w:rsid w:val="007F5DFD"/>
    <w:rsid w:val="007F60EF"/>
    <w:rsid w:val="007F6584"/>
    <w:rsid w:val="007F6883"/>
    <w:rsid w:val="007F6D96"/>
    <w:rsid w:val="007F74E4"/>
    <w:rsid w:val="007F75F1"/>
    <w:rsid w:val="007F7939"/>
    <w:rsid w:val="008000F9"/>
    <w:rsid w:val="00800218"/>
    <w:rsid w:val="008002AB"/>
    <w:rsid w:val="008005EA"/>
    <w:rsid w:val="00800707"/>
    <w:rsid w:val="00800A1E"/>
    <w:rsid w:val="00800D02"/>
    <w:rsid w:val="0080110C"/>
    <w:rsid w:val="008014F4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D64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B0B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C67"/>
    <w:rsid w:val="00830FB9"/>
    <w:rsid w:val="00830FE9"/>
    <w:rsid w:val="0083162F"/>
    <w:rsid w:val="00831677"/>
    <w:rsid w:val="00831860"/>
    <w:rsid w:val="008318A3"/>
    <w:rsid w:val="008319E7"/>
    <w:rsid w:val="00831DFF"/>
    <w:rsid w:val="00831EF3"/>
    <w:rsid w:val="00832346"/>
    <w:rsid w:val="008324BB"/>
    <w:rsid w:val="008325AC"/>
    <w:rsid w:val="008325DA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75"/>
    <w:rsid w:val="00841858"/>
    <w:rsid w:val="0084265D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D18"/>
    <w:rsid w:val="00850FA0"/>
    <w:rsid w:val="00850FC9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3D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803BE"/>
    <w:rsid w:val="008806C1"/>
    <w:rsid w:val="008806E5"/>
    <w:rsid w:val="00880781"/>
    <w:rsid w:val="008807FF"/>
    <w:rsid w:val="00880B4A"/>
    <w:rsid w:val="00880C5E"/>
    <w:rsid w:val="00880E59"/>
    <w:rsid w:val="00881156"/>
    <w:rsid w:val="00881339"/>
    <w:rsid w:val="0088162B"/>
    <w:rsid w:val="00881E45"/>
    <w:rsid w:val="00881E8F"/>
    <w:rsid w:val="0088216C"/>
    <w:rsid w:val="00882475"/>
    <w:rsid w:val="00882895"/>
    <w:rsid w:val="00882952"/>
    <w:rsid w:val="00882965"/>
    <w:rsid w:val="008830AD"/>
    <w:rsid w:val="00883B32"/>
    <w:rsid w:val="00883D2E"/>
    <w:rsid w:val="00883EBC"/>
    <w:rsid w:val="008840C5"/>
    <w:rsid w:val="008840E3"/>
    <w:rsid w:val="00884163"/>
    <w:rsid w:val="008851A8"/>
    <w:rsid w:val="0088584A"/>
    <w:rsid w:val="00885B1F"/>
    <w:rsid w:val="00885C90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5ECA"/>
    <w:rsid w:val="008961C0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AB9"/>
    <w:rsid w:val="008A7C4A"/>
    <w:rsid w:val="008A7D30"/>
    <w:rsid w:val="008B00B7"/>
    <w:rsid w:val="008B0535"/>
    <w:rsid w:val="008B06BA"/>
    <w:rsid w:val="008B0AB2"/>
    <w:rsid w:val="008B10E5"/>
    <w:rsid w:val="008B1331"/>
    <w:rsid w:val="008B1522"/>
    <w:rsid w:val="008B1576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680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303D"/>
    <w:rsid w:val="008D33BB"/>
    <w:rsid w:val="008D38CC"/>
    <w:rsid w:val="008D3C6F"/>
    <w:rsid w:val="008D3E90"/>
    <w:rsid w:val="008D3F07"/>
    <w:rsid w:val="008D3F3F"/>
    <w:rsid w:val="008D45C4"/>
    <w:rsid w:val="008D4A2C"/>
    <w:rsid w:val="008D4B1F"/>
    <w:rsid w:val="008D557A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D7FF6"/>
    <w:rsid w:val="008E0036"/>
    <w:rsid w:val="008E0309"/>
    <w:rsid w:val="008E064A"/>
    <w:rsid w:val="008E066C"/>
    <w:rsid w:val="008E084D"/>
    <w:rsid w:val="008E0B23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4CB4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0BE2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B94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E23"/>
    <w:rsid w:val="00902625"/>
    <w:rsid w:val="00902A45"/>
    <w:rsid w:val="00902A8A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515"/>
    <w:rsid w:val="00911727"/>
    <w:rsid w:val="00911CFC"/>
    <w:rsid w:val="00911DF6"/>
    <w:rsid w:val="00912110"/>
    <w:rsid w:val="009123AE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87C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24B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5A8"/>
    <w:rsid w:val="009416A3"/>
    <w:rsid w:val="009417FA"/>
    <w:rsid w:val="009418AC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828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6D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B34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2D1"/>
    <w:rsid w:val="00962407"/>
    <w:rsid w:val="009624C7"/>
    <w:rsid w:val="009625DA"/>
    <w:rsid w:val="00962ABE"/>
    <w:rsid w:val="00962D26"/>
    <w:rsid w:val="0096354C"/>
    <w:rsid w:val="009637E8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37"/>
    <w:rsid w:val="00967EA4"/>
    <w:rsid w:val="00970398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D33"/>
    <w:rsid w:val="0097430A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252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617"/>
    <w:rsid w:val="009819FB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20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692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2AA6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4D"/>
    <w:rsid w:val="009A4C7D"/>
    <w:rsid w:val="009A526D"/>
    <w:rsid w:val="009A5613"/>
    <w:rsid w:val="009A582B"/>
    <w:rsid w:val="009A591D"/>
    <w:rsid w:val="009A59FC"/>
    <w:rsid w:val="009A5DE9"/>
    <w:rsid w:val="009A5F68"/>
    <w:rsid w:val="009A60D6"/>
    <w:rsid w:val="009A6331"/>
    <w:rsid w:val="009A6EFB"/>
    <w:rsid w:val="009A7229"/>
    <w:rsid w:val="009A756F"/>
    <w:rsid w:val="009A7EE7"/>
    <w:rsid w:val="009B00C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A68"/>
    <w:rsid w:val="009B1B80"/>
    <w:rsid w:val="009B28A6"/>
    <w:rsid w:val="009B2E2C"/>
    <w:rsid w:val="009B2F3F"/>
    <w:rsid w:val="009B2FEA"/>
    <w:rsid w:val="009B32AC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C1"/>
    <w:rsid w:val="009C4363"/>
    <w:rsid w:val="009C48D2"/>
    <w:rsid w:val="009C50A4"/>
    <w:rsid w:val="009C58FE"/>
    <w:rsid w:val="009C607B"/>
    <w:rsid w:val="009C61B0"/>
    <w:rsid w:val="009C66B4"/>
    <w:rsid w:val="009C6A83"/>
    <w:rsid w:val="009C6B92"/>
    <w:rsid w:val="009C70C1"/>
    <w:rsid w:val="009C719F"/>
    <w:rsid w:val="009C729E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404"/>
    <w:rsid w:val="009F1534"/>
    <w:rsid w:val="009F1FF4"/>
    <w:rsid w:val="009F22CF"/>
    <w:rsid w:val="009F23BA"/>
    <w:rsid w:val="009F23F5"/>
    <w:rsid w:val="009F2553"/>
    <w:rsid w:val="009F2B84"/>
    <w:rsid w:val="009F3297"/>
    <w:rsid w:val="009F35AC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374"/>
    <w:rsid w:val="00A0051A"/>
    <w:rsid w:val="00A00595"/>
    <w:rsid w:val="00A01589"/>
    <w:rsid w:val="00A015BB"/>
    <w:rsid w:val="00A022D5"/>
    <w:rsid w:val="00A02366"/>
    <w:rsid w:val="00A023E9"/>
    <w:rsid w:val="00A024A3"/>
    <w:rsid w:val="00A02540"/>
    <w:rsid w:val="00A02658"/>
    <w:rsid w:val="00A02665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51BE"/>
    <w:rsid w:val="00A15E49"/>
    <w:rsid w:val="00A16216"/>
    <w:rsid w:val="00A16341"/>
    <w:rsid w:val="00A164A7"/>
    <w:rsid w:val="00A16621"/>
    <w:rsid w:val="00A16AB6"/>
    <w:rsid w:val="00A16AEC"/>
    <w:rsid w:val="00A20248"/>
    <w:rsid w:val="00A2041E"/>
    <w:rsid w:val="00A20966"/>
    <w:rsid w:val="00A209A9"/>
    <w:rsid w:val="00A212BC"/>
    <w:rsid w:val="00A213A7"/>
    <w:rsid w:val="00A21736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901"/>
    <w:rsid w:val="00A22F25"/>
    <w:rsid w:val="00A23275"/>
    <w:rsid w:val="00A2346C"/>
    <w:rsid w:val="00A23DEC"/>
    <w:rsid w:val="00A23E4D"/>
    <w:rsid w:val="00A2436E"/>
    <w:rsid w:val="00A2440F"/>
    <w:rsid w:val="00A2457D"/>
    <w:rsid w:val="00A24EBE"/>
    <w:rsid w:val="00A254D1"/>
    <w:rsid w:val="00A254DF"/>
    <w:rsid w:val="00A2556D"/>
    <w:rsid w:val="00A25719"/>
    <w:rsid w:val="00A2590E"/>
    <w:rsid w:val="00A25952"/>
    <w:rsid w:val="00A259F3"/>
    <w:rsid w:val="00A25E3F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7C"/>
    <w:rsid w:val="00A306CA"/>
    <w:rsid w:val="00A3095A"/>
    <w:rsid w:val="00A30994"/>
    <w:rsid w:val="00A309AF"/>
    <w:rsid w:val="00A31277"/>
    <w:rsid w:val="00A3168A"/>
    <w:rsid w:val="00A316D8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5DAD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478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03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FFB"/>
    <w:rsid w:val="00A71070"/>
    <w:rsid w:val="00A71102"/>
    <w:rsid w:val="00A713BE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ECF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3180"/>
    <w:rsid w:val="00A93E2D"/>
    <w:rsid w:val="00A93ED3"/>
    <w:rsid w:val="00A9415B"/>
    <w:rsid w:val="00A94649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A03E3"/>
    <w:rsid w:val="00AA085D"/>
    <w:rsid w:val="00AA0AE1"/>
    <w:rsid w:val="00AA1899"/>
    <w:rsid w:val="00AA1949"/>
    <w:rsid w:val="00AA19AD"/>
    <w:rsid w:val="00AA1EB1"/>
    <w:rsid w:val="00AA2050"/>
    <w:rsid w:val="00AA23BF"/>
    <w:rsid w:val="00AA268D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611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13C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5E4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48F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A"/>
    <w:rsid w:val="00AC3554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EF"/>
    <w:rsid w:val="00AC4F79"/>
    <w:rsid w:val="00AC534D"/>
    <w:rsid w:val="00AC57DC"/>
    <w:rsid w:val="00AC5EB8"/>
    <w:rsid w:val="00AC5FA4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6E2"/>
    <w:rsid w:val="00AD198C"/>
    <w:rsid w:val="00AD1B18"/>
    <w:rsid w:val="00AD1C55"/>
    <w:rsid w:val="00AD1FFB"/>
    <w:rsid w:val="00AD2109"/>
    <w:rsid w:val="00AD21BA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70C"/>
    <w:rsid w:val="00AD778A"/>
    <w:rsid w:val="00AD783A"/>
    <w:rsid w:val="00AD7C75"/>
    <w:rsid w:val="00AD7DEF"/>
    <w:rsid w:val="00AE02F9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6B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92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2F7F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E09"/>
    <w:rsid w:val="00B10EF5"/>
    <w:rsid w:val="00B10FA7"/>
    <w:rsid w:val="00B113B0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B63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75B"/>
    <w:rsid w:val="00B31983"/>
    <w:rsid w:val="00B31F36"/>
    <w:rsid w:val="00B3257B"/>
    <w:rsid w:val="00B32884"/>
    <w:rsid w:val="00B328AA"/>
    <w:rsid w:val="00B33082"/>
    <w:rsid w:val="00B33261"/>
    <w:rsid w:val="00B335CB"/>
    <w:rsid w:val="00B3362A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62E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5D4"/>
    <w:rsid w:val="00B51B7B"/>
    <w:rsid w:val="00B51D09"/>
    <w:rsid w:val="00B5223E"/>
    <w:rsid w:val="00B52408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4FF2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33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2E9"/>
    <w:rsid w:val="00B723B3"/>
    <w:rsid w:val="00B724E8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C2C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33E"/>
    <w:rsid w:val="00BC094D"/>
    <w:rsid w:val="00BC09BB"/>
    <w:rsid w:val="00BC09D1"/>
    <w:rsid w:val="00BC0A6D"/>
    <w:rsid w:val="00BC0AF3"/>
    <w:rsid w:val="00BC0CDB"/>
    <w:rsid w:val="00BC0D35"/>
    <w:rsid w:val="00BC0DF4"/>
    <w:rsid w:val="00BC1004"/>
    <w:rsid w:val="00BC1245"/>
    <w:rsid w:val="00BC13C8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2FFF"/>
    <w:rsid w:val="00BC33C5"/>
    <w:rsid w:val="00BC35EA"/>
    <w:rsid w:val="00BC3FAA"/>
    <w:rsid w:val="00BC40B2"/>
    <w:rsid w:val="00BC4165"/>
    <w:rsid w:val="00BC446A"/>
    <w:rsid w:val="00BC47E9"/>
    <w:rsid w:val="00BC4946"/>
    <w:rsid w:val="00BC4C4F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EE"/>
    <w:rsid w:val="00BD6321"/>
    <w:rsid w:val="00BD6957"/>
    <w:rsid w:val="00BD6E28"/>
    <w:rsid w:val="00BD781E"/>
    <w:rsid w:val="00BD78EC"/>
    <w:rsid w:val="00BE0114"/>
    <w:rsid w:val="00BE03C8"/>
    <w:rsid w:val="00BE066C"/>
    <w:rsid w:val="00BE0C26"/>
    <w:rsid w:val="00BE0EFB"/>
    <w:rsid w:val="00BE111A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296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1"/>
    <w:rsid w:val="00BF68D6"/>
    <w:rsid w:val="00BF6C75"/>
    <w:rsid w:val="00BF6D20"/>
    <w:rsid w:val="00BF6E00"/>
    <w:rsid w:val="00BF6EAE"/>
    <w:rsid w:val="00BF705B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398"/>
    <w:rsid w:val="00C216E0"/>
    <w:rsid w:val="00C2181F"/>
    <w:rsid w:val="00C21DCB"/>
    <w:rsid w:val="00C226F1"/>
    <w:rsid w:val="00C23B5E"/>
    <w:rsid w:val="00C23CF1"/>
    <w:rsid w:val="00C23DAF"/>
    <w:rsid w:val="00C23EEC"/>
    <w:rsid w:val="00C23F73"/>
    <w:rsid w:val="00C241D1"/>
    <w:rsid w:val="00C243DD"/>
    <w:rsid w:val="00C247D9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706"/>
    <w:rsid w:val="00C36849"/>
    <w:rsid w:val="00C36A29"/>
    <w:rsid w:val="00C36C28"/>
    <w:rsid w:val="00C36F8F"/>
    <w:rsid w:val="00C3704E"/>
    <w:rsid w:val="00C37215"/>
    <w:rsid w:val="00C375A4"/>
    <w:rsid w:val="00C375E5"/>
    <w:rsid w:val="00C37D1F"/>
    <w:rsid w:val="00C37DF5"/>
    <w:rsid w:val="00C37FBB"/>
    <w:rsid w:val="00C40049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7C"/>
    <w:rsid w:val="00C44244"/>
    <w:rsid w:val="00C44500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47F44"/>
    <w:rsid w:val="00C50191"/>
    <w:rsid w:val="00C504E7"/>
    <w:rsid w:val="00C506D4"/>
    <w:rsid w:val="00C507C0"/>
    <w:rsid w:val="00C50C26"/>
    <w:rsid w:val="00C50F77"/>
    <w:rsid w:val="00C51250"/>
    <w:rsid w:val="00C512AC"/>
    <w:rsid w:val="00C51683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8A7"/>
    <w:rsid w:val="00C55E81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0E9"/>
    <w:rsid w:val="00C635CB"/>
    <w:rsid w:val="00C6366E"/>
    <w:rsid w:val="00C63768"/>
    <w:rsid w:val="00C637EF"/>
    <w:rsid w:val="00C64356"/>
    <w:rsid w:val="00C64752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20D"/>
    <w:rsid w:val="00C823DB"/>
    <w:rsid w:val="00C824FA"/>
    <w:rsid w:val="00C825B9"/>
    <w:rsid w:val="00C826BA"/>
    <w:rsid w:val="00C83596"/>
    <w:rsid w:val="00C83A97"/>
    <w:rsid w:val="00C83CC3"/>
    <w:rsid w:val="00C83CE8"/>
    <w:rsid w:val="00C83D2F"/>
    <w:rsid w:val="00C84798"/>
    <w:rsid w:val="00C84831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8FE"/>
    <w:rsid w:val="00C92DAF"/>
    <w:rsid w:val="00C92EC1"/>
    <w:rsid w:val="00C93293"/>
    <w:rsid w:val="00C936BA"/>
    <w:rsid w:val="00C93754"/>
    <w:rsid w:val="00C937BF"/>
    <w:rsid w:val="00C938CE"/>
    <w:rsid w:val="00C938E1"/>
    <w:rsid w:val="00C93EA2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5E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86E"/>
    <w:rsid w:val="00CA1E40"/>
    <w:rsid w:val="00CA1FEB"/>
    <w:rsid w:val="00CA2121"/>
    <w:rsid w:val="00CA2325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3D7B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1F2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533"/>
    <w:rsid w:val="00CB793D"/>
    <w:rsid w:val="00CB7AE6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A62"/>
    <w:rsid w:val="00CD0BF4"/>
    <w:rsid w:val="00CD1BBB"/>
    <w:rsid w:val="00CD1C08"/>
    <w:rsid w:val="00CD1E9C"/>
    <w:rsid w:val="00CD212F"/>
    <w:rsid w:val="00CD2A6A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AD6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25F"/>
    <w:rsid w:val="00CE0357"/>
    <w:rsid w:val="00CE084F"/>
    <w:rsid w:val="00CE08EA"/>
    <w:rsid w:val="00CE09B0"/>
    <w:rsid w:val="00CE0B26"/>
    <w:rsid w:val="00CE143C"/>
    <w:rsid w:val="00CE16BD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9EA"/>
    <w:rsid w:val="00CE3BF2"/>
    <w:rsid w:val="00CE3D42"/>
    <w:rsid w:val="00CE4132"/>
    <w:rsid w:val="00CE43C5"/>
    <w:rsid w:val="00CE43FC"/>
    <w:rsid w:val="00CE46C6"/>
    <w:rsid w:val="00CE48B3"/>
    <w:rsid w:val="00CE4979"/>
    <w:rsid w:val="00CE4DD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B1"/>
    <w:rsid w:val="00CF0B37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C26"/>
    <w:rsid w:val="00D07D95"/>
    <w:rsid w:val="00D07E4C"/>
    <w:rsid w:val="00D101B9"/>
    <w:rsid w:val="00D10731"/>
    <w:rsid w:val="00D1084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19E"/>
    <w:rsid w:val="00D17218"/>
    <w:rsid w:val="00D1722A"/>
    <w:rsid w:val="00D17DAA"/>
    <w:rsid w:val="00D17F4B"/>
    <w:rsid w:val="00D20065"/>
    <w:rsid w:val="00D20169"/>
    <w:rsid w:val="00D203E5"/>
    <w:rsid w:val="00D20709"/>
    <w:rsid w:val="00D20DC4"/>
    <w:rsid w:val="00D20F0D"/>
    <w:rsid w:val="00D21791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B6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5F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C06"/>
    <w:rsid w:val="00D45CD6"/>
    <w:rsid w:val="00D46028"/>
    <w:rsid w:val="00D460CE"/>
    <w:rsid w:val="00D46275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9E9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67D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AE6"/>
    <w:rsid w:val="00D641D3"/>
    <w:rsid w:val="00D643ED"/>
    <w:rsid w:val="00D64846"/>
    <w:rsid w:val="00D64CFD"/>
    <w:rsid w:val="00D64DBB"/>
    <w:rsid w:val="00D64F88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A73"/>
    <w:rsid w:val="00D72EDF"/>
    <w:rsid w:val="00D73181"/>
    <w:rsid w:val="00D73225"/>
    <w:rsid w:val="00D73412"/>
    <w:rsid w:val="00D7376B"/>
    <w:rsid w:val="00D73989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CB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A3E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CA2"/>
    <w:rsid w:val="00DA2CBE"/>
    <w:rsid w:val="00DA2E82"/>
    <w:rsid w:val="00DA3172"/>
    <w:rsid w:val="00DA365E"/>
    <w:rsid w:val="00DA398E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BD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91D"/>
    <w:rsid w:val="00DB394C"/>
    <w:rsid w:val="00DB3E05"/>
    <w:rsid w:val="00DB3EA8"/>
    <w:rsid w:val="00DB4033"/>
    <w:rsid w:val="00DB42D6"/>
    <w:rsid w:val="00DB46BE"/>
    <w:rsid w:val="00DB46DC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0CC2"/>
    <w:rsid w:val="00DC10B6"/>
    <w:rsid w:val="00DC161F"/>
    <w:rsid w:val="00DC1697"/>
    <w:rsid w:val="00DC1ADE"/>
    <w:rsid w:val="00DC1C28"/>
    <w:rsid w:val="00DC2158"/>
    <w:rsid w:val="00DC22A5"/>
    <w:rsid w:val="00DC26B4"/>
    <w:rsid w:val="00DC2AB5"/>
    <w:rsid w:val="00DC30CE"/>
    <w:rsid w:val="00DC3479"/>
    <w:rsid w:val="00DC35B4"/>
    <w:rsid w:val="00DC3BFA"/>
    <w:rsid w:val="00DC40A8"/>
    <w:rsid w:val="00DC441F"/>
    <w:rsid w:val="00DC4702"/>
    <w:rsid w:val="00DC4761"/>
    <w:rsid w:val="00DC4AF0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A"/>
    <w:rsid w:val="00DD004D"/>
    <w:rsid w:val="00DD02B9"/>
    <w:rsid w:val="00DD06C7"/>
    <w:rsid w:val="00DD0A43"/>
    <w:rsid w:val="00DD0A96"/>
    <w:rsid w:val="00DD0DF2"/>
    <w:rsid w:val="00DD1132"/>
    <w:rsid w:val="00DD16F5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B90"/>
    <w:rsid w:val="00DD7CA9"/>
    <w:rsid w:val="00DD7D39"/>
    <w:rsid w:val="00DE00AB"/>
    <w:rsid w:val="00DE00BC"/>
    <w:rsid w:val="00DE025D"/>
    <w:rsid w:val="00DE032B"/>
    <w:rsid w:val="00DE0B25"/>
    <w:rsid w:val="00DE0B64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5F8D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99D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03C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331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235"/>
    <w:rsid w:val="00E25886"/>
    <w:rsid w:val="00E26430"/>
    <w:rsid w:val="00E2695F"/>
    <w:rsid w:val="00E26B7C"/>
    <w:rsid w:val="00E26CF2"/>
    <w:rsid w:val="00E26D1C"/>
    <w:rsid w:val="00E26F6F"/>
    <w:rsid w:val="00E2704A"/>
    <w:rsid w:val="00E270F1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40DF"/>
    <w:rsid w:val="00E3415F"/>
    <w:rsid w:val="00E342E1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B4B"/>
    <w:rsid w:val="00E44C92"/>
    <w:rsid w:val="00E44EE9"/>
    <w:rsid w:val="00E45594"/>
    <w:rsid w:val="00E45659"/>
    <w:rsid w:val="00E45702"/>
    <w:rsid w:val="00E4575A"/>
    <w:rsid w:val="00E45949"/>
    <w:rsid w:val="00E467F7"/>
    <w:rsid w:val="00E46B70"/>
    <w:rsid w:val="00E46E25"/>
    <w:rsid w:val="00E47399"/>
    <w:rsid w:val="00E4763F"/>
    <w:rsid w:val="00E47DBD"/>
    <w:rsid w:val="00E47ED2"/>
    <w:rsid w:val="00E50BA8"/>
    <w:rsid w:val="00E51D68"/>
    <w:rsid w:val="00E52114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3BF7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C"/>
    <w:rsid w:val="00E750AE"/>
    <w:rsid w:val="00E7524D"/>
    <w:rsid w:val="00E755D0"/>
    <w:rsid w:val="00E7561C"/>
    <w:rsid w:val="00E7588A"/>
    <w:rsid w:val="00E75A33"/>
    <w:rsid w:val="00E75B57"/>
    <w:rsid w:val="00E75EEA"/>
    <w:rsid w:val="00E76095"/>
    <w:rsid w:val="00E7611B"/>
    <w:rsid w:val="00E764C6"/>
    <w:rsid w:val="00E7661C"/>
    <w:rsid w:val="00E76797"/>
    <w:rsid w:val="00E769C2"/>
    <w:rsid w:val="00E76CA2"/>
    <w:rsid w:val="00E76EA1"/>
    <w:rsid w:val="00E77173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9D7"/>
    <w:rsid w:val="00E83B98"/>
    <w:rsid w:val="00E841DF"/>
    <w:rsid w:val="00E84597"/>
    <w:rsid w:val="00E847F2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97FBB"/>
    <w:rsid w:val="00EA0049"/>
    <w:rsid w:val="00EA004E"/>
    <w:rsid w:val="00EA03F5"/>
    <w:rsid w:val="00EA0426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24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E62"/>
    <w:rsid w:val="00EB1EC5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A9A"/>
    <w:rsid w:val="00EC53C4"/>
    <w:rsid w:val="00EC57BA"/>
    <w:rsid w:val="00EC57CF"/>
    <w:rsid w:val="00EC5AC3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187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4BE5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90"/>
    <w:rsid w:val="00EF05B4"/>
    <w:rsid w:val="00EF0946"/>
    <w:rsid w:val="00EF0A82"/>
    <w:rsid w:val="00EF0C97"/>
    <w:rsid w:val="00EF1179"/>
    <w:rsid w:val="00EF1C6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1A"/>
    <w:rsid w:val="00F03C62"/>
    <w:rsid w:val="00F05105"/>
    <w:rsid w:val="00F05339"/>
    <w:rsid w:val="00F05A02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75C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3E3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829"/>
    <w:rsid w:val="00F24B9C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F0C"/>
    <w:rsid w:val="00F372B9"/>
    <w:rsid w:val="00F374B8"/>
    <w:rsid w:val="00F37658"/>
    <w:rsid w:val="00F378F8"/>
    <w:rsid w:val="00F37B26"/>
    <w:rsid w:val="00F4016E"/>
    <w:rsid w:val="00F40CD2"/>
    <w:rsid w:val="00F40F06"/>
    <w:rsid w:val="00F41BBE"/>
    <w:rsid w:val="00F41E36"/>
    <w:rsid w:val="00F41EE6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E54"/>
    <w:rsid w:val="00F525B8"/>
    <w:rsid w:val="00F52601"/>
    <w:rsid w:val="00F52615"/>
    <w:rsid w:val="00F5262D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6E6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2EF7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3FA9"/>
    <w:rsid w:val="00F8433F"/>
    <w:rsid w:val="00F84511"/>
    <w:rsid w:val="00F847A1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1C1"/>
    <w:rsid w:val="00F91506"/>
    <w:rsid w:val="00F9157F"/>
    <w:rsid w:val="00F91790"/>
    <w:rsid w:val="00F91887"/>
    <w:rsid w:val="00F91EC0"/>
    <w:rsid w:val="00F920D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1ED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1E53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6D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1ED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B59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2229"/>
    <w:rsid w:val="00FF2429"/>
    <w:rsid w:val="00FF27E7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1">
    <w:name w:val="heading 3"/>
    <w:basedOn w:val="a"/>
    <w:next w:val="40"/>
    <w:link w:val="32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0">
    <w:name w:val="heading 4"/>
    <w:basedOn w:val="a"/>
    <w:next w:val="a0"/>
    <w:link w:val="41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basedOn w:val="a1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1">
    <w:name w:val="Заголовок 4 Знак"/>
    <w:basedOn w:val="a1"/>
    <w:link w:val="40"/>
    <w:locked/>
    <w:rsid w:val="003B2759"/>
    <w:rPr>
      <w:rFonts w:cs="Times New Roman"/>
      <w:b/>
      <w:sz w:val="20"/>
      <w:szCs w:val="20"/>
    </w:rPr>
  </w:style>
  <w:style w:type="character" w:customStyle="1" w:styleId="32">
    <w:name w:val="Заголовок 3 Знак"/>
    <w:basedOn w:val="a1"/>
    <w:link w:val="31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2">
    <w:name w:val="Стиль4"/>
    <w:basedOn w:val="a"/>
    <w:rsid w:val="00C615E9"/>
    <w:pPr>
      <w:ind w:left="567" w:firstLine="284"/>
      <w:jc w:val="both"/>
    </w:pPr>
  </w:style>
  <w:style w:type="paragraph" w:customStyle="1" w:styleId="3">
    <w:name w:val="Стиль3"/>
    <w:basedOn w:val="a"/>
    <w:rsid w:val="00C615E9"/>
    <w:pPr>
      <w:numPr>
        <w:numId w:val="10"/>
      </w:numPr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numPr>
        <w:numId w:val="8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0">
    <w:name w:val="toc 3"/>
    <w:basedOn w:val="a"/>
    <w:next w:val="a"/>
    <w:autoRedefine/>
    <w:semiHidden/>
    <w:rsid w:val="00C615E9"/>
    <w:pPr>
      <w:keepLines/>
      <w:numPr>
        <w:ilvl w:val="2"/>
        <w:numId w:val="8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">
    <w:name w:val="toc 4"/>
    <w:basedOn w:val="a"/>
    <w:next w:val="a"/>
    <w:autoRedefine/>
    <w:semiHidden/>
    <w:rsid w:val="00C615E9"/>
    <w:pPr>
      <w:keepLines/>
      <w:numPr>
        <w:ilvl w:val="3"/>
        <w:numId w:val="9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99FDE-67EA-49F1-B058-6CB0C532D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0</TotalTime>
  <Pages>1</Pages>
  <Words>14044</Words>
  <Characters>80056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93913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4</cp:revision>
  <cp:lastPrinted>2023-09-07T07:11:00Z</cp:lastPrinted>
  <dcterms:created xsi:type="dcterms:W3CDTF">2023-10-04T10:03:00Z</dcterms:created>
  <dcterms:modified xsi:type="dcterms:W3CDTF">2023-10-16T10:19:00Z</dcterms:modified>
</cp:coreProperties>
</file>