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853726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373B72" w:rsidRDefault="00FA5563" w:rsidP="00C361DC">
      <w:pPr>
        <w:tabs>
          <w:tab w:val="left" w:pos="4320"/>
        </w:tabs>
        <w:jc w:val="center"/>
        <w:rPr>
          <w:b/>
          <w:szCs w:val="24"/>
        </w:rPr>
      </w:pPr>
      <w:r w:rsidRPr="00373B72">
        <w:rPr>
          <w:b/>
          <w:szCs w:val="24"/>
        </w:rPr>
        <w:t>КОМИТЕТ МЕСТНОГО САМОУПРАВЛЕНИЯ</w:t>
      </w:r>
    </w:p>
    <w:p w:rsidR="00523F88" w:rsidRPr="00373B72" w:rsidRDefault="001D7258" w:rsidP="00C361DC">
      <w:pPr>
        <w:tabs>
          <w:tab w:val="left" w:pos="4320"/>
        </w:tabs>
        <w:jc w:val="center"/>
        <w:rPr>
          <w:b/>
          <w:szCs w:val="24"/>
        </w:rPr>
      </w:pPr>
      <w:r w:rsidRPr="00373B72">
        <w:rPr>
          <w:b/>
          <w:szCs w:val="24"/>
        </w:rPr>
        <w:t>РУССКО-КАМЕШКИРСКОГО</w:t>
      </w:r>
      <w:r w:rsidR="008E48D0" w:rsidRPr="00373B72">
        <w:rPr>
          <w:b/>
          <w:szCs w:val="24"/>
        </w:rPr>
        <w:t xml:space="preserve"> </w:t>
      </w:r>
      <w:r w:rsidR="00FA5563" w:rsidRPr="00373B72">
        <w:rPr>
          <w:b/>
          <w:szCs w:val="24"/>
        </w:rPr>
        <w:t>СЕЛЬСОВЕТА</w:t>
      </w:r>
      <w:r w:rsidR="00523F88" w:rsidRPr="00373B72">
        <w:rPr>
          <w:b/>
          <w:szCs w:val="24"/>
        </w:rPr>
        <w:t xml:space="preserve"> </w:t>
      </w:r>
    </w:p>
    <w:p w:rsidR="00FA5563" w:rsidRPr="00373B72" w:rsidRDefault="00FA5563" w:rsidP="00C361DC">
      <w:pPr>
        <w:tabs>
          <w:tab w:val="left" w:pos="4320"/>
        </w:tabs>
        <w:jc w:val="center"/>
        <w:rPr>
          <w:b/>
          <w:szCs w:val="24"/>
        </w:rPr>
      </w:pPr>
      <w:r w:rsidRPr="00373B72">
        <w:rPr>
          <w:b/>
          <w:szCs w:val="24"/>
        </w:rPr>
        <w:t>КАМЕШКИРСКОГО</w:t>
      </w:r>
      <w:r w:rsidR="00523F88" w:rsidRPr="00373B72">
        <w:rPr>
          <w:b/>
          <w:szCs w:val="24"/>
        </w:rPr>
        <w:t xml:space="preserve"> РАЙОНА </w:t>
      </w:r>
    </w:p>
    <w:p w:rsidR="00523F88" w:rsidRPr="00373B72" w:rsidRDefault="00523F88" w:rsidP="00A725BC">
      <w:pPr>
        <w:tabs>
          <w:tab w:val="left" w:pos="4320"/>
        </w:tabs>
        <w:jc w:val="center"/>
        <w:rPr>
          <w:b/>
          <w:szCs w:val="24"/>
        </w:rPr>
      </w:pPr>
      <w:r w:rsidRPr="00373B72">
        <w:rPr>
          <w:b/>
          <w:szCs w:val="24"/>
        </w:rPr>
        <w:t>ПЕНЗЕНСКОЙ ОБЛАСТИ</w:t>
      </w:r>
    </w:p>
    <w:p w:rsidR="00DD25BC" w:rsidRPr="00373B72" w:rsidRDefault="009C7F05" w:rsidP="00A725BC">
      <w:pPr>
        <w:tabs>
          <w:tab w:val="left" w:pos="4320"/>
        </w:tabs>
        <w:jc w:val="center"/>
        <w:rPr>
          <w:b/>
          <w:szCs w:val="24"/>
        </w:rPr>
      </w:pPr>
      <w:r w:rsidRPr="00373B72">
        <w:rPr>
          <w:b/>
          <w:szCs w:val="24"/>
        </w:rPr>
        <w:t xml:space="preserve">СЕДЬМОГО </w:t>
      </w:r>
      <w:r w:rsidR="00DD25BC" w:rsidRPr="00373B72">
        <w:rPr>
          <w:b/>
          <w:szCs w:val="24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FA51ED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1E604A" w:rsidRDefault="001E604A" w:rsidP="00C361DC">
      <w:pPr>
        <w:tabs>
          <w:tab w:val="left" w:pos="4320"/>
        </w:tabs>
        <w:jc w:val="center"/>
      </w:pPr>
    </w:p>
    <w:p w:rsidR="00DF603C" w:rsidRPr="00373B72" w:rsidRDefault="00DF603C" w:rsidP="00DF603C">
      <w:pPr>
        <w:jc w:val="center"/>
        <w:rPr>
          <w:b/>
          <w:sz w:val="20"/>
        </w:rPr>
      </w:pPr>
      <w:r w:rsidRPr="00373B72">
        <w:rPr>
          <w:b/>
          <w:sz w:val="20"/>
        </w:rPr>
        <w:t xml:space="preserve">О внесении изменений в Решение Комитета местного </w:t>
      </w:r>
    </w:p>
    <w:p w:rsidR="00DF603C" w:rsidRPr="00373B72" w:rsidRDefault="00DF603C" w:rsidP="00DF603C">
      <w:pPr>
        <w:jc w:val="center"/>
        <w:rPr>
          <w:b/>
          <w:sz w:val="20"/>
        </w:rPr>
      </w:pPr>
      <w:r w:rsidRPr="00373B72">
        <w:rPr>
          <w:b/>
          <w:sz w:val="20"/>
        </w:rPr>
        <w:t>самоуправления Русско-Камешкирского сельсовета Камешкирского района Пензенской области от 23.12.2022 г. № 352-75/7 «О Бюджете Русско-Камешкирского сельсовета Камешкирского района Пензенской области на 2023 год и на плановый период 2024 и 2025 годов»</w:t>
      </w:r>
    </w:p>
    <w:p w:rsidR="00523F88" w:rsidRPr="00373B72" w:rsidRDefault="00523F88" w:rsidP="0074325C">
      <w:pPr>
        <w:tabs>
          <w:tab w:val="left" w:pos="4320"/>
        </w:tabs>
        <w:rPr>
          <w:sz w:val="20"/>
          <w:highlight w:val="yellow"/>
        </w:rPr>
      </w:pPr>
    </w:p>
    <w:p w:rsidR="004776FB" w:rsidRPr="00373B72" w:rsidRDefault="0074325C" w:rsidP="0074325C">
      <w:pPr>
        <w:ind w:firstLine="708"/>
        <w:jc w:val="both"/>
        <w:rPr>
          <w:sz w:val="20"/>
        </w:rPr>
      </w:pPr>
      <w:r w:rsidRPr="00373B72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 апреля </w:t>
      </w:r>
      <w:smartTag w:uri="urn:schemas-microsoft-com:office:smarttags" w:element="metricconverter">
        <w:smartTagPr>
          <w:attr w:name="ProductID" w:val="2022 г"/>
        </w:smartTagPr>
        <w:r w:rsidRPr="00373B72">
          <w:rPr>
            <w:sz w:val="20"/>
          </w:rPr>
          <w:t>2022 г</w:t>
        </w:r>
      </w:smartTag>
      <w:r w:rsidRPr="00373B72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373B72">
        <w:rPr>
          <w:i/>
          <w:sz w:val="20"/>
        </w:rPr>
        <w:t xml:space="preserve"> </w:t>
      </w:r>
      <w:r w:rsidRPr="00373B72">
        <w:rPr>
          <w:sz w:val="20"/>
        </w:rPr>
        <w:t>района Пензенской области,</w:t>
      </w:r>
    </w:p>
    <w:p w:rsidR="0074325C" w:rsidRPr="00373B72" w:rsidRDefault="0074325C" w:rsidP="0074325C">
      <w:pPr>
        <w:ind w:firstLine="708"/>
        <w:jc w:val="both"/>
        <w:rPr>
          <w:sz w:val="20"/>
        </w:rPr>
      </w:pPr>
    </w:p>
    <w:p w:rsidR="004776FB" w:rsidRPr="00373B72" w:rsidRDefault="004776FB" w:rsidP="004776FB">
      <w:pPr>
        <w:jc w:val="center"/>
        <w:rPr>
          <w:b/>
          <w:sz w:val="20"/>
        </w:rPr>
      </w:pPr>
      <w:r w:rsidRPr="00373B72">
        <w:rPr>
          <w:b/>
          <w:sz w:val="20"/>
        </w:rPr>
        <w:t xml:space="preserve">Комитет местного самоуправления </w:t>
      </w:r>
      <w:r w:rsidR="00336086" w:rsidRPr="00373B72">
        <w:rPr>
          <w:b/>
          <w:sz w:val="20"/>
        </w:rPr>
        <w:t xml:space="preserve">Русско-Камешкирского </w:t>
      </w:r>
      <w:r w:rsidRPr="00373B72">
        <w:rPr>
          <w:b/>
          <w:sz w:val="20"/>
        </w:rPr>
        <w:t>сельсовета</w:t>
      </w:r>
    </w:p>
    <w:p w:rsidR="004776FB" w:rsidRPr="00373B72" w:rsidRDefault="004776FB" w:rsidP="004776FB">
      <w:pPr>
        <w:jc w:val="center"/>
        <w:rPr>
          <w:b/>
          <w:sz w:val="20"/>
        </w:rPr>
      </w:pPr>
      <w:r w:rsidRPr="00373B72">
        <w:rPr>
          <w:b/>
          <w:sz w:val="20"/>
        </w:rPr>
        <w:t xml:space="preserve">Камешкирского </w:t>
      </w:r>
      <w:r w:rsidR="00777F11" w:rsidRPr="00373B72">
        <w:rPr>
          <w:b/>
          <w:sz w:val="20"/>
        </w:rPr>
        <w:t>района Пензенской обла</w:t>
      </w:r>
      <w:r w:rsidR="0074325C" w:rsidRPr="00373B72">
        <w:rPr>
          <w:b/>
          <w:sz w:val="20"/>
        </w:rPr>
        <w:t>сти решил:</w:t>
      </w:r>
    </w:p>
    <w:p w:rsidR="007F60EF" w:rsidRPr="00373B72" w:rsidRDefault="007F60EF" w:rsidP="004776FB">
      <w:pPr>
        <w:jc w:val="center"/>
        <w:rPr>
          <w:b/>
          <w:sz w:val="20"/>
        </w:rPr>
      </w:pPr>
    </w:p>
    <w:p w:rsidR="0074325C" w:rsidRPr="00373B72" w:rsidRDefault="007F60EF" w:rsidP="007F60EF">
      <w:pPr>
        <w:jc w:val="both"/>
        <w:rPr>
          <w:sz w:val="20"/>
        </w:rPr>
      </w:pPr>
      <w:r w:rsidRPr="00373B72">
        <w:rPr>
          <w:sz w:val="20"/>
        </w:rPr>
        <w:t xml:space="preserve">           1. Внести в Решение Комитета местного самоуправления Русско-Камешкирского сельсовета Камешкирского района Пензенской области от 23.12.2022 г. № 352-75/7</w:t>
      </w:r>
      <w:r w:rsidRPr="00373B72">
        <w:rPr>
          <w:b/>
          <w:sz w:val="20"/>
        </w:rPr>
        <w:t xml:space="preserve"> </w:t>
      </w:r>
      <w:r w:rsidRPr="00373B72">
        <w:rPr>
          <w:sz w:val="20"/>
        </w:rPr>
        <w:t>«О Бюджете Русско-Камешкирского сельсовета Камешкирского района Пензенской области на 2023 год</w:t>
      </w:r>
      <w:r w:rsidRPr="00373B72">
        <w:rPr>
          <w:b/>
          <w:sz w:val="20"/>
        </w:rPr>
        <w:t xml:space="preserve"> </w:t>
      </w:r>
      <w:r w:rsidRPr="00373B72">
        <w:rPr>
          <w:sz w:val="20"/>
        </w:rPr>
        <w:t>и на плановый период 2024 и 2025 годов» следующие изменения:</w:t>
      </w:r>
    </w:p>
    <w:p w:rsidR="007F60EF" w:rsidRPr="00373B72" w:rsidRDefault="007F60EF" w:rsidP="007F60EF">
      <w:pPr>
        <w:jc w:val="both"/>
        <w:rPr>
          <w:sz w:val="20"/>
        </w:rPr>
      </w:pPr>
    </w:p>
    <w:p w:rsidR="007F60EF" w:rsidRPr="00373B72" w:rsidRDefault="007F60EF" w:rsidP="007F60EF">
      <w:pPr>
        <w:tabs>
          <w:tab w:val="left" w:pos="4320"/>
        </w:tabs>
        <w:rPr>
          <w:sz w:val="20"/>
        </w:rPr>
      </w:pPr>
      <w:r w:rsidRPr="00373B72">
        <w:rPr>
          <w:sz w:val="20"/>
        </w:rPr>
        <w:t xml:space="preserve">            1) Пункт 1 решения изложить в новой редакции:</w:t>
      </w:r>
    </w:p>
    <w:p w:rsidR="007F60EF" w:rsidRPr="00373B72" w:rsidRDefault="007F60EF" w:rsidP="007F60EF">
      <w:pPr>
        <w:jc w:val="both"/>
        <w:rPr>
          <w:sz w:val="20"/>
        </w:rPr>
      </w:pPr>
    </w:p>
    <w:p w:rsidR="007A3E8B" w:rsidRPr="00373B72" w:rsidRDefault="007F60EF" w:rsidP="007A3E8B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73B72">
        <w:rPr>
          <w:sz w:val="20"/>
        </w:rPr>
        <w:t xml:space="preserve">  «</w:t>
      </w:r>
      <w:r w:rsidR="007A3E8B" w:rsidRPr="00373B72">
        <w:rPr>
          <w:sz w:val="20"/>
        </w:rPr>
        <w:t>1. Утв</w:t>
      </w:r>
      <w:r w:rsidR="00642B99" w:rsidRPr="00373B72">
        <w:rPr>
          <w:sz w:val="20"/>
        </w:rPr>
        <w:t>ердить основные характеристики Бюджета</w:t>
      </w:r>
      <w:r w:rsidR="00964928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7A3E8B" w:rsidRPr="00373B72">
        <w:rPr>
          <w:sz w:val="20"/>
        </w:rPr>
        <w:t>сельсовета Камешкирского район</w:t>
      </w:r>
      <w:r w:rsidR="00887A32" w:rsidRPr="00373B72">
        <w:rPr>
          <w:sz w:val="20"/>
        </w:rPr>
        <w:t xml:space="preserve">а  Пензенской области (далее – </w:t>
      </w:r>
      <w:r w:rsidR="00642B99" w:rsidRPr="00373B72">
        <w:rPr>
          <w:sz w:val="20"/>
        </w:rPr>
        <w:t>Бюджет</w:t>
      </w:r>
      <w:r w:rsidR="007A3E8B" w:rsidRPr="00373B72">
        <w:rPr>
          <w:sz w:val="20"/>
        </w:rPr>
        <w:t xml:space="preserve"> </w:t>
      </w:r>
      <w:r w:rsidR="008101DB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777F11" w:rsidRPr="00373B72">
        <w:rPr>
          <w:sz w:val="20"/>
        </w:rPr>
        <w:t>сельсовета) на 2023</w:t>
      </w:r>
      <w:r w:rsidR="007A3E8B" w:rsidRPr="00373B72">
        <w:rPr>
          <w:sz w:val="20"/>
        </w:rPr>
        <w:t xml:space="preserve"> год:</w:t>
      </w:r>
    </w:p>
    <w:p w:rsidR="007A3E8B" w:rsidRPr="00373B72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373B72">
        <w:rPr>
          <w:sz w:val="20"/>
        </w:rPr>
        <w:t xml:space="preserve">   </w:t>
      </w:r>
      <w:r w:rsidR="007A3E8B" w:rsidRPr="00373B72">
        <w:rPr>
          <w:sz w:val="20"/>
        </w:rPr>
        <w:t>1) прог</w:t>
      </w:r>
      <w:r w:rsidR="00887A32" w:rsidRPr="00373B72">
        <w:rPr>
          <w:sz w:val="20"/>
        </w:rPr>
        <w:t xml:space="preserve">нозируемый общий объем доходов </w:t>
      </w:r>
      <w:r w:rsidR="00642B99" w:rsidRPr="00373B72">
        <w:rPr>
          <w:sz w:val="20"/>
        </w:rPr>
        <w:t>Бюджета</w:t>
      </w:r>
      <w:r w:rsidR="00A3238A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ED7A26" w:rsidRPr="00373B72">
        <w:rPr>
          <w:sz w:val="20"/>
        </w:rPr>
        <w:t>сельсовета в сумме</w:t>
      </w:r>
      <w:r w:rsidR="002C6C09" w:rsidRPr="00373B72">
        <w:rPr>
          <w:sz w:val="20"/>
        </w:rPr>
        <w:t xml:space="preserve"> </w:t>
      </w:r>
      <w:r w:rsidR="00431EA0" w:rsidRPr="00373B72">
        <w:rPr>
          <w:sz w:val="20"/>
        </w:rPr>
        <w:t>56 416,492</w:t>
      </w:r>
      <w:r w:rsidR="008C0424" w:rsidRPr="00373B72">
        <w:rPr>
          <w:sz w:val="20"/>
        </w:rPr>
        <w:t xml:space="preserve"> тыс. рублей;</w:t>
      </w:r>
    </w:p>
    <w:p w:rsidR="007A3E8B" w:rsidRPr="00373B72" w:rsidRDefault="007F60EF" w:rsidP="007A3E8B">
      <w:pPr>
        <w:ind w:firstLine="627"/>
        <w:jc w:val="both"/>
        <w:rPr>
          <w:b/>
          <w:bCs/>
          <w:sz w:val="20"/>
        </w:rPr>
      </w:pPr>
      <w:r w:rsidRPr="00373B72">
        <w:rPr>
          <w:sz w:val="20"/>
        </w:rPr>
        <w:t xml:space="preserve">   </w:t>
      </w:r>
      <w:r w:rsidR="00887A32" w:rsidRPr="00373B72">
        <w:rPr>
          <w:sz w:val="20"/>
        </w:rPr>
        <w:t xml:space="preserve">2) общий объем расходов </w:t>
      </w:r>
      <w:r w:rsidR="00642B99" w:rsidRPr="00373B72">
        <w:rPr>
          <w:sz w:val="20"/>
        </w:rPr>
        <w:t>Бюджета</w:t>
      </w:r>
      <w:r w:rsidR="007A3E8B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E841DF" w:rsidRPr="00373B72">
        <w:rPr>
          <w:sz w:val="20"/>
        </w:rPr>
        <w:t>сель</w:t>
      </w:r>
      <w:r w:rsidR="00C8209C" w:rsidRPr="00373B72">
        <w:rPr>
          <w:sz w:val="20"/>
        </w:rPr>
        <w:t xml:space="preserve">совета в </w:t>
      </w:r>
      <w:r w:rsidR="002C6C09" w:rsidRPr="00373B72">
        <w:rPr>
          <w:sz w:val="20"/>
        </w:rPr>
        <w:t xml:space="preserve">сумме </w:t>
      </w:r>
      <w:r w:rsidR="00B724E8" w:rsidRPr="00373B72">
        <w:rPr>
          <w:sz w:val="20"/>
        </w:rPr>
        <w:t>59 065,674</w:t>
      </w:r>
      <w:r w:rsidR="00CA0CD4" w:rsidRPr="00373B72">
        <w:rPr>
          <w:sz w:val="20"/>
        </w:rPr>
        <w:t xml:space="preserve"> </w:t>
      </w:r>
      <w:r w:rsidR="007A3E8B" w:rsidRPr="00373B72">
        <w:rPr>
          <w:sz w:val="20"/>
        </w:rPr>
        <w:t>тыс. рублей</w:t>
      </w:r>
      <w:r w:rsidR="00CA0CD4" w:rsidRPr="00373B72">
        <w:rPr>
          <w:sz w:val="20"/>
        </w:rPr>
        <w:t>;</w:t>
      </w:r>
    </w:p>
    <w:p w:rsidR="007A3E8B" w:rsidRPr="00373B72" w:rsidRDefault="007F60EF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373B72">
        <w:rPr>
          <w:sz w:val="20"/>
        </w:rPr>
        <w:t xml:space="preserve">   </w:t>
      </w:r>
      <w:r w:rsidR="00C93EA2" w:rsidRPr="00373B72">
        <w:rPr>
          <w:sz w:val="20"/>
        </w:rPr>
        <w:t>3) размер</w:t>
      </w:r>
      <w:r w:rsidR="007A3E8B" w:rsidRPr="00373B72">
        <w:rPr>
          <w:sz w:val="20"/>
        </w:rPr>
        <w:t xml:space="preserve"> резервного фо</w:t>
      </w:r>
      <w:r w:rsidR="006C01BA" w:rsidRPr="00373B72">
        <w:rPr>
          <w:sz w:val="20"/>
        </w:rPr>
        <w:t>нда а</w:t>
      </w:r>
      <w:r w:rsidR="00C93EA2" w:rsidRPr="00373B72">
        <w:rPr>
          <w:sz w:val="20"/>
        </w:rPr>
        <w:t xml:space="preserve">дминистрации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C93EA2" w:rsidRPr="00373B72">
        <w:rPr>
          <w:sz w:val="20"/>
        </w:rPr>
        <w:t xml:space="preserve">сельсовета Камешкирского </w:t>
      </w:r>
      <w:r w:rsidR="007A3E8B" w:rsidRPr="00373B72">
        <w:rPr>
          <w:sz w:val="20"/>
        </w:rPr>
        <w:t>райо</w:t>
      </w:r>
      <w:r w:rsidR="00C93EA2" w:rsidRPr="00373B72">
        <w:rPr>
          <w:sz w:val="20"/>
        </w:rPr>
        <w:t>на Пензенской области в сумме 5</w:t>
      </w:r>
      <w:r w:rsidR="007A3E8B" w:rsidRPr="00373B72">
        <w:rPr>
          <w:sz w:val="20"/>
        </w:rPr>
        <w:t>,000 тыс. р</w:t>
      </w:r>
      <w:r w:rsidR="006C5E77" w:rsidRPr="00373B72">
        <w:rPr>
          <w:sz w:val="20"/>
        </w:rPr>
        <w:t>у</w:t>
      </w:r>
      <w:r w:rsidR="00CA0CD4" w:rsidRPr="00373B72">
        <w:rPr>
          <w:sz w:val="20"/>
        </w:rPr>
        <w:t>блей;</w:t>
      </w:r>
    </w:p>
    <w:p w:rsidR="007A3E8B" w:rsidRPr="00373B72" w:rsidRDefault="007F60EF" w:rsidP="005300A4">
      <w:pPr>
        <w:ind w:firstLine="627"/>
        <w:jc w:val="both"/>
        <w:rPr>
          <w:sz w:val="20"/>
        </w:rPr>
      </w:pPr>
      <w:r w:rsidRPr="00373B72">
        <w:rPr>
          <w:sz w:val="20"/>
        </w:rPr>
        <w:t xml:space="preserve">   </w:t>
      </w:r>
      <w:r w:rsidR="007A3E8B" w:rsidRPr="00373B72">
        <w:rPr>
          <w:sz w:val="20"/>
        </w:rPr>
        <w:t>4) верхний предел муницип</w:t>
      </w:r>
      <w:r w:rsidR="006526FE" w:rsidRPr="00373B72">
        <w:rPr>
          <w:sz w:val="20"/>
        </w:rPr>
        <w:t>ального</w:t>
      </w:r>
      <w:r w:rsidR="00E636AB" w:rsidRPr="00373B72">
        <w:rPr>
          <w:sz w:val="20"/>
        </w:rPr>
        <w:t xml:space="preserve"> внутреннего</w:t>
      </w:r>
      <w:r w:rsidR="006526FE" w:rsidRPr="00373B72">
        <w:rPr>
          <w:sz w:val="20"/>
        </w:rPr>
        <w:t xml:space="preserve"> </w:t>
      </w:r>
      <w:r w:rsidR="007A3E8B" w:rsidRPr="00373B72">
        <w:rPr>
          <w:sz w:val="20"/>
        </w:rPr>
        <w:t>долга</w:t>
      </w:r>
      <w:r w:rsidR="0006701C" w:rsidRPr="00373B72">
        <w:rPr>
          <w:color w:val="FF0066"/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7A3E8B" w:rsidRPr="00373B72">
        <w:rPr>
          <w:sz w:val="20"/>
        </w:rPr>
        <w:t xml:space="preserve"> </w:t>
      </w:r>
      <w:r w:rsidR="00C93EA2" w:rsidRPr="00373B72">
        <w:rPr>
          <w:sz w:val="20"/>
        </w:rPr>
        <w:t xml:space="preserve">сельсовета Камешкирского </w:t>
      </w:r>
      <w:r w:rsidR="007A3E8B" w:rsidRPr="00373B72">
        <w:rPr>
          <w:sz w:val="20"/>
        </w:rPr>
        <w:t>района Пенз</w:t>
      </w:r>
      <w:r w:rsidR="00777F11" w:rsidRPr="00373B72">
        <w:rPr>
          <w:sz w:val="20"/>
        </w:rPr>
        <w:t>енской области на 01 января 2024</w:t>
      </w:r>
      <w:r w:rsidR="00CA0CD4" w:rsidRPr="00373B72">
        <w:rPr>
          <w:sz w:val="20"/>
        </w:rPr>
        <w:t xml:space="preserve"> года в сумме 0,000 тыс. рублей;</w:t>
      </w:r>
    </w:p>
    <w:p w:rsidR="005E3667" w:rsidRPr="00373B72" w:rsidRDefault="007F60EF" w:rsidP="00C32CF0">
      <w:pPr>
        <w:ind w:firstLine="627"/>
        <w:jc w:val="both"/>
        <w:rPr>
          <w:sz w:val="20"/>
        </w:rPr>
      </w:pPr>
      <w:r w:rsidRPr="00373B72">
        <w:rPr>
          <w:sz w:val="20"/>
        </w:rPr>
        <w:t xml:space="preserve">   </w:t>
      </w:r>
      <w:r w:rsidR="00887A32" w:rsidRPr="00373B72">
        <w:rPr>
          <w:sz w:val="20"/>
        </w:rPr>
        <w:t xml:space="preserve">5) прогнозируемый дефицит </w:t>
      </w:r>
      <w:r w:rsidR="00642B99" w:rsidRPr="00373B72">
        <w:rPr>
          <w:sz w:val="20"/>
        </w:rPr>
        <w:t>Бюджета</w:t>
      </w:r>
      <w:r w:rsidR="00C93EA2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C93EA2" w:rsidRPr="00373B72">
        <w:rPr>
          <w:sz w:val="20"/>
        </w:rPr>
        <w:t>сельсовета</w:t>
      </w:r>
      <w:r w:rsidR="007A3E8B" w:rsidRPr="00373B72">
        <w:rPr>
          <w:sz w:val="20"/>
        </w:rPr>
        <w:t xml:space="preserve"> </w:t>
      </w:r>
      <w:r w:rsidR="00C93EA2" w:rsidRPr="00373B72">
        <w:rPr>
          <w:sz w:val="20"/>
        </w:rPr>
        <w:t>в сумме</w:t>
      </w:r>
      <w:r w:rsidR="00A713BE" w:rsidRPr="00373B72">
        <w:rPr>
          <w:sz w:val="20"/>
        </w:rPr>
        <w:t xml:space="preserve"> 2 649,182</w:t>
      </w:r>
      <w:r w:rsidR="00CA0CD4" w:rsidRPr="00373B72">
        <w:rPr>
          <w:sz w:val="20"/>
        </w:rPr>
        <w:t xml:space="preserve"> </w:t>
      </w:r>
      <w:r w:rsidR="008A5CA9" w:rsidRPr="00373B72">
        <w:rPr>
          <w:sz w:val="20"/>
        </w:rPr>
        <w:t>тыс. руб</w:t>
      </w:r>
      <w:r w:rsidR="00A50E1D" w:rsidRPr="00373B72">
        <w:rPr>
          <w:sz w:val="20"/>
        </w:rPr>
        <w:t>ле</w:t>
      </w:r>
      <w:r w:rsidR="00BC2FFF" w:rsidRPr="00373B72">
        <w:rPr>
          <w:sz w:val="20"/>
        </w:rPr>
        <w:t>й».</w:t>
      </w:r>
    </w:p>
    <w:p w:rsidR="00BC2FFF" w:rsidRPr="00373B72" w:rsidRDefault="00BC2FFF" w:rsidP="00C32CF0">
      <w:pPr>
        <w:ind w:firstLine="627"/>
        <w:jc w:val="both"/>
        <w:rPr>
          <w:sz w:val="20"/>
        </w:rPr>
      </w:pPr>
    </w:p>
    <w:p w:rsidR="003A14A6" w:rsidRPr="00373B72" w:rsidRDefault="00D16E6B" w:rsidP="005300A4">
      <w:pPr>
        <w:jc w:val="both"/>
        <w:rPr>
          <w:sz w:val="20"/>
        </w:rPr>
      </w:pPr>
      <w:r w:rsidRPr="00373B72">
        <w:rPr>
          <w:sz w:val="20"/>
        </w:rPr>
        <w:t xml:space="preserve">         </w:t>
      </w:r>
      <w:r w:rsidR="00B77D20" w:rsidRPr="00373B72">
        <w:rPr>
          <w:sz w:val="20"/>
        </w:rPr>
        <w:t xml:space="preserve"> </w:t>
      </w:r>
      <w:r w:rsidR="0023030B" w:rsidRPr="00373B72">
        <w:rPr>
          <w:sz w:val="20"/>
        </w:rPr>
        <w:t xml:space="preserve">  </w:t>
      </w:r>
      <w:r w:rsidR="00BC2FFF" w:rsidRPr="00373B72">
        <w:rPr>
          <w:sz w:val="20"/>
        </w:rPr>
        <w:t>2) Пункт 4 решения изложить в новой редакции:</w:t>
      </w:r>
    </w:p>
    <w:p w:rsidR="00BC2FFF" w:rsidRPr="00373B72" w:rsidRDefault="00BC2FFF" w:rsidP="005300A4">
      <w:pPr>
        <w:jc w:val="both"/>
        <w:rPr>
          <w:sz w:val="20"/>
        </w:rPr>
      </w:pPr>
    </w:p>
    <w:p w:rsidR="00074238" w:rsidRPr="00373B72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373B72">
        <w:rPr>
          <w:color w:val="808080"/>
          <w:sz w:val="20"/>
        </w:rPr>
        <w:t xml:space="preserve"> </w:t>
      </w:r>
      <w:r w:rsidR="0023030B" w:rsidRPr="00373B72">
        <w:rPr>
          <w:color w:val="808080"/>
          <w:sz w:val="20"/>
        </w:rPr>
        <w:t xml:space="preserve">  </w:t>
      </w:r>
      <w:r w:rsidR="00BC2FFF" w:rsidRPr="00373B72">
        <w:rPr>
          <w:color w:val="808080"/>
          <w:sz w:val="20"/>
        </w:rPr>
        <w:t>«</w:t>
      </w:r>
      <w:r w:rsidR="00C76438" w:rsidRPr="00373B72">
        <w:rPr>
          <w:sz w:val="20"/>
        </w:rPr>
        <w:t>4</w:t>
      </w:r>
      <w:r w:rsidR="00C504E7" w:rsidRPr="00373B72">
        <w:rPr>
          <w:sz w:val="20"/>
        </w:rPr>
        <w:t xml:space="preserve">. </w:t>
      </w:r>
      <w:r w:rsidR="00074238" w:rsidRPr="00373B72">
        <w:rPr>
          <w:sz w:val="20"/>
        </w:rPr>
        <w:t>Утвердить объ</w:t>
      </w:r>
      <w:r w:rsidR="00887A32" w:rsidRPr="00373B72">
        <w:rPr>
          <w:sz w:val="20"/>
        </w:rPr>
        <w:t xml:space="preserve">ем поступлений в </w:t>
      </w:r>
      <w:r w:rsidR="00642B99" w:rsidRPr="00373B72">
        <w:rPr>
          <w:sz w:val="20"/>
        </w:rPr>
        <w:t>Бюджет</w:t>
      </w:r>
      <w:r w:rsidR="0006701C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B62AAC" w:rsidRPr="00373B72">
        <w:rPr>
          <w:sz w:val="20"/>
        </w:rPr>
        <w:t xml:space="preserve"> </w:t>
      </w:r>
      <w:r w:rsidR="00074238" w:rsidRPr="00373B72">
        <w:rPr>
          <w:sz w:val="20"/>
        </w:rPr>
        <w:t>сельсовета</w:t>
      </w:r>
      <w:r w:rsidR="00F15A46" w:rsidRPr="00373B72">
        <w:rPr>
          <w:sz w:val="20"/>
        </w:rPr>
        <w:t xml:space="preserve"> по видам доходов на 2023</w:t>
      </w:r>
      <w:r w:rsidR="008A7473" w:rsidRPr="00373B72">
        <w:rPr>
          <w:sz w:val="20"/>
        </w:rPr>
        <w:t xml:space="preserve"> год </w:t>
      </w:r>
      <w:r w:rsidR="00F15A46" w:rsidRPr="00373B72">
        <w:rPr>
          <w:sz w:val="20"/>
        </w:rPr>
        <w:t>и на плановый период 2024 и 2025</w:t>
      </w:r>
      <w:r w:rsidR="001A00CE" w:rsidRPr="00373B72">
        <w:rPr>
          <w:sz w:val="20"/>
        </w:rPr>
        <w:t xml:space="preserve"> годов:</w:t>
      </w:r>
    </w:p>
    <w:p w:rsidR="00074238" w:rsidRPr="00373B72" w:rsidRDefault="0023030B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373B72">
        <w:rPr>
          <w:sz w:val="20"/>
        </w:rPr>
        <w:lastRenderedPageBreak/>
        <w:t xml:space="preserve">   </w:t>
      </w:r>
      <w:r w:rsidR="00074238" w:rsidRPr="00373B72">
        <w:rPr>
          <w:sz w:val="20"/>
        </w:rPr>
        <w:t>- объем налоговых и неналогов</w:t>
      </w:r>
      <w:r w:rsidR="00F15A46" w:rsidRPr="00373B72">
        <w:rPr>
          <w:sz w:val="20"/>
        </w:rPr>
        <w:t>ых доходов согласно приложению 2</w:t>
      </w:r>
      <w:r w:rsidR="008A7473" w:rsidRPr="00373B72">
        <w:rPr>
          <w:sz w:val="20"/>
        </w:rPr>
        <w:t xml:space="preserve"> к настоящему решению;</w:t>
      </w:r>
    </w:p>
    <w:p w:rsidR="00947B79" w:rsidRPr="00373B72" w:rsidRDefault="0023030B" w:rsidP="00232749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373B72">
        <w:rPr>
          <w:sz w:val="20"/>
        </w:rPr>
        <w:t xml:space="preserve"> </w:t>
      </w:r>
      <w:r w:rsidR="00A02665" w:rsidRPr="00373B72">
        <w:rPr>
          <w:sz w:val="20"/>
        </w:rPr>
        <w:t xml:space="preserve"> </w:t>
      </w:r>
      <w:r w:rsidR="00074238" w:rsidRPr="00373B72">
        <w:rPr>
          <w:sz w:val="20"/>
        </w:rPr>
        <w:t>-</w:t>
      </w:r>
      <w:r w:rsidRPr="00373B72">
        <w:rPr>
          <w:sz w:val="20"/>
        </w:rPr>
        <w:t xml:space="preserve"> </w:t>
      </w:r>
      <w:r w:rsidR="00074238" w:rsidRPr="00373B72">
        <w:rPr>
          <w:sz w:val="20"/>
        </w:rPr>
        <w:t xml:space="preserve">объем безвозмездных поступлений </w:t>
      </w:r>
      <w:r w:rsidR="00F15A46" w:rsidRPr="00373B72">
        <w:rPr>
          <w:sz w:val="20"/>
        </w:rPr>
        <w:t>согласно приложению 3</w:t>
      </w:r>
      <w:r w:rsidR="00C84798" w:rsidRPr="00373B72">
        <w:rPr>
          <w:sz w:val="20"/>
        </w:rPr>
        <w:t xml:space="preserve"> </w:t>
      </w:r>
      <w:r w:rsidR="00074238" w:rsidRPr="00373B72">
        <w:rPr>
          <w:sz w:val="20"/>
        </w:rPr>
        <w:t>к настоящему решению, из них объем меж</w:t>
      </w:r>
      <w:r w:rsidR="00637281" w:rsidRPr="00373B72">
        <w:rPr>
          <w:sz w:val="20"/>
        </w:rPr>
        <w:t>б</w:t>
      </w:r>
      <w:r w:rsidR="00642B99" w:rsidRPr="00373B72">
        <w:rPr>
          <w:sz w:val="20"/>
        </w:rPr>
        <w:t>юджет</w:t>
      </w:r>
      <w:r w:rsidR="00F15A46" w:rsidRPr="00373B72">
        <w:rPr>
          <w:sz w:val="20"/>
        </w:rPr>
        <w:t>ных трансфертов в 2023</w:t>
      </w:r>
      <w:r w:rsidR="00074238" w:rsidRPr="00373B72">
        <w:rPr>
          <w:sz w:val="20"/>
        </w:rPr>
        <w:t xml:space="preserve"> году в сумме</w:t>
      </w:r>
      <w:r w:rsidR="00382BCA" w:rsidRPr="00373B72">
        <w:rPr>
          <w:sz w:val="20"/>
        </w:rPr>
        <w:t xml:space="preserve"> </w:t>
      </w:r>
      <w:r w:rsidR="00A35DAD" w:rsidRPr="00373B72">
        <w:rPr>
          <w:color w:val="7030A0"/>
          <w:sz w:val="20"/>
        </w:rPr>
        <w:t>45 162,242</w:t>
      </w:r>
      <w:r w:rsidR="009B32AC" w:rsidRPr="00373B72">
        <w:rPr>
          <w:sz w:val="20"/>
        </w:rPr>
        <w:t xml:space="preserve"> </w:t>
      </w:r>
      <w:r w:rsidR="00074238" w:rsidRPr="00373B72">
        <w:rPr>
          <w:sz w:val="20"/>
        </w:rPr>
        <w:t xml:space="preserve">тыс. рублей, </w:t>
      </w:r>
      <w:r w:rsidR="00F15A46" w:rsidRPr="00373B72">
        <w:rPr>
          <w:sz w:val="20"/>
        </w:rPr>
        <w:t>в 2024</w:t>
      </w:r>
      <w:r w:rsidR="00AD5B49" w:rsidRPr="00373B72">
        <w:rPr>
          <w:sz w:val="20"/>
        </w:rPr>
        <w:t xml:space="preserve"> году в сумме</w:t>
      </w:r>
      <w:r w:rsidR="00250E5A" w:rsidRPr="00373B72">
        <w:rPr>
          <w:sz w:val="20"/>
        </w:rPr>
        <w:t xml:space="preserve"> 10 528,507</w:t>
      </w:r>
      <w:r w:rsidR="009B32AC" w:rsidRPr="00373B72">
        <w:rPr>
          <w:sz w:val="20"/>
        </w:rPr>
        <w:t xml:space="preserve"> </w:t>
      </w:r>
      <w:r w:rsidR="00912DA1" w:rsidRPr="00373B72">
        <w:rPr>
          <w:sz w:val="20"/>
        </w:rPr>
        <w:t xml:space="preserve">тыс. рублей </w:t>
      </w:r>
      <w:r w:rsidR="00F15A46" w:rsidRPr="00373B72">
        <w:rPr>
          <w:sz w:val="20"/>
        </w:rPr>
        <w:t>и в 2025</w:t>
      </w:r>
      <w:r w:rsidR="00AD5B49" w:rsidRPr="00373B72">
        <w:rPr>
          <w:sz w:val="20"/>
        </w:rPr>
        <w:t xml:space="preserve"> году в сумме</w:t>
      </w:r>
      <w:r w:rsidR="009B32AC" w:rsidRPr="00373B72">
        <w:rPr>
          <w:sz w:val="20"/>
        </w:rPr>
        <w:t xml:space="preserve"> 3 445,400 </w:t>
      </w:r>
      <w:r w:rsidR="00BC2FFF" w:rsidRPr="00373B72">
        <w:rPr>
          <w:sz w:val="20"/>
        </w:rPr>
        <w:t>тыс. рублей».</w:t>
      </w:r>
    </w:p>
    <w:p w:rsidR="00A02665" w:rsidRPr="00373B72" w:rsidRDefault="00A02665" w:rsidP="00232749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</w:p>
    <w:p w:rsidR="00A02665" w:rsidRPr="00373B72" w:rsidRDefault="00D64F88" w:rsidP="00F72EF7">
      <w:pPr>
        <w:ind w:firstLine="540"/>
        <w:jc w:val="both"/>
        <w:rPr>
          <w:sz w:val="20"/>
        </w:rPr>
      </w:pPr>
      <w:r w:rsidRPr="00373B72">
        <w:rPr>
          <w:sz w:val="20"/>
        </w:rPr>
        <w:t xml:space="preserve">      </w:t>
      </w:r>
    </w:p>
    <w:p w:rsidR="00CA0CD4" w:rsidRPr="00373B72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403C6" w:rsidRPr="00373B72" w:rsidRDefault="00357B8D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373B72">
        <w:rPr>
          <w:sz w:val="20"/>
        </w:rPr>
        <w:t xml:space="preserve">              6</w:t>
      </w:r>
      <w:r w:rsidR="00021FF3" w:rsidRPr="00373B72">
        <w:rPr>
          <w:sz w:val="20"/>
        </w:rPr>
        <w:t>) Приложение 1 к решению изложить в новой редакции:</w:t>
      </w:r>
    </w:p>
    <w:p w:rsidR="003C5200" w:rsidRPr="00373B72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373B72" w:rsidRDefault="0091092A" w:rsidP="0091092A">
      <w:pPr>
        <w:rPr>
          <w:sz w:val="20"/>
        </w:rPr>
      </w:pPr>
      <w:r w:rsidRPr="00373B72">
        <w:rPr>
          <w:sz w:val="20"/>
        </w:rPr>
        <w:t xml:space="preserve">                                                          </w:t>
      </w:r>
      <w:r w:rsidR="00B26804" w:rsidRPr="00373B72">
        <w:rPr>
          <w:sz w:val="20"/>
        </w:rPr>
        <w:t xml:space="preserve">                               </w:t>
      </w:r>
      <w:r w:rsidR="00021FF3" w:rsidRPr="00373B72">
        <w:rPr>
          <w:sz w:val="20"/>
        </w:rPr>
        <w:t>«</w:t>
      </w:r>
      <w:r w:rsidR="00167A25" w:rsidRPr="00373B72">
        <w:rPr>
          <w:sz w:val="20"/>
        </w:rPr>
        <w:t xml:space="preserve">Приложение </w:t>
      </w:r>
      <w:r w:rsidRPr="00373B72">
        <w:rPr>
          <w:sz w:val="20"/>
        </w:rPr>
        <w:t>1</w:t>
      </w:r>
    </w:p>
    <w:p w:rsidR="00973D33" w:rsidRPr="00373B72" w:rsidRDefault="0091092A" w:rsidP="0091092A">
      <w:pPr>
        <w:ind w:left="5387" w:right="-530"/>
        <w:rPr>
          <w:sz w:val="20"/>
        </w:rPr>
      </w:pPr>
      <w:r w:rsidRPr="00373B72">
        <w:rPr>
          <w:sz w:val="20"/>
        </w:rPr>
        <w:t xml:space="preserve">к решению Комитета местного самоуправления </w:t>
      </w:r>
      <w:r w:rsidR="001D7258" w:rsidRPr="00373B72">
        <w:rPr>
          <w:sz w:val="20"/>
        </w:rPr>
        <w:t>Русско-Камешкирского</w:t>
      </w:r>
      <w:r w:rsidR="00973D33" w:rsidRPr="00373B72">
        <w:rPr>
          <w:sz w:val="20"/>
        </w:rPr>
        <w:t xml:space="preserve"> </w:t>
      </w:r>
    </w:p>
    <w:p w:rsidR="0091092A" w:rsidRPr="00373B72" w:rsidRDefault="0091092A" w:rsidP="0091092A">
      <w:pPr>
        <w:ind w:left="5387" w:right="-530"/>
        <w:rPr>
          <w:sz w:val="20"/>
        </w:rPr>
      </w:pPr>
      <w:r w:rsidRPr="00373B72">
        <w:rPr>
          <w:sz w:val="20"/>
        </w:rPr>
        <w:t>сельсовета Камешкирского района</w:t>
      </w:r>
    </w:p>
    <w:p w:rsidR="0091092A" w:rsidRPr="00373B72" w:rsidRDefault="00A432A5" w:rsidP="00160D80">
      <w:pPr>
        <w:ind w:left="5387" w:right="-530"/>
        <w:rPr>
          <w:sz w:val="20"/>
        </w:rPr>
      </w:pPr>
      <w:r w:rsidRPr="00373B72">
        <w:rPr>
          <w:sz w:val="20"/>
        </w:rPr>
        <w:t xml:space="preserve">Пензенской области «О </w:t>
      </w:r>
      <w:r w:rsidR="00642B99" w:rsidRPr="00373B72">
        <w:rPr>
          <w:sz w:val="20"/>
        </w:rPr>
        <w:t>Бюджет</w:t>
      </w:r>
      <w:r w:rsidR="00D53564" w:rsidRPr="00373B72">
        <w:rPr>
          <w:sz w:val="20"/>
        </w:rPr>
        <w:t xml:space="preserve">е </w:t>
      </w:r>
      <w:r w:rsidR="001D7258" w:rsidRPr="00373B72">
        <w:rPr>
          <w:sz w:val="20"/>
        </w:rPr>
        <w:t>Русско-Камешкирского</w:t>
      </w:r>
      <w:r w:rsidR="000D093E" w:rsidRPr="00373B72">
        <w:rPr>
          <w:sz w:val="20"/>
        </w:rPr>
        <w:t xml:space="preserve"> </w:t>
      </w:r>
      <w:r w:rsidR="0091092A" w:rsidRPr="00373B72">
        <w:rPr>
          <w:sz w:val="20"/>
        </w:rPr>
        <w:t>сельсовета Камешкирского района Пензенско</w:t>
      </w:r>
      <w:r w:rsidR="00F24B9C" w:rsidRPr="00373B72">
        <w:rPr>
          <w:sz w:val="20"/>
        </w:rPr>
        <w:t>й области на 2023</w:t>
      </w:r>
      <w:r w:rsidR="0091092A" w:rsidRPr="00373B72">
        <w:rPr>
          <w:sz w:val="20"/>
        </w:rPr>
        <w:t xml:space="preserve"> год</w:t>
      </w:r>
      <w:r w:rsidR="00F24B9C" w:rsidRPr="00373B72">
        <w:rPr>
          <w:sz w:val="20"/>
        </w:rPr>
        <w:t xml:space="preserve"> и на плановый период 2024 и 2025</w:t>
      </w:r>
      <w:r w:rsidR="00AC47E2" w:rsidRPr="00373B72">
        <w:rPr>
          <w:sz w:val="20"/>
        </w:rPr>
        <w:t xml:space="preserve"> годов</w:t>
      </w:r>
      <w:r w:rsidR="0091092A" w:rsidRPr="00373B72">
        <w:rPr>
          <w:sz w:val="20"/>
        </w:rPr>
        <w:t xml:space="preserve">» </w:t>
      </w:r>
    </w:p>
    <w:p w:rsidR="00160D80" w:rsidRPr="00373B72" w:rsidRDefault="00160D80" w:rsidP="00160D80">
      <w:pPr>
        <w:ind w:left="5387" w:right="-530"/>
        <w:rPr>
          <w:sz w:val="20"/>
        </w:rPr>
      </w:pPr>
    </w:p>
    <w:p w:rsidR="00773D1D" w:rsidRPr="00373B72" w:rsidRDefault="0091092A" w:rsidP="00773D1D">
      <w:pPr>
        <w:jc w:val="center"/>
        <w:rPr>
          <w:sz w:val="20"/>
        </w:rPr>
      </w:pPr>
      <w:r w:rsidRPr="00373B72">
        <w:rPr>
          <w:sz w:val="20"/>
        </w:rPr>
        <w:t>Ист</w:t>
      </w:r>
      <w:r w:rsidR="00A432A5" w:rsidRPr="00373B72">
        <w:rPr>
          <w:sz w:val="20"/>
        </w:rPr>
        <w:t xml:space="preserve">очники финансирования дефицита </w:t>
      </w:r>
      <w:r w:rsidR="00642B99" w:rsidRPr="00373B72">
        <w:rPr>
          <w:sz w:val="20"/>
        </w:rPr>
        <w:t>Бюджета</w:t>
      </w:r>
      <w:r w:rsidR="00A3690A"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06701C" w:rsidRPr="00373B72">
        <w:rPr>
          <w:sz w:val="20"/>
        </w:rPr>
        <w:t xml:space="preserve"> </w:t>
      </w:r>
      <w:r w:rsidR="00F03316" w:rsidRPr="00373B72">
        <w:rPr>
          <w:sz w:val="20"/>
        </w:rPr>
        <w:t>сельсовета</w:t>
      </w:r>
      <w:r w:rsidR="00F24B9C" w:rsidRPr="00373B72">
        <w:rPr>
          <w:sz w:val="20"/>
        </w:rPr>
        <w:t xml:space="preserve"> на 2023</w:t>
      </w:r>
      <w:r w:rsidR="00460DC7" w:rsidRPr="00373B72">
        <w:rPr>
          <w:sz w:val="20"/>
        </w:rPr>
        <w:t xml:space="preserve"> год</w:t>
      </w:r>
      <w:r w:rsidR="00341B2C" w:rsidRPr="00373B72">
        <w:rPr>
          <w:sz w:val="20"/>
        </w:rPr>
        <w:t xml:space="preserve"> и на плановый п</w:t>
      </w:r>
      <w:r w:rsidR="00F24B9C" w:rsidRPr="00373B72">
        <w:rPr>
          <w:sz w:val="20"/>
        </w:rPr>
        <w:t>ериод 2024 и 2025</w:t>
      </w:r>
      <w:r w:rsidR="00193BF1" w:rsidRPr="00373B72">
        <w:rPr>
          <w:sz w:val="20"/>
        </w:rPr>
        <w:t xml:space="preserve"> годов</w:t>
      </w:r>
    </w:p>
    <w:p w:rsidR="001B7BC9" w:rsidRPr="00373B72" w:rsidRDefault="0091092A" w:rsidP="00661557">
      <w:pPr>
        <w:jc w:val="right"/>
        <w:rPr>
          <w:sz w:val="20"/>
        </w:rPr>
      </w:pPr>
      <w:r w:rsidRPr="00373B72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373B72" w:rsidTr="0087323D">
        <w:tc>
          <w:tcPr>
            <w:tcW w:w="2760" w:type="dxa"/>
          </w:tcPr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/>
                <w:sz w:val="20"/>
              </w:rPr>
              <w:t>Сумма</w:t>
            </w:r>
            <w:r w:rsidR="00F24B9C" w:rsidRPr="00373B72">
              <w:rPr>
                <w:b/>
                <w:sz w:val="20"/>
              </w:rPr>
              <w:t xml:space="preserve"> на 2023</w:t>
            </w:r>
            <w:r w:rsidRPr="00373B72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/>
                <w:sz w:val="20"/>
              </w:rPr>
              <w:t>Сумма</w:t>
            </w:r>
            <w:r w:rsidR="00F24B9C" w:rsidRPr="00373B72">
              <w:rPr>
                <w:b/>
                <w:sz w:val="20"/>
              </w:rPr>
              <w:t xml:space="preserve"> на 2024</w:t>
            </w:r>
            <w:r w:rsidRPr="00373B72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/>
                <w:sz w:val="20"/>
              </w:rPr>
              <w:t>Сумма</w:t>
            </w:r>
            <w:r w:rsidR="00F24B9C" w:rsidRPr="00373B72">
              <w:rPr>
                <w:b/>
                <w:sz w:val="20"/>
              </w:rPr>
              <w:t xml:space="preserve"> на 2025</w:t>
            </w:r>
            <w:r w:rsidRPr="00373B72">
              <w:rPr>
                <w:b/>
                <w:sz w:val="20"/>
              </w:rPr>
              <w:t xml:space="preserve"> год</w:t>
            </w:r>
          </w:p>
        </w:tc>
      </w:tr>
      <w:tr w:rsidR="00382BB8" w:rsidRPr="00373B72" w:rsidTr="0087323D">
        <w:trPr>
          <w:trHeight w:val="1411"/>
        </w:trPr>
        <w:tc>
          <w:tcPr>
            <w:tcW w:w="2760" w:type="dxa"/>
          </w:tcPr>
          <w:p w:rsidR="00382BB8" w:rsidRPr="00373B72" w:rsidRDefault="009165D2" w:rsidP="00661557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373B72" w:rsidRDefault="0086360D" w:rsidP="0087323D">
            <w:pPr>
              <w:jc w:val="center"/>
              <w:rPr>
                <w:bCs/>
                <w:sz w:val="20"/>
              </w:rPr>
            </w:pPr>
          </w:p>
          <w:p w:rsidR="0086360D" w:rsidRPr="00373B72" w:rsidRDefault="0086360D" w:rsidP="0087323D">
            <w:pPr>
              <w:jc w:val="center"/>
              <w:rPr>
                <w:bCs/>
                <w:sz w:val="20"/>
              </w:rPr>
            </w:pPr>
          </w:p>
          <w:p w:rsidR="0086360D" w:rsidRPr="00373B72" w:rsidRDefault="0086360D" w:rsidP="0087323D">
            <w:pPr>
              <w:jc w:val="center"/>
              <w:rPr>
                <w:bCs/>
                <w:sz w:val="20"/>
              </w:rPr>
            </w:pPr>
          </w:p>
          <w:p w:rsidR="0086360D" w:rsidRPr="00373B72" w:rsidRDefault="0086360D" w:rsidP="0087323D">
            <w:pPr>
              <w:jc w:val="center"/>
              <w:rPr>
                <w:bCs/>
                <w:sz w:val="20"/>
              </w:rPr>
            </w:pPr>
          </w:p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right"/>
              <w:rPr>
                <w:sz w:val="20"/>
              </w:rPr>
            </w:pPr>
          </w:p>
          <w:p w:rsidR="0086360D" w:rsidRPr="00373B72" w:rsidRDefault="0086360D" w:rsidP="0087323D">
            <w:pPr>
              <w:jc w:val="right"/>
              <w:rPr>
                <w:sz w:val="20"/>
              </w:rPr>
            </w:pPr>
          </w:p>
          <w:p w:rsidR="0086360D" w:rsidRPr="00373B72" w:rsidRDefault="0086360D" w:rsidP="0087323D">
            <w:pPr>
              <w:jc w:val="right"/>
              <w:rPr>
                <w:sz w:val="20"/>
              </w:rPr>
            </w:pPr>
          </w:p>
          <w:p w:rsidR="00A45005" w:rsidRPr="00373B72" w:rsidRDefault="00A45005" w:rsidP="0087323D">
            <w:pPr>
              <w:jc w:val="right"/>
              <w:rPr>
                <w:sz w:val="20"/>
              </w:rPr>
            </w:pPr>
          </w:p>
          <w:p w:rsidR="0086360D" w:rsidRPr="00373B72" w:rsidRDefault="00A02540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05394B" w:rsidRPr="00373B72" w:rsidRDefault="0005394B" w:rsidP="0087323D">
            <w:pPr>
              <w:jc w:val="right"/>
              <w:rPr>
                <w:sz w:val="20"/>
              </w:rPr>
            </w:pPr>
          </w:p>
          <w:p w:rsidR="0005394B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370C04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374,250</w:t>
            </w:r>
          </w:p>
        </w:tc>
      </w:tr>
      <w:tr w:rsidR="00382BB8" w:rsidRPr="00373B72" w:rsidTr="0087323D">
        <w:tc>
          <w:tcPr>
            <w:tcW w:w="2760" w:type="dxa"/>
          </w:tcPr>
          <w:p w:rsidR="00382BB8" w:rsidRPr="00373B72" w:rsidRDefault="0019752E" w:rsidP="00661557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373B72" w:rsidRDefault="0086360D" w:rsidP="0087323D">
            <w:pPr>
              <w:jc w:val="center"/>
              <w:rPr>
                <w:bCs/>
                <w:sz w:val="20"/>
              </w:rPr>
            </w:pPr>
          </w:p>
          <w:p w:rsidR="0086360D" w:rsidRPr="00373B72" w:rsidRDefault="0086360D" w:rsidP="0087323D">
            <w:pPr>
              <w:jc w:val="center"/>
              <w:rPr>
                <w:bCs/>
                <w:sz w:val="20"/>
              </w:rPr>
            </w:pPr>
          </w:p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right"/>
              <w:rPr>
                <w:sz w:val="20"/>
              </w:rPr>
            </w:pPr>
          </w:p>
          <w:p w:rsidR="004C4552" w:rsidRPr="00373B72" w:rsidRDefault="004C4552" w:rsidP="0087323D">
            <w:pPr>
              <w:jc w:val="right"/>
              <w:rPr>
                <w:sz w:val="20"/>
              </w:rPr>
            </w:pPr>
          </w:p>
          <w:p w:rsidR="00F53D09" w:rsidRPr="00373B72" w:rsidRDefault="00A02540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370C04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373B72" w:rsidRDefault="00382BB8" w:rsidP="0087323D">
            <w:pPr>
              <w:jc w:val="right"/>
              <w:rPr>
                <w:sz w:val="20"/>
              </w:rPr>
            </w:pPr>
          </w:p>
          <w:p w:rsidR="00370C04" w:rsidRPr="00373B72" w:rsidRDefault="00370C04" w:rsidP="0087323D">
            <w:pPr>
              <w:jc w:val="right"/>
              <w:rPr>
                <w:sz w:val="20"/>
              </w:rPr>
            </w:pPr>
          </w:p>
          <w:p w:rsidR="00370C04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374,250</w:t>
            </w:r>
          </w:p>
        </w:tc>
      </w:tr>
      <w:tr w:rsidR="00382BB8" w:rsidRPr="00373B72" w:rsidTr="0087323D">
        <w:tc>
          <w:tcPr>
            <w:tcW w:w="2760" w:type="dxa"/>
          </w:tcPr>
          <w:p w:rsidR="00382BB8" w:rsidRPr="00373B72" w:rsidRDefault="00382BB8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 xml:space="preserve">Увеличение остатков средств </w:t>
            </w:r>
            <w:r w:rsidR="00773D1D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</w:t>
            </w:r>
            <w:r w:rsidR="0019752E" w:rsidRPr="00373B72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373B72" w:rsidRDefault="0086360D" w:rsidP="0087323D">
            <w:pPr>
              <w:jc w:val="center"/>
              <w:rPr>
                <w:sz w:val="20"/>
              </w:rPr>
            </w:pPr>
          </w:p>
          <w:p w:rsidR="00382BB8" w:rsidRPr="00373B72" w:rsidRDefault="00382BB8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373B72" w:rsidRDefault="0086360D" w:rsidP="0087323D">
            <w:pPr>
              <w:jc w:val="right"/>
              <w:rPr>
                <w:sz w:val="20"/>
              </w:rPr>
            </w:pPr>
          </w:p>
          <w:p w:rsidR="00382BB8" w:rsidRPr="00373B72" w:rsidRDefault="000421BE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</w:t>
            </w:r>
            <w:r w:rsidR="00431EA0" w:rsidRPr="00373B72">
              <w:rPr>
                <w:sz w:val="20"/>
              </w:rPr>
              <w:t>56 416,492</w:t>
            </w:r>
          </w:p>
        </w:tc>
        <w:tc>
          <w:tcPr>
            <w:tcW w:w="1440" w:type="dxa"/>
          </w:tcPr>
          <w:p w:rsidR="00B52517" w:rsidRPr="00373B72" w:rsidRDefault="00B52517" w:rsidP="0087323D">
            <w:pPr>
              <w:jc w:val="right"/>
              <w:rPr>
                <w:sz w:val="20"/>
              </w:rPr>
            </w:pPr>
          </w:p>
          <w:p w:rsidR="00382BB8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C507C0" w:rsidRPr="00373B72" w:rsidRDefault="00C507C0" w:rsidP="0087323D">
            <w:pPr>
              <w:jc w:val="right"/>
              <w:rPr>
                <w:sz w:val="20"/>
              </w:rPr>
            </w:pPr>
          </w:p>
          <w:p w:rsidR="00382BB8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-10 930,400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952529" w:rsidRPr="00373B72" w:rsidRDefault="00952529" w:rsidP="0087323D">
            <w:pPr>
              <w:jc w:val="right"/>
              <w:rPr>
                <w:sz w:val="20"/>
              </w:rPr>
            </w:pPr>
          </w:p>
          <w:p w:rsidR="0064000C" w:rsidRPr="00373B72" w:rsidRDefault="00431EA0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-56 416,492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05394B" w:rsidRPr="00373B72" w:rsidRDefault="0005394B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-10 930,400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952529" w:rsidRPr="00373B72" w:rsidRDefault="00952529" w:rsidP="0087323D">
            <w:pPr>
              <w:jc w:val="right"/>
              <w:rPr>
                <w:sz w:val="20"/>
              </w:rPr>
            </w:pPr>
          </w:p>
          <w:p w:rsidR="0064000C" w:rsidRPr="00373B72" w:rsidRDefault="00431EA0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-56 416,492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05394B" w:rsidRPr="00373B72" w:rsidRDefault="0005394B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-10 930,400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4C4552" w:rsidRPr="00373B72" w:rsidRDefault="004C4552" w:rsidP="0087323D">
            <w:pPr>
              <w:jc w:val="right"/>
              <w:rPr>
                <w:sz w:val="20"/>
              </w:rPr>
            </w:pPr>
          </w:p>
          <w:p w:rsidR="0064000C" w:rsidRPr="00373B72" w:rsidRDefault="00431EA0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-56 416,492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05394B" w:rsidRPr="00373B72" w:rsidRDefault="0005394B" w:rsidP="0087323D">
            <w:pPr>
              <w:jc w:val="right"/>
              <w:rPr>
                <w:sz w:val="20"/>
              </w:rPr>
            </w:pPr>
          </w:p>
          <w:p w:rsidR="000C60FA" w:rsidRPr="00373B72" w:rsidRDefault="000C60FA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193BF1" w:rsidRPr="00373B72" w:rsidRDefault="00193BF1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-10 930,400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B724E8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59 065,674</w:t>
            </w:r>
          </w:p>
        </w:tc>
        <w:tc>
          <w:tcPr>
            <w:tcW w:w="1440" w:type="dxa"/>
          </w:tcPr>
          <w:p w:rsidR="006956C9" w:rsidRPr="00373B72" w:rsidRDefault="006956C9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11 304,650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B724E8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193BF1" w:rsidRPr="00373B72" w:rsidRDefault="00193BF1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11 304,650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2C6C09" w:rsidRPr="00373B72" w:rsidRDefault="002C6C09" w:rsidP="0087323D">
            <w:pPr>
              <w:jc w:val="right"/>
              <w:rPr>
                <w:sz w:val="20"/>
              </w:rPr>
            </w:pPr>
          </w:p>
          <w:p w:rsidR="0064000C" w:rsidRPr="00373B72" w:rsidRDefault="00B724E8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59 065,674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193BF1" w:rsidRPr="00373B72" w:rsidRDefault="00193BF1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F24B9C" w:rsidRPr="00373B72" w:rsidRDefault="00F24B9C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11 304,650</w:t>
            </w:r>
          </w:p>
        </w:tc>
      </w:tr>
      <w:tr w:rsidR="0064000C" w:rsidRPr="00373B72" w:rsidTr="0087323D"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</w:p>
          <w:p w:rsidR="0064000C" w:rsidRPr="00373B72" w:rsidRDefault="0064000C" w:rsidP="0087323D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232749" w:rsidRPr="00373B72" w:rsidRDefault="00232749" w:rsidP="0087323D">
            <w:pPr>
              <w:jc w:val="right"/>
              <w:rPr>
                <w:sz w:val="20"/>
              </w:rPr>
            </w:pPr>
          </w:p>
          <w:p w:rsidR="0064000C" w:rsidRPr="00373B72" w:rsidRDefault="00B724E8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59 065,67</w:t>
            </w:r>
            <w:r w:rsidR="00A25E3F" w:rsidRPr="00373B72">
              <w:rPr>
                <w:sz w:val="20"/>
              </w:rPr>
              <w:t>4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8D6374" w:rsidRPr="00373B72" w:rsidRDefault="008D6374" w:rsidP="0087323D">
            <w:pPr>
              <w:jc w:val="right"/>
              <w:rPr>
                <w:sz w:val="20"/>
              </w:rPr>
            </w:pPr>
          </w:p>
          <w:p w:rsidR="00193BF1" w:rsidRPr="00373B72" w:rsidRDefault="00193BF1" w:rsidP="0087323D">
            <w:pPr>
              <w:jc w:val="right"/>
              <w:rPr>
                <w:sz w:val="20"/>
              </w:rPr>
            </w:pPr>
          </w:p>
          <w:p w:rsidR="0064000C" w:rsidRPr="00373B72" w:rsidRDefault="00250E5A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64000C" w:rsidRPr="00373B72" w:rsidRDefault="0064000C" w:rsidP="0087323D">
            <w:pPr>
              <w:jc w:val="right"/>
              <w:rPr>
                <w:sz w:val="20"/>
              </w:rPr>
            </w:pPr>
          </w:p>
          <w:p w:rsidR="00512410" w:rsidRPr="00373B72" w:rsidRDefault="00512410" w:rsidP="0087323D">
            <w:pPr>
              <w:jc w:val="right"/>
              <w:rPr>
                <w:sz w:val="20"/>
              </w:rPr>
            </w:pPr>
          </w:p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11 304,650</w:t>
            </w:r>
          </w:p>
        </w:tc>
      </w:tr>
      <w:tr w:rsidR="0064000C" w:rsidRPr="00373B72" w:rsidTr="0087323D">
        <w:trPr>
          <w:trHeight w:val="195"/>
        </w:trPr>
        <w:tc>
          <w:tcPr>
            <w:tcW w:w="2760" w:type="dxa"/>
          </w:tcPr>
          <w:p w:rsidR="0064000C" w:rsidRPr="00373B72" w:rsidRDefault="0064000C" w:rsidP="00661557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373B72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373B72" w:rsidRDefault="00A02540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2 649,182</w:t>
            </w:r>
          </w:p>
        </w:tc>
        <w:tc>
          <w:tcPr>
            <w:tcW w:w="1440" w:type="dxa"/>
          </w:tcPr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64000C" w:rsidRPr="00373B72" w:rsidRDefault="00193BF1" w:rsidP="0087323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374,250</w:t>
            </w:r>
            <w:r w:rsidR="00021FF3" w:rsidRPr="00373B72">
              <w:rPr>
                <w:sz w:val="20"/>
              </w:rPr>
              <w:t>»</w:t>
            </w:r>
          </w:p>
        </w:tc>
      </w:tr>
    </w:tbl>
    <w:p w:rsidR="00047A85" w:rsidRPr="00373B72" w:rsidRDefault="00047A85" w:rsidP="008E7CBF">
      <w:pPr>
        <w:rPr>
          <w:sz w:val="20"/>
        </w:rPr>
      </w:pPr>
    </w:p>
    <w:p w:rsidR="00AE5982" w:rsidRPr="00373B72" w:rsidRDefault="00BC0A6D" w:rsidP="00021FF3">
      <w:pPr>
        <w:rPr>
          <w:sz w:val="20"/>
        </w:rPr>
      </w:pPr>
      <w:r w:rsidRPr="00373B72">
        <w:rPr>
          <w:sz w:val="20"/>
        </w:rPr>
        <w:t xml:space="preserve">               </w:t>
      </w:r>
      <w:r w:rsidR="00F37B26" w:rsidRPr="00373B72">
        <w:rPr>
          <w:sz w:val="20"/>
        </w:rPr>
        <w:t xml:space="preserve">  </w:t>
      </w:r>
      <w:r w:rsidR="00357B8D" w:rsidRPr="00373B72">
        <w:rPr>
          <w:sz w:val="20"/>
        </w:rPr>
        <w:t>7</w:t>
      </w:r>
      <w:r w:rsidR="006D1844" w:rsidRPr="00373B72">
        <w:rPr>
          <w:sz w:val="20"/>
        </w:rPr>
        <w:t xml:space="preserve">) </w:t>
      </w:r>
      <w:r w:rsidR="00021FF3" w:rsidRPr="00373B72">
        <w:rPr>
          <w:sz w:val="20"/>
        </w:rPr>
        <w:t>Приложение 3 к решению изложить в новой редакции:</w:t>
      </w:r>
    </w:p>
    <w:p w:rsidR="00704A00" w:rsidRPr="00373B72" w:rsidRDefault="00704A00" w:rsidP="00FE2CC1">
      <w:pPr>
        <w:ind w:right="-530"/>
        <w:rPr>
          <w:sz w:val="20"/>
        </w:rPr>
      </w:pPr>
    </w:p>
    <w:p w:rsidR="0036569D" w:rsidRPr="00373B72" w:rsidRDefault="0036569D" w:rsidP="0036569D">
      <w:pPr>
        <w:rPr>
          <w:sz w:val="20"/>
        </w:rPr>
      </w:pPr>
      <w:r w:rsidRPr="00373B72">
        <w:rPr>
          <w:sz w:val="20"/>
        </w:rPr>
        <w:t xml:space="preserve">                                                                                         </w:t>
      </w:r>
      <w:r w:rsidR="006D1844" w:rsidRPr="00373B72">
        <w:rPr>
          <w:sz w:val="20"/>
        </w:rPr>
        <w:t>«</w:t>
      </w:r>
      <w:r w:rsidRPr="00373B72">
        <w:rPr>
          <w:sz w:val="20"/>
        </w:rPr>
        <w:t xml:space="preserve">Приложение </w:t>
      </w:r>
      <w:r w:rsidR="00A83FBD" w:rsidRPr="00373B72">
        <w:rPr>
          <w:sz w:val="20"/>
        </w:rPr>
        <w:t>3</w:t>
      </w:r>
    </w:p>
    <w:p w:rsidR="0036569D" w:rsidRPr="00373B72" w:rsidRDefault="0036569D" w:rsidP="0036569D">
      <w:pPr>
        <w:ind w:left="5387" w:right="-530"/>
        <w:rPr>
          <w:sz w:val="20"/>
        </w:rPr>
      </w:pPr>
      <w:r w:rsidRPr="00373B72">
        <w:rPr>
          <w:sz w:val="20"/>
        </w:rPr>
        <w:lastRenderedPageBreak/>
        <w:t xml:space="preserve">к решению Комитета местного самоуправления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Камешкирского района</w:t>
      </w:r>
    </w:p>
    <w:p w:rsidR="0036569D" w:rsidRPr="00373B72" w:rsidRDefault="0036569D" w:rsidP="0036569D">
      <w:pPr>
        <w:ind w:left="5387" w:right="-530"/>
        <w:rPr>
          <w:sz w:val="20"/>
        </w:rPr>
      </w:pPr>
      <w:r w:rsidRPr="00373B72">
        <w:rPr>
          <w:sz w:val="20"/>
        </w:rPr>
        <w:t xml:space="preserve">Пензенской области «О </w:t>
      </w:r>
      <w:r w:rsidR="00642B99" w:rsidRPr="00373B72">
        <w:rPr>
          <w:sz w:val="20"/>
        </w:rPr>
        <w:t>Бюджет</w:t>
      </w:r>
      <w:r w:rsidR="00FB5219" w:rsidRPr="00373B72">
        <w:rPr>
          <w:sz w:val="20"/>
        </w:rPr>
        <w:t xml:space="preserve">е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Камешкирского </w:t>
      </w:r>
      <w:r w:rsidR="00102173" w:rsidRPr="00373B72">
        <w:rPr>
          <w:sz w:val="20"/>
        </w:rPr>
        <w:t>района Пензенской об</w:t>
      </w:r>
      <w:r w:rsidR="00A83FBD" w:rsidRPr="00373B72">
        <w:rPr>
          <w:sz w:val="20"/>
        </w:rPr>
        <w:t xml:space="preserve">ласти на 2023 </w:t>
      </w:r>
      <w:r w:rsidRPr="00373B72">
        <w:rPr>
          <w:sz w:val="20"/>
        </w:rPr>
        <w:t>год</w:t>
      </w:r>
      <w:r w:rsidR="0031328A" w:rsidRPr="00373B72">
        <w:rPr>
          <w:sz w:val="20"/>
        </w:rPr>
        <w:t xml:space="preserve"> и на планов</w:t>
      </w:r>
      <w:r w:rsidR="00A83FBD" w:rsidRPr="00373B72">
        <w:rPr>
          <w:sz w:val="20"/>
        </w:rPr>
        <w:t>ый период 2024 и 2025</w:t>
      </w:r>
      <w:r w:rsidRPr="00373B72">
        <w:rPr>
          <w:sz w:val="20"/>
        </w:rPr>
        <w:t xml:space="preserve"> годов»</w:t>
      </w:r>
    </w:p>
    <w:p w:rsidR="0036569D" w:rsidRPr="00373B72" w:rsidRDefault="0036569D" w:rsidP="0036569D">
      <w:pPr>
        <w:ind w:left="5387" w:right="-530"/>
        <w:rPr>
          <w:sz w:val="20"/>
        </w:rPr>
      </w:pPr>
    </w:p>
    <w:p w:rsidR="00047A85" w:rsidRPr="00373B72" w:rsidRDefault="0036569D" w:rsidP="00047A85">
      <w:pPr>
        <w:jc w:val="center"/>
        <w:rPr>
          <w:bCs/>
          <w:sz w:val="20"/>
        </w:rPr>
      </w:pPr>
      <w:r w:rsidRPr="00373B72">
        <w:rPr>
          <w:bCs/>
          <w:sz w:val="20"/>
        </w:rPr>
        <w:t xml:space="preserve">Объем безвозмездных поступлений в </w:t>
      </w:r>
      <w:r w:rsidR="00642B99" w:rsidRPr="00373B72">
        <w:rPr>
          <w:bCs/>
          <w:sz w:val="20"/>
        </w:rPr>
        <w:t>Бюджет</w:t>
      </w:r>
      <w:r w:rsidRPr="00373B72">
        <w:rPr>
          <w:bCs/>
          <w:color w:val="0066FF"/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</w:t>
      </w:r>
      <w:r w:rsidR="00A83FBD" w:rsidRPr="00373B72">
        <w:rPr>
          <w:bCs/>
          <w:sz w:val="20"/>
        </w:rPr>
        <w:t>на 2023</w:t>
      </w:r>
      <w:r w:rsidRPr="00373B72">
        <w:rPr>
          <w:bCs/>
          <w:sz w:val="20"/>
        </w:rPr>
        <w:t xml:space="preserve"> год </w:t>
      </w:r>
      <w:r w:rsidR="00A83FBD" w:rsidRPr="00373B72">
        <w:rPr>
          <w:bCs/>
          <w:sz w:val="20"/>
        </w:rPr>
        <w:t>и на плановый период 2024</w:t>
      </w:r>
      <w:r w:rsidRPr="00373B72">
        <w:rPr>
          <w:bCs/>
          <w:sz w:val="20"/>
        </w:rPr>
        <w:t xml:space="preserve"> и 2</w:t>
      </w:r>
      <w:r w:rsidR="00A83FBD" w:rsidRPr="00373B72">
        <w:rPr>
          <w:bCs/>
          <w:sz w:val="20"/>
        </w:rPr>
        <w:t>025</w:t>
      </w:r>
      <w:r w:rsidR="00102173" w:rsidRPr="00373B72">
        <w:rPr>
          <w:bCs/>
          <w:sz w:val="20"/>
        </w:rPr>
        <w:t xml:space="preserve"> го</w:t>
      </w:r>
      <w:r w:rsidR="00315AB9" w:rsidRPr="00373B72">
        <w:rPr>
          <w:bCs/>
          <w:sz w:val="20"/>
        </w:rPr>
        <w:t>дов</w:t>
      </w:r>
    </w:p>
    <w:p w:rsidR="00047A85" w:rsidRPr="00373B72" w:rsidRDefault="00047A85" w:rsidP="00FE2CC1">
      <w:pPr>
        <w:jc w:val="center"/>
        <w:rPr>
          <w:bCs/>
          <w:sz w:val="20"/>
        </w:rPr>
      </w:pPr>
    </w:p>
    <w:p w:rsidR="00047A85" w:rsidRPr="00373B72" w:rsidRDefault="00047A85" w:rsidP="00FE2CC1">
      <w:pPr>
        <w:jc w:val="center"/>
        <w:rPr>
          <w:bCs/>
          <w:sz w:val="20"/>
        </w:rPr>
      </w:pPr>
    </w:p>
    <w:p w:rsidR="00047A85" w:rsidRPr="00373B72" w:rsidRDefault="00047A85" w:rsidP="00FE2CC1">
      <w:pPr>
        <w:jc w:val="center"/>
        <w:rPr>
          <w:bCs/>
          <w:sz w:val="20"/>
        </w:rPr>
      </w:pPr>
    </w:p>
    <w:p w:rsidR="00FE2CC1" w:rsidRPr="00373B72" w:rsidRDefault="00FE2CC1" w:rsidP="00FE2CC1">
      <w:pPr>
        <w:rPr>
          <w:bCs/>
          <w:sz w:val="20"/>
        </w:rPr>
      </w:pPr>
      <w:r w:rsidRPr="00373B72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373B72" w:rsidTr="00634DCB">
        <w:trPr>
          <w:trHeight w:val="1029"/>
        </w:trPr>
        <w:tc>
          <w:tcPr>
            <w:tcW w:w="2891" w:type="dxa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73B72" w:rsidRDefault="00A83FBD" w:rsidP="00634DCB">
            <w:pPr>
              <w:jc w:val="center"/>
              <w:rPr>
                <w:sz w:val="20"/>
              </w:rPr>
            </w:pPr>
            <w:r w:rsidRPr="00373B72">
              <w:rPr>
                <w:bCs/>
                <w:sz w:val="20"/>
              </w:rPr>
              <w:t>Сумма на 2023</w:t>
            </w:r>
            <w:r w:rsidR="00FE2CC1" w:rsidRPr="00373B72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73B72" w:rsidRDefault="00A83FBD" w:rsidP="00634DCB">
            <w:pPr>
              <w:jc w:val="center"/>
              <w:rPr>
                <w:sz w:val="20"/>
              </w:rPr>
            </w:pPr>
            <w:r w:rsidRPr="00373B72">
              <w:rPr>
                <w:bCs/>
                <w:sz w:val="20"/>
              </w:rPr>
              <w:t>Сумма на 2024</w:t>
            </w:r>
            <w:r w:rsidR="00FE2CC1" w:rsidRPr="00373B72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73B72" w:rsidRDefault="00A83FBD" w:rsidP="00634DCB">
            <w:pPr>
              <w:jc w:val="center"/>
              <w:rPr>
                <w:sz w:val="20"/>
              </w:rPr>
            </w:pPr>
            <w:r w:rsidRPr="00373B72">
              <w:rPr>
                <w:bCs/>
                <w:sz w:val="20"/>
              </w:rPr>
              <w:t>Сумма на 2025</w:t>
            </w:r>
            <w:r w:rsidR="00FE2CC1" w:rsidRPr="00373B72">
              <w:rPr>
                <w:bCs/>
                <w:sz w:val="20"/>
              </w:rPr>
              <w:t xml:space="preserve"> год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</w:t>
            </w:r>
          </w:p>
        </w:tc>
      </w:tr>
      <w:tr w:rsidR="00FE2CC1" w:rsidRPr="00373B72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4E46B2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45912,242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250E5A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9E71C4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3445,400</w:t>
            </w:r>
          </w:p>
        </w:tc>
      </w:tr>
      <w:tr w:rsidR="00FE2CC1" w:rsidRPr="00373B72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73B72" w:rsidRDefault="00FE2CC1" w:rsidP="00634DCB">
            <w:pPr>
              <w:rPr>
                <w:bCs/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73B72" w:rsidRDefault="00FE2CC1" w:rsidP="00634DCB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4E46B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45162,242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B42375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9E71C4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3445,400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3035,800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1674,800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1674,800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1361,000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AE59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1361,000</w:t>
            </w:r>
          </w:p>
        </w:tc>
      </w:tr>
      <w:tr w:rsidR="00FC3D42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373B72" w:rsidRDefault="00FC3D42" w:rsidP="00634DCB">
            <w:pPr>
              <w:jc w:val="center"/>
              <w:rPr>
                <w:sz w:val="20"/>
              </w:rPr>
            </w:pPr>
            <w:r w:rsidRPr="00373B72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373B72" w:rsidRDefault="00FC3D42" w:rsidP="00634DCB">
            <w:pPr>
              <w:rPr>
                <w:sz w:val="20"/>
              </w:rPr>
            </w:pPr>
            <w:r w:rsidRPr="00373B72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1D2DBA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41073,042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B42375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340F32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373B72" w:rsidRDefault="00340F32" w:rsidP="00634DCB">
            <w:pPr>
              <w:jc w:val="center"/>
              <w:rPr>
                <w:b/>
                <w:sz w:val="20"/>
              </w:rPr>
            </w:pPr>
            <w:r w:rsidRPr="00373B72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373B72" w:rsidRDefault="00340F32" w:rsidP="00634DCB">
            <w:pPr>
              <w:rPr>
                <w:b/>
                <w:sz w:val="20"/>
              </w:rPr>
            </w:pPr>
            <w:r w:rsidRPr="00373B72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73B72" w:rsidRDefault="006B11AC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73B72" w:rsidRDefault="006B11AC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73B72" w:rsidRDefault="006B11AC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340F32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373B72" w:rsidRDefault="006B11AC" w:rsidP="00634DCB">
            <w:pPr>
              <w:jc w:val="center"/>
              <w:rPr>
                <w:b/>
                <w:sz w:val="20"/>
              </w:rPr>
            </w:pPr>
            <w:r w:rsidRPr="00373B72">
              <w:rPr>
                <w:sz w:val="20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373B72" w:rsidRDefault="006B11AC" w:rsidP="00634DCB">
            <w:pPr>
              <w:rPr>
                <w:b/>
                <w:sz w:val="20"/>
              </w:rPr>
            </w:pPr>
            <w:r w:rsidRPr="00373B72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73B72" w:rsidRDefault="006B11A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73B72" w:rsidRDefault="006B11A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73B72" w:rsidRDefault="006B11A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6B11AC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373B72" w:rsidRDefault="006B11AC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373B72" w:rsidRDefault="006B11AC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373B72" w:rsidRDefault="006B11A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373B72" w:rsidRDefault="006B11A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373B72" w:rsidRDefault="006B11A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B42375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373B72" w:rsidRDefault="00B42375" w:rsidP="00634DCB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373B72" w:rsidRDefault="00B42375" w:rsidP="00634DCB">
            <w:pPr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283D4A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1844,117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B42375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B42375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B42375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373B72" w:rsidRDefault="00B42375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373B72" w:rsidRDefault="00B42375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</w:t>
            </w:r>
            <w:r w:rsidRPr="00373B72">
              <w:rPr>
                <w:sz w:val="20"/>
              </w:rPr>
              <w:lastRenderedPageBreak/>
              <w:t>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283D4A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18,441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B42375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B42375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B42375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373B72" w:rsidRDefault="00B42375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373B72" w:rsidRDefault="00B42375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283D4A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1825,676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B42375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373B72" w:rsidRDefault="00B42375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</w:t>
            </w:r>
          </w:p>
        </w:tc>
      </w:tr>
      <w:tr w:rsidR="00FC596D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373B72" w:rsidRDefault="00FC596D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373B72" w:rsidRDefault="00FC596D" w:rsidP="00634DCB">
            <w:pPr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373B72" w:rsidRDefault="0041144E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373B72" w:rsidRDefault="0041144E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373B72" w:rsidRDefault="0041144E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FC596D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373B72" w:rsidRDefault="00FC596D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373B72" w:rsidRDefault="00FC596D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373B72" w:rsidRDefault="0041144E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373B72" w:rsidRDefault="0041144E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373B72" w:rsidRDefault="0041144E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51683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683" w:rsidRPr="00373B72" w:rsidRDefault="00C51683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000 2 02 29900 10 9020 150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83" w:rsidRPr="00373B72" w:rsidRDefault="00C51683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Субсидии бюджетам сельских поселений из бюджета Бековского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373B72" w:rsidRDefault="00C51683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373B72" w:rsidRDefault="00C51683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373B72" w:rsidRDefault="00C51683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C3D42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373B72" w:rsidRDefault="00FC3D42" w:rsidP="00634DCB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373B72" w:rsidRDefault="00FC3D42" w:rsidP="00634DCB">
            <w:pPr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0C5454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18188,619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E45659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E45659" w:rsidP="00634DCB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FC3D42" w:rsidRPr="00373B72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373B72" w:rsidRDefault="00E36E76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373B72" w:rsidRDefault="001A14F7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Прочие субсидии бюджетам сельских поселе</w:t>
            </w:r>
            <w:r w:rsidR="00E36E76" w:rsidRPr="00373B72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0C5454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18188,619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36091" w:rsidRPr="00373B72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373B72" w:rsidRDefault="0003609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373B72" w:rsidRDefault="00036091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373B72" w:rsidRDefault="00250E5A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4F05A5" w:rsidRPr="00373B72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5A5" w:rsidRPr="00373B72" w:rsidRDefault="004F05A5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A5" w:rsidRPr="00373B72" w:rsidRDefault="004F05A5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373B72" w:rsidRDefault="006B2D5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6025,219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373B72" w:rsidRDefault="006B2D5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373B72" w:rsidRDefault="006B2D5C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5454" w:rsidRPr="00373B72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454" w:rsidRPr="00373B72" w:rsidRDefault="000C5454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54" w:rsidRPr="00373B72" w:rsidRDefault="000C5454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454" w:rsidRPr="00373B72" w:rsidRDefault="000C5454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12143,400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454" w:rsidRPr="00373B72" w:rsidRDefault="000C5454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454" w:rsidRPr="00373B72" w:rsidRDefault="000C5454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307,600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73B72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sz w:val="20"/>
              </w:rPr>
            </w:pPr>
          </w:p>
          <w:p w:rsidR="00FC5F99" w:rsidRPr="00373B72" w:rsidRDefault="00FC5F99" w:rsidP="00634DCB">
            <w:pPr>
              <w:jc w:val="center"/>
              <w:rPr>
                <w:sz w:val="20"/>
              </w:rPr>
            </w:pPr>
          </w:p>
          <w:p w:rsidR="00FE2CC1" w:rsidRPr="00373B72" w:rsidRDefault="00FE2CC1" w:rsidP="00634DCB">
            <w:pPr>
              <w:jc w:val="center"/>
              <w:rPr>
                <w:iCs/>
                <w:sz w:val="20"/>
              </w:rPr>
            </w:pPr>
            <w:r w:rsidRPr="00373B72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73B72" w:rsidRDefault="007E1BAC" w:rsidP="00634DCB">
            <w:pPr>
              <w:rPr>
                <w:iCs/>
                <w:sz w:val="20"/>
              </w:rPr>
            </w:pPr>
            <w:r w:rsidRPr="00373B72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C5F99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C9755E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752,000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102,000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</w:t>
            </w:r>
            <w:r w:rsidRPr="00373B72">
              <w:rPr>
                <w:b/>
                <w:sz w:val="20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lastRenderedPageBreak/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102,000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napToGrid w:val="0"/>
                <w:sz w:val="20"/>
              </w:rPr>
              <w:lastRenderedPageBreak/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FE2CC1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73B72" w:rsidRDefault="00FE2CC1" w:rsidP="00634DCB">
            <w:pPr>
              <w:jc w:val="center"/>
              <w:rPr>
                <w:sz w:val="20"/>
              </w:rPr>
            </w:pPr>
            <w:r w:rsidRPr="00373B72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73B72" w:rsidRDefault="00FE2CC1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73B72" w:rsidRDefault="00E45659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9A59FC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9FC" w:rsidRPr="00373B72" w:rsidRDefault="009A59FC" w:rsidP="00634DCB">
            <w:pPr>
              <w:jc w:val="center"/>
              <w:rPr>
                <w:b/>
                <w:snapToGrid w:val="0"/>
                <w:sz w:val="20"/>
              </w:rPr>
            </w:pPr>
            <w:r w:rsidRPr="00373B72">
              <w:rPr>
                <w:b/>
                <w:snapToGrid w:val="0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9FC" w:rsidRPr="00373B72" w:rsidRDefault="009A59FC" w:rsidP="00634DCB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9FC" w:rsidRPr="00373B72" w:rsidRDefault="009A59FC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9FC" w:rsidRPr="00373B72" w:rsidRDefault="009A59FC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9FC" w:rsidRPr="00373B72" w:rsidRDefault="009A59FC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9A59FC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9FC" w:rsidRPr="00373B72" w:rsidRDefault="00C9755E" w:rsidP="00634DCB">
            <w:pPr>
              <w:jc w:val="center"/>
              <w:rPr>
                <w:snapToGrid w:val="0"/>
                <w:sz w:val="20"/>
              </w:rPr>
            </w:pPr>
            <w:r w:rsidRPr="00373B72">
              <w:rPr>
                <w:snapToGrid w:val="0"/>
                <w:sz w:val="20"/>
              </w:rPr>
              <w:t>000 2 02 49999 10 9453 150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9FC" w:rsidRPr="00373B72" w:rsidRDefault="00C9755E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Прочие межбюджетные трансферты, передаваемые бюджетам сельских поселений на премирование территорий – 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9FC" w:rsidRPr="00373B72" w:rsidRDefault="00C9755E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9FC" w:rsidRPr="00373B72" w:rsidRDefault="00C9755E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9FC" w:rsidRPr="00373B72" w:rsidRDefault="00C9755E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6D1844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373B72" w:rsidRDefault="00FE11ED" w:rsidP="00634DCB">
            <w:pPr>
              <w:jc w:val="center"/>
              <w:rPr>
                <w:snapToGrid w:val="0"/>
                <w:sz w:val="20"/>
              </w:rPr>
            </w:pPr>
            <w:r w:rsidRPr="00373B72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373B72" w:rsidRDefault="00FE11ED" w:rsidP="00634DCB">
            <w:pPr>
              <w:rPr>
                <w:sz w:val="20"/>
              </w:rPr>
            </w:pPr>
            <w:r w:rsidRPr="00373B72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373B72" w:rsidRDefault="00A3067C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373B72" w:rsidRDefault="00FE11ED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373B72" w:rsidRDefault="00FE11ED" w:rsidP="00634DCB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6D1844" w:rsidRPr="00373B72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373B72" w:rsidRDefault="00FE11ED" w:rsidP="00634DCB">
            <w:pPr>
              <w:jc w:val="center"/>
              <w:rPr>
                <w:snapToGrid w:val="0"/>
                <w:sz w:val="20"/>
              </w:rPr>
            </w:pPr>
            <w:r w:rsidRPr="00373B72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373B72" w:rsidRDefault="00FE11ED" w:rsidP="00634DCB">
            <w:pPr>
              <w:rPr>
                <w:sz w:val="20"/>
              </w:rPr>
            </w:pPr>
            <w:r w:rsidRPr="00373B72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373B72" w:rsidRDefault="00726D82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373B72" w:rsidRDefault="00FE11ED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373B72" w:rsidRDefault="00FE11ED" w:rsidP="00634DC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0,000»</w:t>
            </w:r>
          </w:p>
        </w:tc>
      </w:tr>
    </w:tbl>
    <w:p w:rsidR="00A35DAD" w:rsidRPr="00373B72" w:rsidRDefault="00A35DAD" w:rsidP="00A35DAD">
      <w:pPr>
        <w:rPr>
          <w:sz w:val="20"/>
        </w:rPr>
      </w:pPr>
      <w:r w:rsidRPr="00373B72">
        <w:rPr>
          <w:sz w:val="20"/>
        </w:rPr>
        <w:t xml:space="preserve">                                                                                         </w:t>
      </w:r>
    </w:p>
    <w:p w:rsidR="00FA7586" w:rsidRPr="00373B72" w:rsidRDefault="00FA7586" w:rsidP="006D78E0">
      <w:pPr>
        <w:rPr>
          <w:sz w:val="20"/>
        </w:rPr>
        <w:sectPr w:rsidR="00FA7586" w:rsidRPr="00373B72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373B72" w:rsidRDefault="00021FF3" w:rsidP="00101AAC">
      <w:pPr>
        <w:rPr>
          <w:sz w:val="20"/>
        </w:rPr>
      </w:pPr>
      <w:r w:rsidRPr="00373B72">
        <w:rPr>
          <w:sz w:val="20"/>
        </w:rPr>
        <w:lastRenderedPageBreak/>
        <w:t xml:space="preserve">                    </w:t>
      </w:r>
      <w:r w:rsidR="00031E34" w:rsidRPr="00373B72">
        <w:rPr>
          <w:sz w:val="20"/>
        </w:rPr>
        <w:t xml:space="preserve">                               </w:t>
      </w:r>
      <w:r w:rsidR="00A35DAD" w:rsidRPr="00373B72">
        <w:rPr>
          <w:sz w:val="20"/>
        </w:rPr>
        <w:t>9</w:t>
      </w:r>
      <w:r w:rsidR="003A6B7F" w:rsidRPr="00373B72">
        <w:rPr>
          <w:sz w:val="20"/>
        </w:rPr>
        <w:t xml:space="preserve">) </w:t>
      </w:r>
      <w:r w:rsidRPr="00373B72">
        <w:rPr>
          <w:sz w:val="20"/>
        </w:rPr>
        <w:t>Приложение 4 к ре</w:t>
      </w:r>
      <w:r w:rsidR="00031E34" w:rsidRPr="00373B72">
        <w:rPr>
          <w:sz w:val="20"/>
        </w:rPr>
        <w:t>шению изложить в новой редакции:</w:t>
      </w:r>
    </w:p>
    <w:p w:rsidR="00101AAC" w:rsidRPr="00373B72" w:rsidRDefault="00101AAC" w:rsidP="00E14890">
      <w:pPr>
        <w:ind w:left="5387" w:right="-530"/>
        <w:jc w:val="right"/>
        <w:rPr>
          <w:sz w:val="20"/>
        </w:rPr>
      </w:pPr>
    </w:p>
    <w:p w:rsidR="008F319F" w:rsidRPr="00373B72" w:rsidRDefault="003A6B7F" w:rsidP="00E14890">
      <w:pPr>
        <w:ind w:left="5387" w:right="-530"/>
        <w:jc w:val="right"/>
        <w:rPr>
          <w:sz w:val="20"/>
        </w:rPr>
      </w:pPr>
      <w:r w:rsidRPr="00373B72">
        <w:rPr>
          <w:sz w:val="20"/>
        </w:rPr>
        <w:t>«</w:t>
      </w:r>
      <w:r w:rsidR="008F319F" w:rsidRPr="00373B72">
        <w:rPr>
          <w:sz w:val="20"/>
        </w:rPr>
        <w:t xml:space="preserve">Приложение </w:t>
      </w:r>
      <w:r w:rsidR="0057140D" w:rsidRPr="00373B72">
        <w:rPr>
          <w:sz w:val="20"/>
        </w:rPr>
        <w:t>4</w:t>
      </w:r>
    </w:p>
    <w:p w:rsidR="00E14890" w:rsidRPr="00373B72" w:rsidRDefault="008F319F" w:rsidP="00E14890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 решению Комитета местного самоуправления </w:t>
      </w:r>
    </w:p>
    <w:p w:rsidR="00E14890" w:rsidRPr="00373B72" w:rsidRDefault="001D7258" w:rsidP="00E14890">
      <w:pPr>
        <w:ind w:left="5387" w:right="-530"/>
        <w:jc w:val="right"/>
        <w:rPr>
          <w:sz w:val="20"/>
        </w:rPr>
      </w:pPr>
      <w:r w:rsidRPr="00373B72">
        <w:rPr>
          <w:sz w:val="20"/>
        </w:rPr>
        <w:t>Русско-Камешкирского</w:t>
      </w:r>
      <w:r w:rsidR="008F319F" w:rsidRPr="00373B72">
        <w:rPr>
          <w:sz w:val="20"/>
        </w:rPr>
        <w:t xml:space="preserve"> сельсовета </w:t>
      </w:r>
    </w:p>
    <w:p w:rsidR="00E14890" w:rsidRPr="00373B72" w:rsidRDefault="008F319F" w:rsidP="00E14890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Камешкирского района Пензенской области </w:t>
      </w:r>
    </w:p>
    <w:p w:rsidR="003F732E" w:rsidRPr="00373B72" w:rsidRDefault="008F319F" w:rsidP="00E14890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«О </w:t>
      </w:r>
      <w:r w:rsidR="00642B99" w:rsidRPr="00373B72">
        <w:rPr>
          <w:sz w:val="20"/>
        </w:rPr>
        <w:t>Бюджет</w:t>
      </w:r>
      <w:r w:rsidRPr="00373B72">
        <w:rPr>
          <w:sz w:val="20"/>
        </w:rPr>
        <w:t xml:space="preserve">е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</w:t>
      </w:r>
    </w:p>
    <w:p w:rsidR="002E067E" w:rsidRPr="00373B72" w:rsidRDefault="003F732E" w:rsidP="003F732E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Камешкирского </w:t>
      </w:r>
      <w:r w:rsidR="008F319F" w:rsidRPr="00373B72">
        <w:rPr>
          <w:sz w:val="20"/>
        </w:rPr>
        <w:t xml:space="preserve">района Пензенской </w:t>
      </w:r>
      <w:r w:rsidR="0057140D" w:rsidRPr="00373B72">
        <w:rPr>
          <w:sz w:val="20"/>
        </w:rPr>
        <w:t>области на 2023</w:t>
      </w:r>
      <w:r w:rsidR="008F319F" w:rsidRPr="00373B72">
        <w:rPr>
          <w:sz w:val="20"/>
        </w:rPr>
        <w:t xml:space="preserve"> год </w:t>
      </w:r>
    </w:p>
    <w:p w:rsidR="008F319F" w:rsidRPr="00373B72" w:rsidRDefault="008F319F" w:rsidP="002E067E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и </w:t>
      </w:r>
      <w:r w:rsidR="0057140D" w:rsidRPr="00373B72">
        <w:rPr>
          <w:sz w:val="20"/>
        </w:rPr>
        <w:t>на плановый период 2024</w:t>
      </w:r>
      <w:r w:rsidR="005D1A96" w:rsidRPr="00373B72">
        <w:rPr>
          <w:sz w:val="20"/>
        </w:rPr>
        <w:t xml:space="preserve"> и </w:t>
      </w:r>
      <w:r w:rsidR="0057140D" w:rsidRPr="00373B72">
        <w:rPr>
          <w:sz w:val="20"/>
        </w:rPr>
        <w:t>2025</w:t>
      </w:r>
      <w:r w:rsidRPr="00373B72">
        <w:rPr>
          <w:sz w:val="20"/>
        </w:rPr>
        <w:t xml:space="preserve"> годов»</w:t>
      </w:r>
    </w:p>
    <w:p w:rsidR="00E14890" w:rsidRPr="00373B72" w:rsidRDefault="00E14890" w:rsidP="00E14890">
      <w:pPr>
        <w:ind w:left="851" w:right="-527"/>
        <w:rPr>
          <w:sz w:val="20"/>
        </w:rPr>
      </w:pPr>
    </w:p>
    <w:p w:rsidR="008F319F" w:rsidRPr="00373B72" w:rsidRDefault="00E14890" w:rsidP="00C922AD">
      <w:pPr>
        <w:ind w:right="-530"/>
        <w:jc w:val="center"/>
        <w:rPr>
          <w:sz w:val="20"/>
        </w:rPr>
      </w:pPr>
      <w:r w:rsidRPr="00373B72">
        <w:rPr>
          <w:sz w:val="20"/>
        </w:rPr>
        <w:t xml:space="preserve">Распределение </w:t>
      </w:r>
      <w:r w:rsidR="00F31FD1" w:rsidRPr="00373B72">
        <w:rPr>
          <w:sz w:val="20"/>
        </w:rPr>
        <w:t>б</w:t>
      </w:r>
      <w:r w:rsidR="00642B99" w:rsidRPr="00373B72">
        <w:rPr>
          <w:sz w:val="20"/>
        </w:rPr>
        <w:t>юджет</w:t>
      </w:r>
      <w:r w:rsidR="0057140D" w:rsidRPr="00373B72">
        <w:rPr>
          <w:sz w:val="20"/>
        </w:rPr>
        <w:t>ных ассигнований на 2023</w:t>
      </w:r>
      <w:r w:rsidRPr="00373B72">
        <w:rPr>
          <w:sz w:val="20"/>
        </w:rPr>
        <w:t xml:space="preserve"> год и на плановый период</w:t>
      </w:r>
      <w:r w:rsidR="00C922AD" w:rsidRPr="00373B72">
        <w:rPr>
          <w:sz w:val="20"/>
        </w:rPr>
        <w:t xml:space="preserve"> </w:t>
      </w:r>
      <w:r w:rsidR="0057140D" w:rsidRPr="00373B72">
        <w:rPr>
          <w:sz w:val="20"/>
        </w:rPr>
        <w:t>2024 и 2025</w:t>
      </w:r>
      <w:r w:rsidRPr="00373B72">
        <w:rPr>
          <w:sz w:val="20"/>
        </w:rPr>
        <w:t xml:space="preserve"> годов по разделам, подразделам, целевым статьям</w:t>
      </w:r>
      <w:r w:rsidR="00C922AD" w:rsidRPr="00373B72">
        <w:rPr>
          <w:sz w:val="20"/>
        </w:rPr>
        <w:t xml:space="preserve"> </w:t>
      </w:r>
      <w:r w:rsidRPr="00373B72">
        <w:rPr>
          <w:sz w:val="20"/>
        </w:rPr>
        <w:t xml:space="preserve">(муниципальным программам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Камешкирского района </w:t>
      </w:r>
      <w:r w:rsidRPr="00373B72">
        <w:rPr>
          <w:bCs/>
          <w:sz w:val="20"/>
        </w:rPr>
        <w:t xml:space="preserve">Пензенской области </w:t>
      </w:r>
      <w:r w:rsidRPr="00373B72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373B72">
        <w:rPr>
          <w:sz w:val="20"/>
        </w:rPr>
        <w:t>Бюджета</w:t>
      </w:r>
      <w:r w:rsidRPr="00373B72">
        <w:rPr>
          <w:sz w:val="20"/>
        </w:rPr>
        <w:t xml:space="preserve"> </w:t>
      </w:r>
      <w:r w:rsidR="001D7258" w:rsidRPr="00373B72">
        <w:rPr>
          <w:sz w:val="20"/>
        </w:rPr>
        <w:t>Русско-Камешкирского</w:t>
      </w:r>
      <w:r w:rsidR="00A55478" w:rsidRPr="00373B72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373B72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(тыс. руб.)</w:t>
            </w:r>
          </w:p>
        </w:tc>
      </w:tr>
      <w:tr w:rsidR="00E14890" w:rsidRPr="00373B72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Раз-</w:t>
            </w:r>
          </w:p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Под-</w:t>
            </w:r>
          </w:p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Вид расхо-</w:t>
            </w:r>
          </w:p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57140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2023</w:t>
            </w:r>
            <w:r w:rsidR="00E14890" w:rsidRPr="00373B72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 xml:space="preserve">на </w:t>
            </w:r>
            <w:r w:rsidR="0057140D" w:rsidRPr="00373B72">
              <w:rPr>
                <w:sz w:val="20"/>
              </w:rPr>
              <w:t>2024</w:t>
            </w:r>
            <w:r w:rsidRPr="00373B72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57140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2025</w:t>
            </w:r>
            <w:r w:rsidR="00E14890" w:rsidRPr="00373B72">
              <w:rPr>
                <w:sz w:val="20"/>
              </w:rPr>
              <w:t xml:space="preserve"> год</w:t>
            </w:r>
          </w:p>
        </w:tc>
      </w:tr>
      <w:tr w:rsidR="00E14890" w:rsidRPr="00373B72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C922A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C922A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C922A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</w:tr>
      <w:tr w:rsidR="00E14890" w:rsidRPr="00373B72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373B72" w:rsidRDefault="00AA713C" w:rsidP="006976DC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2743D" w:rsidP="00D67D6F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580DB9" w:rsidP="00D67D6F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10759,650</w:t>
            </w:r>
          </w:p>
        </w:tc>
      </w:tr>
      <w:tr w:rsidR="00E14890" w:rsidRPr="00373B72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93524B" w:rsidP="00D67D6F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5933,101</w:t>
            </w:r>
          </w:p>
        </w:tc>
      </w:tr>
      <w:tr w:rsidR="00E14890" w:rsidRPr="00373B72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0C1046" w:rsidP="00465B20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465B20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465B20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5328,222</w:t>
            </w:r>
          </w:p>
        </w:tc>
      </w:tr>
      <w:tr w:rsidR="00E14890" w:rsidRPr="00373B72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E14890" w:rsidRPr="00373B72" w:rsidRDefault="000C104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747C6E" w:rsidRPr="00373B72" w:rsidRDefault="00747C6E" w:rsidP="00D67D6F">
            <w:pPr>
              <w:jc w:val="right"/>
              <w:rPr>
                <w:sz w:val="20"/>
              </w:rPr>
            </w:pPr>
          </w:p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5328,222</w:t>
            </w:r>
          </w:p>
        </w:tc>
      </w:tr>
      <w:tr w:rsidR="00E14890" w:rsidRPr="00373B72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373B72">
              <w:rPr>
                <w:sz w:val="20"/>
              </w:rPr>
              <w:t>Русско-Камешкирском</w:t>
            </w:r>
            <w:r w:rsidRPr="00373B72">
              <w:rPr>
                <w:color w:val="0066FF"/>
                <w:sz w:val="20"/>
              </w:rPr>
              <w:t xml:space="preserve"> </w:t>
            </w:r>
            <w:r w:rsidRPr="00373B72">
              <w:rPr>
                <w:sz w:val="20"/>
              </w:rPr>
              <w:t>сельсовете Камешкирского района</w:t>
            </w:r>
            <w:r w:rsidR="00C56A33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0C104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5328,222</w:t>
            </w:r>
          </w:p>
        </w:tc>
      </w:tr>
      <w:tr w:rsidR="00E14890" w:rsidRPr="00373B72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373B72" w:rsidRDefault="00BD5D12" w:rsidP="00D67D6F">
            <w:pPr>
              <w:jc w:val="right"/>
              <w:rPr>
                <w:sz w:val="20"/>
              </w:rPr>
            </w:pPr>
          </w:p>
          <w:p w:rsidR="00BD5D12" w:rsidRPr="00373B72" w:rsidRDefault="00BD5D12" w:rsidP="00D67D6F">
            <w:pPr>
              <w:jc w:val="right"/>
              <w:rPr>
                <w:sz w:val="20"/>
              </w:rPr>
            </w:pPr>
          </w:p>
          <w:p w:rsidR="00893F34" w:rsidRPr="00373B72" w:rsidRDefault="00893F34" w:rsidP="00D67D6F">
            <w:pPr>
              <w:jc w:val="right"/>
              <w:rPr>
                <w:sz w:val="20"/>
              </w:rPr>
            </w:pPr>
          </w:p>
          <w:p w:rsidR="00695526" w:rsidRPr="00373B72" w:rsidRDefault="000C1046" w:rsidP="00893F34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5326,222</w:t>
            </w:r>
          </w:p>
        </w:tc>
      </w:tr>
      <w:tr w:rsidR="00E14890" w:rsidRPr="00373B72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</w:p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1754E9" w:rsidP="006B6221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E14890" w:rsidRPr="00373B72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</w:p>
          <w:p w:rsidR="00E14890" w:rsidRPr="00373B72" w:rsidRDefault="00E14890" w:rsidP="00D67D6F">
            <w:pPr>
              <w:jc w:val="both"/>
              <w:rPr>
                <w:sz w:val="20"/>
              </w:rPr>
            </w:pPr>
          </w:p>
          <w:p w:rsidR="00E14890" w:rsidRPr="00373B72" w:rsidRDefault="00E14890" w:rsidP="00D67D6F">
            <w:pPr>
              <w:jc w:val="both"/>
              <w:rPr>
                <w:sz w:val="20"/>
              </w:rPr>
            </w:pPr>
          </w:p>
          <w:p w:rsidR="008A41A9" w:rsidRPr="00373B72" w:rsidRDefault="008A41A9" w:rsidP="00D67D6F">
            <w:pPr>
              <w:jc w:val="both"/>
              <w:rPr>
                <w:sz w:val="20"/>
              </w:rPr>
            </w:pPr>
          </w:p>
          <w:p w:rsidR="008A41A9" w:rsidRPr="00373B72" w:rsidRDefault="008A41A9" w:rsidP="00D67D6F">
            <w:pPr>
              <w:jc w:val="both"/>
              <w:rPr>
                <w:sz w:val="20"/>
              </w:rPr>
            </w:pPr>
          </w:p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E14890" w:rsidRPr="00373B72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CA401A" w:rsidRPr="00373B72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373B72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CA401A" w:rsidRPr="00373B72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373B72" w:rsidRDefault="00CA401A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CA401A" w:rsidRPr="00373B72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CA401A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373B72" w:rsidRDefault="00CA401A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373B72" w:rsidRDefault="00747C6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E14890" w:rsidRPr="00373B72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1015,981</w:t>
            </w:r>
          </w:p>
        </w:tc>
      </w:tr>
      <w:tr w:rsidR="00E14890" w:rsidRPr="00373B72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E14890" w:rsidRPr="00373B72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E1489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373B72" w:rsidRDefault="00E1489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373B72" w:rsidRDefault="0093524B" w:rsidP="006B6221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D67D6F" w:rsidRPr="00373B72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Иные </w:t>
            </w:r>
            <w:r w:rsidR="009B2FEA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F063FA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9B15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6B54E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6B54E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6B54E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371AE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9B15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9B15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371AED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9B15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371AED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371AED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373B72" w:rsidRDefault="002C634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C104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0C104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104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0C104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104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2342C7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104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2342C7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373B72" w:rsidRDefault="002342C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2743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F2743D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F2743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F2743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2743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2743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2743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2743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4B0C63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4B0C63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373B72" w:rsidRDefault="004B0C63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373B72" w:rsidRDefault="004B0C6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2A04EB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2A04EB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Иные непрограммные расходы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Иные </w:t>
            </w:r>
            <w:r w:rsidR="009B2FEA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2A04E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93524B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F063FA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F063FA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599,879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90535E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9F4EF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373B72">
              <w:rPr>
                <w:sz w:val="20"/>
              </w:rPr>
              <w:t>Русско-</w:t>
            </w:r>
            <w:r w:rsidR="001D7258" w:rsidRPr="00373B72">
              <w:rPr>
                <w:sz w:val="20"/>
              </w:rPr>
              <w:lastRenderedPageBreak/>
              <w:t>Камешкирском</w:t>
            </w:r>
            <w:r w:rsidRPr="00373B72">
              <w:rPr>
                <w:sz w:val="20"/>
              </w:rPr>
              <w:t xml:space="preserve"> сельсовете Камешкирского района</w:t>
            </w:r>
            <w:r w:rsidR="0090535E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D67D6F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 xml:space="preserve">Основное мероприятие «Реализация функций администрации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D67D6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373B72">
              <w:rPr>
                <w:b/>
                <w:sz w:val="20"/>
              </w:rPr>
              <w:t xml:space="preserve">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2F4721" w:rsidRPr="00373B72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11B8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24050D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580,879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24050D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580,879</w:t>
            </w:r>
          </w:p>
        </w:tc>
      </w:tr>
      <w:tr w:rsidR="002F4721" w:rsidRPr="00373B72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jc w:val="right"/>
              <w:rPr>
                <w:sz w:val="20"/>
              </w:rPr>
            </w:pPr>
          </w:p>
          <w:p w:rsidR="00D25B01" w:rsidRPr="00373B72" w:rsidRDefault="00D25B01" w:rsidP="00D67D6F">
            <w:pPr>
              <w:jc w:val="right"/>
              <w:rPr>
                <w:sz w:val="20"/>
              </w:rPr>
            </w:pPr>
          </w:p>
          <w:p w:rsidR="00D25B01" w:rsidRPr="00373B72" w:rsidRDefault="00D25B01" w:rsidP="00D67D6F">
            <w:pPr>
              <w:jc w:val="right"/>
              <w:rPr>
                <w:sz w:val="20"/>
              </w:rPr>
            </w:pPr>
          </w:p>
          <w:p w:rsidR="007145DC" w:rsidRPr="00373B72" w:rsidRDefault="007145DC" w:rsidP="00D67D6F">
            <w:pPr>
              <w:jc w:val="right"/>
              <w:rPr>
                <w:sz w:val="20"/>
              </w:rPr>
            </w:pPr>
          </w:p>
          <w:p w:rsidR="00D25B01" w:rsidRPr="00373B72" w:rsidRDefault="0093524B" w:rsidP="007145D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14BC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580,879</w:t>
            </w:r>
          </w:p>
        </w:tc>
      </w:tr>
      <w:tr w:rsidR="0034129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373B72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34129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373B72" w:rsidRDefault="0034129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34129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34129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373B72" w:rsidRDefault="0034129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Закупка товаров, работ и услуг для обеспечения </w:t>
            </w:r>
            <w:r w:rsidRPr="00373B72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93524B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93524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373B72" w:rsidRDefault="0093524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373B72" w:rsidRDefault="000C2089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3524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373B72" w:rsidRDefault="000C2089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373B72" w:rsidRDefault="000C2089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3524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373B72" w:rsidRDefault="000C2089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373B72" w:rsidRDefault="000C2089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2089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373B72" w:rsidRDefault="000C2089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373B72" w:rsidRDefault="000C2089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2089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both"/>
              <w:rPr>
                <w:sz w:val="20"/>
              </w:rPr>
            </w:pPr>
          </w:p>
          <w:p w:rsidR="000C2089" w:rsidRPr="00373B72" w:rsidRDefault="000C2089" w:rsidP="00D67D6F">
            <w:pPr>
              <w:jc w:val="both"/>
              <w:rPr>
                <w:sz w:val="20"/>
              </w:rPr>
            </w:pPr>
          </w:p>
          <w:p w:rsidR="000C2089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</w:p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373B72" w:rsidRDefault="000C2089" w:rsidP="00D67D6F">
            <w:pPr>
              <w:rPr>
                <w:sz w:val="20"/>
              </w:rPr>
            </w:pPr>
          </w:p>
          <w:p w:rsidR="000C2089" w:rsidRPr="00373B72" w:rsidRDefault="000C2089" w:rsidP="00D67D6F">
            <w:pPr>
              <w:rPr>
                <w:sz w:val="20"/>
              </w:rPr>
            </w:pPr>
          </w:p>
          <w:p w:rsidR="000C2089" w:rsidRPr="00373B72" w:rsidRDefault="000C2089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373B72" w:rsidRDefault="000C2089" w:rsidP="00D67D6F">
            <w:pPr>
              <w:jc w:val="right"/>
              <w:rPr>
                <w:color w:val="7030A0"/>
                <w:sz w:val="20"/>
              </w:rPr>
            </w:pPr>
          </w:p>
          <w:p w:rsidR="000C2089" w:rsidRPr="00373B72" w:rsidRDefault="000C2089" w:rsidP="00D67D6F">
            <w:pPr>
              <w:jc w:val="right"/>
              <w:rPr>
                <w:color w:val="7030A0"/>
                <w:sz w:val="20"/>
              </w:rPr>
            </w:pPr>
          </w:p>
          <w:p w:rsidR="000C2089" w:rsidRPr="00373B72" w:rsidRDefault="000C2089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right"/>
              <w:rPr>
                <w:sz w:val="20"/>
              </w:rPr>
            </w:pPr>
          </w:p>
          <w:p w:rsidR="000C2089" w:rsidRPr="00373B72" w:rsidRDefault="000C2089" w:rsidP="00D67D6F">
            <w:pPr>
              <w:jc w:val="right"/>
              <w:rPr>
                <w:sz w:val="20"/>
              </w:rPr>
            </w:pPr>
          </w:p>
          <w:p w:rsidR="000C2089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right"/>
              <w:rPr>
                <w:sz w:val="20"/>
              </w:rPr>
            </w:pPr>
          </w:p>
          <w:p w:rsidR="000C2089" w:rsidRPr="00373B72" w:rsidRDefault="000C2089" w:rsidP="00D67D6F">
            <w:pPr>
              <w:jc w:val="right"/>
              <w:rPr>
                <w:sz w:val="20"/>
              </w:rPr>
            </w:pPr>
          </w:p>
          <w:p w:rsidR="000C2089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C2089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373B72" w:rsidRDefault="000C2089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373B72" w:rsidRDefault="000C2089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373B72" w:rsidRDefault="000C208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373B72">
              <w:rPr>
                <w:sz w:val="20"/>
              </w:rPr>
              <w:t>Русско-Камешкирском</w:t>
            </w:r>
            <w:r w:rsidRPr="00373B72">
              <w:rPr>
                <w:sz w:val="20"/>
              </w:rPr>
              <w:t xml:space="preserve"> сельсовете Камешкирского района</w:t>
            </w:r>
            <w:r w:rsidR="003E161A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D7078D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</w:t>
            </w:r>
            <w:r w:rsidR="002F4721" w:rsidRPr="00373B72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373B72">
              <w:rPr>
                <w:sz w:val="20"/>
              </w:rPr>
              <w:t>Русско-Камешкирском</w:t>
            </w:r>
            <w:r w:rsidR="002F4721" w:rsidRPr="00373B72">
              <w:rPr>
                <w:sz w:val="20"/>
              </w:rPr>
              <w:t xml:space="preserve"> сельсовете Камешкирского района </w:t>
            </w:r>
            <w:r w:rsidR="003E161A" w:rsidRPr="00373B72">
              <w:rPr>
                <w:sz w:val="20"/>
              </w:rPr>
              <w:t>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072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«Формирование у жителей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</w:t>
            </w:r>
            <w:r w:rsidRPr="00373B72">
              <w:rPr>
                <w:sz w:val="20"/>
              </w:rPr>
              <w:lastRenderedPageBreak/>
              <w:t>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373B72" w:rsidRDefault="006F3EC3" w:rsidP="006F3EC3">
            <w:pPr>
              <w:jc w:val="right"/>
              <w:rPr>
                <w:sz w:val="20"/>
              </w:rPr>
            </w:pPr>
          </w:p>
          <w:p w:rsidR="006F3EC3" w:rsidRPr="00373B72" w:rsidRDefault="006F3EC3" w:rsidP="006F3EC3">
            <w:pPr>
              <w:jc w:val="right"/>
              <w:rPr>
                <w:sz w:val="20"/>
              </w:rPr>
            </w:pPr>
          </w:p>
          <w:p w:rsidR="006F3EC3" w:rsidRPr="00373B72" w:rsidRDefault="006F3EC3" w:rsidP="006F3EC3">
            <w:pPr>
              <w:jc w:val="right"/>
              <w:rPr>
                <w:sz w:val="20"/>
              </w:rPr>
            </w:pPr>
          </w:p>
          <w:p w:rsidR="006F3EC3" w:rsidRPr="00373B72" w:rsidRDefault="006F3EC3" w:rsidP="006F3EC3">
            <w:pPr>
              <w:jc w:val="right"/>
              <w:rPr>
                <w:sz w:val="20"/>
              </w:rPr>
            </w:pPr>
          </w:p>
          <w:p w:rsidR="006F3EC3" w:rsidRPr="00373B72" w:rsidRDefault="006F3EC3" w:rsidP="006F3EC3">
            <w:pPr>
              <w:jc w:val="right"/>
              <w:rPr>
                <w:sz w:val="20"/>
              </w:rPr>
            </w:pPr>
          </w:p>
          <w:p w:rsidR="002F4721" w:rsidRPr="00373B72" w:rsidRDefault="006F3EC3" w:rsidP="006F3EC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2F4721" w:rsidRPr="00373B72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3E161A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397A0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397A0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397A0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D7078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397A00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397A00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AD1FFB" w:rsidRPr="00373B72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AD1FF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AD1FF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AD1FF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04672F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AD1FFB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04672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04672F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04672F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A27B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7B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7B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307,600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A27B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7B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7B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307,600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9039ED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A27B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7B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A27B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373B72">
              <w:rPr>
                <w:sz w:val="20"/>
              </w:rPr>
              <w:t>Русско-Камешкирском</w:t>
            </w:r>
            <w:r w:rsidRPr="00373B72">
              <w:rPr>
                <w:sz w:val="20"/>
              </w:rPr>
              <w:t xml:space="preserve"> сельсовете Камешкирского района</w:t>
            </w:r>
            <w:r w:rsidR="009039ED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373B72" w:rsidRDefault="001A27BD" w:rsidP="005E038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BB5FFA" w:rsidP="00D67D6F">
            <w:pPr>
              <w:jc w:val="both"/>
              <w:rPr>
                <w:sz w:val="20"/>
              </w:rPr>
            </w:pPr>
            <w:r w:rsidRPr="00373B72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4B305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4B305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0759F2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Закупка товаров, работ и услуг для обеспечения </w:t>
            </w:r>
            <w:r w:rsidRPr="00373B72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4B305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4B305E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2F4721" w:rsidRPr="00373B72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F31FD1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CA1FEB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373B72">
              <w:rPr>
                <w:color w:val="FF0066"/>
                <w:sz w:val="20"/>
              </w:rPr>
              <w:t xml:space="preserve">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 сельсовета Камешкирского района</w:t>
            </w:r>
            <w:r w:rsidR="009039ED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373B72">
              <w:rPr>
                <w:sz w:val="20"/>
              </w:rPr>
              <w:t>Русско-Камешкирском</w:t>
            </w:r>
            <w:r w:rsidRPr="00373B72">
              <w:rPr>
                <w:sz w:val="20"/>
              </w:rPr>
              <w:t xml:space="preserve"> сельсовете Камешкирского района</w:t>
            </w:r>
            <w:r w:rsidR="009039ED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«Предоставление меж</w:t>
            </w:r>
            <w:r w:rsidR="00F31FD1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</w:t>
            </w:r>
            <w:r w:rsidR="00F31FD1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Меж</w:t>
            </w:r>
            <w:r w:rsidR="00F31FD1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</w:t>
            </w:r>
            <w:r w:rsidR="00F31FD1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730F6D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754E9" w:rsidP="00AE206B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16</w:t>
            </w:r>
            <w:r w:rsidR="00AE206B" w:rsidRPr="00373B72">
              <w:rPr>
                <w:b/>
                <w:color w:val="7030A0"/>
                <w:sz w:val="20"/>
              </w:rPr>
              <w:t>416</w:t>
            </w:r>
            <w:r w:rsidRPr="00373B72">
              <w:rPr>
                <w:b/>
                <w:color w:val="7030A0"/>
                <w:sz w:val="20"/>
              </w:rPr>
              <w:t>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754E9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3D7106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</w:t>
            </w:r>
            <w:r w:rsidRPr="00373B72">
              <w:rPr>
                <w:b/>
                <w:sz w:val="20"/>
              </w:rPr>
              <w:t xml:space="preserve"> </w:t>
            </w:r>
            <w:r w:rsidRPr="00373B72">
              <w:rPr>
                <w:sz w:val="20"/>
              </w:rPr>
              <w:t>сельсовета Камешкирского района</w:t>
            </w:r>
            <w:r w:rsidR="00BA3874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FE5B5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E32C8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9402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«Мероприятия дорожного </w:t>
            </w:r>
            <w:r w:rsidRPr="00373B72">
              <w:rPr>
                <w:sz w:val="20"/>
              </w:rPr>
              <w:lastRenderedPageBreak/>
              <w:t>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FE5B5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9402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194021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FE5B5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FE5B5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FE5B5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A00595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A00595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A00595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A00595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FB1B67" w:rsidRPr="00373B72" w:rsidRDefault="00FB1B67" w:rsidP="00D67D6F">
            <w:pPr>
              <w:jc w:val="right"/>
              <w:rPr>
                <w:sz w:val="20"/>
              </w:rPr>
            </w:pPr>
          </w:p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A00595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A00595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A00595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A00595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A00595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373B72" w:rsidRDefault="001754E9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AE206B" w:rsidP="001A7483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500</w:t>
            </w:r>
            <w:r w:rsidR="00B26B63" w:rsidRPr="00373B72">
              <w:rPr>
                <w:b/>
                <w:color w:val="7030A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373B72">
              <w:rPr>
                <w:sz w:val="20"/>
              </w:rPr>
              <w:lastRenderedPageBreak/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</w:t>
            </w:r>
            <w:r w:rsidR="00EA6365" w:rsidRPr="00373B72">
              <w:rPr>
                <w:sz w:val="20"/>
              </w:rPr>
              <w:t>рского района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AE206B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500</w:t>
            </w:r>
            <w:r w:rsidR="00B26B63" w:rsidRPr="00373B72">
              <w:rPr>
                <w:color w:val="7030A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EA6365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AE206B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500</w:t>
            </w:r>
            <w:r w:rsidR="00B26B63" w:rsidRPr="00373B72">
              <w:rPr>
                <w:color w:val="7030A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AE206B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500</w:t>
            </w:r>
            <w:r w:rsidR="00B26B63" w:rsidRPr="00373B72">
              <w:rPr>
                <w:color w:val="7030A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FB1B67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13319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373B72" w:rsidRDefault="0013319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373B72" w:rsidRDefault="00AE206B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400</w:t>
            </w:r>
            <w:r w:rsidR="00B26B63" w:rsidRPr="00373B72">
              <w:rPr>
                <w:color w:val="7030A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13319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373B72" w:rsidRDefault="00C47F44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373B72" w:rsidRDefault="00AE206B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</w:t>
            </w:r>
            <w:r w:rsidR="00B26B63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13319D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373B72" w:rsidRDefault="00C47F44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373B72" w:rsidRDefault="00AE206B" w:rsidP="00D67D6F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</w:t>
            </w:r>
            <w:r w:rsidR="00B26B63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373B72" w:rsidRDefault="00C47F44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4254E2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043E3A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373B72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4254E2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373B72" w:rsidRDefault="00AE33C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4254E2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373B72" w:rsidRDefault="00AE33C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373B72" w:rsidRDefault="00AE33C6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AE206B" w:rsidP="00D67D6F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21990,456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4B305E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4B305E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1370,541</w:t>
            </w:r>
          </w:p>
        </w:tc>
      </w:tr>
      <w:tr w:rsidR="00AE33C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6,854</w:t>
            </w:r>
          </w:p>
        </w:tc>
      </w:tr>
      <w:tr w:rsidR="00AE33C6" w:rsidRPr="00373B72" w:rsidTr="00661A64">
        <w:trPr>
          <w:trHeight w:val="133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AE33C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AE33C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Основное мероприятие «Оптимизация, управление и </w:t>
            </w:r>
            <w:r w:rsidRPr="00373B72">
              <w:rPr>
                <w:bCs/>
                <w:sz w:val="20"/>
              </w:rPr>
              <w:lastRenderedPageBreak/>
              <w:t>распоряжение имуществом, находящимся в собственности Русско-Камешкирского сельсовета Камешкирского</w:t>
            </w:r>
            <w:r w:rsidRPr="00373B72">
              <w:rPr>
                <w:b/>
                <w:bCs/>
                <w:sz w:val="20"/>
              </w:rPr>
              <w:t xml:space="preserve"> </w:t>
            </w:r>
            <w:r w:rsidRPr="00373B72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AE33C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AE33C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172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AE33C6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0F23DB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1726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1726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2F4721" w:rsidRPr="00373B72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33486C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373B72">
              <w:rPr>
                <w:sz w:val="20"/>
              </w:rPr>
              <w:t>Русско-Камешкирском</w:t>
            </w:r>
            <w:r w:rsidRPr="00373B72">
              <w:rPr>
                <w:sz w:val="20"/>
              </w:rPr>
              <w:t xml:space="preserve"> сельсовете Камешкирского района</w:t>
            </w:r>
            <w:r w:rsidR="000030BB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2F4721" w:rsidRPr="00373B72" w:rsidRDefault="0033486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6F3EC3" w:rsidRPr="00373B72" w:rsidRDefault="006F3EC3" w:rsidP="00D67D6F">
            <w:pPr>
              <w:jc w:val="right"/>
              <w:rPr>
                <w:sz w:val="20"/>
              </w:rPr>
            </w:pPr>
          </w:p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«Чистая вода на территории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</w:t>
            </w:r>
            <w:r w:rsidR="000030BB" w:rsidRPr="00373B72">
              <w:rPr>
                <w:sz w:val="20"/>
              </w:rPr>
              <w:t xml:space="preserve"> Пензенской области</w:t>
            </w:r>
            <w:r w:rsidRPr="00373B72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33486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33486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33486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33486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2F4721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2F4721" w:rsidP="00D67D6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2F4721" w:rsidP="00D67D6F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373B72" w:rsidRDefault="0033486C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373B72" w:rsidRDefault="006F3EC3" w:rsidP="00D67D6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11649,306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1303,687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1936,761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1301,687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1936,761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1301,687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1936,761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1301,687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F1275C" w:rsidRPr="00373B72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373B72">
              <w:rPr>
                <w:sz w:val="20"/>
              </w:rPr>
              <w:lastRenderedPageBreak/>
              <w:t>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</w:p>
          <w:p w:rsidR="00F1275C" w:rsidRPr="00373B72" w:rsidRDefault="00F1275C" w:rsidP="00F1275C">
            <w:pPr>
              <w:jc w:val="both"/>
              <w:rPr>
                <w:sz w:val="20"/>
              </w:rPr>
            </w:pPr>
          </w:p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lastRenderedPageBreak/>
              <w:t>1156,894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lastRenderedPageBreak/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444,446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«Создание и развитие </w:t>
            </w:r>
            <w:r w:rsidRPr="00373B72">
              <w:rPr>
                <w:sz w:val="20"/>
              </w:rPr>
              <w:lastRenderedPageBreak/>
              <w:t>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</w:p>
          <w:p w:rsidR="00F1275C" w:rsidRPr="00373B72" w:rsidRDefault="00F1275C" w:rsidP="00F1275C">
            <w:pPr>
              <w:jc w:val="both"/>
              <w:rPr>
                <w:sz w:val="20"/>
              </w:rPr>
            </w:pPr>
          </w:p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</w:p>
          <w:p w:rsidR="00F1275C" w:rsidRPr="00373B72" w:rsidRDefault="00F1275C" w:rsidP="00F1275C">
            <w:pPr>
              <w:jc w:val="both"/>
              <w:rPr>
                <w:sz w:val="20"/>
              </w:rPr>
            </w:pPr>
          </w:p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F1275C" w:rsidRPr="00373B72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0,100»</w:t>
            </w:r>
          </w:p>
        </w:tc>
      </w:tr>
    </w:tbl>
    <w:p w:rsidR="008840E3" w:rsidRPr="00373B72" w:rsidRDefault="00A84C90" w:rsidP="008840E3">
      <w:pPr>
        <w:rPr>
          <w:sz w:val="20"/>
        </w:rPr>
      </w:pPr>
      <w:r w:rsidRPr="00373B72">
        <w:rPr>
          <w:sz w:val="20"/>
        </w:rPr>
        <w:t xml:space="preserve">        </w:t>
      </w:r>
      <w:r w:rsidR="00852CED" w:rsidRPr="00373B72">
        <w:rPr>
          <w:sz w:val="20"/>
        </w:rPr>
        <w:t xml:space="preserve">                     </w:t>
      </w:r>
      <w:r w:rsidR="00E97FBB" w:rsidRPr="00373B72">
        <w:rPr>
          <w:sz w:val="20"/>
        </w:rPr>
        <w:t xml:space="preserve">                 </w:t>
      </w:r>
      <w:r w:rsidR="00A35DAD" w:rsidRPr="00373B72">
        <w:rPr>
          <w:sz w:val="20"/>
        </w:rPr>
        <w:t>10</w:t>
      </w:r>
      <w:r w:rsidR="003A6B7F" w:rsidRPr="00373B72">
        <w:rPr>
          <w:sz w:val="20"/>
        </w:rPr>
        <w:t xml:space="preserve">) </w:t>
      </w:r>
      <w:r w:rsidR="008840E3" w:rsidRPr="00373B72">
        <w:rPr>
          <w:sz w:val="20"/>
        </w:rPr>
        <w:t>Приложение 5 к ре</w:t>
      </w:r>
      <w:r w:rsidR="0040175A" w:rsidRPr="00373B72">
        <w:rPr>
          <w:sz w:val="20"/>
        </w:rPr>
        <w:t>шению изложить в новой редакции:</w:t>
      </w:r>
    </w:p>
    <w:p w:rsidR="008F319F" w:rsidRPr="00373B72" w:rsidRDefault="00852CED" w:rsidP="008840E3">
      <w:pPr>
        <w:jc w:val="right"/>
        <w:rPr>
          <w:sz w:val="20"/>
        </w:rPr>
      </w:pPr>
      <w:r w:rsidRPr="00373B72">
        <w:rPr>
          <w:sz w:val="20"/>
        </w:rPr>
        <w:t xml:space="preserve">                                                                                                                                                     </w:t>
      </w:r>
      <w:r w:rsidR="00AD1223" w:rsidRPr="00373B72">
        <w:rPr>
          <w:sz w:val="20"/>
        </w:rPr>
        <w:t xml:space="preserve"> </w:t>
      </w:r>
      <w:r w:rsidR="008F319F" w:rsidRPr="00373B72">
        <w:rPr>
          <w:sz w:val="20"/>
        </w:rPr>
        <w:t xml:space="preserve"> </w:t>
      </w:r>
      <w:r w:rsidR="003A6B7F" w:rsidRPr="00373B72">
        <w:rPr>
          <w:sz w:val="20"/>
        </w:rPr>
        <w:t>«</w:t>
      </w:r>
      <w:r w:rsidR="008F319F" w:rsidRPr="00373B72">
        <w:rPr>
          <w:sz w:val="20"/>
        </w:rPr>
        <w:t xml:space="preserve">Приложение </w:t>
      </w:r>
      <w:r w:rsidR="003666C8" w:rsidRPr="00373B72">
        <w:rPr>
          <w:sz w:val="20"/>
        </w:rPr>
        <w:t>5</w:t>
      </w:r>
    </w:p>
    <w:p w:rsidR="00A84C90" w:rsidRPr="00373B72" w:rsidRDefault="008F319F" w:rsidP="00A84C90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 решению Комитета местного самоуправления </w:t>
      </w:r>
    </w:p>
    <w:p w:rsidR="008F319F" w:rsidRPr="00373B72" w:rsidRDefault="001D7258" w:rsidP="00A84C90">
      <w:pPr>
        <w:ind w:left="5387" w:right="-530"/>
        <w:jc w:val="right"/>
        <w:rPr>
          <w:sz w:val="20"/>
        </w:rPr>
      </w:pPr>
      <w:r w:rsidRPr="00373B72">
        <w:rPr>
          <w:sz w:val="20"/>
        </w:rPr>
        <w:t>Русско-Камешкирского</w:t>
      </w:r>
      <w:r w:rsidR="008F319F" w:rsidRPr="00373B72">
        <w:rPr>
          <w:sz w:val="20"/>
        </w:rPr>
        <w:t xml:space="preserve"> сельсовета Камешкирского района</w:t>
      </w:r>
    </w:p>
    <w:p w:rsidR="00A84C90" w:rsidRPr="00373B72" w:rsidRDefault="008F319F" w:rsidP="00A84C90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Пензенской области «О </w:t>
      </w:r>
      <w:r w:rsidR="00642B99" w:rsidRPr="00373B72">
        <w:rPr>
          <w:sz w:val="20"/>
        </w:rPr>
        <w:t>Бюджет</w:t>
      </w:r>
      <w:r w:rsidRPr="00373B72">
        <w:rPr>
          <w:sz w:val="20"/>
        </w:rPr>
        <w:t xml:space="preserve">е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</w:t>
      </w:r>
    </w:p>
    <w:p w:rsidR="00A84C90" w:rsidRPr="00373B72" w:rsidRDefault="008F319F" w:rsidP="00A84C90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Камешкирского района Пензенской области </w:t>
      </w:r>
    </w:p>
    <w:p w:rsidR="008F319F" w:rsidRPr="00373B72" w:rsidRDefault="00AC28F7" w:rsidP="00A84C90">
      <w:pPr>
        <w:ind w:left="5387" w:right="-530"/>
        <w:jc w:val="right"/>
        <w:rPr>
          <w:sz w:val="20"/>
        </w:rPr>
      </w:pPr>
      <w:r w:rsidRPr="00373B72">
        <w:rPr>
          <w:sz w:val="20"/>
        </w:rPr>
        <w:t>на 2023</w:t>
      </w:r>
      <w:r w:rsidR="008F319F" w:rsidRPr="00373B72">
        <w:rPr>
          <w:sz w:val="20"/>
        </w:rPr>
        <w:t xml:space="preserve"> год и </w:t>
      </w:r>
      <w:r w:rsidR="00AE1BB1" w:rsidRPr="00373B72">
        <w:rPr>
          <w:sz w:val="20"/>
        </w:rPr>
        <w:t>на плановый период 20</w:t>
      </w:r>
      <w:r w:rsidR="003666C8" w:rsidRPr="00373B72">
        <w:rPr>
          <w:sz w:val="20"/>
        </w:rPr>
        <w:t>24</w:t>
      </w:r>
      <w:r w:rsidR="00AE1BB1" w:rsidRPr="00373B72">
        <w:rPr>
          <w:sz w:val="20"/>
        </w:rPr>
        <w:t xml:space="preserve"> и 20</w:t>
      </w:r>
      <w:r w:rsidR="003666C8" w:rsidRPr="00373B72">
        <w:rPr>
          <w:sz w:val="20"/>
        </w:rPr>
        <w:t>25</w:t>
      </w:r>
      <w:r w:rsidR="008F319F" w:rsidRPr="00373B72">
        <w:rPr>
          <w:sz w:val="20"/>
        </w:rPr>
        <w:t xml:space="preserve"> годов» </w:t>
      </w:r>
    </w:p>
    <w:p w:rsidR="008F319F" w:rsidRPr="00373B72" w:rsidRDefault="008F319F" w:rsidP="008F319F">
      <w:pPr>
        <w:rPr>
          <w:sz w:val="20"/>
        </w:rPr>
      </w:pPr>
    </w:p>
    <w:p w:rsidR="008F319F" w:rsidRPr="00373B72" w:rsidRDefault="008F319F" w:rsidP="008F319F">
      <w:pPr>
        <w:jc w:val="center"/>
        <w:rPr>
          <w:sz w:val="20"/>
        </w:rPr>
      </w:pPr>
      <w:r w:rsidRPr="00373B72">
        <w:rPr>
          <w:sz w:val="20"/>
        </w:rPr>
        <w:t xml:space="preserve">Ведомственная структура расходов </w:t>
      </w:r>
      <w:r w:rsidR="00642B99" w:rsidRPr="00373B72">
        <w:rPr>
          <w:sz w:val="20"/>
        </w:rPr>
        <w:t>Бюджета</w:t>
      </w:r>
    </w:p>
    <w:p w:rsidR="008B0AB2" w:rsidRPr="00373B72" w:rsidRDefault="001D7258" w:rsidP="008B0AB2">
      <w:pPr>
        <w:jc w:val="center"/>
        <w:rPr>
          <w:sz w:val="20"/>
        </w:rPr>
      </w:pPr>
      <w:r w:rsidRPr="00373B72">
        <w:rPr>
          <w:sz w:val="20"/>
        </w:rPr>
        <w:t>Русско-Камешкирского</w:t>
      </w:r>
      <w:r w:rsidR="008B1522" w:rsidRPr="00373B72">
        <w:rPr>
          <w:sz w:val="20"/>
        </w:rPr>
        <w:t xml:space="preserve"> сельсовета</w:t>
      </w:r>
      <w:r w:rsidR="00AE1BB1" w:rsidRPr="00373B72">
        <w:rPr>
          <w:sz w:val="20"/>
        </w:rPr>
        <w:t xml:space="preserve"> на 20</w:t>
      </w:r>
      <w:r w:rsidR="003666C8" w:rsidRPr="00373B72">
        <w:rPr>
          <w:sz w:val="20"/>
        </w:rPr>
        <w:t>23</w:t>
      </w:r>
      <w:r w:rsidR="008F319F" w:rsidRPr="00373B72">
        <w:rPr>
          <w:sz w:val="20"/>
        </w:rPr>
        <w:t xml:space="preserve"> год</w:t>
      </w:r>
      <w:r w:rsidR="00385B60" w:rsidRPr="00373B72">
        <w:rPr>
          <w:sz w:val="20"/>
        </w:rPr>
        <w:t xml:space="preserve"> и на п</w:t>
      </w:r>
      <w:r w:rsidR="00AE1BB1" w:rsidRPr="00373B72">
        <w:rPr>
          <w:sz w:val="20"/>
        </w:rPr>
        <w:t>лановый период 20</w:t>
      </w:r>
      <w:r w:rsidR="003666C8" w:rsidRPr="00373B72">
        <w:rPr>
          <w:sz w:val="20"/>
        </w:rPr>
        <w:t>24</w:t>
      </w:r>
      <w:r w:rsidR="00AE1BB1" w:rsidRPr="00373B72">
        <w:rPr>
          <w:sz w:val="20"/>
        </w:rPr>
        <w:t xml:space="preserve"> и 20</w:t>
      </w:r>
      <w:r w:rsidR="003666C8" w:rsidRPr="00373B72">
        <w:rPr>
          <w:sz w:val="20"/>
        </w:rPr>
        <w:t>25</w:t>
      </w:r>
      <w:r w:rsidR="005614FD" w:rsidRPr="00373B72">
        <w:rPr>
          <w:sz w:val="20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373B72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373B72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(тыс. руб.)</w:t>
            </w:r>
          </w:p>
        </w:tc>
      </w:tr>
      <w:tr w:rsidR="000E0C5F" w:rsidRPr="00373B72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0E0C5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Код главного распоря-</w:t>
            </w:r>
          </w:p>
          <w:p w:rsidR="000E0C5F" w:rsidRPr="00373B72" w:rsidRDefault="000E0C5F" w:rsidP="000E0C5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дителя бюджет-</w:t>
            </w:r>
          </w:p>
          <w:p w:rsidR="000E0C5F" w:rsidRPr="00373B72" w:rsidRDefault="000E0C5F" w:rsidP="000E0C5F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Раз-</w:t>
            </w: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Под-</w:t>
            </w: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Вид расхо-</w:t>
            </w: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2024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2025 год</w:t>
            </w:r>
          </w:p>
        </w:tc>
      </w:tr>
      <w:tr w:rsidR="000E0C5F" w:rsidRPr="00373B72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</w:tr>
      <w:tr w:rsidR="000E0C5F" w:rsidRPr="00373B72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 xml:space="preserve">Администрация </w:t>
            </w:r>
            <w:r w:rsidRPr="00373B72">
              <w:rPr>
                <w:b/>
                <w:sz w:val="20"/>
              </w:rPr>
              <w:t>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895ECA" w:rsidP="001F50F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59065,674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10759,650</w:t>
            </w:r>
          </w:p>
        </w:tc>
      </w:tr>
      <w:tr w:rsidR="000E0C5F" w:rsidRPr="00373B72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5933,101</w:t>
            </w:r>
          </w:p>
        </w:tc>
      </w:tr>
      <w:tr w:rsidR="000E0C5F" w:rsidRPr="00373B72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5328,222</w:t>
            </w:r>
          </w:p>
        </w:tc>
      </w:tr>
      <w:tr w:rsidR="000E0C5F" w:rsidRPr="00373B72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5328,222</w:t>
            </w:r>
          </w:p>
        </w:tc>
      </w:tr>
      <w:tr w:rsidR="000E0C5F" w:rsidRPr="00373B72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</w:t>
            </w:r>
            <w:r w:rsidRPr="00373B72">
              <w:rPr>
                <w:color w:val="0066FF"/>
                <w:sz w:val="20"/>
              </w:rPr>
              <w:t xml:space="preserve"> </w:t>
            </w:r>
            <w:r w:rsidRPr="00373B72">
              <w:rPr>
                <w:sz w:val="20"/>
              </w:rPr>
              <w:t>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5328,222</w:t>
            </w:r>
          </w:p>
        </w:tc>
      </w:tr>
      <w:tr w:rsidR="000E0C5F" w:rsidRPr="00373B72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5326,222</w:t>
            </w:r>
          </w:p>
        </w:tc>
      </w:tr>
      <w:tr w:rsidR="000E0C5F" w:rsidRPr="00373B72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E16BD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0C5F" w:rsidRPr="00373B72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E16BD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0C5F" w:rsidRPr="00373B72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E16BD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0C5F" w:rsidRPr="00373B72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E16BD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0E0C5F" w:rsidRPr="00373B72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E16BD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0E0C5F" w:rsidRPr="00373B72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322B00" w:rsidRPr="00373B72" w:rsidRDefault="00322B00" w:rsidP="001F50F3">
            <w:pPr>
              <w:jc w:val="both"/>
              <w:rPr>
                <w:sz w:val="20"/>
              </w:rPr>
            </w:pPr>
          </w:p>
          <w:p w:rsidR="000E0C5F" w:rsidRPr="00373B72" w:rsidRDefault="00322B00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E16BD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0E0C5F" w:rsidRPr="00373B72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1015,981</w:t>
            </w:r>
          </w:p>
        </w:tc>
      </w:tr>
      <w:tr w:rsidR="000E0C5F" w:rsidRPr="00373B72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0E0C5F" w:rsidRPr="00373B72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0E0C5F" w:rsidRPr="00373B72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2C1DC2" w:rsidRPr="00373B72" w:rsidRDefault="002C1DC2" w:rsidP="001F50F3">
            <w:pPr>
              <w:jc w:val="both"/>
              <w:rPr>
                <w:sz w:val="20"/>
              </w:rPr>
            </w:pPr>
          </w:p>
          <w:p w:rsidR="000E0C5F" w:rsidRPr="00373B72" w:rsidRDefault="002C1DC2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599,879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373B72">
              <w:rPr>
                <w:b/>
                <w:sz w:val="20"/>
              </w:rPr>
              <w:t xml:space="preserve"> </w:t>
            </w:r>
            <w:r w:rsidRPr="00373B72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580,879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«Об управлении муниципальной собственностью Русско-Камешкирского сельсовета Камешкирского района Пензенской </w:t>
            </w:r>
            <w:r w:rsidRPr="00373B72">
              <w:rPr>
                <w:sz w:val="20"/>
              </w:rPr>
              <w:lastRenderedPageBreak/>
              <w:t>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580,879</w:t>
            </w:r>
          </w:p>
        </w:tc>
      </w:tr>
      <w:tr w:rsidR="000E0C5F" w:rsidRPr="00373B72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580,879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902A8A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902A8A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164DE5" w:rsidRPr="00373B72" w:rsidRDefault="00164DE5" w:rsidP="001F50F3">
            <w:pPr>
              <w:jc w:val="center"/>
              <w:rPr>
                <w:sz w:val="20"/>
              </w:rPr>
            </w:pPr>
          </w:p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DA7BD6" w:rsidRPr="00373B72" w:rsidRDefault="00DA7BD6" w:rsidP="001F50F3">
            <w:pPr>
              <w:jc w:val="center"/>
              <w:rPr>
                <w:sz w:val="20"/>
              </w:rPr>
            </w:pPr>
          </w:p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373B72" w:rsidRDefault="00902A8A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373B72" w:rsidRDefault="00902A8A" w:rsidP="001F50F3">
            <w:pPr>
              <w:jc w:val="right"/>
              <w:rPr>
                <w:color w:val="7030A0"/>
                <w:sz w:val="20"/>
              </w:rPr>
            </w:pPr>
          </w:p>
          <w:p w:rsidR="00DA7BD6" w:rsidRPr="00373B72" w:rsidRDefault="00DA7BD6" w:rsidP="001F50F3">
            <w:pPr>
              <w:jc w:val="right"/>
              <w:rPr>
                <w:color w:val="7030A0"/>
                <w:sz w:val="20"/>
              </w:rPr>
            </w:pPr>
          </w:p>
          <w:p w:rsidR="00DA7BD6" w:rsidRPr="00373B72" w:rsidRDefault="00DA7BD6" w:rsidP="001F50F3">
            <w:pPr>
              <w:jc w:val="right"/>
              <w:rPr>
                <w:color w:val="7030A0"/>
                <w:sz w:val="20"/>
              </w:rPr>
            </w:pPr>
          </w:p>
          <w:p w:rsidR="00DA7BD6" w:rsidRPr="00373B72" w:rsidRDefault="00DA7BD6" w:rsidP="001F50F3">
            <w:pPr>
              <w:jc w:val="right"/>
              <w:rPr>
                <w:color w:val="7030A0"/>
                <w:sz w:val="20"/>
              </w:rPr>
            </w:pPr>
          </w:p>
          <w:p w:rsidR="00DA7BD6" w:rsidRPr="00373B72" w:rsidRDefault="00DA7BD6" w:rsidP="001F50F3">
            <w:pPr>
              <w:jc w:val="right"/>
              <w:rPr>
                <w:color w:val="7030A0"/>
                <w:sz w:val="20"/>
              </w:rPr>
            </w:pPr>
          </w:p>
          <w:p w:rsidR="00DA7BD6" w:rsidRPr="00373B72" w:rsidRDefault="00DA7BD6" w:rsidP="001F50F3">
            <w:pPr>
              <w:jc w:val="right"/>
              <w:rPr>
                <w:color w:val="7030A0"/>
                <w:sz w:val="20"/>
              </w:rPr>
            </w:pPr>
          </w:p>
          <w:p w:rsidR="00DA7BD6" w:rsidRPr="00373B72" w:rsidRDefault="006F18D0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902A8A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6F18D0" w:rsidRPr="00373B72" w:rsidRDefault="006F18D0" w:rsidP="001F50F3">
            <w:pPr>
              <w:jc w:val="right"/>
              <w:rPr>
                <w:sz w:val="20"/>
              </w:rPr>
            </w:pPr>
          </w:p>
          <w:p w:rsidR="00902A8A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02A8A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373B72" w:rsidRDefault="00902A8A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373B72" w:rsidRDefault="00DA7BD6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373B72" w:rsidRDefault="006F18D0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164DE5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373B72">
              <w:rPr>
                <w:sz w:val="20"/>
              </w:rPr>
              <w:lastRenderedPageBreak/>
              <w:t>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373B72" w:rsidRDefault="00DA7BD6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373B72" w:rsidRDefault="006F18D0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02A8A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373B72" w:rsidRDefault="00902A8A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373B72" w:rsidRDefault="00902A8A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373B72" w:rsidRDefault="006F18D0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164DE5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373B72" w:rsidRDefault="00DA7BD6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373B72" w:rsidRDefault="006F18D0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164DE5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164DE5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DA7BD6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373B72" w:rsidRDefault="00DA7BD6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373B72" w:rsidRDefault="006F18D0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164DE5" w:rsidRPr="00373B72" w:rsidRDefault="00164DE5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17,000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0E0C5F" w:rsidRPr="00373B72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Закупка товаров, работ и услуг для обеспечения </w:t>
            </w:r>
            <w:r w:rsidRPr="00373B72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0E0C5F" w:rsidRPr="00373B72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307,600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307,600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bCs/>
                <w:sz w:val="20"/>
              </w:rPr>
              <w:t xml:space="preserve">Осуществление первичного воинского учета органами местного самоуправления поселений, </w:t>
            </w:r>
            <w:r w:rsidRPr="00373B72">
              <w:rPr>
                <w:bCs/>
                <w:sz w:val="20"/>
              </w:rPr>
              <w:lastRenderedPageBreak/>
              <w:t>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0E0C5F" w:rsidRPr="00373B72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373B72">
              <w:rPr>
                <w:color w:val="FF0066"/>
                <w:sz w:val="20"/>
              </w:rPr>
              <w:t xml:space="preserve"> </w:t>
            </w:r>
            <w:r w:rsidRPr="00373B72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</w:t>
            </w:r>
            <w:r w:rsidRPr="00373B72">
              <w:rPr>
                <w:sz w:val="20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6F18D0" w:rsidRPr="00373B72" w:rsidRDefault="006F18D0" w:rsidP="001F50F3">
            <w:pPr>
              <w:jc w:val="both"/>
              <w:rPr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6F18D0" w:rsidRPr="00373B72" w:rsidRDefault="006F18D0" w:rsidP="001F50F3">
            <w:pPr>
              <w:jc w:val="center"/>
              <w:rPr>
                <w:sz w:val="20"/>
              </w:rPr>
            </w:pPr>
          </w:p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E63BF7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16</w:t>
            </w:r>
            <w:r w:rsidR="00E63BF7" w:rsidRPr="00373B72">
              <w:rPr>
                <w:b/>
                <w:color w:val="7030A0"/>
                <w:sz w:val="20"/>
              </w:rPr>
              <w:t>416</w:t>
            </w:r>
            <w:r w:rsidRPr="00373B72">
              <w:rPr>
                <w:b/>
                <w:color w:val="7030A0"/>
                <w:sz w:val="20"/>
              </w:rPr>
              <w:t>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373B72">
              <w:rPr>
                <w:b/>
                <w:sz w:val="20"/>
              </w:rPr>
              <w:t xml:space="preserve"> </w:t>
            </w:r>
            <w:r w:rsidRPr="00373B72">
              <w:rPr>
                <w:sz w:val="20"/>
              </w:rPr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373B72">
              <w:rPr>
                <w:sz w:val="20"/>
              </w:rPr>
              <w:t>Русско-Камешкирского</w:t>
            </w:r>
            <w:r w:rsidRPr="00373B72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1F0FE6" w:rsidRPr="00373B72" w:rsidRDefault="001F0FE6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6F18D0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</w:t>
            </w:r>
            <w:r w:rsidRPr="00373B72">
              <w:rPr>
                <w:sz w:val="20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50</w:t>
            </w:r>
            <w:r w:rsidR="001F0FE6" w:rsidRPr="00373B72">
              <w:rPr>
                <w:b/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</w:t>
            </w:r>
            <w:r w:rsidR="001F0FE6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</w:t>
            </w:r>
            <w:r w:rsidR="001F0FE6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Русско-Камешкирского сельсовета Камешкирского </w:t>
            </w:r>
            <w:r w:rsidRPr="00373B72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</w:t>
            </w:r>
            <w:r w:rsidR="001F0FE6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</w:t>
            </w:r>
            <w:r w:rsidR="001F0FE6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</w:t>
            </w:r>
            <w:r w:rsidR="001F0FE6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</w:t>
            </w:r>
            <w:r w:rsidR="001F0FE6"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1F0FE6" w:rsidRPr="00373B72" w:rsidRDefault="001F0FE6" w:rsidP="001F50F3">
            <w:pPr>
              <w:jc w:val="both"/>
              <w:rPr>
                <w:sz w:val="20"/>
              </w:rPr>
            </w:pPr>
          </w:p>
          <w:p w:rsidR="001F0FE6" w:rsidRPr="00373B72" w:rsidRDefault="001F0FE6" w:rsidP="001F50F3">
            <w:pPr>
              <w:jc w:val="both"/>
              <w:rPr>
                <w:sz w:val="20"/>
              </w:rPr>
            </w:pPr>
          </w:p>
          <w:p w:rsidR="001F0FE6" w:rsidRPr="00373B72" w:rsidRDefault="001F0FE6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C928FE" w:rsidP="001F50F3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21990,</w:t>
            </w:r>
            <w:r w:rsidR="00F83FA9" w:rsidRPr="00373B72">
              <w:rPr>
                <w:b/>
                <w:color w:val="7030A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1370,541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/>
                <w:sz w:val="20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6,854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Основное мероприятие «Оптимизация, управление и распоряжение имуществом, </w:t>
            </w:r>
            <w:r w:rsidRPr="00373B72">
              <w:rPr>
                <w:bCs/>
                <w:sz w:val="20"/>
              </w:rPr>
              <w:lastRenderedPageBreak/>
              <w:t>находящимся в собственности Русско-Камешкирского сельсовета Камешкирского</w:t>
            </w:r>
            <w:r w:rsidRPr="00373B72">
              <w:rPr>
                <w:b/>
                <w:bCs/>
                <w:sz w:val="20"/>
              </w:rPr>
              <w:t xml:space="preserve"> </w:t>
            </w:r>
            <w:r w:rsidRPr="00373B72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rPr>
                <w:sz w:val="20"/>
              </w:rPr>
            </w:pPr>
          </w:p>
          <w:p w:rsidR="006E1D71" w:rsidRPr="00373B72" w:rsidRDefault="006E1D71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E6" w:rsidRPr="00373B72" w:rsidRDefault="001F0FE6" w:rsidP="001F50F3">
            <w:pPr>
              <w:rPr>
                <w:sz w:val="20"/>
              </w:rPr>
            </w:pPr>
          </w:p>
          <w:p w:rsidR="001F0FE6" w:rsidRPr="00373B72" w:rsidRDefault="001F0FE6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rPr>
                <w:sz w:val="20"/>
              </w:rPr>
            </w:pPr>
          </w:p>
          <w:p w:rsidR="000E0C5F" w:rsidRPr="00373B72" w:rsidRDefault="006E1D71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0E0C5F" w:rsidRPr="00373B72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373B72" w:rsidRDefault="006E1D71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</w:p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6E1D71" w:rsidRPr="00373B72" w:rsidRDefault="006E1D71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0C5F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18" w:rsidRPr="00373B72" w:rsidRDefault="00694618" w:rsidP="001F50F3">
            <w:pPr>
              <w:jc w:val="both"/>
              <w:rPr>
                <w:sz w:val="20"/>
              </w:rPr>
            </w:pPr>
          </w:p>
          <w:p w:rsidR="00694618" w:rsidRPr="00373B72" w:rsidRDefault="00694618" w:rsidP="001F50F3">
            <w:pPr>
              <w:jc w:val="both"/>
              <w:rPr>
                <w:sz w:val="20"/>
              </w:rPr>
            </w:pPr>
          </w:p>
          <w:p w:rsidR="000E0C5F" w:rsidRPr="00373B72" w:rsidRDefault="006E1D71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0E0C5F" w:rsidP="001F50F3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73B72" w:rsidRDefault="00750773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73B72" w:rsidRDefault="000E0C5F" w:rsidP="001F50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F1275C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</w:t>
            </w:r>
            <w:r w:rsidR="00F1275C" w:rsidRPr="00373B72">
              <w:rPr>
                <w:color w:val="7030A0"/>
                <w:sz w:val="20"/>
              </w:rPr>
              <w:t>51</w:t>
            </w:r>
            <w:r w:rsidRPr="00373B72">
              <w:rPr>
                <w:color w:val="7030A0"/>
                <w:sz w:val="20"/>
              </w:rPr>
              <w:t>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</w:t>
            </w:r>
            <w:r w:rsidR="00F1275C" w:rsidRPr="00373B72">
              <w:rPr>
                <w:color w:val="7030A0"/>
                <w:sz w:val="20"/>
              </w:rPr>
              <w:t>51</w:t>
            </w:r>
            <w:r w:rsidRPr="00373B72">
              <w:rPr>
                <w:color w:val="7030A0"/>
                <w:sz w:val="20"/>
              </w:rPr>
              <w:t>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11649,306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1303,687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1936,761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1301,687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1936,761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1301,687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1936,761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1209,333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1301,687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C928FE" w:rsidRPr="00373B72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  <w:p w:rsidR="00C928FE" w:rsidRPr="00373B72" w:rsidRDefault="00C928FE" w:rsidP="00C928FE">
            <w:pPr>
              <w:rPr>
                <w:sz w:val="20"/>
              </w:rPr>
            </w:pPr>
          </w:p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F</w:t>
            </w:r>
            <w:r w:rsidRPr="00373B72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2717,263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  <w:p w:rsidR="00C928FE" w:rsidRPr="00373B72" w:rsidRDefault="00C928FE" w:rsidP="00C928FE">
            <w:pPr>
              <w:rPr>
                <w:sz w:val="20"/>
              </w:rPr>
            </w:pPr>
          </w:p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Расходы на обеспечение комплексного развития сельских территорий (благоустройство сельских </w:t>
            </w:r>
            <w:r w:rsidRPr="00373B72">
              <w:rPr>
                <w:sz w:val="20"/>
              </w:rPr>
              <w:lastRenderedPageBreak/>
              <w:t>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 xml:space="preserve">Иные закупки товаров, работ и услуг для </w:t>
            </w:r>
            <w:r w:rsidRPr="00373B72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</w:p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  <w:p w:rsidR="00C928FE" w:rsidRPr="00373B72" w:rsidRDefault="00C928FE" w:rsidP="00C928FE">
            <w:pPr>
              <w:rPr>
                <w:sz w:val="20"/>
              </w:rPr>
            </w:pPr>
          </w:p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</w:p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lastRenderedPageBreak/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</w:p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C928FE" w:rsidRPr="00373B7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both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FE" w:rsidRPr="00373B72" w:rsidRDefault="00C928FE" w:rsidP="00C928F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0,100»</w:t>
            </w:r>
          </w:p>
        </w:tc>
      </w:tr>
    </w:tbl>
    <w:p w:rsidR="008B0AB2" w:rsidRPr="00373B72" w:rsidRDefault="008B0AB2" w:rsidP="00060492">
      <w:pPr>
        <w:rPr>
          <w:sz w:val="20"/>
        </w:rPr>
      </w:pPr>
    </w:p>
    <w:p w:rsidR="00B52408" w:rsidRPr="00373B72" w:rsidRDefault="008840E3" w:rsidP="008840E3">
      <w:pPr>
        <w:rPr>
          <w:sz w:val="20"/>
        </w:rPr>
      </w:pPr>
      <w:r w:rsidRPr="00373B72">
        <w:rPr>
          <w:sz w:val="20"/>
        </w:rPr>
        <w:t xml:space="preserve">                  </w:t>
      </w:r>
      <w:r w:rsidR="00060492" w:rsidRPr="00373B72">
        <w:rPr>
          <w:sz w:val="20"/>
        </w:rPr>
        <w:t xml:space="preserve">                   </w:t>
      </w:r>
    </w:p>
    <w:p w:rsidR="008840E3" w:rsidRPr="00373B72" w:rsidRDefault="00B52408" w:rsidP="008840E3">
      <w:pPr>
        <w:rPr>
          <w:sz w:val="20"/>
        </w:rPr>
      </w:pPr>
      <w:r w:rsidRPr="00373B72">
        <w:rPr>
          <w:sz w:val="20"/>
        </w:rPr>
        <w:t xml:space="preserve">                                            </w:t>
      </w:r>
      <w:r w:rsidR="00A35DAD" w:rsidRPr="00373B72">
        <w:rPr>
          <w:sz w:val="20"/>
        </w:rPr>
        <w:t>11</w:t>
      </w:r>
      <w:r w:rsidR="00421F2A" w:rsidRPr="00373B72">
        <w:rPr>
          <w:sz w:val="20"/>
        </w:rPr>
        <w:t xml:space="preserve">) </w:t>
      </w:r>
      <w:r w:rsidR="008840E3" w:rsidRPr="00373B72">
        <w:rPr>
          <w:sz w:val="20"/>
        </w:rPr>
        <w:t>Приложение 6 к ре</w:t>
      </w:r>
      <w:r w:rsidR="00060492" w:rsidRPr="00373B72">
        <w:rPr>
          <w:sz w:val="20"/>
        </w:rPr>
        <w:t>шению изложить в новой редакции:</w:t>
      </w:r>
    </w:p>
    <w:p w:rsidR="008F319F" w:rsidRPr="00373B72" w:rsidRDefault="008F319F" w:rsidP="000E5338">
      <w:pPr>
        <w:jc w:val="right"/>
        <w:rPr>
          <w:sz w:val="20"/>
        </w:rPr>
      </w:pPr>
      <w:r w:rsidRPr="00373B72">
        <w:rPr>
          <w:sz w:val="20"/>
        </w:rPr>
        <w:t xml:space="preserve">                  </w:t>
      </w:r>
      <w:r w:rsidR="00421F2A" w:rsidRPr="00373B72">
        <w:rPr>
          <w:sz w:val="20"/>
        </w:rPr>
        <w:t>«</w:t>
      </w:r>
      <w:r w:rsidRPr="00373B72">
        <w:rPr>
          <w:sz w:val="20"/>
        </w:rPr>
        <w:t xml:space="preserve">Приложение </w:t>
      </w:r>
      <w:r w:rsidR="00F612E0" w:rsidRPr="00373B72">
        <w:rPr>
          <w:sz w:val="20"/>
        </w:rPr>
        <w:t>6</w:t>
      </w:r>
    </w:p>
    <w:p w:rsidR="000E5338" w:rsidRPr="00373B72" w:rsidRDefault="008F319F" w:rsidP="000E5338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 решению Комитета местного самоуправления </w:t>
      </w:r>
    </w:p>
    <w:p w:rsidR="008F319F" w:rsidRPr="00373B72" w:rsidRDefault="001D7258" w:rsidP="000E5338">
      <w:pPr>
        <w:ind w:left="5387" w:right="-530"/>
        <w:jc w:val="right"/>
        <w:rPr>
          <w:sz w:val="20"/>
        </w:rPr>
      </w:pPr>
      <w:r w:rsidRPr="00373B72">
        <w:rPr>
          <w:sz w:val="20"/>
        </w:rPr>
        <w:t>Русско-Камешкирского</w:t>
      </w:r>
      <w:r w:rsidR="008F319F" w:rsidRPr="00373B72">
        <w:rPr>
          <w:sz w:val="20"/>
        </w:rPr>
        <w:t xml:space="preserve"> сельсовета Камешкирского района</w:t>
      </w:r>
    </w:p>
    <w:p w:rsidR="000E5338" w:rsidRPr="00373B72" w:rsidRDefault="008F319F" w:rsidP="000E5338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Пензенской области «О </w:t>
      </w:r>
      <w:r w:rsidR="00642B99" w:rsidRPr="00373B72">
        <w:rPr>
          <w:sz w:val="20"/>
        </w:rPr>
        <w:t>Бюджет</w:t>
      </w:r>
      <w:r w:rsidRPr="00373B72">
        <w:rPr>
          <w:sz w:val="20"/>
        </w:rPr>
        <w:t xml:space="preserve">е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</w:t>
      </w:r>
    </w:p>
    <w:p w:rsidR="000E5338" w:rsidRPr="00373B72" w:rsidRDefault="008F319F" w:rsidP="000E5338">
      <w:pPr>
        <w:ind w:left="5387" w:right="-530"/>
        <w:jc w:val="right"/>
        <w:rPr>
          <w:sz w:val="20"/>
        </w:rPr>
      </w:pPr>
      <w:r w:rsidRPr="00373B72">
        <w:rPr>
          <w:sz w:val="20"/>
        </w:rPr>
        <w:t xml:space="preserve">Камешкирского района Пензенской области </w:t>
      </w:r>
    </w:p>
    <w:p w:rsidR="008F319F" w:rsidRPr="00373B72" w:rsidRDefault="00BF68D6" w:rsidP="000E5338">
      <w:pPr>
        <w:ind w:left="5387" w:right="-530"/>
        <w:jc w:val="right"/>
        <w:rPr>
          <w:sz w:val="20"/>
        </w:rPr>
      </w:pPr>
      <w:r w:rsidRPr="00373B72">
        <w:rPr>
          <w:sz w:val="20"/>
        </w:rPr>
        <w:t>на 2023</w:t>
      </w:r>
      <w:r w:rsidR="008F319F" w:rsidRPr="00373B72">
        <w:rPr>
          <w:sz w:val="20"/>
        </w:rPr>
        <w:t xml:space="preserve"> год и </w:t>
      </w:r>
      <w:r w:rsidR="00F12640" w:rsidRPr="00373B72">
        <w:rPr>
          <w:sz w:val="20"/>
        </w:rPr>
        <w:t>на плановый п</w:t>
      </w:r>
      <w:r w:rsidRPr="00373B72">
        <w:rPr>
          <w:sz w:val="20"/>
        </w:rPr>
        <w:t>ериод 2024</w:t>
      </w:r>
      <w:r w:rsidR="002D7E55" w:rsidRPr="00373B72">
        <w:rPr>
          <w:sz w:val="20"/>
        </w:rPr>
        <w:t xml:space="preserve"> и 20</w:t>
      </w:r>
      <w:r w:rsidRPr="00373B72">
        <w:rPr>
          <w:sz w:val="20"/>
        </w:rPr>
        <w:t>25</w:t>
      </w:r>
      <w:r w:rsidR="008F319F" w:rsidRPr="00373B72">
        <w:rPr>
          <w:sz w:val="20"/>
        </w:rPr>
        <w:t xml:space="preserve"> годов» </w:t>
      </w:r>
    </w:p>
    <w:p w:rsidR="008F319F" w:rsidRPr="00373B72" w:rsidRDefault="008F319F" w:rsidP="008F319F">
      <w:pPr>
        <w:ind w:left="5387" w:right="-530"/>
        <w:rPr>
          <w:sz w:val="20"/>
        </w:rPr>
      </w:pPr>
    </w:p>
    <w:p w:rsidR="008F319F" w:rsidRPr="00373B72" w:rsidRDefault="008F319F" w:rsidP="008F319F">
      <w:pPr>
        <w:jc w:val="center"/>
        <w:rPr>
          <w:sz w:val="20"/>
        </w:rPr>
      </w:pPr>
      <w:r w:rsidRPr="00373B72">
        <w:rPr>
          <w:sz w:val="20"/>
        </w:rPr>
        <w:t xml:space="preserve">Распределение </w:t>
      </w:r>
      <w:r w:rsidR="004D2129" w:rsidRPr="00373B72">
        <w:rPr>
          <w:sz w:val="20"/>
        </w:rPr>
        <w:t>б</w:t>
      </w:r>
      <w:r w:rsidR="00642B99" w:rsidRPr="00373B72">
        <w:rPr>
          <w:sz w:val="20"/>
        </w:rPr>
        <w:t>юджет</w:t>
      </w:r>
      <w:r w:rsidRPr="00373B72">
        <w:rPr>
          <w:sz w:val="20"/>
        </w:rPr>
        <w:t xml:space="preserve">ных ассигнований по целевым статьям (муниципальным программам </w:t>
      </w:r>
      <w:r w:rsidR="001D7258" w:rsidRPr="00373B72">
        <w:rPr>
          <w:sz w:val="20"/>
        </w:rPr>
        <w:t>Русско-Камешкирского</w:t>
      </w:r>
      <w:r w:rsidRPr="00373B72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373B72">
        <w:rPr>
          <w:sz w:val="20"/>
        </w:rPr>
        <w:t>б</w:t>
      </w:r>
      <w:r w:rsidR="00642B99" w:rsidRPr="00373B72">
        <w:rPr>
          <w:sz w:val="20"/>
        </w:rPr>
        <w:t>юджета</w:t>
      </w:r>
      <w:r w:rsidR="00BF68D6" w:rsidRPr="00373B72">
        <w:rPr>
          <w:sz w:val="20"/>
        </w:rPr>
        <w:t xml:space="preserve"> на 2023</w:t>
      </w:r>
      <w:r w:rsidRPr="00373B72">
        <w:rPr>
          <w:sz w:val="20"/>
        </w:rPr>
        <w:t xml:space="preserve"> год</w:t>
      </w:r>
      <w:r w:rsidR="00BF68D6" w:rsidRPr="00373B72">
        <w:rPr>
          <w:sz w:val="20"/>
        </w:rPr>
        <w:t xml:space="preserve"> и на плановый период 2024 и 2025</w:t>
      </w:r>
      <w:r w:rsidRPr="00373B72">
        <w:rPr>
          <w:sz w:val="20"/>
        </w:rPr>
        <w:t xml:space="preserve"> го</w:t>
      </w:r>
      <w:r w:rsidR="00557D07" w:rsidRPr="00373B72">
        <w:rPr>
          <w:sz w:val="20"/>
        </w:rPr>
        <w:t>дов</w:t>
      </w:r>
    </w:p>
    <w:p w:rsidR="008F319F" w:rsidRPr="00373B72" w:rsidRDefault="008F319F" w:rsidP="008F319F">
      <w:pPr>
        <w:jc w:val="right"/>
        <w:rPr>
          <w:sz w:val="20"/>
        </w:rPr>
      </w:pPr>
      <w:r w:rsidRPr="00373B72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373B72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373B72" w:rsidRDefault="00BF68D6" w:rsidP="000E5338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2023</w:t>
            </w:r>
            <w:r w:rsidR="008F319F" w:rsidRPr="00373B72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="00BF68D6" w:rsidRPr="00373B72">
              <w:rPr>
                <w:sz w:val="20"/>
              </w:rPr>
              <w:br/>
              <w:t>на 2024</w:t>
            </w:r>
            <w:r w:rsidR="0085678A" w:rsidRPr="00373B72">
              <w:rPr>
                <w:sz w:val="20"/>
              </w:rPr>
              <w:t xml:space="preserve"> </w:t>
            </w:r>
            <w:r w:rsidRPr="00373B72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373B72" w:rsidRDefault="00F12640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 xml:space="preserve">Сумма </w:t>
            </w:r>
            <w:r w:rsidRPr="00373B72">
              <w:rPr>
                <w:sz w:val="20"/>
              </w:rPr>
              <w:br/>
              <w:t>на 20</w:t>
            </w:r>
            <w:r w:rsidR="00BF68D6" w:rsidRPr="00373B72">
              <w:rPr>
                <w:sz w:val="20"/>
              </w:rPr>
              <w:t>25</w:t>
            </w:r>
            <w:r w:rsidR="008F319F" w:rsidRPr="00373B72">
              <w:rPr>
                <w:sz w:val="20"/>
              </w:rPr>
              <w:t xml:space="preserve"> год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sz w:val="20"/>
              </w:rPr>
            </w:pPr>
            <w:r w:rsidRPr="00373B72">
              <w:rPr>
                <w:b/>
                <w:bCs/>
                <w:sz w:val="20"/>
              </w:rPr>
              <w:t>Муниципальная программа «Развитие гражданского общества на территории</w:t>
            </w:r>
            <w:r w:rsidRPr="00373B72">
              <w:rPr>
                <w:sz w:val="20"/>
              </w:rPr>
              <w:t xml:space="preserve"> </w:t>
            </w:r>
          </w:p>
          <w:p w:rsidR="008F319F" w:rsidRPr="00373B72" w:rsidRDefault="001D7258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sz w:val="20"/>
              </w:rPr>
              <w:t>Русско-Камешкирского</w:t>
            </w:r>
            <w:r w:rsidR="008F319F" w:rsidRPr="00373B72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373B72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373B72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BC4C4F" w:rsidP="00393F93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7042,673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</w:p>
          <w:p w:rsidR="009C40C1" w:rsidRPr="00373B72" w:rsidRDefault="00275A7F" w:rsidP="00C928F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373B72" w:rsidRDefault="00275A7F" w:rsidP="00C928FE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6996,230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373B72">
              <w:rPr>
                <w:b/>
                <w:sz w:val="20"/>
              </w:rPr>
              <w:t>Русско-Камешкирском</w:t>
            </w:r>
            <w:r w:rsidRPr="00373B72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373B72">
              <w:rPr>
                <w:b/>
                <w:bCs/>
                <w:sz w:val="20"/>
              </w:rPr>
              <w:t xml:space="preserve"> Пензенской области</w:t>
            </w:r>
            <w:r w:rsidRPr="00373B72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4DD9" w:rsidRPr="00373B72" w:rsidRDefault="00CE4DD9" w:rsidP="00AC65BE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bCs/>
                <w:sz w:val="20"/>
              </w:rPr>
            </w:pPr>
          </w:p>
          <w:p w:rsidR="008F319F" w:rsidRPr="00373B72" w:rsidRDefault="00BC4C4F" w:rsidP="00AC65BE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7042,156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DD9" w:rsidRPr="00373B72" w:rsidRDefault="00CE4DD9" w:rsidP="00AC65BE">
            <w:pPr>
              <w:jc w:val="right"/>
              <w:rPr>
                <w:b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sz w:val="20"/>
              </w:rPr>
            </w:pPr>
          </w:p>
          <w:p w:rsidR="00CE4DD9" w:rsidRPr="00373B72" w:rsidRDefault="00CE4DD9" w:rsidP="00AC65BE">
            <w:pPr>
              <w:jc w:val="right"/>
              <w:rPr>
                <w:b/>
                <w:sz w:val="20"/>
              </w:rPr>
            </w:pPr>
          </w:p>
          <w:p w:rsidR="008F319F" w:rsidRPr="00373B72" w:rsidRDefault="00275A7F" w:rsidP="00AC65BE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DD9" w:rsidRPr="00373B72" w:rsidRDefault="00CE4DD9" w:rsidP="00CE4DD9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CE4DD9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CE4DD9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CE4DD9">
            <w:pPr>
              <w:jc w:val="right"/>
              <w:rPr>
                <w:b/>
                <w:bCs/>
                <w:sz w:val="20"/>
              </w:rPr>
            </w:pPr>
          </w:p>
          <w:p w:rsidR="00CE4DD9" w:rsidRPr="00373B72" w:rsidRDefault="00CE4DD9" w:rsidP="00CE4DD9">
            <w:pPr>
              <w:jc w:val="right"/>
              <w:rPr>
                <w:b/>
                <w:bCs/>
                <w:sz w:val="20"/>
              </w:rPr>
            </w:pPr>
          </w:p>
          <w:p w:rsidR="008F319F" w:rsidRPr="00373B72" w:rsidRDefault="00275A7F" w:rsidP="00CE4DD9">
            <w:pPr>
              <w:jc w:val="right"/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6996,230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i/>
                <w:sz w:val="20"/>
              </w:rPr>
            </w:pPr>
            <w:r w:rsidRPr="00373B72">
              <w:rPr>
                <w:i/>
                <w:sz w:val="20"/>
              </w:rPr>
              <w:t xml:space="preserve">Основное мероприятие «Реализация функций администрации </w:t>
            </w:r>
            <w:r w:rsidRPr="00373B72">
              <w:rPr>
                <w:b/>
                <w:bCs/>
                <w:sz w:val="20"/>
              </w:rPr>
              <w:t xml:space="preserve"> </w:t>
            </w:r>
            <w:r w:rsidR="001D7258" w:rsidRPr="00373B72">
              <w:rPr>
                <w:i/>
                <w:sz w:val="20"/>
              </w:rPr>
              <w:t>Русско-Камешкирского</w:t>
            </w:r>
            <w:r w:rsidRPr="00373B72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BC4C4F" w:rsidP="00AC65BE">
            <w:pPr>
              <w:jc w:val="right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5702,441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12F90" w:rsidP="00AC65BE">
            <w:pPr>
              <w:jc w:val="right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5635,822</w:t>
            </w:r>
          </w:p>
        </w:tc>
      </w:tr>
      <w:tr w:rsidR="000E5338" w:rsidRPr="00373B72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373B72" w:rsidRDefault="007673CB" w:rsidP="00AC65BE">
            <w:pPr>
              <w:jc w:val="right"/>
              <w:rPr>
                <w:sz w:val="20"/>
              </w:rPr>
            </w:pPr>
          </w:p>
          <w:p w:rsidR="008F319F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373B72" w:rsidRDefault="007673CB" w:rsidP="00AC65BE">
            <w:pPr>
              <w:jc w:val="right"/>
              <w:rPr>
                <w:sz w:val="20"/>
              </w:rPr>
            </w:pPr>
          </w:p>
          <w:p w:rsidR="008F319F" w:rsidRPr="00373B72" w:rsidRDefault="007673C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673C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673C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673C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3199,313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673C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3271,046</w:t>
            </w:r>
          </w:p>
        </w:tc>
      </w:tr>
      <w:tr w:rsidR="009C40C1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9C40C1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 xml:space="preserve">Расходы на выплаты персоналу в целях </w:t>
            </w:r>
            <w:r w:rsidRPr="00373B72">
              <w:rPr>
                <w:sz w:val="2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9C40C1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9C40C1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9C40C1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9C40C1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9C40C1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9C40C1" w:rsidRPr="00373B72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9C40C1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9C40C1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373B72" w:rsidRDefault="007E03E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1039,195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DD7D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1173,662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1015,981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DD7D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DD7D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rPr>
                <w:sz w:val="20"/>
              </w:rPr>
            </w:pPr>
          </w:p>
          <w:p w:rsidR="008F319F" w:rsidRPr="00373B72" w:rsidRDefault="00DD7D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373B72" w:rsidRDefault="00B16006" w:rsidP="00B16006">
            <w:pPr>
              <w:jc w:val="right"/>
              <w:rPr>
                <w:sz w:val="20"/>
              </w:rPr>
            </w:pPr>
          </w:p>
          <w:p w:rsidR="008F319F" w:rsidRPr="00373B72" w:rsidRDefault="00FF5BBB" w:rsidP="00B1600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rPr>
                <w:sz w:val="20"/>
              </w:rPr>
            </w:pPr>
          </w:p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0E5338" w:rsidRPr="00373B72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rPr>
                <w:sz w:val="20"/>
              </w:rPr>
            </w:pPr>
          </w:p>
          <w:p w:rsidR="008F319F" w:rsidRPr="00373B72" w:rsidRDefault="008F319F" w:rsidP="00AC65BE">
            <w:pPr>
              <w:rPr>
                <w:sz w:val="20"/>
              </w:rPr>
            </w:pPr>
          </w:p>
          <w:p w:rsidR="008F319F" w:rsidRPr="00373B72" w:rsidRDefault="008F319F" w:rsidP="00B16006">
            <w:pPr>
              <w:jc w:val="right"/>
              <w:rPr>
                <w:sz w:val="20"/>
              </w:rPr>
            </w:pPr>
          </w:p>
          <w:p w:rsidR="000F26A6" w:rsidRPr="00373B72" w:rsidRDefault="000F26A6" w:rsidP="00B16006">
            <w:pPr>
              <w:jc w:val="right"/>
              <w:rPr>
                <w:sz w:val="20"/>
              </w:rPr>
            </w:pPr>
          </w:p>
          <w:p w:rsidR="00DD7D39" w:rsidRPr="00373B72" w:rsidRDefault="00DD7D39" w:rsidP="000F26A6">
            <w:pPr>
              <w:jc w:val="right"/>
              <w:rPr>
                <w:sz w:val="20"/>
              </w:rPr>
            </w:pPr>
          </w:p>
          <w:p w:rsidR="00CE4DD9" w:rsidRPr="00373B72" w:rsidRDefault="00CE4DD9" w:rsidP="000F26A6">
            <w:pPr>
              <w:jc w:val="right"/>
              <w:rPr>
                <w:sz w:val="20"/>
              </w:rPr>
            </w:pPr>
          </w:p>
          <w:p w:rsidR="009C40C1" w:rsidRPr="00373B72" w:rsidRDefault="00DD7D39" w:rsidP="000F26A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rPr>
                <w:sz w:val="20"/>
              </w:rPr>
            </w:pPr>
          </w:p>
          <w:p w:rsidR="00B16006" w:rsidRPr="00373B72" w:rsidRDefault="00B16006" w:rsidP="00B16006">
            <w:pPr>
              <w:jc w:val="right"/>
              <w:rPr>
                <w:sz w:val="20"/>
              </w:rPr>
            </w:pPr>
          </w:p>
          <w:p w:rsidR="00456AEF" w:rsidRPr="00373B72" w:rsidRDefault="00456AEF" w:rsidP="00AD3B25">
            <w:pPr>
              <w:jc w:val="right"/>
              <w:rPr>
                <w:sz w:val="20"/>
              </w:rPr>
            </w:pPr>
          </w:p>
          <w:p w:rsidR="00FF5BBB" w:rsidRPr="00373B72" w:rsidRDefault="00FF5BBB" w:rsidP="00FF5BBB">
            <w:pPr>
              <w:rPr>
                <w:sz w:val="20"/>
              </w:rPr>
            </w:pPr>
          </w:p>
          <w:p w:rsidR="00FF5BBB" w:rsidRPr="00373B72" w:rsidRDefault="00FF5BBB" w:rsidP="00FF5BBB">
            <w:pPr>
              <w:jc w:val="right"/>
              <w:rPr>
                <w:sz w:val="20"/>
              </w:rPr>
            </w:pPr>
          </w:p>
          <w:p w:rsidR="00CE4DD9" w:rsidRPr="00373B72" w:rsidRDefault="00CE4DD9" w:rsidP="00FF5BBB">
            <w:pPr>
              <w:jc w:val="right"/>
              <w:rPr>
                <w:sz w:val="20"/>
              </w:rPr>
            </w:pPr>
          </w:p>
          <w:p w:rsidR="00642836" w:rsidRPr="00373B72" w:rsidRDefault="00FF5BBB" w:rsidP="00FF5BB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rPr>
                <w:sz w:val="20"/>
              </w:rPr>
            </w:pPr>
          </w:p>
          <w:p w:rsidR="00B16006" w:rsidRPr="00373B72" w:rsidRDefault="00B16006" w:rsidP="00B16006">
            <w:pPr>
              <w:jc w:val="right"/>
              <w:rPr>
                <w:sz w:val="20"/>
              </w:rPr>
            </w:pPr>
          </w:p>
          <w:p w:rsidR="008F319F" w:rsidRPr="00373B72" w:rsidRDefault="008F319F" w:rsidP="00581266">
            <w:pPr>
              <w:jc w:val="right"/>
              <w:rPr>
                <w:sz w:val="20"/>
              </w:rPr>
            </w:pPr>
          </w:p>
          <w:p w:rsidR="00110830" w:rsidRPr="00373B72" w:rsidRDefault="00110830" w:rsidP="00581266">
            <w:pPr>
              <w:jc w:val="right"/>
              <w:rPr>
                <w:sz w:val="20"/>
              </w:rPr>
            </w:pPr>
          </w:p>
          <w:p w:rsidR="000F26A6" w:rsidRPr="00373B72" w:rsidRDefault="000F26A6" w:rsidP="00581266">
            <w:pPr>
              <w:jc w:val="right"/>
              <w:rPr>
                <w:sz w:val="20"/>
              </w:rPr>
            </w:pPr>
          </w:p>
          <w:p w:rsidR="00CE4DD9" w:rsidRPr="00373B72" w:rsidRDefault="00CE4DD9" w:rsidP="000F26A6">
            <w:pPr>
              <w:jc w:val="right"/>
              <w:rPr>
                <w:sz w:val="20"/>
              </w:rPr>
            </w:pPr>
          </w:p>
          <w:p w:rsidR="00110830" w:rsidRPr="00373B72" w:rsidRDefault="00FF5BBB" w:rsidP="000F26A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993,681</w:t>
            </w:r>
          </w:p>
        </w:tc>
      </w:tr>
      <w:tr w:rsidR="000E5338" w:rsidRPr="00373B72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Иные </w:t>
            </w:r>
            <w:r w:rsidR="004D2129" w:rsidRPr="00373B72">
              <w:rPr>
                <w:bCs/>
                <w:sz w:val="20"/>
              </w:rPr>
              <w:t>б</w:t>
            </w:r>
            <w:r w:rsidR="00642B99" w:rsidRPr="00373B72">
              <w:rPr>
                <w:bCs/>
                <w:sz w:val="20"/>
              </w:rPr>
              <w:t>юджет</w:t>
            </w:r>
            <w:r w:rsidRPr="00373B72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Функционирование Правительства </w:t>
            </w:r>
            <w:r w:rsidRPr="00373B72">
              <w:rPr>
                <w:bCs/>
                <w:sz w:val="20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FF5BBB" w:rsidRPr="00373B72" w:rsidRDefault="00FF5BBB" w:rsidP="00AC65BE">
            <w:pPr>
              <w:jc w:val="right"/>
              <w:rPr>
                <w:sz w:val="20"/>
              </w:rPr>
            </w:pPr>
          </w:p>
          <w:p w:rsidR="008F319F" w:rsidRPr="00373B72" w:rsidRDefault="00FF5BBB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22,300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F2A73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307,600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E600B7" w:rsidRPr="00373B72" w:rsidRDefault="00E600B7" w:rsidP="00AC65BE">
            <w:pPr>
              <w:jc w:val="right"/>
              <w:rPr>
                <w:sz w:val="20"/>
              </w:rPr>
            </w:pPr>
          </w:p>
          <w:p w:rsidR="008F319F" w:rsidRPr="00373B72" w:rsidRDefault="00275A7F" w:rsidP="00E600B7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9D3F7C" w:rsidRPr="00373B72" w:rsidRDefault="009D3F7C" w:rsidP="00AC65BE">
            <w:pPr>
              <w:jc w:val="right"/>
              <w:rPr>
                <w:sz w:val="20"/>
              </w:rPr>
            </w:pPr>
          </w:p>
          <w:p w:rsidR="008F319F" w:rsidRPr="00373B72" w:rsidRDefault="009D3F7C" w:rsidP="009D3F7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373B72" w:rsidRDefault="0082127B" w:rsidP="0082127B">
            <w:pPr>
              <w:jc w:val="right"/>
              <w:rPr>
                <w:sz w:val="20"/>
              </w:rPr>
            </w:pPr>
          </w:p>
          <w:p w:rsidR="007359D3" w:rsidRPr="00373B72" w:rsidRDefault="007359D3" w:rsidP="0082127B">
            <w:pPr>
              <w:jc w:val="right"/>
              <w:rPr>
                <w:sz w:val="20"/>
              </w:rPr>
            </w:pPr>
          </w:p>
          <w:p w:rsidR="008F319F" w:rsidRPr="00373B72" w:rsidRDefault="009D3F7C" w:rsidP="0082127B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373B72" w:rsidRDefault="0085678A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373B72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0E5338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373B72" w:rsidRDefault="00E600B7" w:rsidP="00427494">
            <w:pPr>
              <w:jc w:val="right"/>
              <w:rPr>
                <w:sz w:val="20"/>
              </w:rPr>
            </w:pPr>
          </w:p>
          <w:p w:rsidR="007359D3" w:rsidRPr="00373B72" w:rsidRDefault="00275A7F" w:rsidP="00427494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373B72" w:rsidRDefault="00B16006" w:rsidP="00AC65BE">
            <w:pPr>
              <w:jc w:val="right"/>
              <w:rPr>
                <w:sz w:val="20"/>
              </w:rPr>
            </w:pPr>
          </w:p>
          <w:p w:rsidR="008F319F" w:rsidRPr="00373B72" w:rsidRDefault="009D3F7C" w:rsidP="00B1600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CC56B7">
            <w:pPr>
              <w:jc w:val="right"/>
              <w:rPr>
                <w:sz w:val="20"/>
              </w:rPr>
            </w:pPr>
          </w:p>
          <w:p w:rsidR="006F5EF3" w:rsidRPr="00373B72" w:rsidRDefault="009D3F7C" w:rsidP="00CC56B7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288,860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275A7F" w:rsidP="006F5EF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0E5338" w:rsidRPr="00373B72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D3F7C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18,740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color w:val="0066FF"/>
                <w:sz w:val="20"/>
              </w:rPr>
              <w:t xml:space="preserve"> </w:t>
            </w:r>
            <w:r w:rsidRPr="00373B72">
              <w:rPr>
                <w:sz w:val="20"/>
              </w:rPr>
              <w:t xml:space="preserve">сельсовета Камешкирского </w:t>
            </w:r>
            <w:r w:rsidRPr="00373B72">
              <w:rPr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CC56B7" w:rsidRPr="00373B72" w:rsidRDefault="00CC56B7" w:rsidP="00AC65BE">
            <w:pPr>
              <w:jc w:val="right"/>
              <w:rPr>
                <w:sz w:val="20"/>
              </w:rPr>
            </w:pPr>
          </w:p>
          <w:p w:rsidR="00BC4C4F" w:rsidRPr="00373B72" w:rsidRDefault="00BC4C4F" w:rsidP="00E27C74">
            <w:pPr>
              <w:jc w:val="right"/>
              <w:rPr>
                <w:sz w:val="20"/>
              </w:rPr>
            </w:pPr>
          </w:p>
          <w:p w:rsidR="008F319F" w:rsidRPr="00373B72" w:rsidRDefault="007D6872" w:rsidP="00E27C74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</w:t>
            </w:r>
            <w:r w:rsidR="00CC56B7" w:rsidRPr="00373B72">
              <w:rPr>
                <w:sz w:val="20"/>
              </w:rPr>
              <w:t>00</w:t>
            </w:r>
            <w:r w:rsidRPr="00373B72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BC4C4F" w:rsidRPr="00373B72" w:rsidRDefault="00BC4C4F" w:rsidP="00AC65BE">
            <w:pPr>
              <w:jc w:val="right"/>
              <w:rPr>
                <w:sz w:val="20"/>
              </w:rPr>
            </w:pPr>
          </w:p>
          <w:p w:rsidR="008F319F" w:rsidRPr="00373B72" w:rsidRDefault="00E27C74" w:rsidP="00BC4C4F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CC56B7" w:rsidRPr="00373B72" w:rsidRDefault="00CC56B7" w:rsidP="00AC65BE">
            <w:pPr>
              <w:jc w:val="right"/>
              <w:rPr>
                <w:sz w:val="20"/>
              </w:rPr>
            </w:pPr>
          </w:p>
          <w:p w:rsidR="00CC56B7" w:rsidRPr="00373B72" w:rsidRDefault="00CC56B7" w:rsidP="00AC65BE">
            <w:pPr>
              <w:jc w:val="right"/>
              <w:rPr>
                <w:sz w:val="20"/>
              </w:rPr>
            </w:pPr>
          </w:p>
          <w:p w:rsidR="00BC4C4F" w:rsidRPr="00373B72" w:rsidRDefault="00BC4C4F" w:rsidP="00E27C74">
            <w:pPr>
              <w:jc w:val="right"/>
              <w:rPr>
                <w:sz w:val="20"/>
              </w:rPr>
            </w:pPr>
          </w:p>
          <w:p w:rsidR="008F319F" w:rsidRPr="00373B72" w:rsidRDefault="00CC56B7" w:rsidP="00E27C74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521A2A" w:rsidRPr="00373B72" w:rsidRDefault="00521A2A" w:rsidP="00AC65BE">
            <w:pPr>
              <w:jc w:val="right"/>
              <w:rPr>
                <w:sz w:val="20"/>
              </w:rPr>
            </w:pPr>
          </w:p>
          <w:p w:rsidR="008F319F" w:rsidRPr="00373B72" w:rsidRDefault="00521A2A" w:rsidP="00521A2A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521A2A" w:rsidRPr="00373B72" w:rsidRDefault="00521A2A" w:rsidP="00521A2A">
            <w:pPr>
              <w:jc w:val="right"/>
              <w:rPr>
                <w:sz w:val="20"/>
              </w:rPr>
            </w:pPr>
          </w:p>
          <w:p w:rsidR="008F319F" w:rsidRPr="00373B72" w:rsidRDefault="00521A2A" w:rsidP="00521A2A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8F319F" w:rsidP="00A226BD">
            <w:pPr>
              <w:rPr>
                <w:sz w:val="20"/>
              </w:rPr>
            </w:pPr>
          </w:p>
          <w:p w:rsidR="008F319F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521A2A" w:rsidRPr="00373B72" w:rsidRDefault="00521A2A" w:rsidP="00A226BD">
            <w:pPr>
              <w:jc w:val="right"/>
              <w:rPr>
                <w:sz w:val="20"/>
              </w:rPr>
            </w:pPr>
          </w:p>
          <w:p w:rsidR="008F319F" w:rsidRPr="00373B72" w:rsidRDefault="00521A2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373B72" w:rsidRDefault="00521A2A" w:rsidP="00AC65BE">
            <w:pPr>
              <w:jc w:val="right"/>
              <w:rPr>
                <w:sz w:val="20"/>
              </w:rPr>
            </w:pPr>
          </w:p>
          <w:p w:rsidR="008F319F" w:rsidRPr="00373B72" w:rsidRDefault="00521A2A" w:rsidP="00521A2A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sz w:val="20"/>
              </w:rPr>
            </w:pPr>
          </w:p>
          <w:p w:rsidR="008F319F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373B72" w:rsidRDefault="00521A2A" w:rsidP="00AC65BE">
            <w:pPr>
              <w:jc w:val="right"/>
              <w:rPr>
                <w:sz w:val="20"/>
              </w:rPr>
            </w:pPr>
          </w:p>
          <w:p w:rsidR="008F319F" w:rsidRPr="00373B72" w:rsidRDefault="00521A2A" w:rsidP="00521A2A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521A2A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373B72" w:rsidRDefault="00521A2A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373B72" w:rsidRDefault="00521A2A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373B72" w:rsidRDefault="00521A2A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Основное мероприятие «Предоставление меж</w:t>
            </w:r>
            <w:r w:rsidR="004D2129" w:rsidRPr="00373B72">
              <w:rPr>
                <w:i/>
                <w:sz w:val="20"/>
              </w:rPr>
              <w:t>б</w:t>
            </w:r>
            <w:r w:rsidR="00642B99" w:rsidRPr="00373B72">
              <w:rPr>
                <w:i/>
                <w:sz w:val="20"/>
              </w:rPr>
              <w:t>юджет</w:t>
            </w:r>
            <w:r w:rsidRPr="00373B72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C65BE">
            <w:pPr>
              <w:jc w:val="right"/>
              <w:rPr>
                <w:i/>
                <w:sz w:val="20"/>
              </w:rPr>
            </w:pPr>
          </w:p>
          <w:p w:rsidR="00E600B7" w:rsidRPr="00373B72" w:rsidRDefault="00E600B7" w:rsidP="00AC65BE">
            <w:pPr>
              <w:jc w:val="right"/>
              <w:rPr>
                <w:i/>
                <w:sz w:val="20"/>
              </w:rPr>
            </w:pPr>
          </w:p>
          <w:p w:rsidR="008F319F" w:rsidRPr="00373B72" w:rsidRDefault="00282FC3" w:rsidP="00E600B7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1339,</w:t>
            </w:r>
            <w:r w:rsidR="00275A7F" w:rsidRPr="00373B72">
              <w:rPr>
                <w:i/>
                <w:sz w:val="20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373B72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373B72" w:rsidRDefault="00275A7F" w:rsidP="00F35F74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373B72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373B72" w:rsidRDefault="00275A7F" w:rsidP="007D6872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1360,40</w:t>
            </w:r>
            <w:r w:rsidR="00DD16F5" w:rsidRPr="00373B72">
              <w:rPr>
                <w:i/>
                <w:sz w:val="20"/>
              </w:rPr>
              <w:t>8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Иные меж</w:t>
            </w:r>
            <w:r w:rsidR="004D2129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373B72">
              <w:rPr>
                <w:sz w:val="20"/>
              </w:rPr>
              <w:t>Русско-Камешкирского</w:t>
            </w:r>
            <w:r w:rsidRPr="00373B72">
              <w:rPr>
                <w:sz w:val="20"/>
              </w:rPr>
              <w:t xml:space="preserve"> сельсовета Камешки</w:t>
            </w:r>
            <w:r w:rsidR="00E600B7" w:rsidRPr="00373B72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8F319F" w:rsidP="00A226BD">
            <w:pPr>
              <w:jc w:val="right"/>
              <w:rPr>
                <w:sz w:val="20"/>
              </w:rPr>
            </w:pPr>
          </w:p>
          <w:p w:rsidR="008F319F" w:rsidRPr="00373B72" w:rsidRDefault="008F319F" w:rsidP="00A226BD">
            <w:pPr>
              <w:jc w:val="right"/>
              <w:rPr>
                <w:sz w:val="20"/>
              </w:rPr>
            </w:pPr>
          </w:p>
          <w:p w:rsidR="008F319F" w:rsidRPr="00373B72" w:rsidRDefault="008F319F" w:rsidP="00C06077">
            <w:pPr>
              <w:rPr>
                <w:sz w:val="20"/>
              </w:rPr>
            </w:pPr>
          </w:p>
          <w:p w:rsidR="004D2129" w:rsidRPr="00373B72" w:rsidRDefault="004D2129" w:rsidP="00A226BD">
            <w:pPr>
              <w:jc w:val="right"/>
              <w:rPr>
                <w:sz w:val="20"/>
              </w:rPr>
            </w:pPr>
          </w:p>
          <w:p w:rsidR="00C06077" w:rsidRPr="00373B72" w:rsidRDefault="00C06077" w:rsidP="00A226BD">
            <w:pPr>
              <w:jc w:val="right"/>
              <w:rPr>
                <w:sz w:val="20"/>
              </w:rPr>
            </w:pPr>
          </w:p>
          <w:p w:rsidR="00255096" w:rsidRPr="00373B72" w:rsidRDefault="00255096" w:rsidP="006B5664">
            <w:pPr>
              <w:jc w:val="right"/>
              <w:rPr>
                <w:sz w:val="20"/>
              </w:rPr>
            </w:pPr>
          </w:p>
          <w:p w:rsidR="008F319F" w:rsidRPr="00373B72" w:rsidRDefault="00282FC3" w:rsidP="0025509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226BD">
            <w:pPr>
              <w:jc w:val="right"/>
              <w:rPr>
                <w:sz w:val="20"/>
              </w:rPr>
            </w:pPr>
          </w:p>
          <w:p w:rsidR="008F319F" w:rsidRPr="00373B72" w:rsidRDefault="008F319F" w:rsidP="00A226BD">
            <w:pPr>
              <w:jc w:val="right"/>
              <w:rPr>
                <w:sz w:val="20"/>
              </w:rPr>
            </w:pPr>
          </w:p>
          <w:p w:rsidR="008F319F" w:rsidRPr="00373B72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373B72" w:rsidRDefault="004D2129" w:rsidP="00A226BD">
            <w:pPr>
              <w:jc w:val="right"/>
              <w:rPr>
                <w:sz w:val="20"/>
              </w:rPr>
            </w:pPr>
          </w:p>
          <w:p w:rsidR="006B5664" w:rsidRPr="00373B72" w:rsidRDefault="006B5664" w:rsidP="00A226BD">
            <w:pPr>
              <w:jc w:val="right"/>
              <w:rPr>
                <w:sz w:val="20"/>
              </w:rPr>
            </w:pPr>
          </w:p>
          <w:p w:rsidR="00E600B7" w:rsidRPr="00373B72" w:rsidRDefault="00E600B7" w:rsidP="00A226BD">
            <w:pPr>
              <w:jc w:val="right"/>
              <w:rPr>
                <w:sz w:val="20"/>
              </w:rPr>
            </w:pPr>
          </w:p>
          <w:p w:rsidR="008F319F" w:rsidRPr="00373B72" w:rsidRDefault="00282FC3" w:rsidP="00282FC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8F319F" w:rsidP="00A226BD">
            <w:pPr>
              <w:jc w:val="right"/>
              <w:rPr>
                <w:sz w:val="20"/>
              </w:rPr>
            </w:pPr>
          </w:p>
          <w:p w:rsidR="008F319F" w:rsidRPr="00373B72" w:rsidRDefault="008F319F" w:rsidP="00C06077">
            <w:pPr>
              <w:rPr>
                <w:sz w:val="20"/>
              </w:rPr>
            </w:pPr>
          </w:p>
          <w:p w:rsidR="008F319F" w:rsidRPr="00373B72" w:rsidRDefault="008F319F" w:rsidP="00A226BD">
            <w:pPr>
              <w:jc w:val="right"/>
              <w:rPr>
                <w:sz w:val="20"/>
              </w:rPr>
            </w:pPr>
          </w:p>
          <w:p w:rsidR="004D2129" w:rsidRPr="00373B72" w:rsidRDefault="004D2129" w:rsidP="00A226BD">
            <w:pPr>
              <w:jc w:val="right"/>
              <w:rPr>
                <w:sz w:val="20"/>
              </w:rPr>
            </w:pPr>
          </w:p>
          <w:p w:rsidR="00C06077" w:rsidRPr="00373B72" w:rsidRDefault="00C06077" w:rsidP="00A226BD">
            <w:pPr>
              <w:jc w:val="right"/>
              <w:rPr>
                <w:sz w:val="20"/>
              </w:rPr>
            </w:pPr>
          </w:p>
          <w:p w:rsidR="00282FC3" w:rsidRPr="00373B72" w:rsidRDefault="00282FC3" w:rsidP="006B5664">
            <w:pPr>
              <w:jc w:val="right"/>
              <w:rPr>
                <w:sz w:val="20"/>
              </w:rPr>
            </w:pPr>
          </w:p>
          <w:p w:rsidR="008F319F" w:rsidRPr="00373B72" w:rsidRDefault="00282FC3" w:rsidP="006B5664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Меж</w:t>
            </w:r>
            <w:r w:rsidR="004D2129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Иные меж</w:t>
            </w:r>
            <w:r w:rsidR="004D2129" w:rsidRPr="00373B72">
              <w:rPr>
                <w:sz w:val="20"/>
              </w:rPr>
              <w:t>б</w:t>
            </w:r>
            <w:r w:rsidR="00642B99" w:rsidRPr="00373B72">
              <w:rPr>
                <w:sz w:val="20"/>
              </w:rPr>
              <w:t>юджет</w:t>
            </w:r>
            <w:r w:rsidRPr="00373B72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A226BD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373B72" w:rsidRDefault="00A226BD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373B72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373B72" w:rsidRDefault="00A226BD" w:rsidP="00AC65BE">
            <w:pPr>
              <w:jc w:val="right"/>
              <w:rPr>
                <w:sz w:val="20"/>
              </w:rPr>
            </w:pPr>
          </w:p>
          <w:p w:rsidR="00A226BD" w:rsidRPr="00373B72" w:rsidRDefault="00A226BD" w:rsidP="00AC65BE">
            <w:pPr>
              <w:jc w:val="right"/>
              <w:rPr>
                <w:sz w:val="20"/>
              </w:rPr>
            </w:pPr>
          </w:p>
          <w:p w:rsidR="00A226BD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373B72" w:rsidRDefault="00A226BD" w:rsidP="00AC65BE">
            <w:pPr>
              <w:jc w:val="right"/>
              <w:rPr>
                <w:sz w:val="20"/>
              </w:rPr>
            </w:pPr>
          </w:p>
          <w:p w:rsidR="00A226BD" w:rsidRPr="00373B72" w:rsidRDefault="00A226BD" w:rsidP="00AC65BE">
            <w:pPr>
              <w:jc w:val="right"/>
              <w:rPr>
                <w:sz w:val="20"/>
              </w:rPr>
            </w:pPr>
          </w:p>
          <w:p w:rsidR="00A226BD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373B72" w:rsidRDefault="00A226BD" w:rsidP="00AC65BE">
            <w:pPr>
              <w:jc w:val="right"/>
              <w:rPr>
                <w:sz w:val="20"/>
              </w:rPr>
            </w:pPr>
          </w:p>
          <w:p w:rsidR="00A226BD" w:rsidRPr="00373B72" w:rsidRDefault="00A226BD" w:rsidP="00AC65BE">
            <w:pPr>
              <w:jc w:val="right"/>
              <w:rPr>
                <w:sz w:val="20"/>
              </w:rPr>
            </w:pPr>
          </w:p>
          <w:p w:rsidR="00A226BD" w:rsidRPr="00373B72" w:rsidRDefault="00282FC3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1FEB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373B72" w:rsidRDefault="00CA1FEB" w:rsidP="00A226BD">
            <w:pPr>
              <w:jc w:val="right"/>
              <w:rPr>
                <w:sz w:val="20"/>
              </w:rPr>
            </w:pPr>
          </w:p>
          <w:p w:rsidR="00CA1FEB" w:rsidRPr="00373B72" w:rsidRDefault="00CA1FEB" w:rsidP="00A226BD">
            <w:pPr>
              <w:jc w:val="right"/>
              <w:rPr>
                <w:sz w:val="20"/>
              </w:rPr>
            </w:pPr>
          </w:p>
          <w:p w:rsidR="00F35F74" w:rsidRPr="00373B72" w:rsidRDefault="00F35F74" w:rsidP="00A226BD">
            <w:pPr>
              <w:jc w:val="right"/>
              <w:rPr>
                <w:sz w:val="20"/>
              </w:rPr>
            </w:pPr>
          </w:p>
          <w:p w:rsidR="008F319F" w:rsidRPr="00373B72" w:rsidRDefault="00282FC3" w:rsidP="00F35F74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373B72" w:rsidRDefault="00CA1FEB" w:rsidP="00A226BD">
            <w:pPr>
              <w:jc w:val="right"/>
              <w:rPr>
                <w:sz w:val="20"/>
              </w:rPr>
            </w:pPr>
          </w:p>
          <w:p w:rsidR="00CA1FEB" w:rsidRPr="00373B72" w:rsidRDefault="00CA1FEB" w:rsidP="00A226BD">
            <w:pPr>
              <w:jc w:val="right"/>
              <w:rPr>
                <w:sz w:val="20"/>
              </w:rPr>
            </w:pPr>
          </w:p>
          <w:p w:rsidR="00282FC3" w:rsidRPr="00373B72" w:rsidRDefault="00282FC3" w:rsidP="00A226BD">
            <w:pPr>
              <w:jc w:val="right"/>
              <w:rPr>
                <w:sz w:val="20"/>
              </w:rPr>
            </w:pPr>
          </w:p>
          <w:p w:rsidR="008F319F" w:rsidRPr="00373B72" w:rsidRDefault="00282FC3" w:rsidP="00282FC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373B72" w:rsidRDefault="00CA1FEB" w:rsidP="00A226BD">
            <w:pPr>
              <w:jc w:val="right"/>
              <w:rPr>
                <w:sz w:val="20"/>
              </w:rPr>
            </w:pPr>
          </w:p>
          <w:p w:rsidR="00CA1FEB" w:rsidRPr="00373B72" w:rsidRDefault="00CA1FEB" w:rsidP="00A226BD">
            <w:pPr>
              <w:jc w:val="right"/>
              <w:rPr>
                <w:sz w:val="20"/>
              </w:rPr>
            </w:pPr>
          </w:p>
          <w:p w:rsidR="00282FC3" w:rsidRPr="00373B72" w:rsidRDefault="00282FC3" w:rsidP="00A226BD">
            <w:pPr>
              <w:jc w:val="right"/>
              <w:rPr>
                <w:sz w:val="20"/>
              </w:rPr>
            </w:pPr>
          </w:p>
          <w:p w:rsidR="008F319F" w:rsidRPr="00373B72" w:rsidRDefault="00282FC3" w:rsidP="00282FC3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1358,308</w:t>
            </w:r>
          </w:p>
        </w:tc>
      </w:tr>
      <w:tr w:rsidR="007D6872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1549A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 xml:space="preserve">Иные межбюджетные трансферты на исполнение части полномочий по составлению, исполнению бюджета, осуществлению контроля за его </w:t>
            </w:r>
            <w:r w:rsidRPr="00373B72">
              <w:rPr>
                <w:sz w:val="20"/>
              </w:rPr>
              <w:lastRenderedPageBreak/>
              <w:t>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C77D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373B72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373B72" w:rsidRDefault="007D6872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F1549A" w:rsidRPr="00373B72" w:rsidRDefault="00F1549A" w:rsidP="0025509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7D6872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F1549A" w:rsidRPr="00373B72" w:rsidRDefault="00F1549A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F1549A" w:rsidRPr="00373B72" w:rsidRDefault="00F1549A" w:rsidP="0025509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7D6872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FE4CC6" w:rsidRPr="00373B72" w:rsidRDefault="00FE4CC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BE0C26" w:rsidRPr="00373B72" w:rsidRDefault="00BE0C26" w:rsidP="00255096">
            <w:pPr>
              <w:jc w:val="right"/>
              <w:rPr>
                <w:sz w:val="20"/>
              </w:rPr>
            </w:pPr>
          </w:p>
          <w:p w:rsidR="00F1549A" w:rsidRPr="00373B72" w:rsidRDefault="00255096" w:rsidP="00255096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7D6872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405EC3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C77D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373B72" w:rsidRDefault="00FE4CC6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7D6872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405EC3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C77D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373B72" w:rsidRDefault="00FE4CC6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7D6872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C77D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373B72" w:rsidRDefault="00FE4CC6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E4CC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373B72" w:rsidRDefault="007D6872" w:rsidP="00A226BD">
            <w:pPr>
              <w:jc w:val="right"/>
              <w:rPr>
                <w:sz w:val="20"/>
              </w:rPr>
            </w:pPr>
          </w:p>
          <w:p w:rsidR="00FE4CC6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7D6872" w:rsidP="00A226BD">
            <w:pPr>
              <w:jc w:val="right"/>
              <w:rPr>
                <w:sz w:val="20"/>
              </w:rPr>
            </w:pPr>
          </w:p>
          <w:p w:rsidR="00FE4CC6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7D6872" w:rsidP="00A226BD">
            <w:pPr>
              <w:jc w:val="right"/>
              <w:rPr>
                <w:sz w:val="20"/>
              </w:rPr>
            </w:pPr>
          </w:p>
          <w:p w:rsidR="00FE4CC6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7D6872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5A0F5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C77D5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373B72" w:rsidRDefault="00FE4CC6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E4CC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373B72" w:rsidRDefault="00FE4CC6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373B72" w:rsidRDefault="007D6872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1549A" w:rsidRPr="00373B72" w:rsidRDefault="00F1549A" w:rsidP="00A226BD">
            <w:pPr>
              <w:jc w:val="right"/>
              <w:rPr>
                <w:sz w:val="20"/>
              </w:rPr>
            </w:pPr>
          </w:p>
          <w:p w:rsidR="00FE4CC6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7D6872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373B72" w:rsidRDefault="007D6872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E4CC6" w:rsidP="00A226BD">
            <w:pPr>
              <w:jc w:val="right"/>
              <w:rPr>
                <w:sz w:val="20"/>
              </w:rPr>
            </w:pPr>
          </w:p>
          <w:p w:rsidR="00FE4CC6" w:rsidRPr="00373B72" w:rsidRDefault="00F1549A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2,000</w:t>
            </w:r>
          </w:p>
        </w:tc>
      </w:tr>
      <w:tr w:rsidR="00BA4443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</w:p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BA4443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BA4443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BA4443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BA4443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373B72" w:rsidRDefault="00BA4443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373B72" w:rsidRDefault="00BA4443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0,100</w:t>
            </w:r>
          </w:p>
        </w:tc>
      </w:tr>
      <w:tr w:rsidR="00BC4C4F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373B72" w:rsidRDefault="00BC4C4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373B72" w:rsidRDefault="00E76095" w:rsidP="00A226BD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373B72" w:rsidRDefault="00E76095" w:rsidP="00A226BD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373B72" w:rsidRDefault="00E76095" w:rsidP="00A226BD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BC4C4F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373B72" w:rsidRDefault="00BC4C4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BC4C4F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373B72" w:rsidRDefault="00BC13C8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7D39" w:rsidRPr="00373B72" w:rsidRDefault="00DD7D39" w:rsidP="00A226BD">
            <w:pPr>
              <w:jc w:val="right"/>
              <w:rPr>
                <w:sz w:val="20"/>
              </w:rPr>
            </w:pPr>
          </w:p>
          <w:p w:rsidR="00DD7D39" w:rsidRPr="00373B72" w:rsidRDefault="00DD7D39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Pr="00373B72" w:rsidRDefault="00DD7D39" w:rsidP="00A226BD">
            <w:pPr>
              <w:jc w:val="right"/>
              <w:rPr>
                <w:sz w:val="20"/>
              </w:rPr>
            </w:pPr>
          </w:p>
          <w:p w:rsidR="00DD7D39" w:rsidRPr="00373B72" w:rsidRDefault="00DD7D39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Pr="00373B72" w:rsidRDefault="00DD7D39" w:rsidP="00A226BD">
            <w:pPr>
              <w:jc w:val="right"/>
              <w:rPr>
                <w:sz w:val="20"/>
              </w:rPr>
            </w:pPr>
          </w:p>
          <w:p w:rsidR="00DD7D39" w:rsidRPr="00373B72" w:rsidRDefault="00DD7D39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BC4C4F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A16AB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373B72" w:rsidRDefault="00BC13C8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BC4C4F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373B72" w:rsidRDefault="00BC13C8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BC4C4F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Функционирование Правительства </w:t>
            </w:r>
            <w:r w:rsidRPr="00373B72">
              <w:rPr>
                <w:bCs/>
                <w:sz w:val="20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373B72" w:rsidRDefault="00BC13C8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13C8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373B72" w:rsidRDefault="00BC4C4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E76095" w:rsidRPr="00373B72" w:rsidRDefault="00E76095" w:rsidP="00A226BD">
            <w:pPr>
              <w:jc w:val="right"/>
              <w:rPr>
                <w:sz w:val="20"/>
              </w:rPr>
            </w:pPr>
          </w:p>
          <w:p w:rsidR="00BC4C4F" w:rsidRPr="00373B72" w:rsidRDefault="00E76095" w:rsidP="00A226BD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373B72">
              <w:rPr>
                <w:b/>
                <w:sz w:val="20"/>
              </w:rPr>
              <w:t>Русско-Камешкирском</w:t>
            </w:r>
            <w:r w:rsidRPr="00373B72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373B72">
              <w:rPr>
                <w:b/>
                <w:bCs/>
                <w:sz w:val="20"/>
              </w:rPr>
              <w:t xml:space="preserve"> Пензенской области</w:t>
            </w:r>
            <w:r w:rsidRPr="00373B72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CA3D7B" w:rsidP="00AC65BE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12961</w:t>
            </w:r>
            <w:r w:rsidR="00CE4DD9" w:rsidRPr="00373B72">
              <w:rPr>
                <w:b/>
                <w:color w:val="7030A0"/>
                <w:sz w:val="20"/>
              </w:rPr>
              <w:t>,056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1361,687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«Благоустройство территории</w:t>
            </w:r>
            <w:r w:rsidRPr="00373B72">
              <w:rPr>
                <w:sz w:val="20"/>
              </w:rPr>
              <w:t xml:space="preserve"> </w:t>
            </w:r>
            <w:r w:rsidR="001D7258" w:rsidRPr="00373B72">
              <w:rPr>
                <w:b/>
                <w:sz w:val="20"/>
              </w:rPr>
              <w:t>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373B72">
              <w:rPr>
                <w:b/>
                <w:bCs/>
                <w:sz w:val="20"/>
              </w:rPr>
              <w:t xml:space="preserve"> Пензенской области</w:t>
            </w:r>
            <w:r w:rsidRPr="00373B72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412ECD" w:rsidP="00CA3D7B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2</w:t>
            </w:r>
            <w:r w:rsidR="00CA3D7B" w:rsidRPr="00373B72">
              <w:rPr>
                <w:b/>
                <w:color w:val="7030A0"/>
                <w:sz w:val="20"/>
              </w:rPr>
              <w:t>62</w:t>
            </w:r>
            <w:r w:rsidRPr="00373B72">
              <w:rPr>
                <w:b/>
                <w:color w:val="7030A0"/>
                <w:sz w:val="20"/>
              </w:rPr>
              <w:t>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AC65BE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1209,333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6E0559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1301,687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i/>
                <w:sz w:val="20"/>
              </w:rPr>
            </w:pPr>
            <w:r w:rsidRPr="00373B72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373B72">
              <w:rPr>
                <w:i/>
                <w:sz w:val="20"/>
              </w:rPr>
              <w:t>Русско-Камешкирского</w:t>
            </w:r>
            <w:r w:rsidRPr="00373B72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412ECD" w:rsidP="00CA3D7B">
            <w:pPr>
              <w:jc w:val="right"/>
              <w:rPr>
                <w:i/>
                <w:color w:val="7030A0"/>
                <w:sz w:val="20"/>
              </w:rPr>
            </w:pPr>
            <w:r w:rsidRPr="00373B72">
              <w:rPr>
                <w:i/>
                <w:color w:val="7030A0"/>
                <w:sz w:val="20"/>
              </w:rPr>
              <w:t>2</w:t>
            </w:r>
            <w:r w:rsidR="00CA3D7B" w:rsidRPr="00373B72">
              <w:rPr>
                <w:i/>
                <w:color w:val="7030A0"/>
                <w:sz w:val="20"/>
              </w:rPr>
              <w:t>62</w:t>
            </w:r>
            <w:r w:rsidRPr="00373B72">
              <w:rPr>
                <w:i/>
                <w:color w:val="7030A0"/>
                <w:sz w:val="20"/>
              </w:rPr>
              <w:t>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787F57">
            <w:pPr>
              <w:jc w:val="right"/>
              <w:rPr>
                <w:i/>
                <w:color w:val="7030A0"/>
                <w:sz w:val="20"/>
              </w:rPr>
            </w:pPr>
            <w:r w:rsidRPr="00373B72">
              <w:rPr>
                <w:i/>
                <w:color w:val="7030A0"/>
                <w:sz w:val="20"/>
              </w:rPr>
              <w:t>1209,333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1301,687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412ECD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B16006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373B72" w:rsidRDefault="00B16006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373B72" w:rsidRDefault="00412ECD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412ECD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0E5338" w:rsidRPr="00373B72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412ECD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412ECD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779,867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857,241</w:t>
            </w:r>
          </w:p>
        </w:tc>
      </w:tr>
      <w:tr w:rsidR="000E5338" w:rsidRPr="00373B72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195466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Расходы, связанные с организацией благоустройства и озеленения территории, а также содержание территорий в </w:t>
            </w:r>
            <w:r w:rsidRPr="00373B72">
              <w:rPr>
                <w:bCs/>
                <w:sz w:val="20"/>
              </w:rPr>
              <w:lastRenderedPageBreak/>
              <w:t>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CA3D7B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</w:t>
            </w:r>
            <w:r w:rsidR="00CA3D7B" w:rsidRPr="00373B72">
              <w:rPr>
                <w:color w:val="7030A0"/>
                <w:sz w:val="20"/>
              </w:rPr>
              <w:t>15</w:t>
            </w:r>
            <w:r w:rsidRPr="00373B72">
              <w:rPr>
                <w:color w:val="7030A0"/>
                <w:sz w:val="20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CA3D7B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0E5338" w:rsidRPr="00373B72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CA3D7B" w:rsidP="00AC65B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CA3D7B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CA3D7B" w:rsidP="00AC65B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CA3D7B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CA3D7B" w:rsidP="00AC65B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CA3D7B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CA3D7B" w:rsidP="00AC65BE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1156,894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CA3D7B" w:rsidP="00CA3D7B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378,697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444,446</w:t>
            </w:r>
          </w:p>
        </w:tc>
      </w:tr>
      <w:tr w:rsidR="009B7D99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B7D99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9B7D99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B7D99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9B7D99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B7D99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9B7D99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9B7D99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9B7D99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9B7D99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373B72" w:rsidRDefault="00275A7F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373B72" w:rsidRDefault="001665B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ED1187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ED1187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ED1187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ED1187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ЖИЛИЩНО-КОММУНАЛЬНОЕ </w:t>
            </w:r>
            <w:r w:rsidRPr="00373B72">
              <w:rPr>
                <w:bCs/>
                <w:sz w:val="20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ED1187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1187" w:rsidRPr="00373B72" w:rsidRDefault="00ED1187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="001D7258" w:rsidRPr="00373B72">
              <w:rPr>
                <w:b/>
                <w:sz w:val="20"/>
              </w:rPr>
              <w:t>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4B77C5" w:rsidRPr="00373B72">
              <w:rPr>
                <w:b/>
                <w:bCs/>
                <w:sz w:val="20"/>
              </w:rPr>
              <w:t xml:space="preserve"> Пензенской области</w:t>
            </w:r>
            <w:r w:rsidRPr="00373B72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AC65B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10334,296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/>
                <w:bCs/>
                <w:i/>
                <w:sz w:val="20"/>
              </w:rPr>
            </w:pPr>
            <w:r w:rsidRPr="00373B72">
              <w:rPr>
                <w:i/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373B72">
              <w:rPr>
                <w:i/>
                <w:sz w:val="20"/>
              </w:rPr>
              <w:t>Русско-Камешкирского</w:t>
            </w:r>
            <w:r w:rsidRPr="00373B72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AC65BE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10334,296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60,000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9152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5338" w:rsidRPr="00373B72" w:rsidTr="00754C39">
        <w:trPr>
          <w:trHeight w:val="6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0351" w:rsidRPr="00373B72" w:rsidRDefault="00700351" w:rsidP="00AC65BE">
            <w:pPr>
              <w:jc w:val="right"/>
              <w:rPr>
                <w:sz w:val="20"/>
              </w:rPr>
            </w:pPr>
          </w:p>
          <w:p w:rsidR="008F319F" w:rsidRPr="00373B72" w:rsidRDefault="00754C39" w:rsidP="00700351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0E5338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8F319F" w:rsidP="00AC65BE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8F319F" w:rsidP="00AC65BE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73B72" w:rsidRDefault="00754C39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373B72" w:rsidRDefault="00700351" w:rsidP="00AC65BE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both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color w:val="7030A0"/>
                <w:sz w:val="20"/>
              </w:rPr>
            </w:pPr>
            <w:r w:rsidRPr="00373B72">
              <w:rPr>
                <w:bCs/>
                <w:color w:val="7030A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color w:val="7030A0"/>
                <w:sz w:val="20"/>
              </w:rPr>
            </w:pPr>
            <w:r w:rsidRPr="00373B72">
              <w:rPr>
                <w:bCs/>
                <w:color w:val="7030A0"/>
                <w:sz w:val="20"/>
              </w:rPr>
              <w:t xml:space="preserve">ЖИЛИЩНО-КОММУНАЛЬНОЕ </w:t>
            </w:r>
            <w:r w:rsidRPr="00373B72">
              <w:rPr>
                <w:bCs/>
                <w:color w:val="7030A0"/>
                <w:sz w:val="20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color w:val="7030A0"/>
                <w:sz w:val="20"/>
              </w:rPr>
            </w:pPr>
            <w:r w:rsidRPr="00373B72">
              <w:rPr>
                <w:bCs/>
                <w:color w:val="7030A0"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62,851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S13</w:t>
            </w:r>
            <w:r w:rsidRPr="00373B72">
              <w:rPr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8804,308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373B72">
              <w:rPr>
                <w:b/>
                <w:sz w:val="20"/>
              </w:rPr>
              <w:t xml:space="preserve"> 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15916,367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 xml:space="preserve">Подпрограмма «Содержание улично-дорожной сети населенных пунктов </w:t>
            </w:r>
            <w:r w:rsidRPr="00373B72">
              <w:rPr>
                <w:b/>
                <w:sz w:val="20"/>
              </w:rPr>
              <w:t>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i/>
                <w:sz w:val="20"/>
              </w:rPr>
            </w:pPr>
            <w:r w:rsidRPr="00373B72">
              <w:rPr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373B72">
              <w:rPr>
                <w:sz w:val="20"/>
              </w:rPr>
              <w:t>Русско-Камешкирского</w:t>
            </w:r>
            <w:r w:rsidRPr="00373B72">
              <w:rPr>
                <w:bCs/>
                <w:sz w:val="20"/>
              </w:rPr>
              <w:t xml:space="preserve"> сельсовета </w:t>
            </w:r>
            <w:r w:rsidRPr="00373B72">
              <w:rPr>
                <w:bCs/>
                <w:sz w:val="20"/>
              </w:rPr>
              <w:lastRenderedPageBreak/>
              <w:t>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1690,000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Иные закупки товаров, работ и услуг для </w:t>
            </w:r>
            <w:r w:rsidRPr="00373B72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Pr="00373B72">
              <w:rPr>
                <w:b/>
                <w:sz w:val="20"/>
              </w:rPr>
              <w:t>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14073,354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687,733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373B72">
              <w:rPr>
                <w:b/>
                <w:sz w:val="20"/>
              </w:rPr>
              <w:t xml:space="preserve"> Русско-Камешкирского</w:t>
            </w:r>
            <w:r w:rsidRPr="00373B72">
              <w:rPr>
                <w:b/>
                <w:bCs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14073,354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687,733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i/>
                <w:sz w:val="20"/>
              </w:rPr>
            </w:pPr>
            <w:r w:rsidRPr="00373B72">
              <w:rPr>
                <w:i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color w:val="7030A0"/>
                <w:sz w:val="20"/>
              </w:rPr>
            </w:pPr>
            <w:r w:rsidRPr="00373B72">
              <w:rPr>
                <w:i/>
                <w:color w:val="7030A0"/>
                <w:sz w:val="20"/>
              </w:rPr>
              <w:t>14073,354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687,733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F1275C" w:rsidRPr="00373B72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506,500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F1275C" w:rsidRPr="00373B72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F1275C" w:rsidRPr="00373B72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19,000</w:t>
            </w:r>
          </w:p>
        </w:tc>
      </w:tr>
      <w:tr w:rsidR="00F1275C" w:rsidRPr="00373B72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568,733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568,733</w:t>
            </w:r>
          </w:p>
        </w:tc>
      </w:tr>
      <w:tr w:rsidR="00F1275C" w:rsidRPr="00373B72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568,733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561,879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6,854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</w:t>
            </w:r>
            <w:r w:rsidRPr="00373B72">
              <w:rPr>
                <w:sz w:val="20"/>
              </w:rPr>
              <w:lastRenderedPageBreak/>
              <w:t>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984806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F1275C" w:rsidRPr="00373B72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100,000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373B72">
              <w:rPr>
                <w:b/>
                <w:sz w:val="20"/>
              </w:rPr>
              <w:t xml:space="preserve"> Русско-</w:t>
            </w:r>
            <w:r w:rsidRPr="00373B72">
              <w:rPr>
                <w:b/>
                <w:sz w:val="20"/>
              </w:rPr>
              <w:lastRenderedPageBreak/>
              <w:t>Камешкирском</w:t>
            </w:r>
            <w:r w:rsidRPr="00373B72">
              <w:rPr>
                <w:b/>
                <w:bCs/>
                <w:sz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lastRenderedPageBreak/>
              <w:t xml:space="preserve">Подпрограмма «Профилактика правонарушений и экстремистской деятельности в </w:t>
            </w:r>
            <w:r w:rsidRPr="00373B72">
              <w:rPr>
                <w:b/>
                <w:sz w:val="20"/>
              </w:rPr>
              <w:t>Русско-Камешкирском</w:t>
            </w:r>
            <w:r w:rsidRPr="00373B72">
              <w:rPr>
                <w:b/>
                <w:bCs/>
                <w:sz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i/>
                <w:sz w:val="20"/>
              </w:rPr>
            </w:pPr>
            <w:r w:rsidRPr="00373B72">
              <w:rPr>
                <w:i/>
                <w:sz w:val="20"/>
              </w:rPr>
              <w:t xml:space="preserve">Основное мероприятие «Формирование у жителей </w:t>
            </w:r>
            <w:r w:rsidRPr="00373B72">
              <w:rPr>
                <w:b/>
                <w:i/>
                <w:sz w:val="20"/>
              </w:rPr>
              <w:t xml:space="preserve"> </w:t>
            </w:r>
            <w:r w:rsidRPr="00373B72">
              <w:rPr>
                <w:i/>
                <w:sz w:val="20"/>
              </w:rPr>
              <w:t>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F1275C" w:rsidRPr="00373B72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7,000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 xml:space="preserve">Основное мероприятие «Пропагандистские мероприятия в сфере противодействия злоупотреблению наркотиками и их </w:t>
            </w:r>
            <w:r w:rsidRPr="00373B72">
              <w:rPr>
                <w:bCs/>
                <w:i/>
                <w:sz w:val="20"/>
              </w:rPr>
              <w:lastRenderedPageBreak/>
              <w:t>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3,000</w:t>
            </w:r>
          </w:p>
        </w:tc>
      </w:tr>
      <w:tr w:rsidR="00F1275C" w:rsidRPr="00373B72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3,000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«Повышение безопасности дорожного движения в Русско-</w:t>
            </w:r>
            <w:r w:rsidRPr="00373B72">
              <w:rPr>
                <w:b/>
                <w:bCs/>
                <w:sz w:val="20"/>
              </w:rPr>
              <w:lastRenderedPageBreak/>
              <w:t>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4,000</w:t>
            </w:r>
          </w:p>
        </w:tc>
      </w:tr>
      <w:tr w:rsidR="00F1275C" w:rsidRPr="00373B72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color w:val="7030A0"/>
                <w:sz w:val="20"/>
              </w:rPr>
            </w:pPr>
            <w:r w:rsidRPr="00373B72">
              <w:rPr>
                <w:b/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i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  <w:lang w:val="en-US"/>
              </w:rPr>
            </w:pPr>
            <w:r w:rsidRPr="00373B72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color w:val="7030A0"/>
                <w:sz w:val="20"/>
              </w:rPr>
            </w:pPr>
            <w:r w:rsidRPr="00373B72">
              <w:rPr>
                <w:i/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color w:val="7030A0"/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color w:val="7030A0"/>
                <w:sz w:val="20"/>
              </w:rPr>
              <w:t>7353,829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2717,263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</w:t>
            </w:r>
            <w:r w:rsidRPr="00373B72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color w:val="0000FF"/>
                <w:sz w:val="20"/>
              </w:rPr>
            </w:pPr>
            <w:r w:rsidRPr="00373B72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  <w:lang w:val="en-US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2058,650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i/>
                <w:sz w:val="20"/>
              </w:rPr>
            </w:pPr>
            <w:r w:rsidRPr="00373B72">
              <w:rPr>
                <w:bCs/>
                <w:i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  <w:r w:rsidRPr="00373B72">
              <w:rPr>
                <w:i/>
                <w:sz w:val="20"/>
              </w:rPr>
              <w:t>2,000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i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 xml:space="preserve">Закупка товаров, работ и услуг для </w:t>
            </w:r>
            <w:r w:rsidRPr="00373B72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1,700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0,300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lastRenderedPageBreak/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0,000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b/>
                <w:sz w:val="20"/>
              </w:rPr>
            </w:pPr>
            <w:r w:rsidRPr="00373B72">
              <w:rPr>
                <w:b/>
                <w:sz w:val="20"/>
              </w:rPr>
              <w:t>5,000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F1275C" w:rsidRPr="00373B72" w:rsidRDefault="00F1275C" w:rsidP="00F1275C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F1275C" w:rsidRPr="00373B72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Cs/>
                <w:sz w:val="20"/>
              </w:rPr>
            </w:pPr>
            <w:r w:rsidRPr="00373B72">
              <w:rPr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sz w:val="20"/>
              </w:rPr>
            </w:pPr>
            <w:r w:rsidRPr="00373B72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sz w:val="20"/>
              </w:rPr>
            </w:pPr>
            <w:r w:rsidRPr="00373B72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75C" w:rsidRPr="00373B72" w:rsidRDefault="00F1275C" w:rsidP="00F1275C">
            <w:pPr>
              <w:jc w:val="right"/>
              <w:rPr>
                <w:sz w:val="20"/>
              </w:rPr>
            </w:pPr>
            <w:r w:rsidRPr="00373B72">
              <w:rPr>
                <w:sz w:val="20"/>
              </w:rPr>
              <w:t>5,000</w:t>
            </w:r>
          </w:p>
        </w:tc>
      </w:tr>
      <w:tr w:rsidR="00F1275C" w:rsidRPr="00373B72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rPr>
                <w:b/>
                <w:bCs/>
                <w:sz w:val="20"/>
              </w:rPr>
            </w:pPr>
            <w:r w:rsidRPr="00373B72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  <w:highlight w:val="yellow"/>
              </w:rPr>
            </w:pPr>
            <w:r w:rsidRPr="00373B72">
              <w:rPr>
                <w:b/>
                <w:bCs/>
                <w:sz w:val="20"/>
              </w:rPr>
              <w:t>59065,674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  <w:highlight w:val="yellow"/>
              </w:rPr>
            </w:pPr>
            <w:r w:rsidRPr="00373B72">
              <w:rPr>
                <w:b/>
                <w:bCs/>
                <w:sz w:val="20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275C" w:rsidRPr="00373B72" w:rsidRDefault="00F1275C" w:rsidP="00F1275C">
            <w:pPr>
              <w:jc w:val="right"/>
              <w:rPr>
                <w:b/>
                <w:sz w:val="20"/>
                <w:highlight w:val="yellow"/>
              </w:rPr>
            </w:pPr>
            <w:r w:rsidRPr="00373B72">
              <w:rPr>
                <w:b/>
                <w:sz w:val="20"/>
              </w:rPr>
              <w:t>10759,650»</w:t>
            </w:r>
          </w:p>
        </w:tc>
      </w:tr>
    </w:tbl>
    <w:p w:rsidR="00381FD4" w:rsidRPr="00373B72" w:rsidRDefault="00381FD4" w:rsidP="00CA305D">
      <w:pPr>
        <w:rPr>
          <w:sz w:val="20"/>
        </w:rPr>
        <w:sectPr w:rsidR="00381FD4" w:rsidRPr="00373B72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373B72" w:rsidRDefault="000B65F7" w:rsidP="000B65F7">
      <w:pPr>
        <w:jc w:val="both"/>
        <w:rPr>
          <w:sz w:val="20"/>
        </w:rPr>
      </w:pPr>
      <w:r w:rsidRPr="00373B72">
        <w:rPr>
          <w:sz w:val="20"/>
        </w:rPr>
        <w:lastRenderedPageBreak/>
        <w:t xml:space="preserve">          2. Настоящее решение вступает в силу на следующий день после дня его официального опубликования.</w:t>
      </w:r>
    </w:p>
    <w:p w:rsidR="000B65F7" w:rsidRPr="00373B72" w:rsidRDefault="000B65F7" w:rsidP="000B65F7">
      <w:pPr>
        <w:ind w:firstLine="540"/>
        <w:jc w:val="both"/>
        <w:rPr>
          <w:sz w:val="20"/>
        </w:rPr>
      </w:pPr>
      <w:r w:rsidRPr="00373B72">
        <w:rPr>
          <w:sz w:val="20"/>
        </w:rPr>
        <w:t xml:space="preserve">  3. Настоящее решение опубликовать в информационном бюллетене «Правовое поле».</w:t>
      </w:r>
    </w:p>
    <w:p w:rsidR="000B65F7" w:rsidRPr="00373B72" w:rsidRDefault="000B65F7" w:rsidP="000B65F7">
      <w:pPr>
        <w:jc w:val="both"/>
        <w:rPr>
          <w:sz w:val="20"/>
        </w:rPr>
      </w:pPr>
      <w:r w:rsidRPr="00373B72">
        <w:rPr>
          <w:sz w:val="20"/>
        </w:rPr>
        <w:t xml:space="preserve">          4. Контроль за исполнением настоящего решения возложить на Главу Русско-Камешкирского сельсовета</w:t>
      </w:r>
      <w:r w:rsidRPr="00373B72">
        <w:rPr>
          <w:b/>
          <w:sz w:val="20"/>
        </w:rPr>
        <w:t xml:space="preserve"> </w:t>
      </w:r>
      <w:r w:rsidRPr="00373B72">
        <w:rPr>
          <w:sz w:val="20"/>
        </w:rPr>
        <w:t>Камешкирского района Пензенской области.</w:t>
      </w:r>
    </w:p>
    <w:p w:rsidR="000B65F7" w:rsidRPr="00373B72" w:rsidRDefault="000B65F7" w:rsidP="000B65F7">
      <w:pPr>
        <w:jc w:val="both"/>
        <w:rPr>
          <w:sz w:val="20"/>
        </w:rPr>
      </w:pPr>
    </w:p>
    <w:p w:rsidR="00B3662E" w:rsidRPr="00373B72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373B72">
        <w:rPr>
          <w:sz w:val="20"/>
        </w:rPr>
        <w:t xml:space="preserve">          Глава </w:t>
      </w:r>
    </w:p>
    <w:p w:rsidR="00B3662E" w:rsidRPr="00373B72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373B72">
        <w:rPr>
          <w:sz w:val="20"/>
        </w:rPr>
        <w:t xml:space="preserve">         </w:t>
      </w:r>
      <w:r w:rsidR="008D557A" w:rsidRPr="00373B72">
        <w:rPr>
          <w:sz w:val="20"/>
        </w:rPr>
        <w:t xml:space="preserve"> </w:t>
      </w:r>
      <w:r w:rsidRPr="00373B72">
        <w:rPr>
          <w:sz w:val="20"/>
        </w:rPr>
        <w:t>Русско-Камешкирского сельсовета</w:t>
      </w:r>
    </w:p>
    <w:p w:rsidR="00B3662E" w:rsidRPr="00373B72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373B72">
        <w:rPr>
          <w:sz w:val="20"/>
        </w:rPr>
        <w:t xml:space="preserve">         </w:t>
      </w:r>
      <w:r w:rsidR="008D557A" w:rsidRPr="00373B72">
        <w:rPr>
          <w:sz w:val="20"/>
        </w:rPr>
        <w:t xml:space="preserve"> </w:t>
      </w:r>
      <w:r w:rsidRPr="00373B72">
        <w:rPr>
          <w:sz w:val="20"/>
        </w:rPr>
        <w:t>Камешкирского района</w:t>
      </w:r>
    </w:p>
    <w:p w:rsidR="000B65F7" w:rsidRPr="00373B72" w:rsidRDefault="00B3662E" w:rsidP="00B3662E">
      <w:pPr>
        <w:jc w:val="both"/>
        <w:rPr>
          <w:sz w:val="20"/>
        </w:rPr>
      </w:pPr>
      <w:r w:rsidRPr="00373B72">
        <w:rPr>
          <w:sz w:val="20"/>
        </w:rPr>
        <w:t xml:space="preserve">          </w:t>
      </w:r>
      <w:r w:rsidR="008D557A" w:rsidRPr="00373B72">
        <w:rPr>
          <w:sz w:val="20"/>
        </w:rPr>
        <w:t xml:space="preserve"> </w:t>
      </w:r>
      <w:r w:rsidRPr="00373B72">
        <w:rPr>
          <w:sz w:val="20"/>
        </w:rPr>
        <w:t>Пензенской области</w:t>
      </w:r>
      <w:r w:rsidRPr="00373B72">
        <w:rPr>
          <w:sz w:val="20"/>
        </w:rPr>
        <w:tab/>
      </w:r>
      <w:r w:rsidRPr="00373B72">
        <w:rPr>
          <w:sz w:val="20"/>
        </w:rPr>
        <w:tab/>
      </w:r>
      <w:r w:rsidRPr="00373B72">
        <w:rPr>
          <w:sz w:val="20"/>
        </w:rPr>
        <w:tab/>
        <w:t xml:space="preserve">                                 Н.И. Кирюши</w:t>
      </w:r>
      <w:r w:rsidR="008D557A" w:rsidRPr="00373B72">
        <w:rPr>
          <w:sz w:val="20"/>
        </w:rPr>
        <w:t>на</w:t>
      </w:r>
    </w:p>
    <w:p w:rsidR="00FC3D07" w:rsidRPr="00373B72" w:rsidRDefault="00FC3D07" w:rsidP="00752CAF">
      <w:pPr>
        <w:rPr>
          <w:sz w:val="20"/>
        </w:rPr>
      </w:pPr>
    </w:p>
    <w:sectPr w:rsidR="00FC3D07" w:rsidRPr="00373B72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A21" w:rsidRDefault="00ED6A21" w:rsidP="00C615E9">
      <w:r>
        <w:separator/>
      </w:r>
    </w:p>
  </w:endnote>
  <w:endnote w:type="continuationSeparator" w:id="1">
    <w:p w:rsidR="00ED6A21" w:rsidRDefault="00ED6A21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B72" w:rsidRDefault="00373B72">
    <w:pPr>
      <w:pStyle w:val="aa"/>
      <w:jc w:val="right"/>
    </w:pPr>
  </w:p>
  <w:p w:rsidR="00373B72" w:rsidRDefault="00785DFD">
    <w:pPr>
      <w:pStyle w:val="aa"/>
      <w:jc w:val="right"/>
    </w:pPr>
    <w:fldSimple w:instr=" PAGE   \* MERGEFORMAT ">
      <w:r w:rsidR="00976CBB">
        <w:rPr>
          <w:noProof/>
        </w:rPr>
        <w:t>5</w:t>
      </w:r>
    </w:fldSimple>
  </w:p>
  <w:p w:rsidR="00373B72" w:rsidRDefault="00373B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A21" w:rsidRDefault="00ED6A21" w:rsidP="00C615E9">
      <w:r>
        <w:separator/>
      </w:r>
    </w:p>
  </w:footnote>
  <w:footnote w:type="continuationSeparator" w:id="1">
    <w:p w:rsidR="00ED6A21" w:rsidRDefault="00ED6A21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108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1E34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1BE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4C2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A5D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979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454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00B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34A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4E9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4F1D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663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0C5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2DBA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30B"/>
    <w:rsid w:val="00230F43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D4A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1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86C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57B8D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B72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175A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2ECD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EAC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1EA0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34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AFC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B2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01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57D07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14FD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4C2D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0BA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AA0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773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C39"/>
    <w:rsid w:val="00754E7B"/>
    <w:rsid w:val="007552B2"/>
    <w:rsid w:val="00755315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5DF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4AD4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35"/>
    <w:rsid w:val="007D77B1"/>
    <w:rsid w:val="007D7841"/>
    <w:rsid w:val="007D78ED"/>
    <w:rsid w:val="007D7A27"/>
    <w:rsid w:val="007E0280"/>
    <w:rsid w:val="007E03EB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14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707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B0B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726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3D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5ECA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AB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AE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202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7E8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6CBB"/>
    <w:rsid w:val="00977252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AA6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9FC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1B80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19F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665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20248"/>
    <w:rsid w:val="00A2041E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3F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5DAD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78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ECF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13C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6B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75B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5D4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33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4E8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706"/>
    <w:rsid w:val="00C36849"/>
    <w:rsid w:val="00C36A29"/>
    <w:rsid w:val="00C36C28"/>
    <w:rsid w:val="00C36F8F"/>
    <w:rsid w:val="00C3704E"/>
    <w:rsid w:val="00C37215"/>
    <w:rsid w:val="00C375A4"/>
    <w:rsid w:val="00C375E5"/>
    <w:rsid w:val="00C37D1F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8FE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507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5E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3D7B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A62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6BD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DD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9E9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88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A3E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479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235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BF7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97FBB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187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A21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4BE5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90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75C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36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37B26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2EF7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3FA9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1C1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1ED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25</TotalTime>
  <Pages>1</Pages>
  <Words>14959</Words>
  <Characters>85269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100028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6</cp:revision>
  <cp:lastPrinted>2023-10-03T09:21:00Z</cp:lastPrinted>
  <dcterms:created xsi:type="dcterms:W3CDTF">2023-09-25T05:39:00Z</dcterms:created>
  <dcterms:modified xsi:type="dcterms:W3CDTF">2023-10-16T10:19:00Z</dcterms:modified>
</cp:coreProperties>
</file>