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 3 квартал  2021  год по состоянию на  30.09.2021 года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567F23" w:rsidTr="00455AC9">
        <w:tc>
          <w:tcPr>
            <w:tcW w:w="3652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обращений (личный прием/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567F23" w:rsidTr="00455AC9">
        <w:tc>
          <w:tcPr>
            <w:tcW w:w="3652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567F23" w:rsidTr="00455AC9">
        <w:tc>
          <w:tcPr>
            <w:tcW w:w="3652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Пестровского сельсовета Камешкирского района Пензенской области</w:t>
            </w:r>
          </w:p>
        </w:tc>
        <w:tc>
          <w:tcPr>
            <w:tcW w:w="2126" w:type="dxa"/>
          </w:tcPr>
          <w:p w:rsidR="00567F23" w:rsidRPr="00584626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0/13</w:t>
            </w:r>
          </w:p>
          <w:p w:rsidR="00567F23" w:rsidRPr="005B6B90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Pr="00D42548" w:rsidRDefault="00567F23" w:rsidP="00D42548"/>
    <w:sectPr w:rsidR="00567F23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179A"/>
    <w:rsid w:val="001045FA"/>
    <w:rsid w:val="0010572D"/>
    <w:rsid w:val="00115808"/>
    <w:rsid w:val="0020179A"/>
    <w:rsid w:val="00210E07"/>
    <w:rsid w:val="00266A1F"/>
    <w:rsid w:val="003A4559"/>
    <w:rsid w:val="003A48EF"/>
    <w:rsid w:val="00455AC9"/>
    <w:rsid w:val="00494607"/>
    <w:rsid w:val="00505257"/>
    <w:rsid w:val="00567F23"/>
    <w:rsid w:val="00584626"/>
    <w:rsid w:val="005B6B90"/>
    <w:rsid w:val="005E4611"/>
    <w:rsid w:val="005F3ECC"/>
    <w:rsid w:val="0061590F"/>
    <w:rsid w:val="006175C8"/>
    <w:rsid w:val="00666BE2"/>
    <w:rsid w:val="00725CA3"/>
    <w:rsid w:val="008A1EB9"/>
    <w:rsid w:val="008F44D0"/>
    <w:rsid w:val="009333B9"/>
    <w:rsid w:val="0093420F"/>
    <w:rsid w:val="00951A78"/>
    <w:rsid w:val="00A32021"/>
    <w:rsid w:val="00B02F71"/>
    <w:rsid w:val="00B44482"/>
    <w:rsid w:val="00B62AA6"/>
    <w:rsid w:val="00BA60B0"/>
    <w:rsid w:val="00C40D15"/>
    <w:rsid w:val="00C84551"/>
    <w:rsid w:val="00CA1308"/>
    <w:rsid w:val="00D364DD"/>
    <w:rsid w:val="00D42548"/>
    <w:rsid w:val="00DD564F"/>
    <w:rsid w:val="00DE10DB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98</Words>
  <Characters>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11</cp:revision>
  <dcterms:created xsi:type="dcterms:W3CDTF">2020-11-03T07:51:00Z</dcterms:created>
  <dcterms:modified xsi:type="dcterms:W3CDTF">2021-10-05T12:37:00Z</dcterms:modified>
</cp:coreProperties>
</file>