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308" w:rsidRDefault="00CA130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CA1308" w:rsidRDefault="00CA130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CA1308" w:rsidRDefault="00CA130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 2 квартал  2021  год по состоянию на  30.06.2021 года</w:t>
      </w:r>
    </w:p>
    <w:p w:rsidR="00CA1308" w:rsidRDefault="00CA130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CA1308" w:rsidTr="00455AC9">
        <w:tc>
          <w:tcPr>
            <w:tcW w:w="3652" w:type="dxa"/>
            <w:vMerge w:val="restart"/>
          </w:tcPr>
          <w:p w:rsidR="00CA1308" w:rsidRDefault="00CA130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A1308" w:rsidRDefault="00CA130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CA1308" w:rsidRDefault="00CA130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A1308" w:rsidRDefault="00CA130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обращений (личный прием/</w:t>
            </w:r>
          </w:p>
          <w:p w:rsidR="00CA1308" w:rsidRDefault="00CA130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CA1308" w:rsidRDefault="00CA130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CA1308" w:rsidRDefault="00CA130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CA1308" w:rsidTr="00455AC9">
        <w:tc>
          <w:tcPr>
            <w:tcW w:w="3652" w:type="dxa"/>
            <w:vMerge/>
          </w:tcPr>
          <w:p w:rsidR="00CA1308" w:rsidRDefault="00CA130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CA1308" w:rsidRDefault="00CA130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CA1308" w:rsidRDefault="00CA130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CA1308" w:rsidRDefault="00CA130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CA1308" w:rsidRDefault="00CA130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CA1308" w:rsidRDefault="00CA130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CA1308" w:rsidRDefault="00CA130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CA1308" w:rsidRDefault="00CA130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CA1308" w:rsidTr="00455AC9">
        <w:tc>
          <w:tcPr>
            <w:tcW w:w="3652" w:type="dxa"/>
          </w:tcPr>
          <w:p w:rsidR="00CA1308" w:rsidRDefault="00CA130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Пестровского сельсовета Камешкирского района Пензенской области</w:t>
            </w:r>
          </w:p>
        </w:tc>
        <w:tc>
          <w:tcPr>
            <w:tcW w:w="2126" w:type="dxa"/>
          </w:tcPr>
          <w:p w:rsidR="00CA1308" w:rsidRPr="00584626" w:rsidRDefault="00CA130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0/12</w:t>
            </w:r>
          </w:p>
          <w:p w:rsidR="00CA1308" w:rsidRPr="005B6B90" w:rsidRDefault="00CA130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CA1308" w:rsidRPr="00115808" w:rsidRDefault="00CA130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</w:tcPr>
          <w:p w:rsidR="00CA1308" w:rsidRPr="00115808" w:rsidRDefault="00CA130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701" w:type="dxa"/>
          </w:tcPr>
          <w:p w:rsidR="00CA1308" w:rsidRPr="00115808" w:rsidRDefault="00CA130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bookmarkStart w:id="0" w:name="_GoBack"/>
            <w:bookmarkEnd w:id="0"/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417" w:type="dxa"/>
          </w:tcPr>
          <w:p w:rsidR="00CA1308" w:rsidRPr="00115808" w:rsidRDefault="00CA130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119" w:type="dxa"/>
          </w:tcPr>
          <w:p w:rsidR="00CA1308" w:rsidRPr="00115808" w:rsidRDefault="00CA130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15808">
              <w:rPr>
                <w:b/>
                <w:bCs/>
                <w:color w:val="000000"/>
              </w:rPr>
              <w:t>0</w:t>
            </w:r>
          </w:p>
        </w:tc>
      </w:tr>
    </w:tbl>
    <w:p w:rsidR="00CA1308" w:rsidRDefault="00CA130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CA1308" w:rsidRDefault="00CA130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CA1308" w:rsidRDefault="00CA130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CA1308" w:rsidRDefault="00CA130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CA1308" w:rsidRDefault="00CA130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CA1308" w:rsidRDefault="00CA130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CA1308" w:rsidRDefault="00CA130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CA1308" w:rsidRDefault="00CA130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CA1308" w:rsidRPr="00D42548" w:rsidRDefault="00CA1308" w:rsidP="00D42548"/>
    <w:sectPr w:rsidR="00CA1308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179A"/>
    <w:rsid w:val="001045FA"/>
    <w:rsid w:val="0010572D"/>
    <w:rsid w:val="00115808"/>
    <w:rsid w:val="0020179A"/>
    <w:rsid w:val="00210E07"/>
    <w:rsid w:val="00266A1F"/>
    <w:rsid w:val="003A4559"/>
    <w:rsid w:val="003A48EF"/>
    <w:rsid w:val="00455AC9"/>
    <w:rsid w:val="00494607"/>
    <w:rsid w:val="00505257"/>
    <w:rsid w:val="00584626"/>
    <w:rsid w:val="005B6B90"/>
    <w:rsid w:val="005E4611"/>
    <w:rsid w:val="005F3ECC"/>
    <w:rsid w:val="0061590F"/>
    <w:rsid w:val="006175C8"/>
    <w:rsid w:val="00666BE2"/>
    <w:rsid w:val="00725CA3"/>
    <w:rsid w:val="008F44D0"/>
    <w:rsid w:val="009333B9"/>
    <w:rsid w:val="0093420F"/>
    <w:rsid w:val="00A32021"/>
    <w:rsid w:val="00B02F71"/>
    <w:rsid w:val="00B44482"/>
    <w:rsid w:val="00B62AA6"/>
    <w:rsid w:val="00BA60B0"/>
    <w:rsid w:val="00C40D15"/>
    <w:rsid w:val="00C84551"/>
    <w:rsid w:val="00CA1308"/>
    <w:rsid w:val="00D364DD"/>
    <w:rsid w:val="00D42548"/>
    <w:rsid w:val="00DD564F"/>
    <w:rsid w:val="00DE10DB"/>
    <w:rsid w:val="00E5117D"/>
    <w:rsid w:val="00E5509A"/>
    <w:rsid w:val="00EA6407"/>
    <w:rsid w:val="00EE15C9"/>
    <w:rsid w:val="00F0677C"/>
    <w:rsid w:val="00F355B7"/>
    <w:rsid w:val="00F35D81"/>
    <w:rsid w:val="00F449FA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1</Pages>
  <Words>98</Words>
  <Characters>560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специалист</cp:lastModifiedBy>
  <cp:revision>10</cp:revision>
  <dcterms:created xsi:type="dcterms:W3CDTF">2020-11-03T07:51:00Z</dcterms:created>
  <dcterms:modified xsi:type="dcterms:W3CDTF">2021-07-21T12:12:00Z</dcterms:modified>
</cp:coreProperties>
</file>