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01" w:rsidRPr="00936673" w:rsidRDefault="00817301" w:rsidP="00CA57B8">
      <w:pPr>
        <w:jc w:val="center"/>
      </w:pPr>
      <w:r w:rsidRPr="00FB034A">
        <w:rPr>
          <w:b/>
          <w:bCs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71.25pt">
            <v:imagedata r:id="rId5" o:title=""/>
          </v:shape>
        </w:pict>
      </w:r>
    </w:p>
    <w:p w:rsidR="00817301" w:rsidRDefault="00817301" w:rsidP="00CA57B8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-59"/>
        <w:tblW w:w="986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62"/>
      </w:tblGrid>
      <w:tr w:rsidR="00817301" w:rsidTr="00E5428C">
        <w:trPr>
          <w:trHeight w:hRule="exact" w:val="418"/>
        </w:trPr>
        <w:tc>
          <w:tcPr>
            <w:tcW w:w="9862" w:type="dxa"/>
          </w:tcPr>
          <w:p w:rsidR="00817301" w:rsidRDefault="00817301" w:rsidP="00E5428C">
            <w:pPr>
              <w:jc w:val="center"/>
              <w:rPr>
                <w:b/>
                <w:sz w:val="28"/>
              </w:rPr>
            </w:pPr>
          </w:p>
        </w:tc>
      </w:tr>
      <w:tr w:rsidR="00817301" w:rsidTr="00E5428C">
        <w:trPr>
          <w:trHeight w:val="443"/>
        </w:trPr>
        <w:tc>
          <w:tcPr>
            <w:tcW w:w="9862" w:type="dxa"/>
          </w:tcPr>
          <w:p w:rsidR="00817301" w:rsidRDefault="00817301" w:rsidP="00E5428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КОМИТЕТ МЕСТНОГО САМОУПРАВЛЕНИЯ </w:t>
            </w:r>
          </w:p>
          <w:p w:rsidR="00817301" w:rsidRPr="00721174" w:rsidRDefault="00817301" w:rsidP="00E5428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РУССКО-КАМЕШКИРСКОГО </w:t>
            </w:r>
            <w:r w:rsidRPr="00721174">
              <w:rPr>
                <w:b/>
                <w:sz w:val="36"/>
                <w:szCs w:val="36"/>
              </w:rPr>
              <w:t>СЕЛЬСОВЕТА</w:t>
            </w:r>
            <w:r>
              <w:rPr>
                <w:b/>
                <w:sz w:val="36"/>
                <w:szCs w:val="36"/>
              </w:rPr>
              <w:t xml:space="preserve"> КАМЕШКИРСКОГО РАЙОНА</w:t>
            </w:r>
          </w:p>
        </w:tc>
      </w:tr>
      <w:tr w:rsidR="00817301" w:rsidTr="00E5428C">
        <w:trPr>
          <w:trHeight w:hRule="exact" w:val="418"/>
        </w:trPr>
        <w:tc>
          <w:tcPr>
            <w:tcW w:w="9862" w:type="dxa"/>
          </w:tcPr>
          <w:p w:rsidR="00817301" w:rsidRDefault="00817301" w:rsidP="00E5428C">
            <w:pPr>
              <w:jc w:val="center"/>
              <w:rPr>
                <w:b/>
                <w:sz w:val="36"/>
                <w:szCs w:val="36"/>
              </w:rPr>
            </w:pPr>
            <w:r w:rsidRPr="00721174">
              <w:rPr>
                <w:b/>
                <w:sz w:val="36"/>
                <w:szCs w:val="36"/>
              </w:rPr>
              <w:t>ПЕНЗЕНСКОЙ</w:t>
            </w:r>
            <w:r>
              <w:rPr>
                <w:b/>
                <w:sz w:val="36"/>
                <w:szCs w:val="36"/>
              </w:rPr>
              <w:t xml:space="preserve"> ОБЛАСТИ</w:t>
            </w:r>
          </w:p>
          <w:p w:rsidR="0081730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456B61" w:rsidRDefault="00817301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817301" w:rsidRPr="00721174" w:rsidRDefault="00817301" w:rsidP="00E5428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JJJJJJJJJJ</w:t>
            </w:r>
            <w:r w:rsidRPr="00721174">
              <w:rPr>
                <w:b/>
                <w:sz w:val="36"/>
                <w:szCs w:val="36"/>
              </w:rPr>
              <w:t>ОБЛАСТИ</w:t>
            </w:r>
          </w:p>
        </w:tc>
      </w:tr>
    </w:tbl>
    <w:p w:rsidR="00817301" w:rsidRDefault="00817301" w:rsidP="00CA57B8">
      <w:pPr>
        <w:tabs>
          <w:tab w:val="left" w:pos="6165"/>
        </w:tabs>
        <w:rPr>
          <w:sz w:val="28"/>
          <w:szCs w:val="28"/>
        </w:rPr>
      </w:pPr>
    </w:p>
    <w:p w:rsidR="00817301" w:rsidRDefault="00817301" w:rsidP="00D873DE">
      <w:pPr>
        <w:tabs>
          <w:tab w:val="left" w:pos="61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17301" w:rsidRPr="00493B67" w:rsidTr="00E5428C">
        <w:tc>
          <w:tcPr>
            <w:tcW w:w="284" w:type="dxa"/>
            <w:vAlign w:val="bottom"/>
          </w:tcPr>
          <w:p w:rsidR="00817301" w:rsidRDefault="00817301" w:rsidP="00E5428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17301" w:rsidRPr="00493B67" w:rsidRDefault="00817301" w:rsidP="00E5428C">
            <w:pPr>
              <w:jc w:val="center"/>
              <w:rPr>
                <w:sz w:val="24"/>
                <w:szCs w:val="24"/>
              </w:rPr>
            </w:pPr>
            <w:r w:rsidRPr="00493B67">
              <w:rPr>
                <w:sz w:val="24"/>
                <w:szCs w:val="24"/>
              </w:rPr>
              <w:t>13.08.2014г.</w:t>
            </w:r>
          </w:p>
        </w:tc>
        <w:tc>
          <w:tcPr>
            <w:tcW w:w="397" w:type="dxa"/>
            <w:vAlign w:val="bottom"/>
          </w:tcPr>
          <w:p w:rsidR="00817301" w:rsidRPr="00493B67" w:rsidRDefault="00817301" w:rsidP="00E5428C">
            <w:pPr>
              <w:jc w:val="center"/>
              <w:rPr>
                <w:sz w:val="24"/>
                <w:szCs w:val="24"/>
              </w:rPr>
            </w:pPr>
            <w:r w:rsidRPr="00493B67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17301" w:rsidRPr="00493B67" w:rsidRDefault="00817301" w:rsidP="00E5428C">
            <w:pPr>
              <w:jc w:val="center"/>
              <w:rPr>
                <w:sz w:val="24"/>
                <w:szCs w:val="24"/>
              </w:rPr>
            </w:pPr>
            <w:r w:rsidRPr="00493B67">
              <w:rPr>
                <w:sz w:val="24"/>
                <w:szCs w:val="24"/>
              </w:rPr>
              <w:t>794-132/5</w:t>
            </w:r>
          </w:p>
        </w:tc>
      </w:tr>
      <w:tr w:rsidR="00817301" w:rsidTr="00E5428C">
        <w:tc>
          <w:tcPr>
            <w:tcW w:w="4650" w:type="dxa"/>
            <w:gridSpan w:val="4"/>
          </w:tcPr>
          <w:p w:rsidR="00817301" w:rsidRDefault="00817301" w:rsidP="00E5428C">
            <w:pPr>
              <w:jc w:val="center"/>
              <w:rPr>
                <w:sz w:val="10"/>
              </w:rPr>
            </w:pPr>
          </w:p>
          <w:p w:rsidR="00817301" w:rsidRPr="00D873DE" w:rsidRDefault="00817301" w:rsidP="00E54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873DE">
              <w:rPr>
                <w:sz w:val="24"/>
                <w:szCs w:val="24"/>
              </w:rPr>
              <w:t>. Русский Камешкир</w:t>
            </w:r>
          </w:p>
        </w:tc>
      </w:tr>
    </w:tbl>
    <w:p w:rsidR="00817301" w:rsidRDefault="00817301" w:rsidP="00CA57B8">
      <w:pPr>
        <w:jc w:val="center"/>
        <w:rPr>
          <w:b/>
          <w:sz w:val="28"/>
          <w:szCs w:val="28"/>
        </w:rPr>
      </w:pPr>
    </w:p>
    <w:p w:rsidR="00817301" w:rsidRDefault="00817301" w:rsidP="00CA57B8">
      <w:pPr>
        <w:jc w:val="center"/>
        <w:rPr>
          <w:b/>
          <w:sz w:val="28"/>
          <w:szCs w:val="28"/>
        </w:rPr>
      </w:pPr>
    </w:p>
    <w:p w:rsidR="00817301" w:rsidRDefault="00817301" w:rsidP="00CA57B8">
      <w:pPr>
        <w:jc w:val="center"/>
        <w:rPr>
          <w:b/>
          <w:sz w:val="28"/>
          <w:szCs w:val="28"/>
        </w:rPr>
      </w:pPr>
    </w:p>
    <w:p w:rsidR="00817301" w:rsidRDefault="00817301" w:rsidP="00CA57B8">
      <w:pPr>
        <w:shd w:val="clear" w:color="auto" w:fill="FFFFFF"/>
        <w:tabs>
          <w:tab w:val="left" w:leader="dot" w:pos="3816"/>
        </w:tabs>
        <w:spacing w:before="230"/>
        <w:ind w:left="4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О внесении изменений в решение  </w:t>
      </w:r>
      <w:r>
        <w:rPr>
          <w:b/>
          <w:bCs/>
          <w:iCs/>
          <w:spacing w:val="-8"/>
          <w:sz w:val="28"/>
          <w:szCs w:val="28"/>
        </w:rPr>
        <w:t xml:space="preserve">Комитета местного самоуправления Русско-Камешкирского сельсовета  Камешкирского района Пензенской области </w:t>
      </w:r>
      <w:r>
        <w:rPr>
          <w:b/>
          <w:bCs/>
          <w:spacing w:val="-7"/>
          <w:sz w:val="28"/>
          <w:szCs w:val="28"/>
        </w:rPr>
        <w:t>от</w:t>
      </w:r>
      <w:r>
        <w:rPr>
          <w:b/>
          <w:color w:val="FF0000"/>
          <w:sz w:val="28"/>
          <w:szCs w:val="28"/>
        </w:rPr>
        <w:t xml:space="preserve"> 25.04.2012г. </w:t>
      </w:r>
      <w:r w:rsidRPr="00CA57B8">
        <w:rPr>
          <w:b/>
          <w:color w:val="FF0000"/>
          <w:sz w:val="28"/>
          <w:szCs w:val="28"/>
        </w:rPr>
        <w:t xml:space="preserve"> № </w:t>
      </w:r>
      <w:r>
        <w:rPr>
          <w:b/>
          <w:color w:val="FF0000"/>
          <w:sz w:val="28"/>
          <w:szCs w:val="28"/>
        </w:rPr>
        <w:t xml:space="preserve">386-81/5 </w:t>
      </w:r>
      <w:r>
        <w:rPr>
          <w:b/>
          <w:sz w:val="28"/>
          <w:szCs w:val="28"/>
        </w:rPr>
        <w:t xml:space="preserve">«О некоторых вопросах, связанных с реализацией статьи </w:t>
      </w:r>
      <w:r>
        <w:rPr>
          <w:b/>
          <w:bCs/>
          <w:sz w:val="28"/>
          <w:szCs w:val="28"/>
        </w:rPr>
        <w:t xml:space="preserve">15 Федерального </w:t>
      </w:r>
      <w:r>
        <w:rPr>
          <w:b/>
          <w:sz w:val="28"/>
          <w:szCs w:val="28"/>
        </w:rPr>
        <w:t xml:space="preserve">закона от </w:t>
      </w:r>
      <w:r>
        <w:rPr>
          <w:b/>
          <w:bCs/>
          <w:sz w:val="28"/>
          <w:szCs w:val="28"/>
        </w:rPr>
        <w:t xml:space="preserve">02.03.2007 № 25-ФЗ «О </w:t>
      </w:r>
      <w:r>
        <w:rPr>
          <w:b/>
          <w:sz w:val="28"/>
          <w:szCs w:val="28"/>
        </w:rPr>
        <w:t xml:space="preserve">муниципальной службе </w:t>
      </w:r>
      <w:r>
        <w:rPr>
          <w:b/>
          <w:bCs/>
          <w:sz w:val="28"/>
          <w:szCs w:val="28"/>
        </w:rPr>
        <w:t>в Российской Федерации».</w:t>
      </w:r>
    </w:p>
    <w:p w:rsidR="00817301" w:rsidRDefault="00817301" w:rsidP="00CA57B8">
      <w:pPr>
        <w:shd w:val="clear" w:color="auto" w:fill="FFFFFF"/>
        <w:spacing w:before="245"/>
        <w:ind w:left="14" w:firstLine="542"/>
        <w:rPr>
          <w:sz w:val="28"/>
          <w:szCs w:val="28"/>
        </w:rPr>
      </w:pPr>
    </w:p>
    <w:p w:rsidR="00817301" w:rsidRDefault="00817301" w:rsidP="00CA57B8">
      <w:pPr>
        <w:shd w:val="clear" w:color="auto" w:fill="FFFFFF"/>
        <w:spacing w:before="245"/>
        <w:ind w:left="14" w:firstLine="542"/>
        <w:rPr>
          <w:bCs/>
          <w:sz w:val="28"/>
          <w:szCs w:val="28"/>
        </w:rPr>
      </w:pPr>
      <w:r>
        <w:rPr>
          <w:sz w:val="28"/>
          <w:szCs w:val="28"/>
        </w:rPr>
        <w:t xml:space="preserve">  В соответствии с Федеральным законом от 06.10.2003 № 131-ФЗ «Об общих   принципах   организации   местного   самоуправления   в   Российской</w:t>
      </w:r>
      <w:r>
        <w:rPr>
          <w:bCs/>
          <w:sz w:val="28"/>
          <w:szCs w:val="28"/>
        </w:rPr>
        <w:t xml:space="preserve"> Федерации</w:t>
      </w:r>
      <w:r w:rsidRPr="00CA57B8">
        <w:rPr>
          <w:bCs/>
          <w:color w:val="FF0000"/>
          <w:sz w:val="28"/>
          <w:szCs w:val="28"/>
        </w:rPr>
        <w:t>»</w:t>
      </w:r>
      <w:r>
        <w:rPr>
          <w:bCs/>
          <w:color w:val="FF0000"/>
          <w:sz w:val="28"/>
          <w:szCs w:val="28"/>
        </w:rPr>
        <w:t xml:space="preserve"> (с последующими изменениями)</w:t>
      </w:r>
      <w:r w:rsidRPr="00CA57B8">
        <w:rPr>
          <w:bCs/>
          <w:color w:val="FF0000"/>
          <w:sz w:val="28"/>
          <w:szCs w:val="28"/>
        </w:rPr>
        <w:t xml:space="preserve">, статьей </w:t>
      </w:r>
      <w:r>
        <w:rPr>
          <w:bCs/>
          <w:color w:val="FF0000"/>
          <w:sz w:val="28"/>
          <w:szCs w:val="28"/>
        </w:rPr>
        <w:t xml:space="preserve"> 20 </w:t>
      </w:r>
      <w:r w:rsidRPr="00CA57B8">
        <w:rPr>
          <w:bCs/>
          <w:color w:val="FF0000"/>
          <w:sz w:val="28"/>
          <w:szCs w:val="28"/>
        </w:rPr>
        <w:t xml:space="preserve"> Устава</w:t>
      </w:r>
      <w:r>
        <w:rPr>
          <w:bCs/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>Русско-Камешкирского сельсовета Камешкирского района Пензенской области, Комитет местного самоуправления Русско-Камешкирского сельсовета Камешкирского района Пензенской области</w:t>
      </w:r>
    </w:p>
    <w:p w:rsidR="00817301" w:rsidRDefault="00817301" w:rsidP="00FC7B14">
      <w:pPr>
        <w:shd w:val="clear" w:color="auto" w:fill="FFFFFF"/>
        <w:spacing w:before="245"/>
        <w:ind w:left="14" w:firstLine="5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Решил:</w:t>
      </w:r>
    </w:p>
    <w:p w:rsidR="00817301" w:rsidRDefault="00817301" w:rsidP="00CA57B8">
      <w:pPr>
        <w:pStyle w:val="1"/>
        <w:shd w:val="clear" w:color="auto" w:fill="FFFFFF"/>
        <w:tabs>
          <w:tab w:val="left" w:leader="dot" w:pos="379"/>
        </w:tabs>
        <w:ind w:left="14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>
        <w:rPr>
          <w:bCs/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Комитета местного самоуправления Русско-Камешкирского сельсовета Камешкирского района Пензенской области </w:t>
      </w:r>
      <w:r w:rsidRPr="00CA57B8">
        <w:rPr>
          <w:rFonts w:cs="Times New Roman"/>
          <w:bCs/>
          <w:color w:val="FF0000"/>
          <w:spacing w:val="-7"/>
          <w:sz w:val="28"/>
          <w:szCs w:val="28"/>
        </w:rPr>
        <w:t>от</w:t>
      </w:r>
      <w:r>
        <w:rPr>
          <w:rFonts w:cs="Times New Roman"/>
          <w:color w:val="FF0000"/>
          <w:sz w:val="28"/>
          <w:szCs w:val="28"/>
        </w:rPr>
        <w:t xml:space="preserve"> 25.04.2012 </w:t>
      </w:r>
      <w:r w:rsidRPr="00CA57B8">
        <w:rPr>
          <w:rFonts w:cs="Times New Roman"/>
          <w:color w:val="FF0000"/>
          <w:sz w:val="28"/>
          <w:szCs w:val="28"/>
        </w:rPr>
        <w:t>г.</w:t>
      </w:r>
      <w:r>
        <w:rPr>
          <w:rFonts w:cs="Times New Roman"/>
          <w:color w:val="FF0000"/>
          <w:sz w:val="28"/>
          <w:szCs w:val="28"/>
        </w:rPr>
        <w:t xml:space="preserve"> </w:t>
      </w:r>
      <w:r w:rsidRPr="00CA57B8">
        <w:rPr>
          <w:rFonts w:cs="Times New Roman"/>
          <w:bCs/>
          <w:color w:val="FF0000"/>
          <w:sz w:val="28"/>
          <w:szCs w:val="28"/>
        </w:rPr>
        <w:t>№</w:t>
      </w:r>
      <w:r>
        <w:rPr>
          <w:rFonts w:cs="Times New Roman"/>
          <w:color w:val="FF0000"/>
          <w:sz w:val="28"/>
          <w:szCs w:val="28"/>
        </w:rPr>
        <w:t xml:space="preserve"> 386-81/5</w:t>
      </w:r>
      <w:r w:rsidRPr="00CA57B8">
        <w:rPr>
          <w:rFonts w:cs="Times New Roman"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«О некоторых вопросах, связанных с реализацией статьи 15 Федерального закона  от 02.03.2007  №  25-ФЗ  «О  муниципальной  службе  в  Российской Федерации» следующие изменения:</w:t>
      </w:r>
    </w:p>
    <w:p w:rsidR="00817301" w:rsidRPr="00FC7B14" w:rsidRDefault="00817301" w:rsidP="00CA57B8">
      <w:pPr>
        <w:numPr>
          <w:ilvl w:val="0"/>
          <w:numId w:val="2"/>
        </w:numPr>
        <w:shd w:val="clear" w:color="auto" w:fill="FFFFFF"/>
        <w:tabs>
          <w:tab w:val="left" w:pos="802"/>
        </w:tabs>
        <w:ind w:left="10" w:firstLine="547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в пункте 2 слова «в порядке, сроки и по форме, которые установлены» заменить словами «в порядке и сроки, которые установлены»;</w:t>
      </w:r>
    </w:p>
    <w:p w:rsidR="00817301" w:rsidRDefault="00817301" w:rsidP="00FC7B14">
      <w:pPr>
        <w:shd w:val="clear" w:color="auto" w:fill="FFFFFF"/>
        <w:tabs>
          <w:tab w:val="left" w:pos="802"/>
        </w:tabs>
        <w:rPr>
          <w:spacing w:val="-9"/>
          <w:sz w:val="28"/>
          <w:szCs w:val="28"/>
        </w:rPr>
      </w:pPr>
    </w:p>
    <w:p w:rsidR="00817301" w:rsidRDefault="00817301" w:rsidP="00CA57B8">
      <w:pPr>
        <w:numPr>
          <w:ilvl w:val="0"/>
          <w:numId w:val="2"/>
        </w:numPr>
        <w:shd w:val="clear" w:color="auto" w:fill="FFFFFF"/>
        <w:tabs>
          <w:tab w:val="left" w:pos="802"/>
        </w:tabs>
        <w:ind w:left="10" w:firstLine="547"/>
        <w:rPr>
          <w:sz w:val="28"/>
          <w:szCs w:val="28"/>
        </w:rPr>
      </w:pPr>
      <w:r>
        <w:rPr>
          <w:sz w:val="28"/>
          <w:szCs w:val="28"/>
        </w:rPr>
        <w:t>в пункте 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слова «в порядке и по форме, которые установлены» заменить словами «в порядке, который установлен».</w:t>
      </w:r>
    </w:p>
    <w:p w:rsidR="00817301" w:rsidRDefault="00817301" w:rsidP="00FC7B14">
      <w:pPr>
        <w:shd w:val="clear" w:color="auto" w:fill="FFFFFF"/>
        <w:tabs>
          <w:tab w:val="left" w:pos="802"/>
        </w:tabs>
        <w:ind w:left="10"/>
        <w:rPr>
          <w:sz w:val="28"/>
          <w:szCs w:val="28"/>
        </w:rPr>
      </w:pPr>
    </w:p>
    <w:p w:rsidR="00817301" w:rsidRDefault="00817301" w:rsidP="00CA57B8">
      <w:pPr>
        <w:shd w:val="clear" w:color="auto" w:fill="FFFFFF"/>
        <w:tabs>
          <w:tab w:val="left" w:pos="763"/>
        </w:tabs>
        <w:spacing w:before="5"/>
        <w:ind w:left="557"/>
        <w:rPr>
          <w:sz w:val="28"/>
          <w:szCs w:val="28"/>
        </w:rPr>
      </w:pPr>
      <w:r>
        <w:rPr>
          <w:spacing w:val="-6"/>
          <w:sz w:val="28"/>
          <w:szCs w:val="28"/>
        </w:rPr>
        <w:t>2.</w:t>
      </w:r>
      <w:r>
        <w:rPr>
          <w:sz w:val="28"/>
          <w:szCs w:val="28"/>
        </w:rPr>
        <w:tab/>
        <w:t>Настоящее решение вступает в силу с 1 января 2015 года.</w:t>
      </w:r>
    </w:p>
    <w:p w:rsidR="00817301" w:rsidRDefault="00817301" w:rsidP="00CA57B8">
      <w:pPr>
        <w:shd w:val="clear" w:color="auto" w:fill="FFFFFF"/>
        <w:tabs>
          <w:tab w:val="left" w:pos="893"/>
          <w:tab w:val="left" w:leader="dot" w:pos="5237"/>
        </w:tabs>
        <w:spacing w:before="5"/>
        <w:ind w:left="552"/>
        <w:rPr>
          <w:sz w:val="28"/>
          <w:szCs w:val="28"/>
        </w:rPr>
      </w:pPr>
      <w:r>
        <w:rPr>
          <w:spacing w:val="-5"/>
          <w:sz w:val="28"/>
          <w:szCs w:val="28"/>
        </w:rPr>
        <w:t>3.</w:t>
      </w:r>
      <w:r>
        <w:rPr>
          <w:sz w:val="28"/>
          <w:szCs w:val="28"/>
        </w:rPr>
        <w:tab/>
        <w:t xml:space="preserve">Опубликовать   настоящее   решение   в   информационном бюллетене </w:t>
      </w:r>
      <w:r w:rsidRPr="00CA57B8">
        <w:rPr>
          <w:color w:val="FF0000"/>
          <w:sz w:val="28"/>
          <w:szCs w:val="28"/>
        </w:rPr>
        <w:t>«</w:t>
      </w:r>
      <w:r>
        <w:rPr>
          <w:color w:val="FF0000"/>
          <w:sz w:val="28"/>
          <w:szCs w:val="28"/>
        </w:rPr>
        <w:t xml:space="preserve"> Правовое поле</w:t>
      </w:r>
      <w:r w:rsidRPr="00CA57B8">
        <w:rPr>
          <w:color w:val="FF0000"/>
          <w:sz w:val="28"/>
          <w:szCs w:val="28"/>
        </w:rPr>
        <w:t>»</w:t>
      </w:r>
      <w:r>
        <w:rPr>
          <w:color w:val="FF0000"/>
          <w:sz w:val="28"/>
          <w:szCs w:val="28"/>
        </w:rPr>
        <w:t>.</w:t>
      </w:r>
    </w:p>
    <w:p w:rsidR="00817301" w:rsidRDefault="00817301" w:rsidP="00D873DE">
      <w:pPr>
        <w:shd w:val="clear" w:color="auto" w:fill="FFFFFF"/>
        <w:tabs>
          <w:tab w:val="left" w:leader="dot" w:pos="312"/>
          <w:tab w:val="left" w:pos="893"/>
        </w:tabs>
        <w:spacing w:before="29"/>
        <w:ind w:left="14" w:firstLine="538"/>
        <w:rPr>
          <w:sz w:val="28"/>
          <w:szCs w:val="28"/>
        </w:rPr>
      </w:pPr>
      <w:r>
        <w:rPr>
          <w:spacing w:val="-4"/>
          <w:sz w:val="28"/>
          <w:szCs w:val="28"/>
        </w:rPr>
        <w:t>4.</w:t>
      </w:r>
      <w:r>
        <w:rPr>
          <w:sz w:val="28"/>
          <w:szCs w:val="28"/>
        </w:rPr>
        <w:tab/>
        <w:t>Контроль   за   исполнением   настоящего   решения   возложить   на главу Русско-Камешкирского сельсовета Камешкирского района Пензенской области И.С. Гоголеву.</w:t>
      </w:r>
      <w:r>
        <w:rPr>
          <w:sz w:val="28"/>
          <w:szCs w:val="28"/>
        </w:rPr>
        <w:br/>
      </w:r>
    </w:p>
    <w:p w:rsidR="00817301" w:rsidRPr="00493B67" w:rsidRDefault="00817301" w:rsidP="00493B67">
      <w:pPr>
        <w:shd w:val="clear" w:color="auto" w:fill="FFFFFF"/>
        <w:tabs>
          <w:tab w:val="left" w:leader="dot" w:pos="312"/>
          <w:tab w:val="left" w:pos="893"/>
        </w:tabs>
        <w:spacing w:before="29"/>
        <w:ind w:left="14"/>
        <w:rPr>
          <w:iCs/>
          <w:sz w:val="28"/>
          <w:szCs w:val="28"/>
        </w:rPr>
      </w:pPr>
      <w:r w:rsidRPr="00CA57B8">
        <w:rPr>
          <w:iCs/>
          <w:color w:val="FF0000"/>
          <w:sz w:val="28"/>
          <w:szCs w:val="28"/>
        </w:rPr>
        <w:t>Глав</w:t>
      </w:r>
      <w:r>
        <w:rPr>
          <w:iCs/>
          <w:color w:val="FF0000"/>
          <w:sz w:val="28"/>
          <w:szCs w:val="28"/>
        </w:rPr>
        <w:t>а</w:t>
      </w:r>
      <w:r w:rsidRPr="00CA57B8">
        <w:rPr>
          <w:iCs/>
          <w:color w:val="FF0000"/>
          <w:sz w:val="28"/>
          <w:szCs w:val="28"/>
        </w:rPr>
        <w:t xml:space="preserve"> </w:t>
      </w:r>
      <w:r>
        <w:rPr>
          <w:iCs/>
          <w:color w:val="FF0000"/>
          <w:sz w:val="28"/>
          <w:szCs w:val="28"/>
        </w:rPr>
        <w:t>Русско-Камешкирского</w:t>
      </w:r>
      <w:r w:rsidRPr="00CA57B8">
        <w:rPr>
          <w:iCs/>
          <w:color w:val="FF0000"/>
          <w:sz w:val="28"/>
          <w:szCs w:val="28"/>
        </w:rPr>
        <w:t xml:space="preserve"> сельсовета </w:t>
      </w:r>
      <w:r>
        <w:rPr>
          <w:iCs/>
          <w:color w:val="FF0000"/>
          <w:sz w:val="28"/>
          <w:szCs w:val="28"/>
        </w:rPr>
        <w:t xml:space="preserve">                                 Гоголева И.С.</w:t>
      </w:r>
    </w:p>
    <w:sectPr w:rsidR="00817301" w:rsidRPr="00493B67" w:rsidSect="00D873DE">
      <w:pgSz w:w="11906" w:h="16838"/>
      <w:pgMar w:top="540" w:right="566" w:bottom="5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pStyle w:val="Heading2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pStyle w:val="Heading3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pStyle w:val="Heading4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pStyle w:val="Heading5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6">
      <w:start w:val="1"/>
      <w:numFmt w:val="decimal"/>
      <w:pStyle w:val="2"/>
      <w:suff w:val="space"/>
      <w:lvlText w:val="%7) "/>
      <w:lvlJc w:val="left"/>
      <w:pPr>
        <w:ind w:left="371" w:firstLine="283"/>
      </w:pPr>
      <w:rPr>
        <w:rFonts w:cs="Times New Roman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1">
    <w:nsid w:val="795E4CC4"/>
    <w:multiLevelType w:val="singleLevel"/>
    <w:tmpl w:val="79286DB0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57B8"/>
    <w:rsid w:val="00001232"/>
    <w:rsid w:val="0000167C"/>
    <w:rsid w:val="000016B8"/>
    <w:rsid w:val="0000428E"/>
    <w:rsid w:val="000049B2"/>
    <w:rsid w:val="00004B5C"/>
    <w:rsid w:val="0000751D"/>
    <w:rsid w:val="00011352"/>
    <w:rsid w:val="00012295"/>
    <w:rsid w:val="00014B72"/>
    <w:rsid w:val="00024DA3"/>
    <w:rsid w:val="000250FC"/>
    <w:rsid w:val="0002591C"/>
    <w:rsid w:val="00031173"/>
    <w:rsid w:val="00034293"/>
    <w:rsid w:val="00034C9A"/>
    <w:rsid w:val="00042D7E"/>
    <w:rsid w:val="00045CE3"/>
    <w:rsid w:val="00046D2D"/>
    <w:rsid w:val="00055A0A"/>
    <w:rsid w:val="00057992"/>
    <w:rsid w:val="00057AAE"/>
    <w:rsid w:val="0006450A"/>
    <w:rsid w:val="00065953"/>
    <w:rsid w:val="00067DBB"/>
    <w:rsid w:val="000803BE"/>
    <w:rsid w:val="0008433B"/>
    <w:rsid w:val="00086E19"/>
    <w:rsid w:val="0009333E"/>
    <w:rsid w:val="00097AD8"/>
    <w:rsid w:val="000A4DBD"/>
    <w:rsid w:val="000A5108"/>
    <w:rsid w:val="000B12CA"/>
    <w:rsid w:val="000B2804"/>
    <w:rsid w:val="000B4F45"/>
    <w:rsid w:val="000B5EA5"/>
    <w:rsid w:val="000B6FB7"/>
    <w:rsid w:val="000C049A"/>
    <w:rsid w:val="000C1CBA"/>
    <w:rsid w:val="000C7E0C"/>
    <w:rsid w:val="000E2A5F"/>
    <w:rsid w:val="000E3F8D"/>
    <w:rsid w:val="0010663A"/>
    <w:rsid w:val="001070CD"/>
    <w:rsid w:val="00107DF1"/>
    <w:rsid w:val="00111A56"/>
    <w:rsid w:val="001132E5"/>
    <w:rsid w:val="00124520"/>
    <w:rsid w:val="00126D6E"/>
    <w:rsid w:val="001336FD"/>
    <w:rsid w:val="001342A1"/>
    <w:rsid w:val="00136DBC"/>
    <w:rsid w:val="00137A4D"/>
    <w:rsid w:val="00140CC9"/>
    <w:rsid w:val="00142ED8"/>
    <w:rsid w:val="001468CB"/>
    <w:rsid w:val="001477C4"/>
    <w:rsid w:val="001511DE"/>
    <w:rsid w:val="001525F8"/>
    <w:rsid w:val="00162503"/>
    <w:rsid w:val="001746AA"/>
    <w:rsid w:val="0017685A"/>
    <w:rsid w:val="00177A3D"/>
    <w:rsid w:val="0018062F"/>
    <w:rsid w:val="001968C2"/>
    <w:rsid w:val="00197863"/>
    <w:rsid w:val="001A2111"/>
    <w:rsid w:val="001A3959"/>
    <w:rsid w:val="001B18D6"/>
    <w:rsid w:val="001B2224"/>
    <w:rsid w:val="001C1691"/>
    <w:rsid w:val="001C3E67"/>
    <w:rsid w:val="001C6239"/>
    <w:rsid w:val="001D286E"/>
    <w:rsid w:val="001D4C40"/>
    <w:rsid w:val="001D665D"/>
    <w:rsid w:val="001D76E0"/>
    <w:rsid w:val="001D770A"/>
    <w:rsid w:val="001E01F1"/>
    <w:rsid w:val="001E3C66"/>
    <w:rsid w:val="001E47D9"/>
    <w:rsid w:val="001E69C8"/>
    <w:rsid w:val="001E7778"/>
    <w:rsid w:val="001F2460"/>
    <w:rsid w:val="001F4657"/>
    <w:rsid w:val="001F6686"/>
    <w:rsid w:val="00211C51"/>
    <w:rsid w:val="00212C36"/>
    <w:rsid w:val="00215526"/>
    <w:rsid w:val="00217455"/>
    <w:rsid w:val="00221D45"/>
    <w:rsid w:val="00221F41"/>
    <w:rsid w:val="00223CAD"/>
    <w:rsid w:val="00223E88"/>
    <w:rsid w:val="00231FB1"/>
    <w:rsid w:val="002339E5"/>
    <w:rsid w:val="00237486"/>
    <w:rsid w:val="0024026F"/>
    <w:rsid w:val="00242A08"/>
    <w:rsid w:val="00242A9D"/>
    <w:rsid w:val="00245FBD"/>
    <w:rsid w:val="002460F0"/>
    <w:rsid w:val="00250146"/>
    <w:rsid w:val="00250616"/>
    <w:rsid w:val="00251745"/>
    <w:rsid w:val="002546DD"/>
    <w:rsid w:val="00255E81"/>
    <w:rsid w:val="00261269"/>
    <w:rsid w:val="00262010"/>
    <w:rsid w:val="0026294D"/>
    <w:rsid w:val="00264629"/>
    <w:rsid w:val="00267D33"/>
    <w:rsid w:val="00270362"/>
    <w:rsid w:val="0027240D"/>
    <w:rsid w:val="002726A2"/>
    <w:rsid w:val="00273A70"/>
    <w:rsid w:val="00275730"/>
    <w:rsid w:val="00281BB7"/>
    <w:rsid w:val="00286E66"/>
    <w:rsid w:val="002917B9"/>
    <w:rsid w:val="00292727"/>
    <w:rsid w:val="0029778C"/>
    <w:rsid w:val="002B2192"/>
    <w:rsid w:val="002B3A74"/>
    <w:rsid w:val="002B44F1"/>
    <w:rsid w:val="002B4872"/>
    <w:rsid w:val="002C2C45"/>
    <w:rsid w:val="002C5E13"/>
    <w:rsid w:val="002D1698"/>
    <w:rsid w:val="002D353B"/>
    <w:rsid w:val="002D7D4A"/>
    <w:rsid w:val="002E4D9D"/>
    <w:rsid w:val="002E5CA9"/>
    <w:rsid w:val="002E64AC"/>
    <w:rsid w:val="002F0667"/>
    <w:rsid w:val="002F0C5C"/>
    <w:rsid w:val="002F2185"/>
    <w:rsid w:val="002F6AB2"/>
    <w:rsid w:val="002F6F2B"/>
    <w:rsid w:val="0030088C"/>
    <w:rsid w:val="0030127A"/>
    <w:rsid w:val="00303488"/>
    <w:rsid w:val="00307154"/>
    <w:rsid w:val="0030742A"/>
    <w:rsid w:val="003077DF"/>
    <w:rsid w:val="00312920"/>
    <w:rsid w:val="00312995"/>
    <w:rsid w:val="0031674A"/>
    <w:rsid w:val="00317AD0"/>
    <w:rsid w:val="00320BB0"/>
    <w:rsid w:val="003259FD"/>
    <w:rsid w:val="00325CBA"/>
    <w:rsid w:val="00325FB4"/>
    <w:rsid w:val="00331466"/>
    <w:rsid w:val="003326F3"/>
    <w:rsid w:val="00333790"/>
    <w:rsid w:val="00335655"/>
    <w:rsid w:val="003361F0"/>
    <w:rsid w:val="0033788E"/>
    <w:rsid w:val="00340443"/>
    <w:rsid w:val="00341D27"/>
    <w:rsid w:val="00345E14"/>
    <w:rsid w:val="0034796F"/>
    <w:rsid w:val="00350F08"/>
    <w:rsid w:val="00354F19"/>
    <w:rsid w:val="003569F0"/>
    <w:rsid w:val="0036143A"/>
    <w:rsid w:val="003635E7"/>
    <w:rsid w:val="00366559"/>
    <w:rsid w:val="0038332C"/>
    <w:rsid w:val="00387F5F"/>
    <w:rsid w:val="003A0075"/>
    <w:rsid w:val="003A1312"/>
    <w:rsid w:val="003A1BEB"/>
    <w:rsid w:val="003A4070"/>
    <w:rsid w:val="003B3347"/>
    <w:rsid w:val="003B70A6"/>
    <w:rsid w:val="003B7E1E"/>
    <w:rsid w:val="003C1DB6"/>
    <w:rsid w:val="003C1E1E"/>
    <w:rsid w:val="003C228B"/>
    <w:rsid w:val="003C3091"/>
    <w:rsid w:val="003C7E13"/>
    <w:rsid w:val="003D507E"/>
    <w:rsid w:val="003D55AC"/>
    <w:rsid w:val="003D6720"/>
    <w:rsid w:val="003D7F9C"/>
    <w:rsid w:val="003E06E7"/>
    <w:rsid w:val="003F37D3"/>
    <w:rsid w:val="003F5A50"/>
    <w:rsid w:val="003F7D1E"/>
    <w:rsid w:val="00400338"/>
    <w:rsid w:val="00401681"/>
    <w:rsid w:val="00401790"/>
    <w:rsid w:val="004019AE"/>
    <w:rsid w:val="00403488"/>
    <w:rsid w:val="0040607F"/>
    <w:rsid w:val="00406407"/>
    <w:rsid w:val="00407DCA"/>
    <w:rsid w:val="004120C8"/>
    <w:rsid w:val="004232A4"/>
    <w:rsid w:val="00430C52"/>
    <w:rsid w:val="0043276B"/>
    <w:rsid w:val="00432CAA"/>
    <w:rsid w:val="00437532"/>
    <w:rsid w:val="004451C4"/>
    <w:rsid w:val="00445863"/>
    <w:rsid w:val="00455325"/>
    <w:rsid w:val="00456B61"/>
    <w:rsid w:val="00476B76"/>
    <w:rsid w:val="00477C4F"/>
    <w:rsid w:val="00480529"/>
    <w:rsid w:val="004834FB"/>
    <w:rsid w:val="004854A0"/>
    <w:rsid w:val="0048781D"/>
    <w:rsid w:val="00493B67"/>
    <w:rsid w:val="00495197"/>
    <w:rsid w:val="00497BE6"/>
    <w:rsid w:val="004A2CFA"/>
    <w:rsid w:val="004B17CD"/>
    <w:rsid w:val="004B40F8"/>
    <w:rsid w:val="004B41D8"/>
    <w:rsid w:val="004B6C28"/>
    <w:rsid w:val="004C000A"/>
    <w:rsid w:val="004C1FE0"/>
    <w:rsid w:val="004C3ACF"/>
    <w:rsid w:val="004D015D"/>
    <w:rsid w:val="004E24C0"/>
    <w:rsid w:val="004F1C61"/>
    <w:rsid w:val="004F7A37"/>
    <w:rsid w:val="00505A30"/>
    <w:rsid w:val="00511937"/>
    <w:rsid w:val="005127E3"/>
    <w:rsid w:val="0051401D"/>
    <w:rsid w:val="005150C5"/>
    <w:rsid w:val="00515EA3"/>
    <w:rsid w:val="00516059"/>
    <w:rsid w:val="005161DD"/>
    <w:rsid w:val="0051702B"/>
    <w:rsid w:val="00521931"/>
    <w:rsid w:val="00521E43"/>
    <w:rsid w:val="00521FDD"/>
    <w:rsid w:val="005274A6"/>
    <w:rsid w:val="0053654F"/>
    <w:rsid w:val="00537B93"/>
    <w:rsid w:val="00546EBB"/>
    <w:rsid w:val="00551D31"/>
    <w:rsid w:val="005522C5"/>
    <w:rsid w:val="00554C86"/>
    <w:rsid w:val="005565DD"/>
    <w:rsid w:val="00557576"/>
    <w:rsid w:val="00561307"/>
    <w:rsid w:val="00571C42"/>
    <w:rsid w:val="00573AB0"/>
    <w:rsid w:val="00575CDB"/>
    <w:rsid w:val="00584F27"/>
    <w:rsid w:val="005853ED"/>
    <w:rsid w:val="005A0ACE"/>
    <w:rsid w:val="005A54FF"/>
    <w:rsid w:val="005A60E9"/>
    <w:rsid w:val="005A74D5"/>
    <w:rsid w:val="005B1DDF"/>
    <w:rsid w:val="005C6369"/>
    <w:rsid w:val="005E2988"/>
    <w:rsid w:val="005F0706"/>
    <w:rsid w:val="005F0CA9"/>
    <w:rsid w:val="005F4D57"/>
    <w:rsid w:val="00601D0B"/>
    <w:rsid w:val="00602057"/>
    <w:rsid w:val="00602808"/>
    <w:rsid w:val="00602B80"/>
    <w:rsid w:val="00603C6F"/>
    <w:rsid w:val="0061038A"/>
    <w:rsid w:val="00611F80"/>
    <w:rsid w:val="00613713"/>
    <w:rsid w:val="006137D5"/>
    <w:rsid w:val="0061441A"/>
    <w:rsid w:val="00615C92"/>
    <w:rsid w:val="00616728"/>
    <w:rsid w:val="00620310"/>
    <w:rsid w:val="00620B5A"/>
    <w:rsid w:val="00621AB2"/>
    <w:rsid w:val="00622C8D"/>
    <w:rsid w:val="00624DF1"/>
    <w:rsid w:val="006250E8"/>
    <w:rsid w:val="00626B3A"/>
    <w:rsid w:val="0063067F"/>
    <w:rsid w:val="00634B53"/>
    <w:rsid w:val="00637C5B"/>
    <w:rsid w:val="006477DD"/>
    <w:rsid w:val="006528F5"/>
    <w:rsid w:val="006538AB"/>
    <w:rsid w:val="006550A0"/>
    <w:rsid w:val="00655393"/>
    <w:rsid w:val="0065785B"/>
    <w:rsid w:val="00674381"/>
    <w:rsid w:val="00674B2E"/>
    <w:rsid w:val="006846E8"/>
    <w:rsid w:val="00695E81"/>
    <w:rsid w:val="006C247B"/>
    <w:rsid w:val="006C3CE1"/>
    <w:rsid w:val="006C3E20"/>
    <w:rsid w:val="006D0652"/>
    <w:rsid w:val="006D2842"/>
    <w:rsid w:val="006D423C"/>
    <w:rsid w:val="006E44AD"/>
    <w:rsid w:val="006E49B1"/>
    <w:rsid w:val="006F6D7D"/>
    <w:rsid w:val="007000EB"/>
    <w:rsid w:val="00702C35"/>
    <w:rsid w:val="007043F0"/>
    <w:rsid w:val="007107F1"/>
    <w:rsid w:val="00710ACB"/>
    <w:rsid w:val="00721174"/>
    <w:rsid w:val="00721D19"/>
    <w:rsid w:val="00725896"/>
    <w:rsid w:val="007265F5"/>
    <w:rsid w:val="00726D99"/>
    <w:rsid w:val="00730723"/>
    <w:rsid w:val="007317A7"/>
    <w:rsid w:val="007336FB"/>
    <w:rsid w:val="00734499"/>
    <w:rsid w:val="00736EC6"/>
    <w:rsid w:val="00736F9C"/>
    <w:rsid w:val="00741289"/>
    <w:rsid w:val="00741E9E"/>
    <w:rsid w:val="007447A8"/>
    <w:rsid w:val="0074680A"/>
    <w:rsid w:val="00750BB0"/>
    <w:rsid w:val="0075451C"/>
    <w:rsid w:val="00755AF1"/>
    <w:rsid w:val="00764803"/>
    <w:rsid w:val="007670D0"/>
    <w:rsid w:val="00767BD9"/>
    <w:rsid w:val="007722EF"/>
    <w:rsid w:val="0077285B"/>
    <w:rsid w:val="0077339E"/>
    <w:rsid w:val="00776F7A"/>
    <w:rsid w:val="0079179C"/>
    <w:rsid w:val="007949BC"/>
    <w:rsid w:val="007965BE"/>
    <w:rsid w:val="007A2017"/>
    <w:rsid w:val="007A3C26"/>
    <w:rsid w:val="007A4D7D"/>
    <w:rsid w:val="007A59B1"/>
    <w:rsid w:val="007A785B"/>
    <w:rsid w:val="007B208C"/>
    <w:rsid w:val="007B253A"/>
    <w:rsid w:val="007B5371"/>
    <w:rsid w:val="007B6FED"/>
    <w:rsid w:val="007C21DA"/>
    <w:rsid w:val="007C3177"/>
    <w:rsid w:val="007C6A5A"/>
    <w:rsid w:val="007D3031"/>
    <w:rsid w:val="007D476F"/>
    <w:rsid w:val="00803CC7"/>
    <w:rsid w:val="00810165"/>
    <w:rsid w:val="00814DA1"/>
    <w:rsid w:val="00816208"/>
    <w:rsid w:val="00817301"/>
    <w:rsid w:val="00820771"/>
    <w:rsid w:val="00820D12"/>
    <w:rsid w:val="008224B7"/>
    <w:rsid w:val="00822736"/>
    <w:rsid w:val="00822CE4"/>
    <w:rsid w:val="0082456F"/>
    <w:rsid w:val="00825E0E"/>
    <w:rsid w:val="008350AD"/>
    <w:rsid w:val="00836FC7"/>
    <w:rsid w:val="008430FC"/>
    <w:rsid w:val="008555E6"/>
    <w:rsid w:val="00860567"/>
    <w:rsid w:val="00873278"/>
    <w:rsid w:val="0087581F"/>
    <w:rsid w:val="0088045A"/>
    <w:rsid w:val="00884662"/>
    <w:rsid w:val="00887DBE"/>
    <w:rsid w:val="00887E6C"/>
    <w:rsid w:val="008974E5"/>
    <w:rsid w:val="008A3A60"/>
    <w:rsid w:val="008A4FEC"/>
    <w:rsid w:val="008B0660"/>
    <w:rsid w:val="008B3544"/>
    <w:rsid w:val="008C5E08"/>
    <w:rsid w:val="008C5E2C"/>
    <w:rsid w:val="008D5ABC"/>
    <w:rsid w:val="008E17AC"/>
    <w:rsid w:val="008E2E2C"/>
    <w:rsid w:val="008F25F4"/>
    <w:rsid w:val="008F28D8"/>
    <w:rsid w:val="008F2B47"/>
    <w:rsid w:val="008F6ECD"/>
    <w:rsid w:val="0090386E"/>
    <w:rsid w:val="00910EE4"/>
    <w:rsid w:val="00912EA6"/>
    <w:rsid w:val="00916167"/>
    <w:rsid w:val="00916622"/>
    <w:rsid w:val="009208B0"/>
    <w:rsid w:val="0092331C"/>
    <w:rsid w:val="0092470F"/>
    <w:rsid w:val="00925DDD"/>
    <w:rsid w:val="00935ED9"/>
    <w:rsid w:val="00936673"/>
    <w:rsid w:val="00940C6C"/>
    <w:rsid w:val="009544A5"/>
    <w:rsid w:val="00955318"/>
    <w:rsid w:val="0095794D"/>
    <w:rsid w:val="0095799E"/>
    <w:rsid w:val="00963A31"/>
    <w:rsid w:val="00967AF3"/>
    <w:rsid w:val="00967DD6"/>
    <w:rsid w:val="00974D51"/>
    <w:rsid w:val="00975B7B"/>
    <w:rsid w:val="00977F0C"/>
    <w:rsid w:val="009828E8"/>
    <w:rsid w:val="00985AAE"/>
    <w:rsid w:val="00987613"/>
    <w:rsid w:val="00993957"/>
    <w:rsid w:val="009956E3"/>
    <w:rsid w:val="0099680D"/>
    <w:rsid w:val="009A3DE6"/>
    <w:rsid w:val="009A4661"/>
    <w:rsid w:val="009A47A8"/>
    <w:rsid w:val="009A6BF5"/>
    <w:rsid w:val="009B5170"/>
    <w:rsid w:val="009B5179"/>
    <w:rsid w:val="009B6364"/>
    <w:rsid w:val="009C0CF4"/>
    <w:rsid w:val="009C4614"/>
    <w:rsid w:val="009D73AF"/>
    <w:rsid w:val="009E14E0"/>
    <w:rsid w:val="009E15EF"/>
    <w:rsid w:val="009E24DA"/>
    <w:rsid w:val="009E55FB"/>
    <w:rsid w:val="009E7D43"/>
    <w:rsid w:val="009F01EF"/>
    <w:rsid w:val="009F3C6C"/>
    <w:rsid w:val="009F56E0"/>
    <w:rsid w:val="00A10946"/>
    <w:rsid w:val="00A11E98"/>
    <w:rsid w:val="00A209AA"/>
    <w:rsid w:val="00A21200"/>
    <w:rsid w:val="00A22082"/>
    <w:rsid w:val="00A37847"/>
    <w:rsid w:val="00A46B3E"/>
    <w:rsid w:val="00A51F98"/>
    <w:rsid w:val="00A53FC9"/>
    <w:rsid w:val="00A55197"/>
    <w:rsid w:val="00A5744F"/>
    <w:rsid w:val="00A62896"/>
    <w:rsid w:val="00A64469"/>
    <w:rsid w:val="00A651A6"/>
    <w:rsid w:val="00A74569"/>
    <w:rsid w:val="00A7479A"/>
    <w:rsid w:val="00A754F9"/>
    <w:rsid w:val="00A755D6"/>
    <w:rsid w:val="00A76501"/>
    <w:rsid w:val="00A82A2D"/>
    <w:rsid w:val="00A86780"/>
    <w:rsid w:val="00A95A12"/>
    <w:rsid w:val="00A97E04"/>
    <w:rsid w:val="00AA0C3E"/>
    <w:rsid w:val="00AA2596"/>
    <w:rsid w:val="00AA3535"/>
    <w:rsid w:val="00AA69D7"/>
    <w:rsid w:val="00AB037B"/>
    <w:rsid w:val="00AB3EFD"/>
    <w:rsid w:val="00AB4E6D"/>
    <w:rsid w:val="00AB714B"/>
    <w:rsid w:val="00AC1552"/>
    <w:rsid w:val="00AC34D8"/>
    <w:rsid w:val="00AC60DD"/>
    <w:rsid w:val="00AC755A"/>
    <w:rsid w:val="00AD2D85"/>
    <w:rsid w:val="00AE4BBB"/>
    <w:rsid w:val="00AF1B7F"/>
    <w:rsid w:val="00AF20CE"/>
    <w:rsid w:val="00AF48DA"/>
    <w:rsid w:val="00B07A4D"/>
    <w:rsid w:val="00B12256"/>
    <w:rsid w:val="00B175C1"/>
    <w:rsid w:val="00B248CD"/>
    <w:rsid w:val="00B25E95"/>
    <w:rsid w:val="00B266C7"/>
    <w:rsid w:val="00B320C0"/>
    <w:rsid w:val="00B3783B"/>
    <w:rsid w:val="00B4240A"/>
    <w:rsid w:val="00B443B2"/>
    <w:rsid w:val="00B44BBC"/>
    <w:rsid w:val="00B46086"/>
    <w:rsid w:val="00B477B5"/>
    <w:rsid w:val="00B507D6"/>
    <w:rsid w:val="00B52202"/>
    <w:rsid w:val="00B53AEB"/>
    <w:rsid w:val="00B54C31"/>
    <w:rsid w:val="00B54CD1"/>
    <w:rsid w:val="00B604E1"/>
    <w:rsid w:val="00B61B17"/>
    <w:rsid w:val="00B65970"/>
    <w:rsid w:val="00B70C58"/>
    <w:rsid w:val="00B711D4"/>
    <w:rsid w:val="00B73575"/>
    <w:rsid w:val="00B76FB3"/>
    <w:rsid w:val="00B838C8"/>
    <w:rsid w:val="00B90663"/>
    <w:rsid w:val="00B9351A"/>
    <w:rsid w:val="00B96174"/>
    <w:rsid w:val="00B96B28"/>
    <w:rsid w:val="00BA2787"/>
    <w:rsid w:val="00BA64D5"/>
    <w:rsid w:val="00BA69D1"/>
    <w:rsid w:val="00BA74F8"/>
    <w:rsid w:val="00BA788B"/>
    <w:rsid w:val="00BB0510"/>
    <w:rsid w:val="00BB5CE6"/>
    <w:rsid w:val="00BB79FD"/>
    <w:rsid w:val="00BC7A79"/>
    <w:rsid w:val="00BD1781"/>
    <w:rsid w:val="00BD36DD"/>
    <w:rsid w:val="00BD3C14"/>
    <w:rsid w:val="00BD3F8E"/>
    <w:rsid w:val="00BE1E23"/>
    <w:rsid w:val="00BE3E66"/>
    <w:rsid w:val="00BE689B"/>
    <w:rsid w:val="00BF4F84"/>
    <w:rsid w:val="00C04A1B"/>
    <w:rsid w:val="00C04BD2"/>
    <w:rsid w:val="00C06ACC"/>
    <w:rsid w:val="00C102BE"/>
    <w:rsid w:val="00C13D98"/>
    <w:rsid w:val="00C17B5F"/>
    <w:rsid w:val="00C23AE9"/>
    <w:rsid w:val="00C25AD0"/>
    <w:rsid w:val="00C30E02"/>
    <w:rsid w:val="00C30FED"/>
    <w:rsid w:val="00C31C94"/>
    <w:rsid w:val="00C31D11"/>
    <w:rsid w:val="00C33698"/>
    <w:rsid w:val="00C36A72"/>
    <w:rsid w:val="00C40AC9"/>
    <w:rsid w:val="00C41433"/>
    <w:rsid w:val="00C41876"/>
    <w:rsid w:val="00C42558"/>
    <w:rsid w:val="00C42916"/>
    <w:rsid w:val="00C446A5"/>
    <w:rsid w:val="00C45C73"/>
    <w:rsid w:val="00C4612B"/>
    <w:rsid w:val="00C47298"/>
    <w:rsid w:val="00C52195"/>
    <w:rsid w:val="00C55227"/>
    <w:rsid w:val="00C73D3E"/>
    <w:rsid w:val="00C74E47"/>
    <w:rsid w:val="00C76FF9"/>
    <w:rsid w:val="00C80FA1"/>
    <w:rsid w:val="00C83CA1"/>
    <w:rsid w:val="00C8569B"/>
    <w:rsid w:val="00C87401"/>
    <w:rsid w:val="00C95222"/>
    <w:rsid w:val="00CA05B1"/>
    <w:rsid w:val="00CA164B"/>
    <w:rsid w:val="00CA325B"/>
    <w:rsid w:val="00CA34B3"/>
    <w:rsid w:val="00CA4F63"/>
    <w:rsid w:val="00CA57B8"/>
    <w:rsid w:val="00CB579D"/>
    <w:rsid w:val="00CC12B6"/>
    <w:rsid w:val="00CC29A0"/>
    <w:rsid w:val="00CC787E"/>
    <w:rsid w:val="00CD4ADB"/>
    <w:rsid w:val="00CD63E4"/>
    <w:rsid w:val="00CD7720"/>
    <w:rsid w:val="00CE2955"/>
    <w:rsid w:val="00CE3BB5"/>
    <w:rsid w:val="00CE79A4"/>
    <w:rsid w:val="00CF08D1"/>
    <w:rsid w:val="00CF12B4"/>
    <w:rsid w:val="00CF2332"/>
    <w:rsid w:val="00CF2968"/>
    <w:rsid w:val="00CF6C6B"/>
    <w:rsid w:val="00D02DE4"/>
    <w:rsid w:val="00D116EA"/>
    <w:rsid w:val="00D15E33"/>
    <w:rsid w:val="00D16AA0"/>
    <w:rsid w:val="00D205B0"/>
    <w:rsid w:val="00D220F4"/>
    <w:rsid w:val="00D252A3"/>
    <w:rsid w:val="00D27501"/>
    <w:rsid w:val="00D3023A"/>
    <w:rsid w:val="00D33359"/>
    <w:rsid w:val="00D36E15"/>
    <w:rsid w:val="00D518F9"/>
    <w:rsid w:val="00D5298E"/>
    <w:rsid w:val="00D53D16"/>
    <w:rsid w:val="00D56B5D"/>
    <w:rsid w:val="00D60EDE"/>
    <w:rsid w:val="00D613BB"/>
    <w:rsid w:val="00D62C53"/>
    <w:rsid w:val="00D641BF"/>
    <w:rsid w:val="00D711F0"/>
    <w:rsid w:val="00D73AA7"/>
    <w:rsid w:val="00D80651"/>
    <w:rsid w:val="00D8229B"/>
    <w:rsid w:val="00D873DE"/>
    <w:rsid w:val="00D9476D"/>
    <w:rsid w:val="00D94A58"/>
    <w:rsid w:val="00DA0D0A"/>
    <w:rsid w:val="00DA3620"/>
    <w:rsid w:val="00DA6A9C"/>
    <w:rsid w:val="00DA741A"/>
    <w:rsid w:val="00DD33C2"/>
    <w:rsid w:val="00DD79C6"/>
    <w:rsid w:val="00DE09E4"/>
    <w:rsid w:val="00DE0EE6"/>
    <w:rsid w:val="00DE35E9"/>
    <w:rsid w:val="00DE4FB0"/>
    <w:rsid w:val="00DE6218"/>
    <w:rsid w:val="00DE7B4F"/>
    <w:rsid w:val="00DF24A2"/>
    <w:rsid w:val="00DF7F56"/>
    <w:rsid w:val="00E0364D"/>
    <w:rsid w:val="00E0382D"/>
    <w:rsid w:val="00E10B31"/>
    <w:rsid w:val="00E1350A"/>
    <w:rsid w:val="00E14C63"/>
    <w:rsid w:val="00E15694"/>
    <w:rsid w:val="00E162CC"/>
    <w:rsid w:val="00E16D43"/>
    <w:rsid w:val="00E22CB0"/>
    <w:rsid w:val="00E2647C"/>
    <w:rsid w:val="00E3103A"/>
    <w:rsid w:val="00E45249"/>
    <w:rsid w:val="00E45E57"/>
    <w:rsid w:val="00E471DC"/>
    <w:rsid w:val="00E52973"/>
    <w:rsid w:val="00E5428C"/>
    <w:rsid w:val="00E550D0"/>
    <w:rsid w:val="00E56EE7"/>
    <w:rsid w:val="00E57241"/>
    <w:rsid w:val="00E5750B"/>
    <w:rsid w:val="00E62790"/>
    <w:rsid w:val="00E64DF5"/>
    <w:rsid w:val="00E72E21"/>
    <w:rsid w:val="00E73A65"/>
    <w:rsid w:val="00E75742"/>
    <w:rsid w:val="00E75898"/>
    <w:rsid w:val="00E84CF4"/>
    <w:rsid w:val="00E85543"/>
    <w:rsid w:val="00E8718F"/>
    <w:rsid w:val="00E907A3"/>
    <w:rsid w:val="00E921C1"/>
    <w:rsid w:val="00E9318D"/>
    <w:rsid w:val="00E9439C"/>
    <w:rsid w:val="00E966C7"/>
    <w:rsid w:val="00E978F2"/>
    <w:rsid w:val="00EA64AC"/>
    <w:rsid w:val="00EB0255"/>
    <w:rsid w:val="00EB1852"/>
    <w:rsid w:val="00EB1B91"/>
    <w:rsid w:val="00EB4CE0"/>
    <w:rsid w:val="00EB5976"/>
    <w:rsid w:val="00EB658E"/>
    <w:rsid w:val="00EB7598"/>
    <w:rsid w:val="00EC073D"/>
    <w:rsid w:val="00EC23D6"/>
    <w:rsid w:val="00EC519A"/>
    <w:rsid w:val="00EC64F6"/>
    <w:rsid w:val="00ED7FCC"/>
    <w:rsid w:val="00EE2730"/>
    <w:rsid w:val="00EE3938"/>
    <w:rsid w:val="00EE71D8"/>
    <w:rsid w:val="00EF1F40"/>
    <w:rsid w:val="00EF28C4"/>
    <w:rsid w:val="00EF6F99"/>
    <w:rsid w:val="00F003A4"/>
    <w:rsid w:val="00F0244E"/>
    <w:rsid w:val="00F0387F"/>
    <w:rsid w:val="00F0532C"/>
    <w:rsid w:val="00F05C6F"/>
    <w:rsid w:val="00F0716A"/>
    <w:rsid w:val="00F12E5C"/>
    <w:rsid w:val="00F16CF6"/>
    <w:rsid w:val="00F2327E"/>
    <w:rsid w:val="00F23BBB"/>
    <w:rsid w:val="00F23BC0"/>
    <w:rsid w:val="00F3166F"/>
    <w:rsid w:val="00F372CC"/>
    <w:rsid w:val="00F3766C"/>
    <w:rsid w:val="00F408E2"/>
    <w:rsid w:val="00F40F95"/>
    <w:rsid w:val="00F45B34"/>
    <w:rsid w:val="00F4696E"/>
    <w:rsid w:val="00F472A1"/>
    <w:rsid w:val="00F478D9"/>
    <w:rsid w:val="00F50215"/>
    <w:rsid w:val="00F54E82"/>
    <w:rsid w:val="00F551DD"/>
    <w:rsid w:val="00F606A0"/>
    <w:rsid w:val="00F60F9C"/>
    <w:rsid w:val="00F63A80"/>
    <w:rsid w:val="00F673DC"/>
    <w:rsid w:val="00F70524"/>
    <w:rsid w:val="00F70E26"/>
    <w:rsid w:val="00F73389"/>
    <w:rsid w:val="00F745D7"/>
    <w:rsid w:val="00F74B93"/>
    <w:rsid w:val="00F75058"/>
    <w:rsid w:val="00F764E9"/>
    <w:rsid w:val="00F866CD"/>
    <w:rsid w:val="00F92351"/>
    <w:rsid w:val="00F95DC9"/>
    <w:rsid w:val="00FB034A"/>
    <w:rsid w:val="00FB35EF"/>
    <w:rsid w:val="00FB4038"/>
    <w:rsid w:val="00FB43F4"/>
    <w:rsid w:val="00FB4A64"/>
    <w:rsid w:val="00FB4A7A"/>
    <w:rsid w:val="00FC2020"/>
    <w:rsid w:val="00FC44AD"/>
    <w:rsid w:val="00FC479F"/>
    <w:rsid w:val="00FC630C"/>
    <w:rsid w:val="00FC6FBE"/>
    <w:rsid w:val="00FC7B14"/>
    <w:rsid w:val="00FC7E07"/>
    <w:rsid w:val="00FD0639"/>
    <w:rsid w:val="00FD2AF8"/>
    <w:rsid w:val="00FD41FF"/>
    <w:rsid w:val="00FD4D34"/>
    <w:rsid w:val="00FD6561"/>
    <w:rsid w:val="00FE0E7D"/>
    <w:rsid w:val="00FE1AF3"/>
    <w:rsid w:val="00FE2113"/>
    <w:rsid w:val="00FE2744"/>
    <w:rsid w:val="00FE4DA3"/>
    <w:rsid w:val="00FE522C"/>
    <w:rsid w:val="00FF0350"/>
    <w:rsid w:val="00FF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7B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CA57B8"/>
    <w:pPr>
      <w:keepNext/>
      <w:keepLines/>
      <w:widowControl/>
      <w:numPr>
        <w:ilvl w:val="1"/>
        <w:numId w:val="1"/>
      </w:numPr>
      <w:autoSpaceDE/>
      <w:autoSpaceDN/>
      <w:adjustRightInd/>
      <w:spacing w:after="36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Heading4"/>
    <w:link w:val="Heading3Char"/>
    <w:uiPriority w:val="99"/>
    <w:qFormat/>
    <w:rsid w:val="00CA57B8"/>
    <w:pPr>
      <w:keepNext/>
      <w:keepLines/>
      <w:widowControl/>
      <w:numPr>
        <w:ilvl w:val="2"/>
        <w:numId w:val="1"/>
      </w:numPr>
      <w:autoSpaceDE/>
      <w:autoSpaceDN/>
      <w:adjustRightInd/>
      <w:spacing w:before="360"/>
      <w:outlineLvl w:val="2"/>
    </w:pPr>
    <w:rPr>
      <w:b/>
      <w:sz w:val="28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CA57B8"/>
    <w:pPr>
      <w:keepNext/>
      <w:keepLines/>
      <w:widowControl/>
      <w:numPr>
        <w:ilvl w:val="3"/>
        <w:numId w:val="1"/>
      </w:numPr>
      <w:autoSpaceDE/>
      <w:autoSpaceDN/>
      <w:adjustRightInd/>
      <w:spacing w:before="240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7B8"/>
    <w:pPr>
      <w:keepNext/>
      <w:widowControl/>
      <w:numPr>
        <w:ilvl w:val="4"/>
        <w:numId w:val="1"/>
      </w:numPr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A57B8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A57B8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A57B8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A57B8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A57B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Стиль1"/>
    <w:basedOn w:val="Normal"/>
    <w:uiPriority w:val="99"/>
    <w:rsid w:val="00CA57B8"/>
    <w:pPr>
      <w:widowControl/>
      <w:numPr>
        <w:ilvl w:val="5"/>
        <w:numId w:val="1"/>
      </w:numPr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">
    <w:name w:val="Стиль2"/>
    <w:basedOn w:val="1"/>
    <w:uiPriority w:val="99"/>
    <w:rsid w:val="00CA57B8"/>
    <w:pPr>
      <w:numPr>
        <w:ilvl w:val="6"/>
      </w:numPr>
      <w:spacing w:before="60"/>
      <w:ind w:left="344"/>
      <w:outlineLvl w:val="6"/>
    </w:pPr>
  </w:style>
  <w:style w:type="paragraph" w:customStyle="1" w:styleId="4">
    <w:name w:val="Стиль4"/>
    <w:basedOn w:val="Normal"/>
    <w:uiPriority w:val="99"/>
    <w:rsid w:val="00CA57B8"/>
    <w:pPr>
      <w:widowControl/>
      <w:numPr>
        <w:ilvl w:val="7"/>
        <w:numId w:val="1"/>
      </w:numPr>
      <w:autoSpaceDE/>
      <w:autoSpaceDN/>
      <w:adjustRightInd/>
      <w:spacing w:before="60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semiHidden/>
    <w:rsid w:val="00CA57B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57B8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A5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57B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98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2</Pages>
  <Words>291</Words>
  <Characters>1663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2014-08-13T08:01:00Z</cp:lastPrinted>
  <dcterms:created xsi:type="dcterms:W3CDTF">2014-08-05T06:10:00Z</dcterms:created>
  <dcterms:modified xsi:type="dcterms:W3CDTF">2014-08-13T08:01:00Z</dcterms:modified>
</cp:coreProperties>
</file>